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E4BB4" w14:textId="77777777" w:rsidR="00932A10" w:rsidRDefault="00932A10" w:rsidP="00730C13">
      <w:pPr>
        <w:pStyle w:val="Image"/>
      </w:pPr>
      <w:r w:rsidRPr="00730C13">
        <w:drawing>
          <wp:anchor distT="0" distB="0" distL="114300" distR="114300" simplePos="0" relativeHeight="251617792" behindDoc="0" locked="0" layoutInCell="1" allowOverlap="1" wp14:anchorId="7DCDCCFD" wp14:editId="5B3E090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680000" cy="635040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livre_cirque-patatrac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3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BAB0D5C" w14:textId="442BD165" w:rsidR="00730C13" w:rsidRDefault="00171797" w:rsidP="00730C13">
      <w:pPr>
        <w:pStyle w:val="Imag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600CD5BF" wp14:editId="6A2052E4">
                <wp:simplePos x="0" y="0"/>
                <wp:positionH relativeFrom="margin">
                  <wp:align>right</wp:align>
                </wp:positionH>
                <wp:positionV relativeFrom="page">
                  <wp:posOffset>7129145</wp:posOffset>
                </wp:positionV>
                <wp:extent cx="1209600" cy="360000"/>
                <wp:effectExtent l="0" t="0" r="8255" b="25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A034" w14:textId="1789B549" w:rsidR="00171797" w:rsidRPr="00171797" w:rsidRDefault="001717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1797">
                              <w:rPr>
                                <w:sz w:val="22"/>
                                <w:szCs w:val="22"/>
                              </w:rPr>
                              <w:t>~ couverture ~</w:t>
                            </w:r>
                          </w:p>
                        </w:txbxContent>
                      </wps:txbx>
                      <wps:bodyPr rot="0" vert="horz" wrap="non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CD5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4.05pt;margin-top:561.35pt;width:95.25pt;height:28.35pt;z-index:251777536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" stroked="f">
                <v:textbox inset="1mm,1mm,1mm,1mm">
                  <w:txbxContent>
                    <w:p w14:paraId="69C1A034" w14:textId="1789B549" w:rsidR="00171797" w:rsidRPr="00171797" w:rsidRDefault="00171797">
                      <w:pPr>
                        <w:rPr>
                          <w:sz w:val="22"/>
                          <w:szCs w:val="22"/>
                        </w:rPr>
                      </w:pPr>
                      <w:r w:rsidRPr="00171797">
                        <w:rPr>
                          <w:sz w:val="22"/>
                          <w:szCs w:val="22"/>
                        </w:rPr>
                        <w:t>~ couverture ~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0C13" w:rsidRPr="00730C13">
        <w:drawing>
          <wp:anchor distT="0" distB="0" distL="114300" distR="114300" simplePos="0" relativeHeight="251696640" behindDoc="0" locked="0" layoutInCell="1" allowOverlap="1" wp14:anchorId="0B895AE1" wp14:editId="70AF48E3">
            <wp:simplePos x="361741" y="361741"/>
            <wp:positionH relativeFrom="page">
              <wp:align>center</wp:align>
            </wp:positionH>
            <wp:positionV relativeFrom="page">
              <wp:align>center</wp:align>
            </wp:positionV>
            <wp:extent cx="4680000" cy="6616800"/>
            <wp:effectExtent l="0" t="0" r="635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livre_cirque-patatrac_0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6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C13">
        <w:br w:type="page"/>
      </w:r>
    </w:p>
    <w:p w14:paraId="2C2C5B83" w14:textId="77777777" w:rsidR="00730C13" w:rsidRDefault="00730C13" w:rsidP="00730C13">
      <w:pPr>
        <w:pStyle w:val="Image"/>
      </w:pPr>
      <w:r>
        <w:rPr>
          <w:noProof/>
        </w:rPr>
        <w:drawing>
          <wp:anchor distT="0" distB="0" distL="114300" distR="114300" simplePos="0" relativeHeight="251775488" behindDoc="0" locked="0" layoutInCell="1" allowOverlap="1" wp14:anchorId="665A79B2" wp14:editId="37FB99B3">
            <wp:simplePos x="0" y="0"/>
            <wp:positionH relativeFrom="column">
              <wp:posOffset>1696</wp:posOffset>
            </wp:positionH>
            <wp:positionV relativeFrom="paragraph">
              <wp:posOffset>1696</wp:posOffset>
            </wp:positionV>
            <wp:extent cx="2541600" cy="59472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livre_cirque-patatrac_00240005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59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C13">
        <w:drawing>
          <wp:inline distT="0" distB="0" distL="0" distR="0" wp14:anchorId="4A44416B" wp14:editId="378E7419">
            <wp:extent cx="1243584" cy="1655064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livre_cirque-patatrac_0002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894E" w14:textId="77777777" w:rsidR="00730C13" w:rsidRDefault="00730C13">
      <w:pPr>
        <w:spacing w:after="200" w:line="276" w:lineRule="auto"/>
        <w:ind w:firstLine="0"/>
        <w:jc w:val="left"/>
        <w:rPr>
          <w:szCs w:val="20"/>
        </w:rPr>
      </w:pPr>
      <w:r>
        <w:br w:type="page"/>
      </w:r>
    </w:p>
    <w:p w14:paraId="1B035193" w14:textId="267E88EE" w:rsidR="00A04852" w:rsidRDefault="00A04852" w:rsidP="00932A10">
      <w:pPr>
        <w:pStyle w:val="Image"/>
      </w:pPr>
    </w:p>
    <w:p w14:paraId="695D3EE1" w14:textId="77777777" w:rsidR="00A04852" w:rsidRPr="00730C13" w:rsidRDefault="00A04852" w:rsidP="00730C13">
      <w:pPr>
        <w:pStyle w:val="Titrelivre"/>
        <w:rPr/>
      </w:pPr>
      <w:r w:rsidRPr="00730C13">
        <w:rPr/>
        <w:t>Le cirque Patatrac</w:t>
      </w:r>
    </w:p>
    <w:p w14:paraId="39422CB5" w14:textId="77777777" w:rsidR="00A04852" w:rsidRDefault="00A04852" w:rsidP="005F44C8">
      <w:r>
        <w:t>Une histoire de Méli Marlo</w:t>
      </w:r>
    </w:p>
    <w:p w14:paraId="3AB9F5F8" w14:textId="77777777" w:rsidR="00A04852" w:rsidRDefault="00A04852" w:rsidP="005F44C8">
      <w:proofErr w:type="gramStart"/>
      <w:r>
        <w:t>illustrée</w:t>
      </w:r>
      <w:proofErr w:type="gramEnd"/>
      <w:r>
        <w:t xml:space="preserve"> par Frédéric Pillot</w:t>
      </w:r>
    </w:p>
    <w:p w14:paraId="0B1DF93F" w14:textId="70FAFCED" w:rsidR="00074862" w:rsidRDefault="00730C13" w:rsidP="00B13036">
      <w:pPr>
        <w:pStyle w:val="Illustrateur"/>
      </w:pPr>
      <w:r>
        <w:rPr>
          <w:noProof/>
        </w:rPr>
        <w:drawing>
          <wp:inline distT="0" distB="0" distL="0" distR="0" wp14:anchorId="6596B127" wp14:editId="61170D04">
            <wp:extent cx="4483608" cy="3407664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livre_cirque-patatrac_0003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608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FAB8" w14:textId="428C9B5E" w:rsidR="00074862" w:rsidRDefault="00171797">
      <w:pPr>
        <w:spacing w:after="200" w:line="276" w:lineRule="auto"/>
        <w:ind w:firstLine="0"/>
        <w:jc w:val="left"/>
        <w:rPr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625BCF6B" wp14:editId="53388E71">
                <wp:simplePos x="0" y="0"/>
                <wp:positionH relativeFrom="margin">
                  <wp:align>right</wp:align>
                </wp:positionH>
                <wp:positionV relativeFrom="page">
                  <wp:posOffset>7129145</wp:posOffset>
                </wp:positionV>
                <wp:extent cx="1454400" cy="360000"/>
                <wp:effectExtent l="0" t="0" r="0" b="254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4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C660C" w14:textId="26FB8A22" w:rsidR="00171797" w:rsidRPr="00171797" w:rsidRDefault="00171797" w:rsidP="001717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1797">
                              <w:rPr>
                                <w:sz w:val="22"/>
                                <w:szCs w:val="22"/>
                              </w:rPr>
                              <w:t xml:space="preserve">~ </w:t>
                            </w:r>
                            <w:r w:rsidRPr="00171797">
                              <w:rPr>
                                <w:sz w:val="22"/>
                                <w:szCs w:val="22"/>
                              </w:rPr>
                              <w:t>pages de garde</w:t>
                            </w:r>
                            <w:r w:rsidRPr="00171797">
                              <w:rPr>
                                <w:sz w:val="22"/>
                                <w:szCs w:val="22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rot="0" vert="horz" wrap="non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BCF6B" id="_x0000_s1027" type="#_x0000_t202" style="position:absolute;margin-left:63.3pt;margin-top:561.35pt;width:114.5pt;height:28.35pt;z-index:251779584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" stroked="f">
                <v:textbox inset="1mm,1mm,1mm,1mm">
                  <w:txbxContent>
                    <w:p w14:paraId="18FC660C" w14:textId="26FB8A22" w:rsidR="00171797" w:rsidRPr="00171797" w:rsidRDefault="00171797" w:rsidP="00171797">
                      <w:pPr>
                        <w:rPr>
                          <w:sz w:val="22"/>
                          <w:szCs w:val="22"/>
                        </w:rPr>
                      </w:pPr>
                      <w:r w:rsidRPr="00171797">
                        <w:rPr>
                          <w:sz w:val="22"/>
                          <w:szCs w:val="22"/>
                        </w:rPr>
                        <w:t xml:space="preserve">~ </w:t>
                      </w:r>
                      <w:r w:rsidRPr="00171797">
                        <w:rPr>
                          <w:sz w:val="22"/>
                          <w:szCs w:val="22"/>
                        </w:rPr>
                        <w:t>pages de garde</w:t>
                      </w:r>
                      <w:r w:rsidRPr="00171797">
                        <w:rPr>
                          <w:sz w:val="22"/>
                          <w:szCs w:val="22"/>
                        </w:rPr>
                        <w:t xml:space="preserve"> ~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74862">
        <w:br w:type="page"/>
      </w:r>
    </w:p>
    <w:p w14:paraId="3B013CF7" w14:textId="14DA12D0" w:rsidR="00074862" w:rsidRDefault="00DA5FCE" w:rsidP="00DA5FCE">
      <w:pPr>
        <w:pStyle w:val="Image"/>
      </w:pPr>
      <w:r>
        <w:rPr>
          <w:noProof/>
        </w:rPr>
        <w:drawing>
          <wp:inline distT="0" distB="0" distL="0" distR="0" wp14:anchorId="0D10630C" wp14:editId="6CF40892">
            <wp:extent cx="4620768" cy="6403848"/>
            <wp:effectExtent l="0" t="0" r="889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an-livre_cirque-patatrac_0004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768" cy="64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FF883" w14:textId="09847ECD" w:rsidR="00074862" w:rsidRDefault="00074862">
      <w:pPr>
        <w:spacing w:after="200" w:line="276" w:lineRule="auto"/>
        <w:ind w:firstLine="0"/>
        <w:jc w:val="left"/>
        <w:rPr>
          <w:sz w:val="28"/>
          <w:szCs w:val="32"/>
        </w:rPr>
      </w:pPr>
      <w:r>
        <w:br w:type="page"/>
      </w:r>
    </w:p>
    <w:p w14:paraId="17EFAAAC" w14:textId="77777777" w:rsidR="00730C13" w:rsidRDefault="00730C13" w:rsidP="00730C13">
      <w:pPr>
        <w:pStyle w:val="Image"/>
        <w:jc w:val="right"/>
      </w:pPr>
      <w:r>
        <w:rPr>
          <w:noProof/>
        </w:rPr>
        <w:drawing>
          <wp:inline distT="0" distB="0" distL="0" distR="0" wp14:anchorId="75ED734F" wp14:editId="5E4EA41F">
            <wp:extent cx="1731600" cy="871200"/>
            <wp:effectExtent l="0" t="0" r="254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livre_cirque-patatrac_0004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5895" w14:textId="77777777" w:rsidR="00A04852" w:rsidRPr="00A04852" w:rsidRDefault="00B05DFD" w:rsidP="00730C13">
      <w:pPr>
        <w:pStyle w:val="Titre1"/>
      </w:pPr>
      <w:r w:rsidRPr="00730C13">
        <w:t>Chapitre</w:t>
      </w:r>
      <w:r w:rsidRPr="00A04852">
        <w:t xml:space="preserve"> 1</w:t>
      </w:r>
    </w:p>
    <w:p w14:paraId="441A2CA3" w14:textId="77777777" w:rsidR="00A04852" w:rsidRPr="00A04852" w:rsidRDefault="00A04852" w:rsidP="00A04852">
      <w:r w:rsidRPr="00A04852">
        <w:t>— </w:t>
      </w:r>
      <w:r w:rsidR="00B05DFD" w:rsidRPr="00A04852">
        <w:t>Mesdames et messieurs</w:t>
      </w:r>
      <w:r w:rsidRPr="00A04852">
        <w:t xml:space="preserve">, </w:t>
      </w:r>
      <w:r w:rsidR="00B05DFD" w:rsidRPr="00A04852">
        <w:t>bienvenue sous le chapiteau du cirque Patatrac</w:t>
      </w:r>
      <w:r w:rsidRPr="00A04852">
        <w:t xml:space="preserve"> ! </w:t>
      </w:r>
      <w:r w:rsidR="00B05DFD" w:rsidRPr="00A04852">
        <w:t>clame monsieur Loyal</w:t>
      </w:r>
      <w:r w:rsidRPr="00A04852">
        <w:t xml:space="preserve">. </w:t>
      </w:r>
      <w:r w:rsidR="00B05DFD" w:rsidRPr="00A04852">
        <w:t>Pour commencer</w:t>
      </w:r>
      <w:r w:rsidRPr="00A04852">
        <w:t xml:space="preserve">, </w:t>
      </w:r>
      <w:r w:rsidR="00B05DFD" w:rsidRPr="00A04852">
        <w:t>voici le plus jeune de nos artistes</w:t>
      </w:r>
      <w:r w:rsidRPr="00A04852">
        <w:t xml:space="preserve"> : </w:t>
      </w:r>
      <w:r w:rsidR="00B05DFD" w:rsidRPr="00A04852">
        <w:t>Zigotto Rigoletto le jongleur</w:t>
      </w:r>
      <w:r w:rsidRPr="00A04852">
        <w:t> !</w:t>
      </w:r>
    </w:p>
    <w:p w14:paraId="3B2F4142" w14:textId="77777777" w:rsidR="00A04852" w:rsidRPr="00A04852" w:rsidRDefault="00B05DFD" w:rsidP="00730C13">
      <w:r w:rsidRPr="00A04852">
        <w:t>Les projecteurs illuminent la piste</w:t>
      </w:r>
      <w:r w:rsidR="00A04852" w:rsidRPr="00A04852">
        <w:t xml:space="preserve">, </w:t>
      </w:r>
      <w:r w:rsidRPr="00A04852">
        <w:t>les tambours se mettent à rouler mais Zigotto reste caché</w:t>
      </w:r>
      <w:r w:rsidR="00A04852" w:rsidRPr="00A04852">
        <w:t>.</w:t>
      </w:r>
    </w:p>
    <w:p w14:paraId="1EE744DD" w14:textId="77777777" w:rsidR="00A04852" w:rsidRPr="00A04852" w:rsidRDefault="00B05DFD" w:rsidP="00A04852">
      <w:r w:rsidRPr="00A04852">
        <w:t>Derrière le rideau</w:t>
      </w:r>
      <w:r w:rsidR="00A04852" w:rsidRPr="00A04852">
        <w:t xml:space="preserve">, </w:t>
      </w:r>
      <w:r w:rsidRPr="00A04852">
        <w:t>il n</w:t>
      </w:r>
      <w:r w:rsidR="00A04852" w:rsidRPr="00A04852">
        <w:t>’</w:t>
      </w:r>
      <w:r w:rsidRPr="00A04852">
        <w:t>arrête pas de trembler</w:t>
      </w:r>
      <w:r w:rsidR="00A04852" w:rsidRPr="00A04852">
        <w:t>.</w:t>
      </w:r>
    </w:p>
    <w:p w14:paraId="29499B7E" w14:textId="77777777" w:rsidR="00A04852" w:rsidRPr="00A04852" w:rsidRDefault="00A04852" w:rsidP="00A04852">
      <w:r w:rsidRPr="00A04852">
        <w:t>— </w:t>
      </w:r>
      <w:r w:rsidR="00B05DFD" w:rsidRPr="00A04852">
        <w:t>Courage</w:t>
      </w:r>
      <w:r w:rsidRPr="00A04852">
        <w:t xml:space="preserve">, </w:t>
      </w:r>
      <w:r w:rsidR="00B05DFD" w:rsidRPr="00A04852">
        <w:t>mon chéri</w:t>
      </w:r>
      <w:r w:rsidRPr="00A04852">
        <w:t xml:space="preserve"> ! </w:t>
      </w:r>
      <w:r w:rsidR="00B05DFD" w:rsidRPr="00A04852">
        <w:t>lui dit sa maman dans son costume d</w:t>
      </w:r>
      <w:r w:rsidRPr="00A04852">
        <w:t>’</w:t>
      </w:r>
      <w:r w:rsidR="00B05DFD" w:rsidRPr="00A04852">
        <w:t>écuyère</w:t>
      </w:r>
      <w:r w:rsidRPr="00A04852">
        <w:t>.</w:t>
      </w:r>
    </w:p>
    <w:p w14:paraId="07DEF603" w14:textId="77777777" w:rsidR="00A04852" w:rsidRPr="00A04852" w:rsidRDefault="00A04852" w:rsidP="00A04852">
      <w:r w:rsidRPr="00A04852">
        <w:t>— </w:t>
      </w:r>
      <w:r w:rsidR="00B05DFD" w:rsidRPr="00A04852">
        <w:t>En piste</w:t>
      </w:r>
      <w:r w:rsidRPr="00A04852">
        <w:t xml:space="preserve">, </w:t>
      </w:r>
      <w:r w:rsidR="00B05DFD" w:rsidRPr="00A04852">
        <w:t>mon garçon</w:t>
      </w:r>
      <w:r w:rsidRPr="00A04852">
        <w:t xml:space="preserve"> ! </w:t>
      </w:r>
      <w:r w:rsidR="00B05DFD" w:rsidRPr="00A04852">
        <w:t>ajoute son papa en habit de clown</w:t>
      </w:r>
      <w:r w:rsidRPr="00A04852">
        <w:t>.</w:t>
      </w:r>
    </w:p>
    <w:p w14:paraId="0F907E46" w14:textId="77777777" w:rsidR="00A04852" w:rsidRPr="00A04852" w:rsidRDefault="00A04852" w:rsidP="00A04852">
      <w:r w:rsidRPr="00A04852">
        <w:t>— </w:t>
      </w:r>
      <w:r w:rsidR="00B05DFD" w:rsidRPr="00A04852">
        <w:t>Et maintenant</w:t>
      </w:r>
      <w:r w:rsidRPr="00A04852">
        <w:t xml:space="preserve">, </w:t>
      </w:r>
      <w:r w:rsidR="00B05DFD" w:rsidRPr="00A04852">
        <w:t>Zigotto Rigoletto</w:t>
      </w:r>
      <w:r w:rsidRPr="00A04852">
        <w:t xml:space="preserve"> ! </w:t>
      </w:r>
      <w:r w:rsidR="00B05DFD" w:rsidRPr="00A04852">
        <w:t>répète monsieur Loyal</w:t>
      </w:r>
      <w:r w:rsidRPr="00A04852">
        <w:t>.</w:t>
      </w:r>
    </w:p>
    <w:p w14:paraId="35490B36" w14:textId="77777777" w:rsidR="00A04852" w:rsidRPr="00A04852" w:rsidRDefault="00B05DFD" w:rsidP="00A04852">
      <w:r w:rsidRPr="00A04852">
        <w:t>Zigotto n</w:t>
      </w:r>
      <w:r w:rsidR="00A04852" w:rsidRPr="00A04852">
        <w:t>’</w:t>
      </w:r>
      <w:r w:rsidRPr="00A04852">
        <w:t>a pas d</w:t>
      </w:r>
      <w:r w:rsidR="00A04852" w:rsidRPr="00A04852">
        <w:t>’</w:t>
      </w:r>
      <w:r w:rsidRPr="00A04852">
        <w:t>autre solution que de franchir le rideau</w:t>
      </w:r>
      <w:r w:rsidR="00A04852" w:rsidRPr="00A04852">
        <w:t>.</w:t>
      </w:r>
    </w:p>
    <w:p w14:paraId="4E3FF0E8" w14:textId="77777777" w:rsidR="00A04852" w:rsidRPr="00A04852" w:rsidRDefault="00A04852" w:rsidP="00A04852">
      <w:r w:rsidRPr="00A04852">
        <w:t>— </w:t>
      </w:r>
      <w:r w:rsidR="00B05DFD" w:rsidRPr="00A3455D">
        <w:rPr>
          <w:sz w:val="22"/>
          <w:szCs w:val="22"/>
        </w:rPr>
        <w:t>Croix de bois</w:t>
      </w:r>
      <w:r w:rsidRPr="00A3455D">
        <w:rPr>
          <w:sz w:val="22"/>
          <w:szCs w:val="22"/>
        </w:rPr>
        <w:t xml:space="preserve">, </w:t>
      </w:r>
      <w:r w:rsidR="00B05DFD" w:rsidRPr="00A3455D">
        <w:rPr>
          <w:sz w:val="22"/>
          <w:szCs w:val="22"/>
        </w:rPr>
        <w:t>croix de fer</w:t>
      </w:r>
      <w:r w:rsidRPr="00A3455D">
        <w:rPr>
          <w:sz w:val="22"/>
          <w:szCs w:val="22"/>
        </w:rPr>
        <w:t xml:space="preserve">, </w:t>
      </w:r>
      <w:r w:rsidR="00B05DFD" w:rsidRPr="00A3455D">
        <w:rPr>
          <w:sz w:val="22"/>
          <w:szCs w:val="22"/>
        </w:rPr>
        <w:t>si je rate</w:t>
      </w:r>
      <w:r w:rsidRPr="00A3455D">
        <w:rPr>
          <w:sz w:val="22"/>
          <w:szCs w:val="22"/>
        </w:rPr>
        <w:t xml:space="preserve">, </w:t>
      </w:r>
      <w:r w:rsidR="00B05DFD" w:rsidRPr="00A3455D">
        <w:rPr>
          <w:sz w:val="22"/>
          <w:szCs w:val="22"/>
        </w:rPr>
        <w:t>je vais en enfer</w:t>
      </w:r>
      <w:r w:rsidRPr="00A3455D">
        <w:rPr>
          <w:sz w:val="22"/>
          <w:szCs w:val="22"/>
        </w:rPr>
        <w:t> !</w:t>
      </w:r>
      <w:r w:rsidRPr="00A04852">
        <w:t xml:space="preserve"> </w:t>
      </w:r>
      <w:r w:rsidR="00B05DFD" w:rsidRPr="00A04852">
        <w:t>murmure-t-il</w:t>
      </w:r>
      <w:r w:rsidRPr="00A04852">
        <w:t xml:space="preserve">. </w:t>
      </w:r>
      <w:r w:rsidR="00B05DFD" w:rsidRPr="00A04852">
        <w:t>Et il s</w:t>
      </w:r>
      <w:r w:rsidRPr="00A04852">
        <w:t>’</w:t>
      </w:r>
      <w:r w:rsidR="00B05DFD" w:rsidRPr="00A04852">
        <w:t>élance sur la piste</w:t>
      </w:r>
      <w:r w:rsidRPr="00A04852">
        <w:t>.</w:t>
      </w:r>
    </w:p>
    <w:p w14:paraId="0609C967" w14:textId="77777777" w:rsidR="00A04852" w:rsidRPr="00A04852" w:rsidRDefault="00B05DFD" w:rsidP="00A04852">
      <w:r w:rsidRPr="00A04852">
        <w:t>Zigotto salue le public et sort des balles de sa salopette</w:t>
      </w:r>
      <w:r w:rsidR="00A04852" w:rsidRPr="00A04852">
        <w:t xml:space="preserve"> : </w:t>
      </w:r>
      <w:r w:rsidRPr="00A04852">
        <w:t>une bleue</w:t>
      </w:r>
      <w:r w:rsidR="00A04852" w:rsidRPr="00A04852">
        <w:t xml:space="preserve">, </w:t>
      </w:r>
      <w:proofErr w:type="gramStart"/>
      <w:r w:rsidRPr="00A04852">
        <w:t>une jaune</w:t>
      </w:r>
      <w:proofErr w:type="gramEnd"/>
      <w:r w:rsidR="00A04852" w:rsidRPr="00A04852">
        <w:t xml:space="preserve">, </w:t>
      </w:r>
      <w:r w:rsidRPr="00A04852">
        <w:t>une verte</w:t>
      </w:r>
      <w:r w:rsidR="00A04852" w:rsidRPr="00A04852">
        <w:t>.</w:t>
      </w:r>
    </w:p>
    <w:p w14:paraId="40803515" w14:textId="77777777" w:rsidR="00A04852" w:rsidRPr="00A04852" w:rsidRDefault="00B05DFD" w:rsidP="00A04852">
      <w:r w:rsidRPr="00A04852">
        <w:t>Les balles volent au-dessus de sa tête</w:t>
      </w:r>
      <w:r w:rsidR="00A04852" w:rsidRPr="00A04852">
        <w:t xml:space="preserve">. </w:t>
      </w:r>
      <w:r w:rsidRPr="00A04852">
        <w:t>Zigotto les rattrape avec brio</w:t>
      </w:r>
      <w:r w:rsidR="00A04852" w:rsidRPr="00A04852">
        <w:t>.</w:t>
      </w:r>
    </w:p>
    <w:p w14:paraId="1181371B" w14:textId="77777777" w:rsidR="00A04852" w:rsidRPr="00A04852" w:rsidRDefault="00B05DFD" w:rsidP="00A04852">
      <w:r w:rsidRPr="00A04852">
        <w:t>Une pirouette</w:t>
      </w:r>
      <w:r w:rsidR="00A04852" w:rsidRPr="00A04852">
        <w:t xml:space="preserve">, </w:t>
      </w:r>
      <w:r w:rsidRPr="00A04852">
        <w:t>une galipette</w:t>
      </w:r>
      <w:r w:rsidR="00A04852" w:rsidRPr="00A04852">
        <w:t xml:space="preserve">, </w:t>
      </w:r>
      <w:r w:rsidRPr="00A04852">
        <w:t>il a fini son numéro</w:t>
      </w:r>
      <w:r w:rsidR="00A04852" w:rsidRPr="00A04852">
        <w:t>.</w:t>
      </w:r>
    </w:p>
    <w:p w14:paraId="252BBD6F" w14:textId="77777777" w:rsidR="00A04852" w:rsidRPr="00A04852" w:rsidRDefault="00B05DFD" w:rsidP="00A04852">
      <w:r w:rsidRPr="00A04852">
        <w:t>C</w:t>
      </w:r>
      <w:r w:rsidR="00A04852" w:rsidRPr="00A04852">
        <w:t>’</w:t>
      </w:r>
      <w:r w:rsidRPr="00A04852">
        <w:t>était parfaitement réussi</w:t>
      </w:r>
      <w:r w:rsidR="00A04852" w:rsidRPr="00A04852">
        <w:t xml:space="preserve"> ! </w:t>
      </w:r>
      <w:r w:rsidRPr="00A04852">
        <w:t>Le public applaudit</w:t>
      </w:r>
      <w:r w:rsidR="00A04852" w:rsidRPr="00A04852">
        <w:t>.</w:t>
      </w:r>
    </w:p>
    <w:p w14:paraId="1A0F0EC3" w14:textId="77777777" w:rsidR="00A04852" w:rsidRPr="00A04852" w:rsidRDefault="00B05DFD" w:rsidP="00A04852">
      <w:r w:rsidRPr="00A04852">
        <w:t>Zigotto quitte la piste l</w:t>
      </w:r>
      <w:r w:rsidR="00A04852" w:rsidRPr="00A04852">
        <w:t>’</w:t>
      </w:r>
      <w:r w:rsidRPr="00A04852">
        <w:t>air réjoui</w:t>
      </w:r>
      <w:r w:rsidR="00A04852" w:rsidRPr="00A04852">
        <w:t>.</w:t>
      </w:r>
    </w:p>
    <w:p w14:paraId="2401E1FD" w14:textId="581C34C3" w:rsidR="00074862" w:rsidRDefault="00171797" w:rsidP="000748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668BBF23" wp14:editId="4FEC96C9">
                <wp:simplePos x="0" y="0"/>
                <wp:positionH relativeFrom="margin">
                  <wp:align>right</wp:align>
                </wp:positionH>
                <wp:positionV relativeFrom="page">
                  <wp:posOffset>7129145</wp:posOffset>
                </wp:positionV>
                <wp:extent cx="622800" cy="360000"/>
                <wp:effectExtent l="0" t="0" r="6350" b="254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EF326" w14:textId="69AD3E49" w:rsidR="00171797" w:rsidRPr="00171797" w:rsidRDefault="00171797" w:rsidP="001717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1797">
                              <w:rPr>
                                <w:sz w:val="22"/>
                                <w:szCs w:val="22"/>
                              </w:rPr>
                              <w:t xml:space="preserve">~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171797">
                              <w:rPr>
                                <w:sz w:val="22"/>
                                <w:szCs w:val="22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rot="0" vert="horz" wrap="non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BBF23" id="_x0000_s1028" type="#_x0000_t202" style="position:absolute;left:0;text-align:left;margin-left:-2.15pt;margin-top:561.35pt;width:49.05pt;height:28.35pt;z-index:251781632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" stroked="f">
                <v:textbox inset="1mm,1mm,1mm,1mm">
                  <w:txbxContent>
                    <w:p w14:paraId="1AEEF326" w14:textId="69AD3E49" w:rsidR="00171797" w:rsidRPr="00171797" w:rsidRDefault="00171797" w:rsidP="00171797">
                      <w:pPr>
                        <w:rPr>
                          <w:sz w:val="22"/>
                          <w:szCs w:val="22"/>
                        </w:rPr>
                      </w:pPr>
                      <w:r w:rsidRPr="00171797">
                        <w:rPr>
                          <w:sz w:val="22"/>
                          <w:szCs w:val="22"/>
                        </w:rPr>
                        <w:t xml:space="preserve">~ 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Pr="00171797">
                        <w:rPr>
                          <w:sz w:val="22"/>
                          <w:szCs w:val="22"/>
                        </w:rPr>
                        <w:t xml:space="preserve"> ~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05DFD" w:rsidRPr="00A04852">
        <w:t>Mais soudain</w:t>
      </w:r>
      <w:r w:rsidR="00A04852" w:rsidRPr="00A04852">
        <w:t>…</w:t>
      </w:r>
      <w:r w:rsidR="00B05DFD" w:rsidRPr="00A04852">
        <w:cr/>
      </w:r>
      <w:r w:rsidR="00074862">
        <w:br w:type="page"/>
      </w:r>
    </w:p>
    <w:p w14:paraId="4EB61499" w14:textId="585D505A" w:rsidR="00730C13" w:rsidRDefault="00DA5FCE" w:rsidP="00074862">
      <w:pPr>
        <w:pStyle w:val="Image"/>
      </w:pPr>
      <w:r>
        <w:rPr>
          <w:noProof/>
        </w:rPr>
        <w:drawing>
          <wp:inline distT="0" distB="0" distL="0" distR="0" wp14:anchorId="0EE07693" wp14:editId="21604FAC">
            <wp:extent cx="4626864" cy="6440424"/>
            <wp:effectExtent l="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an-livre_cirque-patatrac_0008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64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C13">
        <w:br w:type="page"/>
      </w:r>
    </w:p>
    <w:p w14:paraId="3A410F8B" w14:textId="77777777" w:rsidR="00B05DFD" w:rsidRPr="00A04852" w:rsidRDefault="00730C13" w:rsidP="00730C13">
      <w:pPr>
        <w:pStyle w:val="Image"/>
        <w:jc w:val="right"/>
      </w:pPr>
      <w:r>
        <w:rPr>
          <w:noProof/>
        </w:rPr>
        <w:drawing>
          <wp:inline distT="0" distB="0" distL="0" distR="0" wp14:anchorId="585D9DB9" wp14:editId="258D8007">
            <wp:extent cx="849600" cy="882000"/>
            <wp:effectExtent l="0" t="0" r="825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livre_cirque-patatrac_0008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18CA" w14:textId="77777777" w:rsidR="00A04852" w:rsidRPr="00A04852" w:rsidRDefault="00B05DFD" w:rsidP="00932A10">
      <w:pPr>
        <w:pStyle w:val="Titre1"/>
      </w:pPr>
      <w:r w:rsidRPr="00A04852">
        <w:t>Chapitre 2</w:t>
      </w:r>
    </w:p>
    <w:p w14:paraId="6B0A00A8" w14:textId="77777777" w:rsidR="00A04852" w:rsidRPr="00A04852" w:rsidRDefault="00A04852" w:rsidP="00A04852">
      <w:r w:rsidRPr="00A04852">
        <w:t>— </w:t>
      </w:r>
      <w:r w:rsidR="00B05DFD" w:rsidRPr="00A3455D">
        <w:rPr>
          <w:sz w:val="32"/>
          <w:szCs w:val="32"/>
        </w:rPr>
        <w:t>Zut</w:t>
      </w:r>
      <w:r w:rsidRPr="00A04852">
        <w:t> !</w:t>
      </w:r>
    </w:p>
    <w:p w14:paraId="79C80FDC" w14:textId="77777777" w:rsidR="00A04852" w:rsidRPr="00A04852" w:rsidRDefault="00B05DFD" w:rsidP="00A04852">
      <w:r w:rsidRPr="00A04852">
        <w:t>Zigotto se prend les pieds dans le tapis</w:t>
      </w:r>
      <w:r w:rsidR="00A04852" w:rsidRPr="00A04852">
        <w:t xml:space="preserve">. </w:t>
      </w:r>
      <w:r w:rsidRPr="00A04852">
        <w:t xml:space="preserve">Il se rattrape mais </w:t>
      </w:r>
      <w:proofErr w:type="spellStart"/>
      <w:r w:rsidRPr="00A3455D">
        <w:rPr>
          <w:b/>
          <w:sz w:val="32"/>
          <w:szCs w:val="32"/>
        </w:rPr>
        <w:t>Zipp</w:t>
      </w:r>
      <w:proofErr w:type="spellEnd"/>
      <w:r w:rsidR="00A04852" w:rsidRPr="00A04852">
        <w:t xml:space="preserve"> ! </w:t>
      </w:r>
      <w:r w:rsidRPr="00A04852">
        <w:t>il marche sur le bas de son pantalon un peu trop long</w:t>
      </w:r>
      <w:r w:rsidR="00A04852" w:rsidRPr="00A04852">
        <w:t>.</w:t>
      </w:r>
    </w:p>
    <w:p w14:paraId="0B155B3E" w14:textId="77777777" w:rsidR="00A04852" w:rsidRPr="00A04852" w:rsidRDefault="00B05DFD" w:rsidP="00A04852">
      <w:r w:rsidRPr="00A3455D">
        <w:rPr>
          <w:b/>
          <w:sz w:val="32"/>
          <w:szCs w:val="32"/>
        </w:rPr>
        <w:t>Patatrac</w:t>
      </w:r>
      <w:r w:rsidR="00A04852" w:rsidRPr="00A3455D">
        <w:rPr>
          <w:b/>
          <w:sz w:val="32"/>
          <w:szCs w:val="32"/>
        </w:rPr>
        <w:t> !</w:t>
      </w:r>
    </w:p>
    <w:p w14:paraId="4D5A17CA" w14:textId="77777777" w:rsidR="00A04852" w:rsidRPr="00A04852" w:rsidRDefault="00B05DFD" w:rsidP="00A04852">
      <w:r w:rsidRPr="00A04852">
        <w:t>Ce cirque porte bien son nom</w:t>
      </w:r>
      <w:r w:rsidR="00A04852" w:rsidRPr="00A04852">
        <w:t>.</w:t>
      </w:r>
    </w:p>
    <w:p w14:paraId="144F780D" w14:textId="77777777" w:rsidR="00A04852" w:rsidRPr="00A04852" w:rsidRDefault="00B05DFD" w:rsidP="00A04852">
      <w:r w:rsidRPr="00A04852">
        <w:t>Zigotto s</w:t>
      </w:r>
      <w:r w:rsidR="00A04852" w:rsidRPr="00A04852">
        <w:t>’</w:t>
      </w:r>
      <w:r w:rsidRPr="00A04852">
        <w:t>aplatit au milieu de la piste</w:t>
      </w:r>
      <w:r w:rsidR="00A04852" w:rsidRPr="00A04852">
        <w:t xml:space="preserve">. </w:t>
      </w:r>
      <w:r w:rsidRPr="00A04852">
        <w:t>Le public cesse d</w:t>
      </w:r>
      <w:r w:rsidR="00A04852" w:rsidRPr="00A04852">
        <w:t>’</w:t>
      </w:r>
      <w:r w:rsidRPr="00A04852">
        <w:t>applaudir</w:t>
      </w:r>
      <w:r w:rsidR="00A04852" w:rsidRPr="00A04852">
        <w:t>.</w:t>
      </w:r>
    </w:p>
    <w:p w14:paraId="47BD5221" w14:textId="77777777" w:rsidR="00A04852" w:rsidRPr="00A04852" w:rsidRDefault="00B05DFD" w:rsidP="00A04852">
      <w:r w:rsidRPr="00A04852">
        <w:t>Zigotto n</w:t>
      </w:r>
      <w:r w:rsidR="00A04852" w:rsidRPr="00A04852">
        <w:t>’</w:t>
      </w:r>
      <w:r w:rsidRPr="00A04852">
        <w:t>entend plus que des rires</w:t>
      </w:r>
      <w:r w:rsidR="00A04852" w:rsidRPr="00A04852">
        <w:t> !</w:t>
      </w:r>
    </w:p>
    <w:p w14:paraId="450499CC" w14:textId="77777777" w:rsidR="00A04852" w:rsidRPr="00A04852" w:rsidRDefault="00B05DFD" w:rsidP="00A04852">
      <w:r w:rsidRPr="00A04852">
        <w:t>Monsieur Loyal arrive en courant et raccompagne Zigotto derrière le rideau</w:t>
      </w:r>
      <w:r w:rsidR="00A04852" w:rsidRPr="00A04852">
        <w:t>.</w:t>
      </w:r>
    </w:p>
    <w:p w14:paraId="5C8D10D5" w14:textId="77777777" w:rsidR="00A04852" w:rsidRPr="00A04852" w:rsidRDefault="00B05DFD" w:rsidP="00A04852">
      <w:r w:rsidRPr="00A04852">
        <w:t>Les trapézistes et les funambules entrent sur la piste</w:t>
      </w:r>
      <w:r w:rsidR="00A04852" w:rsidRPr="00A04852">
        <w:t>.</w:t>
      </w:r>
    </w:p>
    <w:p w14:paraId="2ACBA089" w14:textId="7FB5A217" w:rsidR="00A04852" w:rsidRDefault="00B05DFD" w:rsidP="00A04852">
      <w:r w:rsidRPr="00A04852">
        <w:t>Zigotto a envie de pleurer</w:t>
      </w:r>
      <w:r w:rsidR="00A04852" w:rsidRPr="00A04852">
        <w:t>.</w:t>
      </w:r>
    </w:p>
    <w:p w14:paraId="7FE79D79" w14:textId="48F8CC62" w:rsidR="00C97E66" w:rsidRPr="00A04852" w:rsidRDefault="00F779CA" w:rsidP="00C97E66">
      <w:pPr>
        <w:pStyle w:val="Imag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0" wp14:anchorId="7981D319" wp14:editId="7555931E">
                <wp:simplePos x="4416425" y="7073265"/>
                <wp:positionH relativeFrom="margin">
                  <wp:align>right</wp:align>
                </wp:positionH>
                <wp:positionV relativeFrom="page">
                  <wp:posOffset>7129145</wp:posOffset>
                </wp:positionV>
                <wp:extent cx="622800" cy="360000"/>
                <wp:effectExtent l="0" t="0" r="5080" b="254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DDD4A" w14:textId="77777777" w:rsidR="00171797" w:rsidRPr="00171797" w:rsidRDefault="00171797" w:rsidP="001717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1797">
                              <w:rPr>
                                <w:sz w:val="22"/>
                                <w:szCs w:val="22"/>
                              </w:rPr>
                              <w:t xml:space="preserve">~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171797">
                              <w:rPr>
                                <w:sz w:val="22"/>
                                <w:szCs w:val="22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rot="0" vert="horz" wrap="non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1D319" id="_x0000_s1029" type="#_x0000_t202" style="position:absolute;left:0;text-align:left;margin-left:-2.15pt;margin-top:561.35pt;width:49.05pt;height:28.35pt;z-index:251783680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" o:allowoverlap="f" stroked="f">
                <v:textbox inset="1mm,1mm,1mm,1mm">
                  <w:txbxContent>
                    <w:p w14:paraId="0B5DDD4A" w14:textId="77777777" w:rsidR="00171797" w:rsidRPr="00171797" w:rsidRDefault="00171797" w:rsidP="00171797">
                      <w:pPr>
                        <w:rPr>
                          <w:sz w:val="22"/>
                          <w:szCs w:val="22"/>
                        </w:rPr>
                      </w:pPr>
                      <w:r w:rsidRPr="00171797">
                        <w:rPr>
                          <w:sz w:val="22"/>
                          <w:szCs w:val="22"/>
                        </w:rPr>
                        <w:t xml:space="preserve">~ </w:t>
                      </w: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 w:rsidRPr="00171797">
                        <w:rPr>
                          <w:sz w:val="22"/>
                          <w:szCs w:val="22"/>
                        </w:rPr>
                        <w:t xml:space="preserve"> ~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97E66">
        <w:rPr>
          <w:noProof/>
        </w:rPr>
        <w:drawing>
          <wp:inline distT="0" distB="0" distL="0" distR="0" wp14:anchorId="6D0D8225" wp14:editId="6AE6F158">
            <wp:extent cx="3392004" cy="2458529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an-livre_cirque-patatrac_0009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15" cy="24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637C" w14:textId="77777777" w:rsidR="00A04852" w:rsidRPr="005F44C8" w:rsidRDefault="00A04852" w:rsidP="005F44C8">
      <w:r w:rsidRPr="005F44C8">
        <w:t>— </w:t>
      </w:r>
      <w:r w:rsidR="00B05DFD" w:rsidRPr="005F44C8">
        <w:t>Ne t</w:t>
      </w:r>
      <w:r w:rsidRPr="005F44C8">
        <w:t>’</w:t>
      </w:r>
      <w:r w:rsidR="00B05DFD" w:rsidRPr="005F44C8">
        <w:t>en fais pas</w:t>
      </w:r>
      <w:r w:rsidRPr="005F44C8">
        <w:t xml:space="preserve">, </w:t>
      </w:r>
      <w:r w:rsidR="00B05DFD" w:rsidRPr="005F44C8">
        <w:t>lui disent ses parents</w:t>
      </w:r>
      <w:r w:rsidRPr="005F44C8">
        <w:t xml:space="preserve">, </w:t>
      </w:r>
      <w:r w:rsidR="00B05DFD" w:rsidRPr="005F44C8">
        <w:t>tu es tombé mais tu as réussi ton numéro</w:t>
      </w:r>
      <w:r w:rsidRPr="005F44C8">
        <w:t>.</w:t>
      </w:r>
    </w:p>
    <w:p w14:paraId="35278355" w14:textId="77777777" w:rsidR="00A04852" w:rsidRPr="00A04852" w:rsidRDefault="00A04852" w:rsidP="00A04852">
      <w:r w:rsidRPr="00A04852">
        <w:t>— </w:t>
      </w:r>
      <w:r w:rsidR="00B05DFD" w:rsidRPr="00A04852">
        <w:t>Croix de bois</w:t>
      </w:r>
      <w:r w:rsidRPr="00A04852">
        <w:t xml:space="preserve">, </w:t>
      </w:r>
      <w:r w:rsidR="00B05DFD" w:rsidRPr="00A04852">
        <w:t>croix de fer</w:t>
      </w:r>
      <w:r w:rsidRPr="00A04852">
        <w:t xml:space="preserve">, </w:t>
      </w:r>
      <w:r w:rsidR="00B05DFD" w:rsidRPr="00A04852">
        <w:t>se lamente Zigotto</w:t>
      </w:r>
      <w:r w:rsidRPr="00A04852">
        <w:t xml:space="preserve">, </w:t>
      </w:r>
      <w:r w:rsidR="00B05DFD" w:rsidRPr="00A04852">
        <w:t>j</w:t>
      </w:r>
      <w:r w:rsidRPr="00A04852">
        <w:t>’</w:t>
      </w:r>
      <w:r w:rsidR="00B05DFD" w:rsidRPr="00A04852">
        <w:t>ai l</w:t>
      </w:r>
      <w:r w:rsidRPr="00A04852">
        <w:t>’</w:t>
      </w:r>
      <w:r w:rsidR="00B05DFD" w:rsidRPr="00A04852">
        <w:t>impression d</w:t>
      </w:r>
      <w:r w:rsidRPr="00A04852">
        <w:t>’</w:t>
      </w:r>
      <w:r w:rsidR="00B05DFD" w:rsidRPr="00A04852">
        <w:t>être en enfer</w:t>
      </w:r>
      <w:r w:rsidRPr="00A04852">
        <w:t> !</w:t>
      </w:r>
    </w:p>
    <w:p w14:paraId="47E63450" w14:textId="77777777" w:rsidR="00A04852" w:rsidRPr="00A04852" w:rsidRDefault="00B05DFD" w:rsidP="00A04852">
      <w:r w:rsidRPr="00A04852">
        <w:t>Zigotto est désespéré</w:t>
      </w:r>
      <w:r w:rsidR="00A04852" w:rsidRPr="00A04852">
        <w:t xml:space="preserve">. </w:t>
      </w:r>
      <w:r w:rsidRPr="00A04852">
        <w:t>Mais tout à coup</w:t>
      </w:r>
      <w:r w:rsidR="00A04852" w:rsidRPr="00A04852">
        <w:t xml:space="preserve">, </w:t>
      </w:r>
      <w:r w:rsidRPr="00A04852">
        <w:t>il a une idée</w:t>
      </w:r>
      <w:r w:rsidR="00A04852" w:rsidRPr="00A04852">
        <w:t>…</w:t>
      </w:r>
    </w:p>
    <w:p w14:paraId="6571B222" w14:textId="74D2BD73" w:rsidR="00A04852" w:rsidRDefault="00B05DFD" w:rsidP="00A04852">
      <w:r w:rsidRPr="00A04852">
        <w:t>Il rouvre le rideau et s</w:t>
      </w:r>
      <w:r w:rsidR="00A04852" w:rsidRPr="00A04852">
        <w:t>’</w:t>
      </w:r>
      <w:r w:rsidRPr="00A04852">
        <w:t>élance à nouveau sur la piste</w:t>
      </w:r>
      <w:r w:rsidR="00A04852" w:rsidRPr="00A04852">
        <w:t>.</w:t>
      </w:r>
    </w:p>
    <w:p w14:paraId="53BAE9ED" w14:textId="557535A6" w:rsidR="00C97E66" w:rsidRPr="00A04852" w:rsidRDefault="00C97E66" w:rsidP="00C97E66">
      <w:pPr>
        <w:pStyle w:val="Image"/>
      </w:pPr>
      <w:r>
        <w:rPr>
          <w:noProof/>
        </w:rPr>
        <w:drawing>
          <wp:inline distT="0" distB="0" distL="0" distR="0" wp14:anchorId="0C9813E0" wp14:editId="413F2170">
            <wp:extent cx="4602480" cy="3712464"/>
            <wp:effectExtent l="0" t="0" r="762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-livre_cirque-patatrac_0010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BB0B8" w14:textId="77777777" w:rsidR="00A04852" w:rsidRPr="00A04852" w:rsidRDefault="00A04852" w:rsidP="00A04852">
      <w:r w:rsidRPr="00A04852">
        <w:t>— </w:t>
      </w:r>
      <w:r w:rsidR="00B05DFD" w:rsidRPr="00A04852">
        <w:t>C</w:t>
      </w:r>
      <w:r w:rsidRPr="00A04852">
        <w:t>’</w:t>
      </w:r>
      <w:r w:rsidR="00B05DFD" w:rsidRPr="00A04852">
        <w:t>est moi Zigotto Rigoletto</w:t>
      </w:r>
      <w:r w:rsidRPr="00A04852">
        <w:t xml:space="preserve">. </w:t>
      </w:r>
      <w:r w:rsidR="00B05DFD" w:rsidRPr="00A04852">
        <w:t>Je vais réaliser pour vous le plus beau des numéros</w:t>
      </w:r>
      <w:r w:rsidRPr="00A04852">
        <w:t> !</w:t>
      </w:r>
    </w:p>
    <w:p w14:paraId="0247720B" w14:textId="77777777" w:rsidR="00A04852" w:rsidRPr="00A04852" w:rsidRDefault="00B05DFD" w:rsidP="00A04852">
      <w:r w:rsidRPr="00A04852">
        <w:t>Zigotto prend un air décidé</w:t>
      </w:r>
      <w:r w:rsidR="00A04852" w:rsidRPr="00A04852">
        <w:t>.</w:t>
      </w:r>
    </w:p>
    <w:p w14:paraId="09EEB264" w14:textId="5120B1EE" w:rsidR="00A04852" w:rsidRPr="00A04852" w:rsidRDefault="00B05DFD" w:rsidP="00A04852">
      <w:r w:rsidRPr="00A04852">
        <w:t>Il escalade le grand poteau</w:t>
      </w:r>
      <w:r w:rsidR="00A04852" w:rsidRPr="00A04852">
        <w:t>.</w:t>
      </w:r>
      <w:r w:rsidR="00171797" w:rsidRPr="00171797">
        <w:rPr>
          <w:noProof/>
        </w:rPr>
        <w:t xml:space="preserve"> </w:t>
      </w:r>
    </w:p>
    <w:p w14:paraId="253E681F" w14:textId="0B451EDB" w:rsidR="00A04852" w:rsidRPr="00A04852" w:rsidRDefault="00A04852" w:rsidP="00A04852">
      <w:r w:rsidRPr="00A04852">
        <w:t>— </w:t>
      </w:r>
      <w:proofErr w:type="spellStart"/>
      <w:r w:rsidR="00B05DFD" w:rsidRPr="00A3455D">
        <w:rPr>
          <w:sz w:val="32"/>
          <w:szCs w:val="32"/>
        </w:rPr>
        <w:t>OOOOoooooh</w:t>
      </w:r>
      <w:proofErr w:type="spellEnd"/>
      <w:proofErr w:type="gramStart"/>
      <w:r w:rsidRPr="00A3455D">
        <w:rPr>
          <w:sz w:val="32"/>
          <w:szCs w:val="32"/>
        </w:rPr>
        <w:t> !</w:t>
      </w:r>
      <w:r w:rsidRPr="00A04852">
        <w:t>…</w:t>
      </w:r>
      <w:proofErr w:type="gramEnd"/>
      <w:r w:rsidRPr="00A04852">
        <w:t xml:space="preserve"> </w:t>
      </w:r>
      <w:proofErr w:type="gramStart"/>
      <w:r w:rsidR="00B05DFD" w:rsidRPr="00A04852">
        <w:t>font</w:t>
      </w:r>
      <w:proofErr w:type="gramEnd"/>
      <w:r w:rsidR="00B05DFD" w:rsidRPr="00A04852">
        <w:t xml:space="preserve"> les spectateurs en le voyant grimper si haut</w:t>
      </w:r>
      <w:r w:rsidRPr="00A04852">
        <w:t>.</w:t>
      </w:r>
    </w:p>
    <w:p w14:paraId="662D23CC" w14:textId="7EA06AC8" w:rsidR="00A04852" w:rsidRPr="005F44C8" w:rsidRDefault="00B05DFD" w:rsidP="005F44C8">
      <w:r w:rsidRPr="005F44C8">
        <w:t>Zigotto monte au sommet du chapiteau</w:t>
      </w:r>
      <w:r w:rsidR="00A04852" w:rsidRPr="005F44C8">
        <w:t xml:space="preserve">, </w:t>
      </w:r>
      <w:r w:rsidRPr="005F44C8">
        <w:t>là où les trapézistes exécutent leur numéro</w:t>
      </w:r>
      <w:r w:rsidR="00A04852" w:rsidRPr="005F44C8">
        <w:t>.</w:t>
      </w:r>
    </w:p>
    <w:p w14:paraId="6CC3430E" w14:textId="6DE14084" w:rsidR="00A04852" w:rsidRPr="00A04852" w:rsidRDefault="00A04852" w:rsidP="00A3455D">
      <w:r w:rsidRPr="00A04852">
        <w:t>— </w:t>
      </w:r>
      <w:r w:rsidR="00B05DFD" w:rsidRPr="00A3455D">
        <w:rPr>
          <w:sz w:val="22"/>
          <w:szCs w:val="22"/>
        </w:rPr>
        <w:t>Croix de bois</w:t>
      </w:r>
      <w:r w:rsidRPr="00A3455D">
        <w:rPr>
          <w:sz w:val="22"/>
          <w:szCs w:val="22"/>
        </w:rPr>
        <w:t xml:space="preserve">, </w:t>
      </w:r>
      <w:r w:rsidR="00B05DFD" w:rsidRPr="00A3455D">
        <w:rPr>
          <w:sz w:val="22"/>
          <w:szCs w:val="22"/>
        </w:rPr>
        <w:t>croix de fer</w:t>
      </w:r>
      <w:r w:rsidRPr="00A3455D">
        <w:rPr>
          <w:sz w:val="22"/>
          <w:szCs w:val="22"/>
        </w:rPr>
        <w:t xml:space="preserve">, </w:t>
      </w:r>
      <w:r w:rsidR="00B05DFD" w:rsidRPr="00A3455D">
        <w:rPr>
          <w:sz w:val="22"/>
          <w:szCs w:val="22"/>
        </w:rPr>
        <w:t>si je rate</w:t>
      </w:r>
      <w:r w:rsidRPr="00A3455D">
        <w:rPr>
          <w:sz w:val="22"/>
          <w:szCs w:val="22"/>
        </w:rPr>
        <w:t xml:space="preserve">, </w:t>
      </w:r>
      <w:r w:rsidR="00B05DFD" w:rsidRPr="00A3455D">
        <w:rPr>
          <w:sz w:val="22"/>
          <w:szCs w:val="22"/>
        </w:rPr>
        <w:t>c</w:t>
      </w:r>
      <w:r w:rsidRPr="00A3455D">
        <w:rPr>
          <w:sz w:val="22"/>
          <w:szCs w:val="22"/>
        </w:rPr>
        <w:t>’</w:t>
      </w:r>
      <w:r w:rsidR="00B05DFD" w:rsidRPr="00A3455D">
        <w:rPr>
          <w:sz w:val="22"/>
          <w:szCs w:val="22"/>
        </w:rPr>
        <w:t>est vraiment l</w:t>
      </w:r>
      <w:r w:rsidRPr="00A3455D">
        <w:rPr>
          <w:sz w:val="22"/>
          <w:szCs w:val="22"/>
        </w:rPr>
        <w:t>’</w:t>
      </w:r>
      <w:r w:rsidR="00B05DFD" w:rsidRPr="00A3455D">
        <w:rPr>
          <w:sz w:val="22"/>
          <w:szCs w:val="22"/>
        </w:rPr>
        <w:t>enfer</w:t>
      </w:r>
      <w:r w:rsidRPr="00A3455D">
        <w:rPr>
          <w:sz w:val="22"/>
          <w:szCs w:val="22"/>
        </w:rPr>
        <w:t> !</w:t>
      </w:r>
      <w:r w:rsidRPr="00A04852">
        <w:t xml:space="preserve"> </w:t>
      </w:r>
      <w:r w:rsidR="00B05DFD" w:rsidRPr="00A04852">
        <w:t>murmure Zigotto une fois arrivé en haut</w:t>
      </w:r>
      <w:r w:rsidRPr="00A04852">
        <w:t>.</w:t>
      </w:r>
    </w:p>
    <w:p w14:paraId="52FF57FC" w14:textId="6FEA2BE7" w:rsidR="00AB4B46" w:rsidRDefault="00A04852" w:rsidP="00C97E66">
      <w:r w:rsidRPr="00A04852">
        <w:t>— </w:t>
      </w:r>
      <w:r w:rsidR="00B05DFD" w:rsidRPr="00A3455D">
        <w:rPr>
          <w:sz w:val="32"/>
          <w:szCs w:val="32"/>
        </w:rPr>
        <w:t>Zigotto</w:t>
      </w:r>
      <w:r w:rsidRPr="00A3455D">
        <w:rPr>
          <w:sz w:val="32"/>
          <w:szCs w:val="32"/>
        </w:rPr>
        <w:t> !</w:t>
      </w:r>
      <w:r w:rsidRPr="00A04852">
        <w:t xml:space="preserve"> </w:t>
      </w:r>
      <w:r w:rsidR="00B05DFD" w:rsidRPr="00A04852">
        <w:t>crie monsieur Loyal</w:t>
      </w:r>
      <w:r w:rsidRPr="00A04852">
        <w:t xml:space="preserve">. </w:t>
      </w:r>
      <w:r w:rsidR="00B05DFD" w:rsidRPr="00A3455D">
        <w:rPr>
          <w:sz w:val="32"/>
          <w:szCs w:val="32"/>
        </w:rPr>
        <w:t>Arrête de faire le zozo</w:t>
      </w:r>
      <w:r w:rsidRPr="00A3455D">
        <w:rPr>
          <w:sz w:val="32"/>
          <w:szCs w:val="32"/>
        </w:rPr>
        <w:t> !</w:t>
      </w:r>
    </w:p>
    <w:p w14:paraId="226FFEA1" w14:textId="58622F53" w:rsidR="00171797" w:rsidRDefault="00F779CA">
      <w:pPr>
        <w:spacing w:after="200" w:line="276" w:lineRule="auto"/>
        <w:ind w:firstLine="0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0" wp14:anchorId="3E7AEDCF" wp14:editId="49BE6708">
                <wp:simplePos x="0" y="0"/>
                <wp:positionH relativeFrom="margin">
                  <wp:align>right</wp:align>
                </wp:positionH>
                <wp:positionV relativeFrom="page">
                  <wp:posOffset>7129145</wp:posOffset>
                </wp:positionV>
                <wp:extent cx="622800" cy="360000"/>
                <wp:effectExtent l="0" t="0" r="5080" b="254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D370C" w14:textId="575083A7" w:rsidR="00F779CA" w:rsidRPr="00171797" w:rsidRDefault="00F779CA" w:rsidP="00F779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1797">
                              <w:rPr>
                                <w:sz w:val="22"/>
                                <w:szCs w:val="22"/>
                              </w:rPr>
                              <w:t xml:space="preserve">~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Pr="00171797">
                              <w:rPr>
                                <w:sz w:val="22"/>
                                <w:szCs w:val="22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rot="0" vert="horz" wrap="non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EDCF" id="_x0000_s1030" type="#_x0000_t202" style="position:absolute;margin-left:-2.15pt;margin-top:561.35pt;width:49.05pt;height:28.35pt;z-index:251789824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" o:allowoverlap="f" stroked="f">
                <v:textbox inset="1mm,1mm,1mm,1mm">
                  <w:txbxContent>
                    <w:p w14:paraId="1F9D370C" w14:textId="575083A7" w:rsidR="00F779CA" w:rsidRPr="00171797" w:rsidRDefault="00F779CA" w:rsidP="00F779CA">
                      <w:pPr>
                        <w:rPr>
                          <w:sz w:val="22"/>
                          <w:szCs w:val="22"/>
                        </w:rPr>
                      </w:pPr>
                      <w:r w:rsidRPr="00171797">
                        <w:rPr>
                          <w:sz w:val="22"/>
                          <w:szCs w:val="22"/>
                        </w:rPr>
                        <w:t xml:space="preserve">~ </w:t>
                      </w:r>
                      <w:r>
                        <w:rPr>
                          <w:sz w:val="22"/>
                          <w:szCs w:val="22"/>
                        </w:rPr>
                        <w:t>6</w:t>
                      </w:r>
                      <w:r w:rsidRPr="00171797">
                        <w:rPr>
                          <w:sz w:val="22"/>
                          <w:szCs w:val="22"/>
                        </w:rPr>
                        <w:t xml:space="preserve"> ~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71797">
        <w:br w:type="page"/>
      </w:r>
    </w:p>
    <w:p w14:paraId="330032E2" w14:textId="1C74B3F1" w:rsidR="00730C13" w:rsidRDefault="00DA5FCE" w:rsidP="00C97E66">
      <w:pPr>
        <w:spacing w:after="200" w:line="276" w:lineRule="auto"/>
        <w:ind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 wp14:anchorId="66381532" wp14:editId="4427D913">
            <wp:extent cx="4556760" cy="6452616"/>
            <wp:effectExtent l="0" t="0" r="0" b="57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n-livre_cirque-patatrac_0011-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645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C13">
        <w:br w:type="page"/>
      </w:r>
    </w:p>
    <w:p w14:paraId="29ACCC4A" w14:textId="77777777" w:rsidR="00730C13" w:rsidRDefault="00730C13" w:rsidP="00074862">
      <w:pPr>
        <w:pStyle w:val="Image"/>
      </w:pPr>
      <w:r w:rsidRPr="00074862">
        <w:drawing>
          <wp:anchor distT="0" distB="0" distL="114300" distR="114300" simplePos="0" relativeHeight="251661312" behindDoc="1" locked="0" layoutInCell="1" allowOverlap="1" wp14:anchorId="5AFA615C" wp14:editId="12622A40">
            <wp:simplePos x="0" y="0"/>
            <wp:positionH relativeFrom="column">
              <wp:align>right</wp:align>
            </wp:positionH>
            <wp:positionV relativeFrom="paragraph">
              <wp:posOffset>1696</wp:posOffset>
            </wp:positionV>
            <wp:extent cx="2401200" cy="1918800"/>
            <wp:effectExtent l="0" t="0" r="0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-livre_cirque-patatrac_0011-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5F199" w14:textId="77777777" w:rsidR="00730C13" w:rsidRDefault="00730C13" w:rsidP="00730C13"/>
    <w:p w14:paraId="7BB255B1" w14:textId="77777777" w:rsidR="00730C13" w:rsidRDefault="00730C13" w:rsidP="00730C13"/>
    <w:p w14:paraId="038E62B6" w14:textId="77777777" w:rsidR="00730C13" w:rsidRDefault="00730C13" w:rsidP="00730C13"/>
    <w:p w14:paraId="086D99E4" w14:textId="77777777" w:rsidR="00730C13" w:rsidRDefault="00730C13" w:rsidP="00730C13"/>
    <w:p w14:paraId="43F580A8" w14:textId="77777777" w:rsidR="00B05DFD" w:rsidRPr="00A04852" w:rsidRDefault="00730C13" w:rsidP="00932A10">
      <w:pPr>
        <w:pStyle w:val="Titre1"/>
      </w:pPr>
      <w:r>
        <w:t>C</w:t>
      </w:r>
      <w:r w:rsidR="00B05DFD" w:rsidRPr="00A04852">
        <w:t>hapitre 3</w:t>
      </w:r>
    </w:p>
    <w:p w14:paraId="3C5596C1" w14:textId="77777777" w:rsidR="00730C13" w:rsidRDefault="00730C13" w:rsidP="00A04852"/>
    <w:p w14:paraId="273EC5C9" w14:textId="77777777" w:rsidR="00730C13" w:rsidRDefault="00730C13" w:rsidP="00A04852"/>
    <w:p w14:paraId="2E3680F2" w14:textId="10EEF079" w:rsidR="00A04852" w:rsidRPr="00A04852" w:rsidRDefault="00B05DFD" w:rsidP="00A04852">
      <w:r w:rsidRPr="00A04852">
        <w:t>En bas</w:t>
      </w:r>
      <w:r w:rsidR="00A04852" w:rsidRPr="00A04852">
        <w:t xml:space="preserve">, </w:t>
      </w:r>
      <w:r w:rsidRPr="00A04852">
        <w:t>le public attend</w:t>
      </w:r>
      <w:r w:rsidR="00A04852" w:rsidRPr="00A04852">
        <w:t>…</w:t>
      </w:r>
    </w:p>
    <w:p w14:paraId="7BFD7DFB" w14:textId="77777777" w:rsidR="00A04852" w:rsidRPr="00A04852" w:rsidRDefault="00B05DFD" w:rsidP="00A04852">
      <w:r w:rsidRPr="00A04852">
        <w:t>Zigotto s</w:t>
      </w:r>
      <w:r w:rsidR="00A04852" w:rsidRPr="00A04852">
        <w:t>’</w:t>
      </w:r>
      <w:r w:rsidRPr="00A04852">
        <w:t>élance et s</w:t>
      </w:r>
      <w:r w:rsidR="00A04852" w:rsidRPr="00A04852">
        <w:t>’</w:t>
      </w:r>
      <w:r w:rsidRPr="00A04852">
        <w:t>accroche aux trapézistes volants à la manière de Tarzan</w:t>
      </w:r>
      <w:r w:rsidR="00A04852" w:rsidRPr="00A04852">
        <w:t>.</w:t>
      </w:r>
    </w:p>
    <w:p w14:paraId="46D6FD9F" w14:textId="77777777" w:rsidR="00A04852" w:rsidRPr="00A04852" w:rsidRDefault="00B05DFD" w:rsidP="00A04852">
      <w:r w:rsidRPr="00A04852">
        <w:t>Mais il va trop vite</w:t>
      </w:r>
      <w:r w:rsidR="00A04852" w:rsidRPr="00A04852">
        <w:t>.</w:t>
      </w:r>
    </w:p>
    <w:p w14:paraId="40CC84EB" w14:textId="77777777" w:rsidR="00A04852" w:rsidRPr="00A04852" w:rsidRDefault="00B05DFD" w:rsidP="00A04852">
      <w:r w:rsidRPr="00A04852">
        <w:t>Il va trop loin</w:t>
      </w:r>
      <w:r w:rsidR="00A04852" w:rsidRPr="00A04852">
        <w:t xml:space="preserve">, </w:t>
      </w:r>
      <w:r w:rsidRPr="00A04852">
        <w:t>si loin qu</w:t>
      </w:r>
      <w:r w:rsidR="00A04852" w:rsidRPr="00A04852">
        <w:t>’</w:t>
      </w:r>
      <w:r w:rsidRPr="00A04852">
        <w:t>il atterrit sur le vélo du funambule</w:t>
      </w:r>
      <w:r w:rsidR="00A04852" w:rsidRPr="00A04852">
        <w:t>.</w:t>
      </w:r>
    </w:p>
    <w:p w14:paraId="01140224" w14:textId="77777777" w:rsidR="00A04852" w:rsidRPr="00A04852" w:rsidRDefault="00B05DFD" w:rsidP="00A04852">
      <w:proofErr w:type="spellStart"/>
      <w:r w:rsidRPr="00A3455D">
        <w:rPr>
          <w:b/>
          <w:sz w:val="32"/>
          <w:szCs w:val="32"/>
        </w:rPr>
        <w:t>Poiiing</w:t>
      </w:r>
      <w:proofErr w:type="spellEnd"/>
      <w:r w:rsidR="00A04852" w:rsidRPr="00A3455D">
        <w:rPr>
          <w:b/>
          <w:sz w:val="32"/>
          <w:szCs w:val="32"/>
        </w:rPr>
        <w:t> !</w:t>
      </w:r>
    </w:p>
    <w:p w14:paraId="77A2DF97" w14:textId="77777777" w:rsidR="00A04852" w:rsidRPr="00A04852" w:rsidRDefault="00B05DFD" w:rsidP="00A04852">
      <w:r w:rsidRPr="00A04852">
        <w:t>Il s</w:t>
      </w:r>
      <w:r w:rsidR="00A04852" w:rsidRPr="00A04852">
        <w:t>’</w:t>
      </w:r>
      <w:r w:rsidRPr="00A04852">
        <w:t>accroche à la selle et le vélo s</w:t>
      </w:r>
      <w:r w:rsidR="00A04852" w:rsidRPr="00A04852">
        <w:t>’</w:t>
      </w:r>
      <w:r w:rsidRPr="00A04852">
        <w:t>élance sur le fil de fer</w:t>
      </w:r>
      <w:r w:rsidR="00A04852" w:rsidRPr="00A04852">
        <w:t>.</w:t>
      </w:r>
    </w:p>
    <w:p w14:paraId="3E688CC2" w14:textId="77777777" w:rsidR="00A04852" w:rsidRPr="00A04852" w:rsidRDefault="00B05DFD" w:rsidP="00A04852">
      <w:r w:rsidRPr="00A04852">
        <w:t>Zigotto pédale</w:t>
      </w:r>
      <w:r w:rsidR="00A04852" w:rsidRPr="00A04852">
        <w:t>.</w:t>
      </w:r>
    </w:p>
    <w:p w14:paraId="4BECB8E1" w14:textId="77777777" w:rsidR="00A04852" w:rsidRPr="00A04852" w:rsidRDefault="00B05DFD" w:rsidP="00A04852">
      <w:r w:rsidRPr="00A04852">
        <w:t>Il ne doit pas faire le moindre écart</w:t>
      </w:r>
      <w:r w:rsidR="00A04852" w:rsidRPr="00A04852">
        <w:t>…</w:t>
      </w:r>
    </w:p>
    <w:p w14:paraId="537D77BD" w14:textId="77777777" w:rsidR="00A04852" w:rsidRPr="00A04852" w:rsidRDefault="00B05DFD" w:rsidP="00A04852">
      <w:r w:rsidRPr="00A04852">
        <w:t>Le public retient son souffle</w:t>
      </w:r>
      <w:r w:rsidR="00A04852" w:rsidRPr="00A04852">
        <w:t>.</w:t>
      </w:r>
    </w:p>
    <w:p w14:paraId="0F676C00" w14:textId="77777777" w:rsidR="00A04852" w:rsidRPr="00A04852" w:rsidRDefault="00B05DFD" w:rsidP="00A04852">
      <w:r w:rsidRPr="00A04852">
        <w:t>Monsieur Loyal met ses mains devant les yeux</w:t>
      </w:r>
      <w:r w:rsidR="00A04852" w:rsidRPr="00A04852">
        <w:t>.</w:t>
      </w:r>
    </w:p>
    <w:p w14:paraId="0DA6E36A" w14:textId="77777777" w:rsidR="00A04852" w:rsidRPr="00A04852" w:rsidRDefault="00B05DFD" w:rsidP="00A04852">
      <w:r w:rsidRPr="00A04852">
        <w:t>Les parents de Zigotto retiennent un cri</w:t>
      </w:r>
      <w:r w:rsidR="00A04852" w:rsidRPr="00A04852">
        <w:t>.</w:t>
      </w:r>
    </w:p>
    <w:p w14:paraId="566F21D0" w14:textId="77777777" w:rsidR="00A04852" w:rsidRPr="00A04852" w:rsidRDefault="00B05DFD" w:rsidP="00A04852">
      <w:r w:rsidRPr="00A04852">
        <w:t>Le vélo tremblote</w:t>
      </w:r>
      <w:r w:rsidR="00A04852" w:rsidRPr="00A04852">
        <w:t xml:space="preserve">, </w:t>
      </w:r>
      <w:r w:rsidRPr="00A04852">
        <w:t>gigote et quitte le fil</w:t>
      </w:r>
      <w:r w:rsidR="00A04852" w:rsidRPr="00A04852">
        <w:t>…</w:t>
      </w:r>
    </w:p>
    <w:p w14:paraId="00710D45" w14:textId="77777777" w:rsidR="00A04852" w:rsidRPr="00A04852" w:rsidRDefault="00B05DFD" w:rsidP="00A04852">
      <w:r w:rsidRPr="00A04852">
        <w:t xml:space="preserve">Zigotto se sent </w:t>
      </w:r>
      <w:r w:rsidRPr="00A3455D">
        <w:rPr>
          <w:sz w:val="36"/>
          <w:szCs w:val="36"/>
        </w:rPr>
        <w:t>t</w:t>
      </w:r>
      <w:r w:rsidRPr="00A3455D">
        <w:rPr>
          <w:sz w:val="34"/>
          <w:szCs w:val="34"/>
        </w:rPr>
        <w:t>o</w:t>
      </w:r>
      <w:r w:rsidRPr="00A3455D">
        <w:rPr>
          <w:sz w:val="32"/>
          <w:szCs w:val="32"/>
        </w:rPr>
        <w:t>m</w:t>
      </w:r>
      <w:r w:rsidRPr="00A3455D">
        <w:rPr>
          <w:sz w:val="28"/>
        </w:rPr>
        <w:t>be</w:t>
      </w:r>
      <w:r w:rsidRPr="00A04852">
        <w:t>r</w:t>
      </w:r>
      <w:r w:rsidR="00A04852" w:rsidRPr="00A04852">
        <w:t> !</w:t>
      </w:r>
    </w:p>
    <w:p w14:paraId="0C16C857" w14:textId="77777777" w:rsidR="00A04852" w:rsidRPr="00A04852" w:rsidRDefault="00B05DFD" w:rsidP="00A04852">
      <w:r w:rsidRPr="00A04852">
        <w:t>La piste s</w:t>
      </w:r>
      <w:r w:rsidR="00A04852" w:rsidRPr="00A04852">
        <w:t>’</w:t>
      </w:r>
      <w:r w:rsidRPr="00A04852">
        <w:t>agrandit</w:t>
      </w:r>
      <w:r w:rsidR="00A04852" w:rsidRPr="00A04852">
        <w:t xml:space="preserve">, </w:t>
      </w:r>
      <w:r w:rsidRPr="00A3455D">
        <w:rPr>
          <w:sz w:val="28"/>
        </w:rPr>
        <w:t>s</w:t>
      </w:r>
      <w:r w:rsidR="00A04852" w:rsidRPr="00A3455D">
        <w:rPr>
          <w:sz w:val="28"/>
        </w:rPr>
        <w:t>’</w:t>
      </w:r>
      <w:r w:rsidRPr="00A3455D">
        <w:rPr>
          <w:sz w:val="28"/>
        </w:rPr>
        <w:t>agrandit</w:t>
      </w:r>
      <w:r w:rsidR="00A04852" w:rsidRPr="00A04852">
        <w:t xml:space="preserve">, </w:t>
      </w:r>
      <w:r w:rsidRPr="00A3455D">
        <w:rPr>
          <w:sz w:val="30"/>
          <w:szCs w:val="30"/>
        </w:rPr>
        <w:t>s</w:t>
      </w:r>
      <w:r w:rsidR="00A04852" w:rsidRPr="00A3455D">
        <w:rPr>
          <w:sz w:val="30"/>
          <w:szCs w:val="30"/>
        </w:rPr>
        <w:t>’</w:t>
      </w:r>
      <w:r w:rsidRPr="00A3455D">
        <w:rPr>
          <w:sz w:val="30"/>
          <w:szCs w:val="30"/>
        </w:rPr>
        <w:t>agrandit</w:t>
      </w:r>
      <w:r w:rsidR="00A04852" w:rsidRPr="00A04852">
        <w:t xml:space="preserve">… </w:t>
      </w:r>
      <w:r w:rsidRPr="00A04852">
        <w:t>Zigotto ferme les yeux</w:t>
      </w:r>
      <w:r w:rsidR="00A04852" w:rsidRPr="00A04852">
        <w:t>.</w:t>
      </w:r>
    </w:p>
    <w:p w14:paraId="611074E4" w14:textId="45D308D1" w:rsidR="00A04852" w:rsidRPr="00A04852" w:rsidRDefault="00B05DFD" w:rsidP="00A04852">
      <w:r w:rsidRPr="00A04852">
        <w:t>Il n</w:t>
      </w:r>
      <w:r w:rsidR="00A04852" w:rsidRPr="00A04852">
        <w:t>’</w:t>
      </w:r>
      <w:r w:rsidRPr="00A04852">
        <w:t>entend plus que les cris</w:t>
      </w:r>
      <w:r w:rsidR="00A04852" w:rsidRPr="00A04852">
        <w:t>.</w:t>
      </w:r>
    </w:p>
    <w:p w14:paraId="4F613884" w14:textId="49331C4F" w:rsidR="00A04852" w:rsidRPr="00A04852" w:rsidRDefault="00635419" w:rsidP="00A048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1F4F076D" wp14:editId="2A49C4AB">
                <wp:simplePos x="0" y="0"/>
                <wp:positionH relativeFrom="margin">
                  <wp:align>right</wp:align>
                </wp:positionH>
                <wp:positionV relativeFrom="page">
                  <wp:posOffset>7129145</wp:posOffset>
                </wp:positionV>
                <wp:extent cx="626400" cy="360000"/>
                <wp:effectExtent l="0" t="0" r="635" b="254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1C0AF" w14:textId="5E059972" w:rsidR="00635419" w:rsidRPr="00171797" w:rsidRDefault="00635419" w:rsidP="00635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1797">
                              <w:rPr>
                                <w:sz w:val="22"/>
                                <w:szCs w:val="22"/>
                              </w:rPr>
                              <w:t xml:space="preserve">~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171797">
                              <w:rPr>
                                <w:sz w:val="22"/>
                                <w:szCs w:val="22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rot="0" vert="horz" wrap="non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F076D" id="_x0000_s1031" type="#_x0000_t202" style="position:absolute;left:0;text-align:left;margin-left:-1.9pt;margin-top:561.35pt;width:49.3pt;height:28.35pt;z-index:251787776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" stroked="f">
                <v:textbox inset="1mm,1mm,1mm,1mm">
                  <w:txbxContent>
                    <w:p w14:paraId="18A1C0AF" w14:textId="5E059972" w:rsidR="00635419" w:rsidRPr="00171797" w:rsidRDefault="00635419" w:rsidP="00635419">
                      <w:pPr>
                        <w:rPr>
                          <w:sz w:val="22"/>
                          <w:szCs w:val="22"/>
                        </w:rPr>
                      </w:pPr>
                      <w:r w:rsidRPr="00171797">
                        <w:rPr>
                          <w:sz w:val="22"/>
                          <w:szCs w:val="22"/>
                        </w:rPr>
                        <w:t xml:space="preserve">~ </w:t>
                      </w: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171797">
                        <w:rPr>
                          <w:sz w:val="22"/>
                          <w:szCs w:val="22"/>
                        </w:rPr>
                        <w:t xml:space="preserve"> ~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05DFD" w:rsidRPr="00A04852">
        <w:t>Zigotto s</w:t>
      </w:r>
      <w:r w:rsidR="00A04852" w:rsidRPr="00A04852">
        <w:t>’</w:t>
      </w:r>
      <w:r w:rsidR="00B05DFD" w:rsidRPr="00A04852">
        <w:t>écrase</w:t>
      </w:r>
      <w:r w:rsidR="00A04852" w:rsidRPr="00A04852">
        <w:t xml:space="preserve">… </w:t>
      </w:r>
      <w:r w:rsidR="00B05DFD" w:rsidRPr="00A04852">
        <w:t>et rebondit une fois</w:t>
      </w:r>
      <w:r w:rsidR="00A04852" w:rsidRPr="00A04852">
        <w:t xml:space="preserve">, </w:t>
      </w:r>
      <w:r w:rsidR="00B05DFD" w:rsidRPr="00A04852">
        <w:t>deux fois</w:t>
      </w:r>
      <w:r w:rsidR="00A04852" w:rsidRPr="00A04852">
        <w:t xml:space="preserve">, </w:t>
      </w:r>
      <w:r w:rsidR="00B05DFD" w:rsidRPr="00A04852">
        <w:t>trois fois</w:t>
      </w:r>
      <w:r w:rsidR="00A04852" w:rsidRPr="00A04852">
        <w:t xml:space="preserve">, </w:t>
      </w:r>
      <w:r w:rsidR="00B05DFD" w:rsidRPr="00A04852">
        <w:t>dans la grande couverture tendue par tous ses amis</w:t>
      </w:r>
      <w:r w:rsidR="00A04852" w:rsidRPr="00A04852">
        <w:t>.</w:t>
      </w:r>
      <w:r w:rsidRPr="00635419">
        <w:rPr>
          <w:noProof/>
        </w:rPr>
        <w:t xml:space="preserve"> </w:t>
      </w:r>
    </w:p>
    <w:p w14:paraId="5FC1EE7A" w14:textId="77777777" w:rsidR="00A04852" w:rsidRPr="00A04852" w:rsidRDefault="00B05DFD" w:rsidP="00A04852">
      <w:r w:rsidRPr="00A04852">
        <w:t>Zigotto rouvre les yeux en claquant encore des dents</w:t>
      </w:r>
      <w:r w:rsidR="00A04852" w:rsidRPr="00A04852">
        <w:t>.</w:t>
      </w:r>
    </w:p>
    <w:p w14:paraId="2DE6A5F3" w14:textId="77777777" w:rsidR="00A04852" w:rsidRPr="00A04852" w:rsidRDefault="00B05DFD" w:rsidP="00A04852">
      <w:r w:rsidRPr="00A04852">
        <w:t>Il a eu la peur de sa vie</w:t>
      </w:r>
      <w:r w:rsidR="00A04852" w:rsidRPr="00A04852">
        <w:t xml:space="preserve">, </w:t>
      </w:r>
      <w:r w:rsidRPr="00A04852">
        <w:t>mais ses parents vont être fiers de lui</w:t>
      </w:r>
      <w:r w:rsidR="00A04852" w:rsidRPr="00A04852">
        <w:t>.</w:t>
      </w:r>
    </w:p>
    <w:p w14:paraId="047916C6" w14:textId="77777777" w:rsidR="00A04852" w:rsidRPr="00A04852" w:rsidRDefault="00B05DFD" w:rsidP="00A04852">
      <w:r w:rsidRPr="00A04852">
        <w:t>Pour l</w:t>
      </w:r>
      <w:r w:rsidR="00A04852" w:rsidRPr="00A04852">
        <w:t>’</w:t>
      </w:r>
      <w:r w:rsidRPr="00A04852">
        <w:t>instant</w:t>
      </w:r>
      <w:r w:rsidR="00A04852" w:rsidRPr="00A04852">
        <w:t xml:space="preserve">, </w:t>
      </w:r>
      <w:r w:rsidRPr="00A04852">
        <w:t>c</w:t>
      </w:r>
      <w:r w:rsidR="00A04852" w:rsidRPr="00A04852">
        <w:t>’</w:t>
      </w:r>
      <w:r w:rsidRPr="00A04852">
        <w:t>est un tonnerre d</w:t>
      </w:r>
      <w:r w:rsidR="00A04852" w:rsidRPr="00A04852">
        <w:t>’</w:t>
      </w:r>
      <w:r w:rsidRPr="00A04852">
        <w:t>applaudissements</w:t>
      </w:r>
      <w:r w:rsidR="00A04852" w:rsidRPr="00A04852">
        <w:t xml:space="preserve"> ! </w:t>
      </w:r>
      <w:r w:rsidRPr="00A04852">
        <w:t>Zigotto salue</w:t>
      </w:r>
      <w:r w:rsidR="00A04852" w:rsidRPr="00A04852">
        <w:t xml:space="preserve">, </w:t>
      </w:r>
      <w:r w:rsidRPr="00A04852">
        <w:t>à gauche</w:t>
      </w:r>
      <w:r w:rsidR="00A04852" w:rsidRPr="00A04852">
        <w:t xml:space="preserve">, </w:t>
      </w:r>
      <w:r w:rsidRPr="00A04852">
        <w:t>à droite</w:t>
      </w:r>
      <w:r w:rsidR="00A04852" w:rsidRPr="00A04852">
        <w:t>…</w:t>
      </w:r>
    </w:p>
    <w:p w14:paraId="346B65F3" w14:textId="77777777" w:rsidR="00A04852" w:rsidRPr="00A04852" w:rsidRDefault="00B05DFD" w:rsidP="00A04852">
      <w:r w:rsidRPr="00A04852">
        <w:t>Il se précipite dans les coulisses pour rejoindre ses parents</w:t>
      </w:r>
      <w:r w:rsidR="00A04852" w:rsidRPr="00A04852">
        <w:t>.</w:t>
      </w:r>
    </w:p>
    <w:p w14:paraId="1732E1B6" w14:textId="77777777" w:rsidR="00A04852" w:rsidRPr="00A04852" w:rsidRDefault="00B05DFD" w:rsidP="00A04852">
      <w:r w:rsidRPr="00A04852">
        <w:t>Sa maman l</w:t>
      </w:r>
      <w:r w:rsidR="00A04852" w:rsidRPr="00A04852">
        <w:t>’</w:t>
      </w:r>
      <w:r w:rsidRPr="00A04852">
        <w:t>attrape par le fond de son pantalon trop grand et lui dit</w:t>
      </w:r>
      <w:r w:rsidR="00A04852" w:rsidRPr="00A04852">
        <w:t> :</w:t>
      </w:r>
    </w:p>
    <w:p w14:paraId="1609D312" w14:textId="77777777" w:rsidR="00A04852" w:rsidRPr="00A04852" w:rsidRDefault="00A04852" w:rsidP="00A04852">
      <w:r w:rsidRPr="00A04852">
        <w:t>— </w:t>
      </w:r>
      <w:r w:rsidR="00B05DFD" w:rsidRPr="00A04852">
        <w:t>Si tu recommences ce numéro</w:t>
      </w:r>
      <w:r w:rsidRPr="00A04852">
        <w:t xml:space="preserve">, </w:t>
      </w:r>
      <w:r w:rsidR="00B05DFD" w:rsidRPr="00A04852">
        <w:t>je te promets la plus grosse des punitions</w:t>
      </w:r>
      <w:r w:rsidRPr="00A04852">
        <w:t> !</w:t>
      </w:r>
    </w:p>
    <w:p w14:paraId="11F305C0" w14:textId="77777777" w:rsidR="00A04852" w:rsidRPr="00A04852" w:rsidRDefault="00A04852" w:rsidP="00A04852">
      <w:r w:rsidRPr="00A04852">
        <w:t>— </w:t>
      </w:r>
      <w:r w:rsidR="00B05DFD" w:rsidRPr="00A04852">
        <w:t>Croix de bois</w:t>
      </w:r>
      <w:r w:rsidRPr="00A04852">
        <w:t xml:space="preserve">, </w:t>
      </w:r>
      <w:r w:rsidR="00B05DFD" w:rsidRPr="00A04852">
        <w:t>croix de fer</w:t>
      </w:r>
      <w:r w:rsidRPr="00A04852">
        <w:t xml:space="preserve">, </w:t>
      </w:r>
      <w:r w:rsidR="00B05DFD" w:rsidRPr="00A04852">
        <w:t>je ne recommencerai plus jamais</w:t>
      </w:r>
      <w:r w:rsidRPr="00A04852">
        <w:t xml:space="preserve">, </w:t>
      </w:r>
      <w:r w:rsidR="00B05DFD" w:rsidRPr="00A04852">
        <w:t>promet Zigotto</w:t>
      </w:r>
      <w:r w:rsidRPr="00A04852">
        <w:t>.</w:t>
      </w:r>
    </w:p>
    <w:p w14:paraId="333050AC" w14:textId="77777777" w:rsidR="00A04852" w:rsidRPr="00A04852" w:rsidRDefault="00B05DFD" w:rsidP="00A04852">
      <w:r w:rsidRPr="00A04852">
        <w:t>Il serre très fort sa maman et ajoute tout bas</w:t>
      </w:r>
      <w:r w:rsidR="00A04852" w:rsidRPr="00A04852">
        <w:t> :</w:t>
      </w:r>
    </w:p>
    <w:p w14:paraId="5F93999E" w14:textId="4908E27C" w:rsidR="00B05DFD" w:rsidRPr="005F44C8" w:rsidRDefault="00A04852" w:rsidP="00932A10">
      <w:pPr>
        <w:rPr>
          <w:sz w:val="22"/>
          <w:szCs w:val="22"/>
        </w:rPr>
      </w:pPr>
      <w:r w:rsidRPr="005F44C8">
        <w:rPr>
          <w:sz w:val="22"/>
          <w:szCs w:val="22"/>
        </w:rPr>
        <w:t xml:space="preserve">— … </w:t>
      </w:r>
      <w:r w:rsidR="00B05DFD" w:rsidRPr="005F44C8">
        <w:rPr>
          <w:sz w:val="22"/>
          <w:szCs w:val="22"/>
        </w:rPr>
        <w:t>En tout cas pas sans filet</w:t>
      </w:r>
      <w:r w:rsidRPr="005F44C8">
        <w:rPr>
          <w:sz w:val="22"/>
          <w:szCs w:val="22"/>
        </w:rPr>
        <w:t> !</w:t>
      </w:r>
    </w:p>
    <w:p w14:paraId="74E58570" w14:textId="7BCA6845" w:rsidR="00AB4B46" w:rsidRPr="00A04852" w:rsidRDefault="00AB4B46" w:rsidP="00AB4B46">
      <w:pPr>
        <w:pStyle w:val="Image"/>
      </w:pPr>
      <w:r>
        <w:rPr>
          <w:noProof/>
        </w:rPr>
        <w:drawing>
          <wp:inline distT="0" distB="0" distL="0" distR="0" wp14:anchorId="1F0F2770" wp14:editId="0311ED08">
            <wp:extent cx="3346101" cy="3387249"/>
            <wp:effectExtent l="0" t="0" r="6985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-livre_cirque-patatrac_0014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355" cy="339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B46" w:rsidRPr="00A04852" w:rsidSect="007B7525">
      <w:footerReference w:type="default" r:id="rId21"/>
      <w:pgSz w:w="8392" w:h="11907" w:code="11"/>
      <w:pgMar w:top="567" w:right="425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72A16" w14:textId="77777777" w:rsidR="00B13036" w:rsidRDefault="00B13036" w:rsidP="00B13036">
      <w:pPr>
        <w:spacing w:line="240" w:lineRule="auto"/>
      </w:pPr>
      <w:r>
        <w:separator/>
      </w:r>
    </w:p>
  </w:endnote>
  <w:endnote w:type="continuationSeparator" w:id="0">
    <w:p w14:paraId="02C63A9F" w14:textId="77777777" w:rsidR="00B13036" w:rsidRDefault="00B13036" w:rsidP="00B130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C2B7B" w14:textId="09B52399" w:rsidR="00B13036" w:rsidRPr="007B7525" w:rsidRDefault="00B13036" w:rsidP="007B75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6FB47" w14:textId="77777777" w:rsidR="00B13036" w:rsidRDefault="00B13036" w:rsidP="00B13036">
      <w:pPr>
        <w:spacing w:line="240" w:lineRule="auto"/>
      </w:pPr>
      <w:r>
        <w:separator/>
      </w:r>
    </w:p>
  </w:footnote>
  <w:footnote w:type="continuationSeparator" w:id="0">
    <w:p w14:paraId="5C8FAD86" w14:textId="77777777" w:rsidR="00B13036" w:rsidRDefault="00B13036" w:rsidP="00B130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F581F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1456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95AA5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60BD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05011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AE4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FC61B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42AF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DE84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974E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8A6C0B"/>
    <w:multiLevelType w:val="hybridMultilevel"/>
    <w:tmpl w:val="5E0C6452"/>
    <w:lvl w:ilvl="0" w:tplc="179659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4A6E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3781F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0A2B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C7E53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9261C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60B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4F0A4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24C3D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691385"/>
    <w:multiLevelType w:val="hybridMultilevel"/>
    <w:tmpl w:val="2EAA8648"/>
    <w:lvl w:ilvl="0" w:tplc="144E4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6508A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988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D429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AB832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5022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DB0AC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E4C9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84E42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A91EB8"/>
    <w:multiLevelType w:val="hybridMultilevel"/>
    <w:tmpl w:val="47F4B040"/>
    <w:lvl w:ilvl="0" w:tplc="30B6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5F0C2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AC8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3D428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5A8C9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CE7B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57E85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B68E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02CF7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E56A04"/>
    <w:multiLevelType w:val="hybridMultilevel"/>
    <w:tmpl w:val="AE8CBB82"/>
    <w:lvl w:ilvl="0" w:tplc="106C64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52884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A8C9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04CAF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B42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9C67F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574B4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4FEDE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8036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1"/>
    <o:shapelayout v:ext="edit"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B8B"/>
    <w:rsid w:val="00074862"/>
    <w:rsid w:val="00142FB0"/>
    <w:rsid w:val="00171797"/>
    <w:rsid w:val="002F314C"/>
    <w:rsid w:val="003C6F06"/>
    <w:rsid w:val="005F44C8"/>
    <w:rsid w:val="00635419"/>
    <w:rsid w:val="00730C13"/>
    <w:rsid w:val="007B7525"/>
    <w:rsid w:val="00932A10"/>
    <w:rsid w:val="00A04852"/>
    <w:rsid w:val="00A3455D"/>
    <w:rsid w:val="00A521C6"/>
    <w:rsid w:val="00AB4B46"/>
    <w:rsid w:val="00AF4CF6"/>
    <w:rsid w:val="00B05DFD"/>
    <w:rsid w:val="00B13036"/>
    <w:rsid w:val="00C97E66"/>
    <w:rsid w:val="00DA5FCE"/>
    <w:rsid w:val="00EC464E"/>
    <w:rsid w:val="00F01B8B"/>
    <w:rsid w:val="00F779CA"/>
    <w:rsid w:val="00F8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C76F6A"/>
  <w15:chartTrackingRefBased/>
  <w15:docId w15:val="{6EB47ACB-A23E-42BA-8DEA-56EE1BB6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0C13"/>
    <w:pPr>
      <w:spacing w:after="0" w:line="300" w:lineRule="auto"/>
      <w:ind w:firstLine="340"/>
      <w:jc w:val="both"/>
    </w:pPr>
    <w:rPr>
      <w:rFonts w:ascii="Georgia" w:eastAsia="Times New Roman" w:hAnsi="Georgia" w:cs="Times New Roman"/>
      <w:sz w:val="26"/>
      <w:szCs w:val="28"/>
      <w:lang w:eastAsia="fr-FR"/>
    </w:rPr>
  </w:style>
  <w:style w:type="paragraph" w:styleId="Titre1">
    <w:name w:val="heading 1"/>
    <w:basedOn w:val="Normal"/>
    <w:next w:val="Normal"/>
    <w:link w:val="Titre1Car"/>
    <w:qFormat/>
    <w:rsid w:val="00074862"/>
    <w:pPr>
      <w:keepNext/>
      <w:suppressAutoHyphens/>
      <w:spacing w:after="240"/>
      <w:ind w:firstLine="0"/>
      <w:jc w:val="right"/>
      <w:outlineLvl w:val="0"/>
    </w:pPr>
    <w:rPr>
      <w:rFonts w:cs="Arial"/>
      <w:b/>
      <w:bCs/>
      <w:sz w:val="32"/>
      <w:szCs w:val="48"/>
    </w:rPr>
  </w:style>
  <w:style w:type="paragraph" w:styleId="Titre2">
    <w:name w:val="heading 2"/>
    <w:basedOn w:val="Normal"/>
    <w:next w:val="Normal"/>
    <w:link w:val="Titre2Car"/>
    <w:qFormat/>
    <w:rsid w:val="00A04852"/>
    <w:pPr>
      <w:keepNext/>
      <w:keepLines/>
      <w:pageBreakBefore/>
      <w:suppressAutoHyphens/>
      <w:spacing w:before="960" w:after="360"/>
      <w:ind w:firstLine="0"/>
      <w:jc w:val="center"/>
      <w:outlineLvl w:val="1"/>
    </w:pPr>
    <w:rPr>
      <w:rFonts w:cs="Arial"/>
      <w:b/>
      <w:bCs/>
      <w:iCs/>
      <w:sz w:val="28"/>
      <w:szCs w:val="40"/>
    </w:rPr>
  </w:style>
  <w:style w:type="paragraph" w:styleId="Titre3">
    <w:name w:val="heading 3"/>
    <w:basedOn w:val="Normal"/>
    <w:next w:val="Normal"/>
    <w:link w:val="Titre3Car"/>
    <w:qFormat/>
    <w:rsid w:val="00A04852"/>
    <w:pPr>
      <w:keepNext/>
      <w:suppressAutoHyphens/>
      <w:ind w:firstLine="0"/>
      <w:jc w:val="center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qFormat/>
    <w:rsid w:val="00A04852"/>
    <w:pPr>
      <w:keepNext/>
      <w:spacing w:before="960" w:after="360"/>
      <w:ind w:firstLine="0"/>
      <w:jc w:val="center"/>
      <w:outlineLvl w:val="3"/>
    </w:pPr>
    <w:rPr>
      <w:b/>
      <w:bCs/>
    </w:rPr>
  </w:style>
  <w:style w:type="character" w:default="1" w:styleId="Policepardfaut">
    <w:name w:val="Default Paragraph Font"/>
    <w:semiHidden/>
    <w:rsid w:val="00A04852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A04852"/>
  </w:style>
  <w:style w:type="paragraph" w:styleId="En-tte">
    <w:name w:val="header"/>
    <w:basedOn w:val="Normal"/>
    <w:link w:val="En-tteCar"/>
    <w:unhideWhenUsed/>
    <w:rsid w:val="00AB4B4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AB4B46"/>
    <w:rPr>
      <w:rFonts w:ascii="Georgia" w:eastAsia="Times New Roman" w:hAnsi="Georgia" w:cs="Times New Roman"/>
      <w:sz w:val="26"/>
      <w:szCs w:val="28"/>
      <w:lang w:eastAsia="fr-FR"/>
    </w:rPr>
  </w:style>
  <w:style w:type="character" w:customStyle="1" w:styleId="Titre1Car">
    <w:name w:val="Titre 1 Car"/>
    <w:basedOn w:val="Policepardfaut"/>
    <w:link w:val="Titre1"/>
    <w:rsid w:val="00074862"/>
    <w:rPr>
      <w:rFonts w:ascii="Georgia" w:eastAsia="Times New Roman" w:hAnsi="Georgia" w:cs="Arial"/>
      <w:b/>
      <w:bCs/>
      <w:sz w:val="32"/>
      <w:szCs w:val="48"/>
      <w:lang w:eastAsia="fr-FR"/>
    </w:rPr>
  </w:style>
  <w:style w:type="character" w:customStyle="1" w:styleId="Titre2Car">
    <w:name w:val="Titre 2 Car"/>
    <w:basedOn w:val="Policepardfaut"/>
    <w:link w:val="Titre2"/>
    <w:rsid w:val="00A04852"/>
    <w:rPr>
      <w:rFonts w:ascii="Georgia" w:eastAsia="Times New Roman" w:hAnsi="Georgia" w:cs="Arial"/>
      <w:b/>
      <w:bCs/>
      <w:iCs/>
      <w:sz w:val="28"/>
      <w:szCs w:val="40"/>
      <w:lang w:eastAsia="fr-FR"/>
    </w:rPr>
  </w:style>
  <w:style w:type="character" w:customStyle="1" w:styleId="Titre3Car">
    <w:name w:val="Titre 3 Car"/>
    <w:basedOn w:val="Policepardfaut"/>
    <w:link w:val="Titre3"/>
    <w:rsid w:val="00A04852"/>
    <w:rPr>
      <w:rFonts w:ascii="Georgia" w:eastAsia="Times New Roman" w:hAnsi="Georgia" w:cs="Arial"/>
      <w:b/>
      <w:bCs/>
      <w:sz w:val="24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A04852"/>
    <w:rPr>
      <w:rFonts w:ascii="Georgia" w:eastAsia="Times New Roman" w:hAnsi="Georgia" w:cs="Times New Roman"/>
      <w:b/>
      <w:bCs/>
      <w:sz w:val="24"/>
      <w:szCs w:val="2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B7525"/>
    <w:pPr>
      <w:spacing w:line="240" w:lineRule="auto"/>
      <w:ind w:firstLine="0"/>
      <w:jc w:val="right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7B7525"/>
    <w:rPr>
      <w:rFonts w:asciiTheme="majorHAnsi" w:eastAsiaTheme="majorEastAsia" w:hAnsiTheme="majorHAnsi" w:cstheme="majorBidi"/>
      <w:sz w:val="20"/>
      <w:szCs w:val="20"/>
      <w:lang w:eastAsia="fr-FR"/>
    </w:rPr>
  </w:style>
  <w:style w:type="paragraph" w:customStyle="1" w:styleId="Auteur">
    <w:name w:val="Auteur"/>
    <w:basedOn w:val="Normal"/>
    <w:rsid w:val="00730C13"/>
    <w:pPr>
      <w:spacing w:before="480" w:afterAutospacing="1"/>
      <w:ind w:firstLine="0"/>
      <w:jc w:val="center"/>
    </w:pPr>
    <w:rPr>
      <w:b/>
      <w:sz w:val="32"/>
    </w:rPr>
  </w:style>
  <w:style w:type="paragraph" w:customStyle="1" w:styleId="Titrelivre">
    <w:name w:val="Titre_livre"/>
    <w:basedOn w:val="Normal"/>
    <w:rsid w:val="00730C13"/>
    <w:pPr>
      <w:spacing w:before="480" w:after="100" w:afterAutospacing="1"/>
      <w:ind w:firstLine="0"/>
      <w:jc w:val="center"/>
    </w:pPr>
    <w:rPr>
      <w:b/>
      <w:bCs/>
      <w:smallCaps/>
      <w:sz w:val="48"/>
      <w:szCs w:val="48"/>
    </w:rPr>
  </w:style>
  <w:style w:type="paragraph" w:customStyle="1" w:styleId="Image">
    <w:name w:val="Image"/>
    <w:basedOn w:val="Normal"/>
    <w:next w:val="Normal"/>
    <w:qFormat/>
    <w:rsid w:val="00B13036"/>
    <w:pPr>
      <w:ind w:firstLine="0"/>
      <w:jc w:val="center"/>
    </w:pPr>
    <w:rPr>
      <w:szCs w:val="20"/>
    </w:rPr>
  </w:style>
  <w:style w:type="paragraph" w:customStyle="1" w:styleId="Illustrateur">
    <w:name w:val="Illustrateur"/>
    <w:basedOn w:val="Auteur"/>
    <w:link w:val="IllustrateurCar"/>
    <w:qFormat/>
    <w:rsid w:val="00730C13"/>
    <w:rPr>
      <w:b w:val="0"/>
      <w:sz w:val="28"/>
      <w:szCs w:val="32"/>
    </w:rPr>
  </w:style>
  <w:style w:type="character" w:customStyle="1" w:styleId="IllustrateurCar">
    <w:name w:val="Illustrateur Car"/>
    <w:link w:val="Illustrateur"/>
    <w:rsid w:val="00730C13"/>
    <w:rPr>
      <w:rFonts w:ascii="Georgia" w:eastAsia="Times New Roman" w:hAnsi="Georgia" w:cs="Times New Roman"/>
      <w:sz w:val="28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prietaire\AppData\Roaming\Microsoft\Templates\epub_typo_et_erreur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epub_typo_et_erreurs</Template>
  <TotalTime>53</TotalTime>
  <Pages>13</Pages>
  <Words>563</Words>
  <Characters>3101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Chapitre 1</vt:lpstr>
      <vt:lpstr>Chapitre 2</vt:lpstr>
      <vt:lpstr>Chapitre 3</vt:lpstr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 E.</dc:creator>
  <cp:keywords/>
  <dc:description/>
  <cp:lastModifiedBy>Enge E.</cp:lastModifiedBy>
  <cp:revision>13</cp:revision>
  <cp:lastPrinted>2017-08-17T08:58:00Z</cp:lastPrinted>
  <dcterms:created xsi:type="dcterms:W3CDTF">2017-08-17T08:32:00Z</dcterms:created>
  <dcterms:modified xsi:type="dcterms:W3CDTF">2017-08-17T09:29:00Z</dcterms:modified>
</cp:coreProperties>
</file>