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B8B" w:rsidRDefault="0070095F" w:rsidP="00D414C5">
      <w:pPr>
        <w:pStyle w:val="Image"/>
      </w:pPr>
      <w:r>
        <w:rPr>
          <w:noProof/>
        </w:rPr>
        <w:drawing>
          <wp:inline distT="0" distB="0" distL="0" distR="0" wp14:anchorId="756BDB59" wp14:editId="45CADD5E">
            <wp:extent cx="4464000" cy="6660000"/>
            <wp:effectExtent l="6668" t="0" r="952" b="953"/>
            <wp:docPr id="2" name="Image 2" descr="D:\Proprietaire\Documents\SkyDrive\03_CE1_disciplines\02_ribambelle\rib2-1_kolos-40-voleurs\Kolos-40-voleurs_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prietaire\Documents\SkyDrive\03_CE1_disciplines\02_ribambelle\rib2-1_kolos-40-voleurs\Kolos-40-voleurs_00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4000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5F" w:rsidRDefault="0070095F" w:rsidP="00D414C5">
      <w:pPr>
        <w:pStyle w:val="Image"/>
      </w:pPr>
      <w:r>
        <w:rPr>
          <w:noProof/>
        </w:rPr>
        <w:drawing>
          <wp:inline distT="0" distB="0" distL="0" distR="0" wp14:anchorId="129B388A" wp14:editId="67D4D45B">
            <wp:extent cx="4435200" cy="6660000"/>
            <wp:effectExtent l="0" t="7620" r="0" b="0"/>
            <wp:docPr id="3" name="Image 3" descr="D:\Proprietaire\Documents\SkyDrive\03_CE1_disciplines\02_ribambelle\rib2-1_kolos-40-voleurs\Kolos-40-voleurs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prietaire\Documents\SkyDrive\03_CE1_disciplines\02_ribambelle\rib2-1_kolos-40-voleurs\Kolos-40-voleurs_0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5200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5F" w:rsidRDefault="0070095F">
      <w:pPr>
        <w:spacing w:before="0" w:after="200" w:line="276" w:lineRule="auto"/>
      </w:pPr>
      <w:r>
        <w:br w:type="page"/>
      </w:r>
    </w:p>
    <w:p w:rsidR="0070095F" w:rsidRDefault="0070095F" w:rsidP="00D414C5">
      <w:pPr>
        <w:pStyle w:val="Image"/>
      </w:pPr>
      <w:r>
        <w:rPr>
          <w:noProof/>
        </w:rPr>
        <w:lastRenderedPageBreak/>
        <w:drawing>
          <wp:inline distT="0" distB="0" distL="0" distR="0" wp14:anchorId="6AE3992C" wp14:editId="38781F53">
            <wp:extent cx="2395855" cy="804545"/>
            <wp:effectExtent l="0" t="0" r="4445" b="0"/>
            <wp:docPr id="4" name="Image 4" descr="D:\Proprietaire\Documents\SkyDrive\03_CE1_disciplines\02_ribambelle\rib2-1_kolos-40-voleurs\temp\kolos-et-les-4-voleurs_files\kolos-et-les-4-voleur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prietaire\Documents\SkyDrive\03_CE1_disciplines\02_ribambelle\rib2-1_kolos-40-voleurs\temp\kolos-et-les-4-voleurs_files\kolos-et-les-4-voleurs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70095F" w:rsidP="0070095F">
      <w:r w:rsidRPr="0070095F">
        <w:rPr>
          <w:rStyle w:val="Lettrine"/>
          <w14:ligatures w14:val="all"/>
        </w:rPr>
        <w:t>I</w:t>
      </w:r>
      <w:r w:rsidRPr="0070095F">
        <w:t>l</w:t>
      </w:r>
      <w:r>
        <w:t xml:space="preserve"> était une fois au fond de la forêt un géant qui s</w:t>
      </w:r>
      <w:r w:rsidR="00D414C5">
        <w:t>’</w:t>
      </w:r>
      <w:r>
        <w:t>appelait Kolos</w:t>
      </w:r>
      <w:r w:rsidR="00D414C5">
        <w:t>.</w:t>
      </w:r>
    </w:p>
    <w:p w:rsidR="0070095F" w:rsidRDefault="0070095F" w:rsidP="0070095F"/>
    <w:p w:rsidR="00D414C5" w:rsidRDefault="0070095F" w:rsidP="0070095F">
      <w:r>
        <w:t>Tout le monde avait peur de lui</w:t>
      </w:r>
      <w:r w:rsidR="00D414C5">
        <w:t xml:space="preserve">. </w:t>
      </w:r>
      <w:r>
        <w:t>Personne n</w:t>
      </w:r>
      <w:r w:rsidR="00D414C5">
        <w:t>’</w:t>
      </w:r>
      <w:r>
        <w:t>approchait jamais sa maison</w:t>
      </w:r>
      <w:r w:rsidR="00D414C5">
        <w:t>,</w:t>
      </w:r>
    </w:p>
    <w:p w:rsidR="00D414C5" w:rsidRDefault="0070095F" w:rsidP="0070095F">
      <w:r>
        <w:t>pas même les animaux sauvages</w:t>
      </w:r>
      <w:r w:rsidR="00D414C5">
        <w:t> :</w:t>
      </w:r>
    </w:p>
    <w:p w:rsidR="00D414C5" w:rsidRDefault="0070095F" w:rsidP="0070095F">
      <w:r>
        <w:t>les sangliers n</w:t>
      </w:r>
      <w:r w:rsidR="00D414C5">
        <w:t>’</w:t>
      </w:r>
      <w:r>
        <w:t>y allaient pas</w:t>
      </w:r>
      <w:r w:rsidR="00D414C5">
        <w:t>…</w:t>
      </w:r>
    </w:p>
    <w:p w:rsidR="00D414C5" w:rsidRDefault="0070095F" w:rsidP="0070095F">
      <w:r>
        <w:t>les lièvres n</w:t>
      </w:r>
      <w:r w:rsidR="00D414C5">
        <w:t>’</w:t>
      </w:r>
      <w:r>
        <w:t>y couraient pas</w:t>
      </w:r>
      <w:r w:rsidR="00D414C5">
        <w:t>…</w:t>
      </w:r>
    </w:p>
    <w:p w:rsidR="00D414C5" w:rsidRDefault="0070095F" w:rsidP="0070095F">
      <w:r>
        <w:t>les oiseaux n</w:t>
      </w:r>
      <w:r w:rsidR="00D414C5">
        <w:t>’</w:t>
      </w:r>
      <w:r>
        <w:t>y chantaient pas</w:t>
      </w:r>
      <w:r w:rsidR="00D414C5">
        <w:t>…</w:t>
      </w:r>
    </w:p>
    <w:p w:rsidR="00D414C5" w:rsidRDefault="00D414C5" w:rsidP="0070095F"/>
    <w:p w:rsidR="00D414C5" w:rsidRDefault="0070095F" w:rsidP="0070095F">
      <w:r>
        <w:t>On disait de lui</w:t>
      </w:r>
      <w:r w:rsidR="00D414C5">
        <w:t> :</w:t>
      </w:r>
    </w:p>
    <w:p w:rsidR="00D414C5" w:rsidRDefault="00D414C5" w:rsidP="0070095F">
      <w:r>
        <w:t>— </w:t>
      </w:r>
      <w:r w:rsidR="0070095F">
        <w:t>Il est capable de manger un bœuf entier</w:t>
      </w:r>
      <w:r>
        <w:t> !</w:t>
      </w:r>
    </w:p>
    <w:p w:rsidR="00D414C5" w:rsidRDefault="00E06AA6" w:rsidP="0070095F">
      <w:r>
        <w:rPr>
          <w:noProof/>
        </w:rPr>
        <w:drawing>
          <wp:anchor distT="0" distB="0" distL="114300" distR="114300" simplePos="0" relativeHeight="251677696" behindDoc="1" locked="0" layoutInCell="1" allowOverlap="1" wp14:anchorId="7A1E3732" wp14:editId="74387D56">
            <wp:simplePos x="0" y="0"/>
            <wp:positionH relativeFrom="column">
              <wp:posOffset>18415</wp:posOffset>
            </wp:positionH>
            <wp:positionV relativeFrom="paragraph">
              <wp:posOffset>880110</wp:posOffset>
            </wp:positionV>
            <wp:extent cx="3733800" cy="2049145"/>
            <wp:effectExtent l="0" t="0" r="0" b="8255"/>
            <wp:wrapTight wrapText="bothSides">
              <wp:wrapPolygon edited="0">
                <wp:start x="0" y="0"/>
                <wp:lineTo x="0" y="21486"/>
                <wp:lineTo x="21490" y="21486"/>
                <wp:lineTo x="21490" y="0"/>
                <wp:lineTo x="0" y="0"/>
              </wp:wrapPolygon>
            </wp:wrapTight>
            <wp:docPr id="5" name="Image 5" descr="D:\Proprietaire\Documents\SkyDrive\03_CE1_disciplines\02_ribambelle\rib2-1_kolos-40-voleurs\temp\kolos-et-les-4-voleurs_files\kolos-et-les-4-voleur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prietaire\Documents\SkyDrive\03_CE1_disciplines\02_ribambelle\rib2-1_kolos-40-voleurs\temp\kolos-et-les-4-voleurs_files\kolos-et-les-4-voleurs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C5">
        <w:t>— </w:t>
      </w:r>
      <w:r w:rsidR="0070095F">
        <w:t>Avec son énorme massue</w:t>
      </w:r>
      <w:r w:rsidR="00D414C5">
        <w:t xml:space="preserve">, </w:t>
      </w:r>
      <w:r w:rsidR="0070095F">
        <w:t>il peut fendre la montagne en deux</w:t>
      </w:r>
      <w:r w:rsidR="00D414C5">
        <w:t> !</w:t>
      </w:r>
    </w:p>
    <w:p w:rsidR="0070095F" w:rsidRDefault="00D414C5" w:rsidP="0070095F">
      <w:r>
        <w:t>— </w:t>
      </w:r>
      <w:r w:rsidR="0070095F">
        <w:t>Lorsqu</w:t>
      </w:r>
      <w:r>
        <w:t>’</w:t>
      </w:r>
      <w:r w:rsidR="0070095F">
        <w:t>il chevauche son cheval géant</w:t>
      </w:r>
      <w:r>
        <w:t xml:space="preserve">, </w:t>
      </w:r>
      <w:r w:rsidR="0070095F">
        <w:t>la terre tremble sous lui</w:t>
      </w:r>
      <w:r>
        <w:t> !</w:t>
      </w:r>
    </w:p>
    <w:p w:rsidR="0070095F" w:rsidRDefault="0070095F">
      <w:pPr>
        <w:spacing w:before="0" w:after="200" w:line="276" w:lineRule="auto"/>
      </w:pPr>
      <w:r>
        <w:br w:type="page"/>
      </w:r>
    </w:p>
    <w:p w:rsidR="00D414C5" w:rsidRDefault="0070095F" w:rsidP="0070095F">
      <w:r>
        <w:t>Un soir</w:t>
      </w:r>
      <w:r w:rsidR="00D414C5">
        <w:t xml:space="preserve">, </w:t>
      </w:r>
      <w:r>
        <w:t>quatre voleurs entrent dans la forêt</w:t>
      </w:r>
      <w:r w:rsidR="00D414C5">
        <w:t>.</w:t>
      </w:r>
    </w:p>
    <w:p w:rsidR="00D414C5" w:rsidRDefault="00E06AA6" w:rsidP="0070095F">
      <w:r>
        <w:rPr>
          <w:noProof/>
        </w:rPr>
        <w:drawing>
          <wp:anchor distT="0" distB="0" distL="114300" distR="114300" simplePos="0" relativeHeight="251659264" behindDoc="0" locked="0" layoutInCell="1" allowOverlap="1" wp14:anchorId="2EFC0C94" wp14:editId="167B4B2E">
            <wp:simplePos x="0" y="0"/>
            <wp:positionH relativeFrom="column">
              <wp:posOffset>268605</wp:posOffset>
            </wp:positionH>
            <wp:positionV relativeFrom="paragraph">
              <wp:posOffset>429895</wp:posOffset>
            </wp:positionV>
            <wp:extent cx="3060000" cy="3783600"/>
            <wp:effectExtent l="0" t="0" r="7620" b="7620"/>
            <wp:wrapNone/>
            <wp:docPr id="6" name="Image 6" descr="D:\Proprietaire\Documents\SkyDrive\03_CE1_disciplines\02_ribambelle\rib2-1_kolos-40-voleurs\temp\kolos-et-les-4-voleurs_files\kolos-et-les-4-voleur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prietaire\Documents\SkyDrive\03_CE1_disciplines\02_ribambelle\rib2-1_kolos-40-voleurs\temp\kolos-et-les-4-voleurs_files\kolos-et-les-4-voleurs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5F">
        <w:t>Ils s</w:t>
      </w:r>
      <w:r w:rsidR="00D414C5">
        <w:t>’</w:t>
      </w:r>
      <w:r w:rsidR="0070095F">
        <w:t>y perdent et arrivent près de la maison du géant</w:t>
      </w:r>
      <w:r w:rsidR="00D414C5">
        <w:t>.</w:t>
      </w:r>
    </w:p>
    <w:p w:rsidR="0070095F" w:rsidRDefault="00E06AA6" w:rsidP="00D414C5">
      <w:pPr>
        <w:pStyle w:val="Imag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2DCE1A" wp14:editId="23487D4F">
            <wp:simplePos x="0" y="0"/>
            <wp:positionH relativeFrom="column">
              <wp:posOffset>3334385</wp:posOffset>
            </wp:positionH>
            <wp:positionV relativeFrom="paragraph">
              <wp:posOffset>-8255</wp:posOffset>
            </wp:positionV>
            <wp:extent cx="3060000" cy="3715200"/>
            <wp:effectExtent l="0" t="0" r="7620" b="0"/>
            <wp:wrapNone/>
            <wp:docPr id="7" name="Image 7" descr="D:\Proprietaire\Documents\SkyDrive\03_CE1_disciplines\02_ribambelle\rib2-1_kolos-40-voleurs\temp\kolos-et-les-4-voleurs_files\kolos-et-les-4-voleu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prietaire\Documents\SkyDrive\03_CE1_disciplines\02_ribambelle\rib2-1_kolos-40-voleurs\temp\kolos-et-les-4-voleurs_files\kolos-et-les-4-voleurs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7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FE" w:rsidRDefault="006718FE" w:rsidP="00D414C5">
      <w:pPr>
        <w:pStyle w:val="Image"/>
      </w:pPr>
    </w:p>
    <w:p w:rsidR="006718FE" w:rsidRDefault="006718FE" w:rsidP="0070095F"/>
    <w:p w:rsidR="006718FE" w:rsidRDefault="006718FE" w:rsidP="0070095F"/>
    <w:p w:rsidR="006718FE" w:rsidRDefault="006718FE" w:rsidP="0070095F"/>
    <w:p w:rsidR="006718FE" w:rsidRDefault="006718FE" w:rsidP="0070095F"/>
    <w:p w:rsidR="006718FE" w:rsidRDefault="006718FE" w:rsidP="0070095F"/>
    <w:p w:rsidR="00D414C5" w:rsidRDefault="00D414C5" w:rsidP="0070095F"/>
    <w:p w:rsidR="00D414C5" w:rsidRDefault="00D414C5" w:rsidP="0070095F">
      <w:r>
        <w:t>— </w:t>
      </w:r>
      <w:r w:rsidR="0070095F">
        <w:t>J</w:t>
      </w:r>
      <w:r>
        <w:t>’</w:t>
      </w:r>
      <w:r w:rsidR="0070095F">
        <w:t>ai faim</w:t>
      </w:r>
      <w:r>
        <w:t xml:space="preserve">, </w:t>
      </w:r>
      <w:r w:rsidR="0070095F">
        <w:t>dit le premier voleur</w:t>
      </w:r>
      <w:r>
        <w:t xml:space="preserve">. </w:t>
      </w:r>
      <w:r w:rsidR="0070095F">
        <w:t>J</w:t>
      </w:r>
      <w:r>
        <w:t>’</w:t>
      </w:r>
      <w:r w:rsidR="0070095F">
        <w:t>attendrai que la nuit se fasse</w:t>
      </w:r>
      <w:r>
        <w:t xml:space="preserve">, </w:t>
      </w:r>
      <w:r w:rsidR="0070095F">
        <w:t>j</w:t>
      </w:r>
      <w:r>
        <w:t>’</w:t>
      </w:r>
      <w:r w:rsidR="0070095F">
        <w:t>entrerai dans la cuisine et je volerai une pomme</w:t>
      </w:r>
      <w:r>
        <w:t>.</w:t>
      </w:r>
    </w:p>
    <w:p w:rsidR="00D414C5" w:rsidRDefault="00D414C5" w:rsidP="0070095F">
      <w:r>
        <w:t>— </w:t>
      </w:r>
      <w:r w:rsidR="0070095F">
        <w:t>J</w:t>
      </w:r>
      <w:r>
        <w:t>’</w:t>
      </w:r>
      <w:r w:rsidR="0070095F">
        <w:t>ai soif</w:t>
      </w:r>
      <w:r>
        <w:t xml:space="preserve">, </w:t>
      </w:r>
      <w:r w:rsidR="0070095F">
        <w:t>dit le deuxième</w:t>
      </w:r>
      <w:r>
        <w:t xml:space="preserve">. </w:t>
      </w:r>
      <w:r w:rsidR="0070095F">
        <w:t>J</w:t>
      </w:r>
      <w:r>
        <w:t>’</w:t>
      </w:r>
      <w:r w:rsidR="0070095F">
        <w:t>attendrai que la nuit se fasse</w:t>
      </w:r>
      <w:r>
        <w:t xml:space="preserve">, </w:t>
      </w:r>
      <w:r w:rsidR="0070095F">
        <w:t>je descendrai à la cave et je volerai un tonneau de vin</w:t>
      </w:r>
      <w:r>
        <w:t>.</w:t>
      </w:r>
    </w:p>
    <w:p w:rsidR="00D414C5" w:rsidRDefault="00E06AA6" w:rsidP="0070095F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1077595</wp:posOffset>
            </wp:positionV>
            <wp:extent cx="1980000" cy="180000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8" name="Image 8" descr="D:\Proprietaire\Documents\SkyDrive\03_CE1_disciplines\02_ribambelle\rib2-1_kolos-40-voleurs\temp\kolos-et-les-4-voleurs_files\kolos-et-les-4-voleur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prietaire\Documents\SkyDrive\03_CE1_disciplines\02_ribambelle\rib2-1_kolos-40-voleurs\temp\kolos-et-les-4-voleurs_files\kolos-et-les-4-voleurs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C5">
        <w:t>— </w:t>
      </w:r>
      <w:r w:rsidR="0070095F">
        <w:t>Mon âne est vieux et fatigué</w:t>
      </w:r>
      <w:r w:rsidR="00D414C5">
        <w:t xml:space="preserve">, </w:t>
      </w:r>
      <w:r w:rsidR="0070095F">
        <w:t>dit le troisième</w:t>
      </w:r>
      <w:r w:rsidR="00D414C5">
        <w:t xml:space="preserve">. </w:t>
      </w:r>
      <w:r w:rsidR="0070095F">
        <w:t>J</w:t>
      </w:r>
      <w:r w:rsidR="00D414C5">
        <w:t>’</w:t>
      </w:r>
      <w:r w:rsidR="0070095F">
        <w:t>attendrai que la nuit se fasse</w:t>
      </w:r>
      <w:r w:rsidR="00D414C5">
        <w:t xml:space="preserve">, </w:t>
      </w:r>
      <w:r w:rsidR="0070095F">
        <w:t>j</w:t>
      </w:r>
      <w:r w:rsidR="00D414C5">
        <w:t>’</w:t>
      </w:r>
      <w:r w:rsidR="0070095F">
        <w:t>entrerai dans l</w:t>
      </w:r>
      <w:r w:rsidR="00D414C5">
        <w:t>’</w:t>
      </w:r>
      <w:r w:rsidR="0070095F">
        <w:t>écurie</w:t>
      </w:r>
      <w:r w:rsidR="00D414C5">
        <w:t xml:space="preserve">, </w:t>
      </w:r>
      <w:r w:rsidR="0070095F">
        <w:t>j</w:t>
      </w:r>
      <w:r w:rsidR="00D414C5">
        <w:t>’</w:t>
      </w:r>
      <w:r w:rsidR="0070095F">
        <w:t>y laisserai mon âne et je volerai un cheval</w:t>
      </w:r>
      <w:r w:rsidR="00D414C5">
        <w:t>.</w:t>
      </w:r>
    </w:p>
    <w:p w:rsidR="006718FE" w:rsidRDefault="00D414C5" w:rsidP="00E06AA6">
      <w:r>
        <w:t>— </w:t>
      </w:r>
      <w:r w:rsidR="0070095F">
        <w:t>Moi</w:t>
      </w:r>
      <w:r>
        <w:t xml:space="preserve">, </w:t>
      </w:r>
      <w:r w:rsidR="0070095F">
        <w:t>dit le dernier</w:t>
      </w:r>
      <w:r>
        <w:t xml:space="preserve">, </w:t>
      </w:r>
      <w:r w:rsidR="0070095F">
        <w:t>je suis amoureux</w:t>
      </w:r>
      <w:r>
        <w:t xml:space="preserve">. </w:t>
      </w:r>
      <w:r w:rsidR="0070095F">
        <w:t>Je resterai ici et je rêverai à celle que j</w:t>
      </w:r>
      <w:r>
        <w:t>’</w:t>
      </w:r>
      <w:r w:rsidR="0070095F">
        <w:t>aime</w:t>
      </w:r>
      <w:r>
        <w:t>.</w:t>
      </w:r>
      <w:r w:rsidR="006718FE">
        <w:br w:type="page"/>
      </w:r>
    </w:p>
    <w:p w:rsidR="006718FE" w:rsidRDefault="006718FE" w:rsidP="00D414C5">
      <w:pPr>
        <w:pStyle w:val="Image"/>
      </w:pPr>
      <w:r>
        <w:rPr>
          <w:noProof/>
        </w:rPr>
        <w:drawing>
          <wp:inline distT="0" distB="0" distL="0" distR="0" wp14:anchorId="36DA212A" wp14:editId="69371163">
            <wp:extent cx="3240000" cy="457200"/>
            <wp:effectExtent l="0" t="0" r="0" b="0"/>
            <wp:docPr id="9" name="Image 9" descr="D:\Proprietaire\Documents\SkyDrive\03_CE1_disciplines\02_ribambelle\rib2-1_kolos-40-voleurs\temp\kolos-et-les-4-voleurs_files\kolos-et-les-4-voleur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prietaire\Documents\SkyDrive\03_CE1_disciplines\02_ribambelle\rib2-1_kolos-40-voleurs\temp\kolos-et-les-4-voleurs_files\kolos-et-les-4-voleurs-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6718FE" w:rsidP="0070095F">
      <w:r w:rsidRPr="006718FE">
        <w:rPr>
          <w:rStyle w:val="Lettrine"/>
        </w:rPr>
        <w:t>L</w:t>
      </w:r>
      <w:r w:rsidR="0070095F">
        <w:t>a nuit arrive</w:t>
      </w:r>
      <w:r w:rsidR="00D414C5">
        <w:t>.</w:t>
      </w:r>
    </w:p>
    <w:p w:rsidR="00D414C5" w:rsidRDefault="0070095F" w:rsidP="0070095F">
      <w:r>
        <w:t>Un croissant de lune éclaire encore la campagne</w:t>
      </w:r>
      <w:r w:rsidR="00D414C5">
        <w:t>.</w:t>
      </w:r>
    </w:p>
    <w:p w:rsidR="00D414C5" w:rsidRDefault="0070095F" w:rsidP="0070095F">
      <w:r>
        <w:t>Le premier voleur dit à ses frères</w:t>
      </w:r>
      <w:r w:rsidR="00D414C5">
        <w:t> :</w:t>
      </w:r>
    </w:p>
    <w:p w:rsidR="00D414C5" w:rsidRDefault="00D414C5" w:rsidP="0070095F">
      <w:r>
        <w:t>— </w:t>
      </w:r>
      <w:r w:rsidR="0070095F">
        <w:t>J</w:t>
      </w:r>
      <w:r>
        <w:t>’</w:t>
      </w:r>
      <w:r w:rsidR="0070095F">
        <w:t>y vais</w:t>
      </w:r>
      <w:r>
        <w:t xml:space="preserve">. </w:t>
      </w:r>
      <w:r w:rsidR="0070095F">
        <w:t>Mais ne quittez pas des yeux la fenêtre de la cuisine</w:t>
      </w:r>
      <w:r>
        <w:t xml:space="preserve"> : </w:t>
      </w:r>
      <w:r w:rsidR="0070095F">
        <w:t>si tout va bien</w:t>
      </w:r>
      <w:r>
        <w:t xml:space="preserve">, </w:t>
      </w:r>
      <w:r w:rsidR="0070095F">
        <w:t>je craquerai une allumette et vous pourrez me rejoindre</w:t>
      </w:r>
      <w:r>
        <w:t>…</w:t>
      </w:r>
    </w:p>
    <w:p w:rsidR="0070095F" w:rsidRDefault="003168D1" w:rsidP="00386B93">
      <w:r w:rsidRPr="004F78D8">
        <w:rPr>
          <w:noProof/>
        </w:rPr>
        <w:drawing>
          <wp:anchor distT="0" distB="0" distL="114300" distR="114300" simplePos="0" relativeHeight="251661312" behindDoc="0" locked="0" layoutInCell="1" allowOverlap="1" wp14:anchorId="4DCC26C1" wp14:editId="2BF78891">
            <wp:simplePos x="0" y="0"/>
            <wp:positionH relativeFrom="column">
              <wp:posOffset>3456940</wp:posOffset>
            </wp:positionH>
            <wp:positionV relativeFrom="paragraph">
              <wp:posOffset>1242695</wp:posOffset>
            </wp:positionV>
            <wp:extent cx="3059430" cy="2494280"/>
            <wp:effectExtent l="0" t="0" r="7620" b="1270"/>
            <wp:wrapNone/>
            <wp:docPr id="11" name="Image 11" descr="D:\Proprietaire\Documents\SkyDrive\03_CE1_disciplines\02_ribambelle\rib2-1_kolos-40-voleurs\temp\kolos-et-les-4-voleurs_files\kolos-et-les-4-voleurs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prietaire\Documents\SkyDrive\03_CE1_disciplines\02_ribambelle\rib2-1_kolos-40-voleurs\temp\kolos-et-les-4-voleurs_files\kolos-et-les-4-voleurs-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620B4D0" wp14:editId="7FC543EF">
            <wp:simplePos x="0" y="0"/>
            <wp:positionH relativeFrom="column">
              <wp:posOffset>234315</wp:posOffset>
            </wp:positionH>
            <wp:positionV relativeFrom="paragraph">
              <wp:posOffset>1341755</wp:posOffset>
            </wp:positionV>
            <wp:extent cx="3224530" cy="2413000"/>
            <wp:effectExtent l="0" t="0" r="0" b="6350"/>
            <wp:wrapNone/>
            <wp:docPr id="10" name="Image 10" descr="D:\Proprietaire\Documents\SkyDrive\03_CE1_disciplines\02_ribambelle\rib2-1_kolos-40-voleurs\temp\kolos-et-les-4-voleurs_files\kolos-et-les-4-voleurs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prietaire\Documents\SkyDrive\03_CE1_disciplines\02_ribambelle\rib2-1_kolos-40-voleurs\temp\kolos-et-les-4-voleurs_files\kolos-et-les-4-voleurs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5F">
        <w:t>Il se glisse dans la maison</w:t>
      </w:r>
      <w:r w:rsidR="00D414C5">
        <w:t xml:space="preserve">, </w:t>
      </w:r>
      <w:r w:rsidR="0070095F">
        <w:t>entre dans la cuisine et vole la plus belle pomme</w:t>
      </w:r>
      <w:r w:rsidR="00D414C5">
        <w:t xml:space="preserve">. </w:t>
      </w:r>
      <w:r w:rsidR="0070095F">
        <w:t>Mais comme il s</w:t>
      </w:r>
      <w:r w:rsidR="00D414C5">
        <w:t>’</w:t>
      </w:r>
      <w:r w:rsidR="0070095F">
        <w:t>apprête à sortir</w:t>
      </w:r>
      <w:r w:rsidR="00D414C5">
        <w:t xml:space="preserve">, </w:t>
      </w:r>
      <w:r w:rsidR="0070095F">
        <w:t>une clé tombe de sa poche et tinte sur le sol</w:t>
      </w:r>
      <w:r w:rsidR="00D414C5">
        <w:t> : « </w:t>
      </w:r>
      <w:r w:rsidR="0070095F">
        <w:t>Kling kling kling</w:t>
      </w:r>
      <w:r w:rsidR="00D414C5">
        <w:t>… »</w:t>
      </w:r>
    </w:p>
    <w:p w:rsidR="0070095F" w:rsidRDefault="0070095F" w:rsidP="00D414C5">
      <w:pPr>
        <w:pStyle w:val="Image"/>
      </w:pPr>
    </w:p>
    <w:p w:rsidR="004F78D8" w:rsidRDefault="004F78D8" w:rsidP="004F78D8"/>
    <w:p w:rsidR="004F78D8" w:rsidRDefault="004F78D8" w:rsidP="004F78D8"/>
    <w:p w:rsidR="004F78D8" w:rsidRDefault="004F78D8" w:rsidP="004F78D8"/>
    <w:p w:rsidR="004F78D8" w:rsidRDefault="004F78D8" w:rsidP="004F78D8"/>
    <w:p w:rsidR="00D414C5" w:rsidRDefault="00E06AA6" w:rsidP="00386B93">
      <w:r>
        <w:rPr>
          <w:noProof/>
        </w:rPr>
        <w:drawing>
          <wp:anchor distT="0" distB="0" distL="53975" distR="53975" simplePos="0" relativeHeight="251662336" behindDoc="1" locked="0" layoutInCell="1" allowOverlap="1" wp14:anchorId="19999271" wp14:editId="3393C601">
            <wp:simplePos x="0" y="0"/>
            <wp:positionH relativeFrom="margin">
              <wp:posOffset>-88900</wp:posOffset>
            </wp:positionH>
            <wp:positionV relativeFrom="page">
              <wp:posOffset>7886065</wp:posOffset>
            </wp:positionV>
            <wp:extent cx="2879725" cy="2321560"/>
            <wp:effectExtent l="0" t="0" r="0" b="2540"/>
            <wp:wrapThrough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hrough>
            <wp:docPr id="13" name="Image 13" descr="D:\Proprietaire\Documents\SkyDrive\03_CE1_disciplines\02_ribambelle\rib2-1_kolos-40-voleurs\temp\kolos-et-les-4-voleurs_files\kolos-et-les-4-voleurs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prietaire\Documents\SkyDrive\03_CE1_disciplines\02_ribambelle\rib2-1_kolos-40-voleurs\temp\kolos-et-les-4-voleurs_files\kolos-et-les-4-voleurs-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4C5" w:rsidRDefault="0070095F" w:rsidP="00386B93">
      <w:r>
        <w:t>Le géant Kolos ne dormait qu</w:t>
      </w:r>
      <w:r w:rsidR="00D414C5">
        <w:t>’</w:t>
      </w:r>
      <w:r>
        <w:t>à moitié</w:t>
      </w:r>
      <w:r w:rsidR="00D414C5">
        <w:t xml:space="preserve">, </w:t>
      </w:r>
      <w:r>
        <w:t>parce qu</w:t>
      </w:r>
      <w:r w:rsidR="00D414C5">
        <w:t>’</w:t>
      </w:r>
      <w:r>
        <w:t>il avait mal aux dents</w:t>
      </w:r>
      <w:r w:rsidR="00D414C5">
        <w:t xml:space="preserve">. </w:t>
      </w:r>
      <w:r>
        <w:t>Il se réveille tout à fait et sa voix terrible retentit</w:t>
      </w:r>
      <w:r w:rsidR="00D414C5">
        <w:t> :</w:t>
      </w:r>
    </w:p>
    <w:p w:rsidR="00D414C5" w:rsidRDefault="00E06AA6" w:rsidP="0070095F">
      <w:r>
        <w:rPr>
          <w:noProof/>
        </w:rPr>
        <w:drawing>
          <wp:anchor distT="0" distB="0" distL="114300" distR="114300" simplePos="0" relativeHeight="251663360" behindDoc="1" locked="0" layoutInCell="1" allowOverlap="1" wp14:anchorId="65F53761" wp14:editId="0B5A833F">
            <wp:simplePos x="0" y="0"/>
            <wp:positionH relativeFrom="margin">
              <wp:align>right</wp:align>
            </wp:positionH>
            <wp:positionV relativeFrom="margin">
              <wp:posOffset>934720</wp:posOffset>
            </wp:positionV>
            <wp:extent cx="2519680" cy="3801110"/>
            <wp:effectExtent l="0" t="0" r="0" b="8890"/>
            <wp:wrapThrough wrapText="bothSides">
              <wp:wrapPolygon edited="0">
                <wp:start x="0" y="0"/>
                <wp:lineTo x="0" y="21542"/>
                <wp:lineTo x="21393" y="21542"/>
                <wp:lineTo x="21393" y="0"/>
                <wp:lineTo x="0" y="0"/>
              </wp:wrapPolygon>
            </wp:wrapThrough>
            <wp:docPr id="14" name="Image 14" descr="D:\Proprietaire\Documents\SkyDrive\03_CE1_disciplines\02_ribambelle\rib2-1_kolos-40-voleurs\temp\kolos-et-les-4-voleurs_files\kolos-et-les-4-voleur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prietaire\Documents\SkyDrive\03_CE1_disciplines\02_ribambelle\rib2-1_kolos-40-voleurs\temp\kolos-et-les-4-voleurs_files\kolos-et-les-4-voleurs-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C5">
        <w:t>— </w:t>
      </w:r>
      <w:r w:rsidR="0070095F">
        <w:t>Qui fouille dans ma cuisine</w:t>
      </w:r>
      <w:r w:rsidR="00D414C5">
        <w:t xml:space="preserve"> ? </w:t>
      </w:r>
      <w:r w:rsidR="0070095F">
        <w:t>Si je l</w:t>
      </w:r>
      <w:r w:rsidR="00D414C5">
        <w:t>’</w:t>
      </w:r>
      <w:r w:rsidR="0070095F">
        <w:t>attrape</w:t>
      </w:r>
      <w:r w:rsidR="00D414C5">
        <w:t xml:space="preserve">, </w:t>
      </w:r>
      <w:r w:rsidR="0070095F">
        <w:t>je l</w:t>
      </w:r>
      <w:r w:rsidR="00D414C5">
        <w:t>’</w:t>
      </w:r>
      <w:r w:rsidR="0070095F">
        <w:t>écrabouille</w:t>
      </w:r>
      <w:r w:rsidR="00D414C5">
        <w:t> !</w:t>
      </w:r>
    </w:p>
    <w:p w:rsidR="00D414C5" w:rsidRDefault="0070095F" w:rsidP="0070095F">
      <w:r>
        <w:t>Tremblant de tous ses membres</w:t>
      </w:r>
      <w:r w:rsidR="00D414C5">
        <w:t xml:space="preserve">, </w:t>
      </w:r>
      <w:r>
        <w:t>le voleur s</w:t>
      </w:r>
      <w:r w:rsidR="00D414C5">
        <w:t>’</w:t>
      </w:r>
      <w:r>
        <w:t>enfuit dans la cave</w:t>
      </w:r>
      <w:r w:rsidR="00D414C5">
        <w:t>.</w:t>
      </w:r>
    </w:p>
    <w:p w:rsidR="00386B93" w:rsidRDefault="0070095F" w:rsidP="00843811">
      <w:r>
        <w:t>Il plonge dans un tonneau vide</w:t>
      </w:r>
      <w:r w:rsidR="00D414C5">
        <w:t xml:space="preserve">, </w:t>
      </w:r>
      <w:r>
        <w:t>claque le couvercle sur sa tête et ne bouge plus</w:t>
      </w:r>
      <w:r w:rsidR="00D414C5">
        <w:t xml:space="preserve"> ! </w:t>
      </w:r>
      <w:r w:rsidR="00386B93">
        <w:br w:type="page"/>
      </w:r>
    </w:p>
    <w:p w:rsidR="00D414C5" w:rsidRDefault="0070095F" w:rsidP="0070095F">
      <w:r>
        <w:t>À ce même moment</w:t>
      </w:r>
      <w:r w:rsidR="00D414C5">
        <w:t xml:space="preserve">, </w:t>
      </w:r>
      <w:r>
        <w:t>un ver luisant se met à briller sur le rebord de la fenêtre</w:t>
      </w:r>
      <w:r w:rsidR="00D414C5">
        <w:t> !</w:t>
      </w:r>
    </w:p>
    <w:p w:rsidR="00D414C5" w:rsidRDefault="00D414C5" w:rsidP="0070095F">
      <w:r>
        <w:t>— </w:t>
      </w:r>
      <w:r w:rsidR="0070095F">
        <w:t>Tout va bien</w:t>
      </w:r>
      <w:r>
        <w:t xml:space="preserve">, </w:t>
      </w:r>
      <w:r w:rsidR="0070095F">
        <w:t>se dit le deuxième voleur</w:t>
      </w:r>
      <w:r>
        <w:t xml:space="preserve">, </w:t>
      </w:r>
      <w:r w:rsidR="0070095F">
        <w:t>qui pense que c</w:t>
      </w:r>
      <w:r>
        <w:t>’</w:t>
      </w:r>
      <w:r w:rsidR="0070095F">
        <w:t>est son frère</w:t>
      </w:r>
      <w:r>
        <w:t xml:space="preserve">. </w:t>
      </w:r>
      <w:r w:rsidR="0070095F">
        <w:t>J</w:t>
      </w:r>
      <w:r>
        <w:t>’</w:t>
      </w:r>
      <w:r w:rsidR="0070095F">
        <w:t>y vais</w:t>
      </w:r>
      <w:r>
        <w:t xml:space="preserve"> ! </w:t>
      </w:r>
      <w:r w:rsidR="0070095F">
        <w:t>Mais tendez l</w:t>
      </w:r>
      <w:r>
        <w:t>’</w:t>
      </w:r>
      <w:r w:rsidR="0070095F">
        <w:t>oreille</w:t>
      </w:r>
      <w:r>
        <w:t xml:space="preserve"> : </w:t>
      </w:r>
      <w:r w:rsidR="0070095F">
        <w:t>si la voie est libre</w:t>
      </w:r>
      <w:r>
        <w:t xml:space="preserve">, </w:t>
      </w:r>
      <w:r w:rsidR="0070095F">
        <w:t>je pousserai le cri de la chouette et vous pourrez me rejoindre</w:t>
      </w:r>
      <w:r>
        <w:t>.</w:t>
      </w:r>
    </w:p>
    <w:p w:rsidR="00D414C5" w:rsidRDefault="0070095F" w:rsidP="0070095F">
      <w:r>
        <w:t>Il se glisse dans la maison</w:t>
      </w:r>
      <w:r w:rsidR="00D414C5">
        <w:t xml:space="preserve">, </w:t>
      </w:r>
      <w:r>
        <w:t>descend à la cave et charge sur son épaule le tonneau où est caché son frère</w:t>
      </w:r>
      <w:r w:rsidR="00D414C5">
        <w:t>.</w:t>
      </w:r>
    </w:p>
    <w:p w:rsidR="0070095F" w:rsidRDefault="0070095F" w:rsidP="00386B93">
      <w:r>
        <w:t>Comme il monte l</w:t>
      </w:r>
      <w:r w:rsidR="00D414C5">
        <w:t>’</w:t>
      </w:r>
      <w:r>
        <w:t>escalier</w:t>
      </w:r>
      <w:r w:rsidR="00D414C5">
        <w:t xml:space="preserve">, </w:t>
      </w:r>
      <w:r>
        <w:t>il renverse une cruche qui trainait là</w:t>
      </w:r>
      <w:r w:rsidR="00D414C5">
        <w:t xml:space="preserve">. </w:t>
      </w:r>
      <w:r>
        <w:t>Elle roule sur le sol</w:t>
      </w:r>
      <w:r w:rsidR="00D414C5">
        <w:t> : « </w:t>
      </w:r>
      <w:r>
        <w:t>Blang</w:t>
      </w:r>
      <w:r w:rsidR="00D414C5">
        <w:t xml:space="preserve">… </w:t>
      </w:r>
      <w:r>
        <w:t>blang</w:t>
      </w:r>
      <w:r w:rsidR="00D414C5">
        <w:t xml:space="preserve">… </w:t>
      </w:r>
      <w:r>
        <w:t>blang</w:t>
      </w:r>
      <w:r w:rsidR="00D414C5">
        <w:t>… »</w:t>
      </w:r>
    </w:p>
    <w:p w:rsidR="00386B93" w:rsidRDefault="003168D1" w:rsidP="00386B93">
      <w:r>
        <w:rPr>
          <w:noProof/>
        </w:rPr>
        <w:drawing>
          <wp:anchor distT="0" distB="0" distL="114300" distR="114300" simplePos="0" relativeHeight="251664384" behindDoc="1" locked="0" layoutInCell="1" allowOverlap="1" wp14:anchorId="437E6FEA" wp14:editId="64984A83">
            <wp:simplePos x="0" y="0"/>
            <wp:positionH relativeFrom="margin">
              <wp:align>left</wp:align>
            </wp:positionH>
            <wp:positionV relativeFrom="page">
              <wp:posOffset>5562600</wp:posOffset>
            </wp:positionV>
            <wp:extent cx="2519680" cy="2469515"/>
            <wp:effectExtent l="0" t="0" r="0" b="6985"/>
            <wp:wrapTight wrapText="bothSides">
              <wp:wrapPolygon edited="0">
                <wp:start x="0" y="0"/>
                <wp:lineTo x="0" y="21494"/>
                <wp:lineTo x="21393" y="21494"/>
                <wp:lineTo x="21393" y="0"/>
                <wp:lineTo x="0" y="0"/>
              </wp:wrapPolygon>
            </wp:wrapTight>
            <wp:docPr id="15" name="Image 15" descr="D:\Proprietaire\Documents\SkyDrive\03_CE1_disciplines\02_ribambelle\rib2-1_kolos-40-voleurs\temp\kolos-et-les-4-voleurs_files\kolos-et-les-4-voleurs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prietaire\Documents\SkyDrive\03_CE1_disciplines\02_ribambelle\rib2-1_kolos-40-voleurs\temp\kolos-et-les-4-voleurs_files\kolos-et-les-4-voleurs-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4C5" w:rsidRDefault="0070095F" w:rsidP="00386B93">
      <w:r>
        <w:t>La voix terrible de Kolos retentit de nouveau</w:t>
      </w:r>
      <w:r w:rsidR="00D414C5">
        <w:t> :</w:t>
      </w:r>
    </w:p>
    <w:p w:rsidR="003168D1" w:rsidRDefault="00D414C5" w:rsidP="00386B93">
      <w:r>
        <w:t>— </w:t>
      </w:r>
      <w:r w:rsidR="0070095F">
        <w:t>Qui fouille dans ma cave</w:t>
      </w:r>
      <w:r>
        <w:t xml:space="preserve"> ? </w:t>
      </w:r>
      <w:r w:rsidR="0070095F">
        <w:t>Si je l</w:t>
      </w:r>
      <w:r>
        <w:t>’</w:t>
      </w:r>
      <w:r w:rsidR="0070095F">
        <w:t>attrape</w:t>
      </w:r>
      <w:r>
        <w:t xml:space="preserve">, </w:t>
      </w:r>
      <w:r w:rsidR="0070095F">
        <w:t>je l</w:t>
      </w:r>
      <w:r>
        <w:t>’</w:t>
      </w:r>
      <w:r w:rsidR="0070095F">
        <w:t>écrabouille et je l</w:t>
      </w:r>
      <w:r>
        <w:t>’</w:t>
      </w:r>
      <w:r w:rsidR="0070095F">
        <w:t>écrasibouille</w:t>
      </w:r>
      <w:r>
        <w:t> !</w:t>
      </w:r>
    </w:p>
    <w:p w:rsidR="003168D1" w:rsidRDefault="003168D1" w:rsidP="003168D1">
      <w:r>
        <w:br w:type="page"/>
      </w:r>
    </w:p>
    <w:p w:rsidR="00D414C5" w:rsidRDefault="0070095F" w:rsidP="00386B93">
      <w:r>
        <w:t>Épouvanté</w:t>
      </w:r>
      <w:r w:rsidR="00D414C5">
        <w:t xml:space="preserve">, </w:t>
      </w:r>
      <w:r>
        <w:t>le voleur se sauve</w:t>
      </w:r>
      <w:r w:rsidR="00D414C5">
        <w:t xml:space="preserve">. </w:t>
      </w:r>
      <w:r>
        <w:t>Il arrive dans l</w:t>
      </w:r>
      <w:r w:rsidR="00D414C5">
        <w:t>’</w:t>
      </w:r>
      <w:r>
        <w:t>écurie</w:t>
      </w:r>
      <w:r w:rsidR="00D414C5">
        <w:t xml:space="preserve">. </w:t>
      </w:r>
      <w:r>
        <w:t>Le cheval géant est là</w:t>
      </w:r>
      <w:r w:rsidR="00D414C5">
        <w:t xml:space="preserve">, </w:t>
      </w:r>
      <w:r>
        <w:t>attelé à une carriole remplie de paille</w:t>
      </w:r>
      <w:r w:rsidR="00D414C5">
        <w:t>.</w:t>
      </w:r>
    </w:p>
    <w:p w:rsidR="0070095F" w:rsidRDefault="0070095F" w:rsidP="00D414C5">
      <w:r>
        <w:t>Le voleur jette le tonneau dans la carriole</w:t>
      </w:r>
      <w:r w:rsidR="00D414C5">
        <w:t xml:space="preserve">, </w:t>
      </w:r>
      <w:r>
        <w:t>se cache sous la paille et ne bouge plus</w:t>
      </w:r>
      <w:r w:rsidR="00D414C5">
        <w:t> !</w:t>
      </w:r>
    </w:p>
    <w:p w:rsidR="00386B93" w:rsidRDefault="003168D1" w:rsidP="003168D1">
      <w:pPr>
        <w:pStyle w:val="Image"/>
      </w:pPr>
      <w:r>
        <w:rPr>
          <w:noProof/>
        </w:rPr>
        <w:drawing>
          <wp:inline distT="0" distB="0" distL="0" distR="0" wp14:anchorId="0881D14F" wp14:editId="774789E7">
            <wp:extent cx="4320000" cy="3571200"/>
            <wp:effectExtent l="0" t="0" r="4445" b="0"/>
            <wp:docPr id="16" name="Image 16" descr="D:\Proprietaire\Documents\SkyDrive\03_CE1_disciplines\02_ribambelle\rib2-1_kolos-40-voleurs\temp\kolos-et-les-4-voleurs_files\kolos-et-les-4-voleurs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prietaire\Documents\SkyDrive\03_CE1_disciplines\02_ribambelle\rib2-1_kolos-40-voleurs\temp\kolos-et-les-4-voleurs_files\kolos-et-les-4-voleurs-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B93">
        <w:br w:type="page"/>
      </w:r>
    </w:p>
    <w:p w:rsidR="0070095F" w:rsidRDefault="0070095F" w:rsidP="0070095F">
      <w:r>
        <w:t>C</w:t>
      </w:r>
      <w:r w:rsidR="00D414C5">
        <w:t>’</w:t>
      </w:r>
      <w:r>
        <w:t xml:space="preserve">est alors que le vent se met à souffler dans les arbres </w:t>
      </w:r>
      <w:r w:rsidR="00D414C5">
        <w:t>« </w:t>
      </w:r>
      <w:r>
        <w:t>Hou</w:t>
      </w:r>
      <w:r w:rsidR="00D414C5">
        <w:t xml:space="preserve">… </w:t>
      </w:r>
      <w:r>
        <w:t>hou</w:t>
      </w:r>
      <w:r w:rsidR="00D414C5">
        <w:t xml:space="preserve">… </w:t>
      </w:r>
      <w:r>
        <w:t>hou</w:t>
      </w:r>
      <w:r w:rsidR="00D414C5">
        <w:t>… »</w:t>
      </w:r>
    </w:p>
    <w:p w:rsidR="00D414C5" w:rsidRDefault="00386B93" w:rsidP="00D414C5">
      <w:pPr>
        <w:pStyle w:val="Image"/>
      </w:pPr>
      <w:r>
        <w:rPr>
          <w:noProof/>
        </w:rPr>
        <w:drawing>
          <wp:inline distT="0" distB="0" distL="0" distR="0" wp14:anchorId="5ED952A0" wp14:editId="5243A681">
            <wp:extent cx="2520000" cy="2178000"/>
            <wp:effectExtent l="0" t="0" r="0" b="0"/>
            <wp:docPr id="17" name="Image 17" descr="D:\Proprietaire\Documents\SkyDrive\03_CE1_disciplines\02_ribambelle\rib2-1_kolos-40-voleurs\temp\kolos-et-les-4-voleurs_files\kolos-et-les-4-voleurs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oprietaire\Documents\SkyDrive\03_CE1_disciplines\02_ribambelle\rib2-1_kolos-40-voleurs\temp\kolos-et-les-4-voleurs_files\kolos-et-les-4-voleurs-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D414C5" w:rsidP="0070095F">
      <w:r>
        <w:t>— </w:t>
      </w:r>
      <w:r w:rsidR="0070095F">
        <w:t>Tout va bien</w:t>
      </w:r>
      <w:r>
        <w:t xml:space="preserve">, </w:t>
      </w:r>
      <w:r w:rsidR="0070095F">
        <w:t>dit le troisième voleur</w:t>
      </w:r>
      <w:r>
        <w:t xml:space="preserve">, </w:t>
      </w:r>
      <w:r w:rsidR="0070095F">
        <w:t>qui pense que c</w:t>
      </w:r>
      <w:r>
        <w:t>’</w:t>
      </w:r>
      <w:r w:rsidR="0070095F">
        <w:t>est son frère</w:t>
      </w:r>
      <w:r>
        <w:t xml:space="preserve">. </w:t>
      </w:r>
      <w:r w:rsidR="0070095F">
        <w:t>J</w:t>
      </w:r>
      <w:r>
        <w:t>’</w:t>
      </w:r>
      <w:r w:rsidR="0070095F">
        <w:t>y vais</w:t>
      </w:r>
      <w:r>
        <w:t> !</w:t>
      </w:r>
    </w:p>
    <w:p w:rsidR="00D414C5" w:rsidRDefault="0070095F" w:rsidP="0070095F">
      <w:r>
        <w:t>Il entre dans l</w:t>
      </w:r>
      <w:r w:rsidR="00D414C5">
        <w:t>’</w:t>
      </w:r>
      <w:r>
        <w:t>écurie</w:t>
      </w:r>
      <w:r w:rsidR="00D414C5">
        <w:t xml:space="preserve">, </w:t>
      </w:r>
      <w:r>
        <w:t>descend de son âne</w:t>
      </w:r>
      <w:r w:rsidR="00D414C5">
        <w:t xml:space="preserve">, </w:t>
      </w:r>
      <w:r>
        <w:t>monte sur le cheval géant et chuchote</w:t>
      </w:r>
      <w:r w:rsidR="00D414C5">
        <w:t> :</w:t>
      </w:r>
    </w:p>
    <w:p w:rsidR="00D414C5" w:rsidRDefault="003168D1" w:rsidP="0070095F">
      <w:r>
        <w:rPr>
          <w:noProof/>
        </w:rPr>
        <w:drawing>
          <wp:anchor distT="0" distB="0" distL="114300" distR="114300" simplePos="0" relativeHeight="251666432" behindDoc="1" locked="0" layoutInCell="1" allowOverlap="1" wp14:anchorId="5BA22C3A" wp14:editId="77879B49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799590" cy="1457960"/>
            <wp:effectExtent l="0" t="0" r="0" b="8890"/>
            <wp:wrapTight wrapText="bothSides">
              <wp:wrapPolygon edited="0">
                <wp:start x="0" y="0"/>
                <wp:lineTo x="0" y="21449"/>
                <wp:lineTo x="21265" y="21449"/>
                <wp:lineTo x="21265" y="0"/>
                <wp:lineTo x="0" y="0"/>
              </wp:wrapPolygon>
            </wp:wrapTight>
            <wp:docPr id="18" name="Image 18" descr="D:\Proprietaire\Documents\SkyDrive\03_CE1_disciplines\02_ribambelle\rib2-1_kolos-40-voleurs\temp\kolos-et-les-4-voleurs_files\kolos-et-les-4-voleurs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oprietaire\Documents\SkyDrive\03_CE1_disciplines\02_ribambelle\rib2-1_kolos-40-voleurs\temp\kolos-et-les-4-voleurs_files\kolos-et-les-4-voleurs-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C5">
        <w:t>— </w:t>
      </w:r>
      <w:r w:rsidR="0070095F">
        <w:t>Hue</w:t>
      </w:r>
      <w:r w:rsidR="00D414C5">
        <w:t> !</w:t>
      </w:r>
    </w:p>
    <w:p w:rsidR="0070095F" w:rsidRDefault="0070095F" w:rsidP="0070095F">
      <w:r>
        <w:t>Le cheval fait un pas et renverse un seau qui trainait là</w:t>
      </w:r>
      <w:r w:rsidR="00D414C5">
        <w:t> : « </w:t>
      </w:r>
      <w:r>
        <w:t>Badaglang</w:t>
      </w:r>
      <w:r w:rsidR="00D414C5">
        <w:t xml:space="preserve">… </w:t>
      </w:r>
      <w:r>
        <w:t>glang</w:t>
      </w:r>
      <w:r w:rsidR="00D414C5">
        <w:t>… »</w:t>
      </w:r>
    </w:p>
    <w:p w:rsidR="00843811" w:rsidRDefault="003168D1" w:rsidP="0070095F">
      <w:r>
        <w:rPr>
          <w:noProof/>
        </w:rPr>
        <w:drawing>
          <wp:anchor distT="0" distB="0" distL="114300" distR="114300" simplePos="0" relativeHeight="251679744" behindDoc="1" locked="0" layoutInCell="1" allowOverlap="1" wp14:anchorId="33F66ECB" wp14:editId="100521BD">
            <wp:simplePos x="0" y="0"/>
            <wp:positionH relativeFrom="margin">
              <wp:align>left</wp:align>
            </wp:positionH>
            <wp:positionV relativeFrom="paragraph">
              <wp:posOffset>510540</wp:posOffset>
            </wp:positionV>
            <wp:extent cx="24444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81" y="21393"/>
                <wp:lineTo x="21381" y="0"/>
                <wp:lineTo x="0" y="0"/>
              </wp:wrapPolygon>
            </wp:wrapThrough>
            <wp:docPr id="19" name="Image 19" descr="D:\Proprietaire\Documents\SkyDrive\03_CE1_disciplines\02_ribambelle\rib2-1_kolos-40-voleurs\temp\kolos-et-les-4-voleurs_files\kolos-et-les-4-voleurs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oprietaire\Documents\SkyDrive\03_CE1_disciplines\02_ribambelle\rib2-1_kolos-40-voleurs\temp\kolos-et-les-4-voleurs_files\kolos-et-les-4-voleurs-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4C5" w:rsidRDefault="0070095F" w:rsidP="0070095F">
      <w:r>
        <w:t>La voix du géant retentit pour la troisième fois</w:t>
      </w:r>
      <w:r w:rsidR="00D414C5">
        <w:t> :</w:t>
      </w:r>
    </w:p>
    <w:p w:rsidR="003168D1" w:rsidRDefault="00D414C5" w:rsidP="0070095F">
      <w:r>
        <w:t>— </w:t>
      </w:r>
      <w:r w:rsidR="0070095F">
        <w:t>Qui fouille dans mon écurie</w:t>
      </w:r>
      <w:r>
        <w:t> ?</w:t>
      </w:r>
      <w:r w:rsidR="00A71C53">
        <w:t xml:space="preserve"> </w:t>
      </w:r>
      <w:r w:rsidR="0070095F">
        <w:t>Si je l</w:t>
      </w:r>
      <w:r>
        <w:t>’</w:t>
      </w:r>
      <w:r w:rsidR="0070095F">
        <w:t>attrape</w:t>
      </w:r>
      <w:r>
        <w:t xml:space="preserve">, </w:t>
      </w:r>
      <w:r w:rsidR="0070095F">
        <w:t>je l</w:t>
      </w:r>
      <w:r>
        <w:t>’</w:t>
      </w:r>
      <w:r w:rsidR="0070095F">
        <w:t>écrabouille</w:t>
      </w:r>
      <w:r>
        <w:t xml:space="preserve">, </w:t>
      </w:r>
      <w:r w:rsidR="0070095F">
        <w:t>je l</w:t>
      </w:r>
      <w:r>
        <w:t>’</w:t>
      </w:r>
      <w:r w:rsidR="0070095F">
        <w:t>écrasibouille et je le zigouille</w:t>
      </w:r>
      <w:r>
        <w:t> !</w:t>
      </w:r>
    </w:p>
    <w:p w:rsidR="00843811" w:rsidRDefault="00843811" w:rsidP="00D414C5">
      <w:pPr>
        <w:pStyle w:val="Image"/>
      </w:pPr>
      <w:r>
        <w:rPr>
          <w:noProof/>
        </w:rPr>
        <w:drawing>
          <wp:inline distT="0" distB="0" distL="0" distR="0" wp14:anchorId="00626203" wp14:editId="5956B6F9">
            <wp:extent cx="2108835" cy="818515"/>
            <wp:effectExtent l="0" t="0" r="5715" b="635"/>
            <wp:docPr id="20" name="Image 20" descr="D:\Proprietaire\Documents\SkyDrive\03_CE1_disciplines\02_ribambelle\rib2-1_kolos-40-voleurs\temp\kolos-et-les-4-voleurs_files\kolos-et-les-4-voleurs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oprietaire\Documents\SkyDrive\03_CE1_disciplines\02_ribambelle\rib2-1_kolos-40-voleurs\temp\kolos-et-les-4-voleurs_files\kolos-et-les-4-voleurs-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70095F" w:rsidP="0070095F">
      <w:r w:rsidRPr="008B201F">
        <w:rPr>
          <w:rStyle w:val="Lettrine"/>
        </w:rPr>
        <w:t>L</w:t>
      </w:r>
      <w:r>
        <w:t>e voleur</w:t>
      </w:r>
      <w:r w:rsidR="00D414C5">
        <w:t xml:space="preserve">, </w:t>
      </w:r>
      <w:r>
        <w:t>fou de peur</w:t>
      </w:r>
      <w:r w:rsidR="00D414C5">
        <w:t xml:space="preserve">, </w:t>
      </w:r>
      <w:r>
        <w:t>appelle ses frères</w:t>
      </w:r>
      <w:r w:rsidR="00D414C5">
        <w:t> :</w:t>
      </w:r>
    </w:p>
    <w:p w:rsidR="00D414C5" w:rsidRDefault="00D414C5" w:rsidP="0070095F">
      <w:r>
        <w:t>— </w:t>
      </w:r>
      <w:r w:rsidR="0070095F">
        <w:t>Au secours</w:t>
      </w:r>
      <w:r>
        <w:t xml:space="preserve"> ! </w:t>
      </w:r>
      <w:r w:rsidR="0070095F">
        <w:t>Où êtes-vous</w:t>
      </w:r>
      <w:r>
        <w:t> ?</w:t>
      </w:r>
    </w:p>
    <w:p w:rsidR="00843811" w:rsidRDefault="00843811" w:rsidP="00D414C5">
      <w:pPr>
        <w:pStyle w:val="Image"/>
      </w:pPr>
      <w:r>
        <w:rPr>
          <w:noProof/>
        </w:rPr>
        <w:drawing>
          <wp:inline distT="0" distB="0" distL="0" distR="0" wp14:anchorId="6EB65CE6" wp14:editId="6516E81A">
            <wp:extent cx="2880000" cy="1746000"/>
            <wp:effectExtent l="0" t="0" r="0" b="6985"/>
            <wp:docPr id="21" name="Image 21" descr="D:\Proprietaire\Documents\SkyDrive\03_CE1_disciplines\02_ribambelle\rib2-1_kolos-40-voleurs\temp\kolos-et-les-4-voleurs_files\kolos-et-les-4-voleurs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roprietaire\Documents\SkyDrive\03_CE1_disciplines\02_ribambelle\rib2-1_kolos-40-voleurs\temp\kolos-et-les-4-voleurs_files\kolos-et-les-4-voleurs-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70095F" w:rsidP="0070095F">
      <w:r>
        <w:t>Il entend une première voix</w:t>
      </w:r>
      <w:r w:rsidR="00D414C5">
        <w:t> :</w:t>
      </w:r>
    </w:p>
    <w:p w:rsidR="00D414C5" w:rsidRDefault="00D414C5" w:rsidP="0070095F">
      <w:r>
        <w:t>— </w:t>
      </w:r>
      <w:r w:rsidR="0070095F">
        <w:t>Je suis dans le tonneau</w:t>
      </w:r>
      <w:r>
        <w:t> !</w:t>
      </w:r>
    </w:p>
    <w:p w:rsidR="00D414C5" w:rsidRDefault="0070095F" w:rsidP="0070095F">
      <w:r>
        <w:t>Puis une seconde</w:t>
      </w:r>
      <w:r w:rsidR="00D414C5">
        <w:t> :</w:t>
      </w:r>
    </w:p>
    <w:p w:rsidR="00D414C5" w:rsidRDefault="00D414C5" w:rsidP="0070095F">
      <w:r>
        <w:t>— </w:t>
      </w:r>
      <w:r w:rsidR="0070095F">
        <w:t>Je suis sous la</w:t>
      </w:r>
      <w:r>
        <w:t xml:space="preserve">… </w:t>
      </w:r>
      <w:r w:rsidR="0070095F">
        <w:t>atchoum</w:t>
      </w:r>
      <w:r>
        <w:t xml:space="preserve">… </w:t>
      </w:r>
      <w:r w:rsidR="0070095F">
        <w:t>sous la paille</w:t>
      </w:r>
      <w:r>
        <w:t> !</w:t>
      </w:r>
    </w:p>
    <w:p w:rsidR="00D414C5" w:rsidRDefault="008B201F" w:rsidP="0070095F">
      <w:r w:rsidRPr="00843811">
        <w:rPr>
          <w:noProof/>
        </w:rPr>
        <w:drawing>
          <wp:anchor distT="0" distB="0" distL="114300" distR="114300" simplePos="0" relativeHeight="251668480" behindDoc="1" locked="0" layoutInCell="1" allowOverlap="1" wp14:anchorId="3AD313B9" wp14:editId="4EA877B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32800" cy="3600000"/>
            <wp:effectExtent l="0" t="0" r="0" b="635"/>
            <wp:wrapNone/>
            <wp:docPr id="23" name="Image 23" descr="D:\Proprietaire\Documents\SkyDrive\03_CE1_disciplines\02_ribambelle\rib2-1_kolos-40-voleurs\temp\kolos-et-les-4-voleurs_files\kolos-et-les-4-voleurs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roprietaire\Documents\SkyDrive\03_CE1_disciplines\02_ribambelle\rib2-1_kolos-40-voleurs\temp\kolos-et-les-4-voleurs_files\kolos-et-les-4-voleurs-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C5">
        <w:t>–</w:t>
      </w:r>
      <w:r w:rsidR="00A71C53">
        <w:t> </w:t>
      </w:r>
      <w:r w:rsidR="0070095F">
        <w:t>Sauvons-nous vite</w:t>
      </w:r>
      <w:r w:rsidR="00D414C5">
        <w:t xml:space="preserve"> ! </w:t>
      </w:r>
      <w:r w:rsidR="0070095F">
        <w:t>dit le troisième voleur</w:t>
      </w:r>
      <w:r w:rsidR="00D414C5">
        <w:t xml:space="preserve">, </w:t>
      </w:r>
      <w:r w:rsidR="0070095F">
        <w:t>en frappant du pied le flanc du cheval</w:t>
      </w:r>
      <w:r w:rsidR="00D414C5">
        <w:t xml:space="preserve">. </w:t>
      </w:r>
      <w:r w:rsidR="0070095F">
        <w:t>Hue</w:t>
      </w:r>
      <w:r w:rsidR="00D414C5">
        <w:t> !</w:t>
      </w:r>
    </w:p>
    <w:p w:rsidR="00D414C5" w:rsidRDefault="0070095F" w:rsidP="0070095F">
      <w:r>
        <w:t>Mais le cheval géant ne bouge pas</w:t>
      </w:r>
      <w:r w:rsidR="00D414C5">
        <w:t>.</w:t>
      </w:r>
    </w:p>
    <w:p w:rsidR="00D414C5" w:rsidRDefault="00D414C5" w:rsidP="008B201F">
      <w:pPr>
        <w:ind w:right="1445"/>
      </w:pPr>
      <w:r>
        <w:t>— </w:t>
      </w:r>
      <w:r w:rsidR="0070095F">
        <w:t>Tu vas avancer espèce de canasson</w:t>
      </w:r>
      <w:r>
        <w:t xml:space="preserve"> ! </w:t>
      </w:r>
      <w:r w:rsidR="0070095F">
        <w:t>Hue</w:t>
      </w:r>
      <w:r>
        <w:t xml:space="preserve"> ! </w:t>
      </w:r>
      <w:r w:rsidR="0070095F">
        <w:t>crie le voleur</w:t>
      </w:r>
      <w:r>
        <w:t>.</w:t>
      </w:r>
    </w:p>
    <w:p w:rsidR="00D414C5" w:rsidRDefault="003168D1" w:rsidP="003168D1">
      <w:pPr>
        <w:ind w:right="3401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C78846" wp14:editId="36C3B707">
            <wp:simplePos x="0" y="0"/>
            <wp:positionH relativeFrom="column">
              <wp:posOffset>2101215</wp:posOffset>
            </wp:positionH>
            <wp:positionV relativeFrom="paragraph">
              <wp:posOffset>461010</wp:posOffset>
            </wp:positionV>
            <wp:extent cx="2298700" cy="1052772"/>
            <wp:effectExtent l="0" t="0" r="6350" b="0"/>
            <wp:wrapNone/>
            <wp:docPr id="22" name="Image 22" descr="D:\Proprietaire\Documents\SkyDrive\03_CE1_disciplines\02_ribambelle\rib2-1_kolos-40-voleurs\temp\kolos-et-les-4-voleurs_files\kolos-et-les-4-voleurs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roprietaire\Documents\SkyDrive\03_CE1_disciplines\02_ribambelle\rib2-1_kolos-40-voleurs\temp\kolos-et-les-4-voleurs_files\kolos-et-les-4-voleurs-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0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5F">
        <w:t>Le cheval pique la tête dans son avoine</w:t>
      </w:r>
      <w:r w:rsidR="00D414C5">
        <w:t xml:space="preserve"> ; </w:t>
      </w:r>
      <w:r w:rsidR="0070095F">
        <w:t>et se met à manger</w:t>
      </w:r>
      <w:r w:rsidR="00D414C5">
        <w:t>.</w:t>
      </w:r>
    </w:p>
    <w:p w:rsidR="00D414C5" w:rsidRDefault="0070095F" w:rsidP="0070095F">
      <w:r>
        <w:t>Alors le voleur saute à terre</w:t>
      </w:r>
      <w:r w:rsidR="00D414C5">
        <w:t xml:space="preserve">, </w:t>
      </w:r>
      <w:r>
        <w:t>attèle la carriole à son vieil âne</w:t>
      </w:r>
      <w:r w:rsidR="00D414C5">
        <w:t xml:space="preserve">, </w:t>
      </w:r>
      <w:r>
        <w:t>le monte et lui crie</w:t>
      </w:r>
      <w:r w:rsidR="00D414C5">
        <w:t> :</w:t>
      </w:r>
    </w:p>
    <w:p w:rsidR="00D414C5" w:rsidRDefault="00D414C5" w:rsidP="0070095F">
      <w:r>
        <w:t>— </w:t>
      </w:r>
      <w:r w:rsidR="0070095F">
        <w:t>Hue</w:t>
      </w:r>
      <w:r>
        <w:t xml:space="preserve"> ! </w:t>
      </w:r>
      <w:r w:rsidR="0070095F">
        <w:t>Dia</w:t>
      </w:r>
      <w:r>
        <w:t xml:space="preserve"> ! </w:t>
      </w:r>
      <w:r w:rsidR="0070095F">
        <w:t>Mon vieil âne</w:t>
      </w:r>
      <w:r>
        <w:t> !</w:t>
      </w:r>
    </w:p>
    <w:p w:rsidR="00D414C5" w:rsidRDefault="0070095F" w:rsidP="0070095F">
      <w:r>
        <w:t>Le vieil âne se met en marche sans se presser et sort de l</w:t>
      </w:r>
      <w:r w:rsidR="00D414C5">
        <w:t>’</w:t>
      </w:r>
      <w:r>
        <w:t>écurie</w:t>
      </w:r>
      <w:r w:rsidR="00D414C5">
        <w:t> : « </w:t>
      </w:r>
      <w:r>
        <w:t>Clop clop clop</w:t>
      </w:r>
      <w:r w:rsidR="00D414C5">
        <w:t>… »</w:t>
      </w:r>
    </w:p>
    <w:p w:rsidR="00D414C5" w:rsidRDefault="00D414C5" w:rsidP="0070095F">
      <w:r>
        <w:t>— </w:t>
      </w:r>
      <w:r w:rsidR="0070095F">
        <w:t>Plus vite</w:t>
      </w:r>
      <w:r>
        <w:t xml:space="preserve"> ! </w:t>
      </w:r>
      <w:r w:rsidR="0070095F">
        <w:t>Dépêche-toi</w:t>
      </w:r>
      <w:r>
        <w:t xml:space="preserve"> ! </w:t>
      </w:r>
      <w:r w:rsidR="0070095F">
        <w:t>supplie le voleur sur l</w:t>
      </w:r>
      <w:r>
        <w:t>’</w:t>
      </w:r>
      <w:r w:rsidR="0070095F">
        <w:t>âne</w:t>
      </w:r>
      <w:r>
        <w:t>.</w:t>
      </w:r>
    </w:p>
    <w:p w:rsidR="00D414C5" w:rsidRDefault="00D414C5" w:rsidP="0070095F">
      <w:r>
        <w:t>— </w:t>
      </w:r>
      <w:r w:rsidR="0070095F">
        <w:t>Dépêche-toi</w:t>
      </w:r>
      <w:r>
        <w:t xml:space="preserve"> ! </w:t>
      </w:r>
      <w:r w:rsidR="0070095F">
        <w:t>gémit le voleur dans le tonneau</w:t>
      </w:r>
      <w:r>
        <w:t>.</w:t>
      </w:r>
    </w:p>
    <w:p w:rsidR="00D414C5" w:rsidRDefault="003168D1" w:rsidP="0070095F">
      <w:r>
        <w:rPr>
          <w:noProof/>
        </w:rPr>
        <w:drawing>
          <wp:anchor distT="0" distB="0" distL="114300" distR="114300" simplePos="0" relativeHeight="251670528" behindDoc="0" locked="0" layoutInCell="1" allowOverlap="1" wp14:anchorId="4D1028E1" wp14:editId="7FFD1E98">
            <wp:simplePos x="0" y="0"/>
            <wp:positionH relativeFrom="column">
              <wp:posOffset>3345815</wp:posOffset>
            </wp:positionH>
            <wp:positionV relativeFrom="page">
              <wp:posOffset>4610100</wp:posOffset>
            </wp:positionV>
            <wp:extent cx="3124200" cy="2370455"/>
            <wp:effectExtent l="0" t="0" r="0" b="0"/>
            <wp:wrapNone/>
            <wp:docPr id="25" name="Image 25" descr="D:\Proprietaire\Documents\SkyDrive\03_CE1_disciplines\02_ribambelle\rib2-1_kolos-40-voleurs\temp\kolos-et-les-4-voleurs_files\kolos-et-les-4-voleurs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roprietaire\Documents\SkyDrive\03_CE1_disciplines\02_ribambelle\rib2-1_kolos-40-voleurs\temp\kolos-et-les-4-voleurs_files\kolos-et-les-4-voleurs-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1426412" wp14:editId="1B05EADF">
            <wp:simplePos x="0" y="0"/>
            <wp:positionH relativeFrom="column">
              <wp:posOffset>316230</wp:posOffset>
            </wp:positionH>
            <wp:positionV relativeFrom="page">
              <wp:posOffset>4612005</wp:posOffset>
            </wp:positionV>
            <wp:extent cx="3059430" cy="2400935"/>
            <wp:effectExtent l="0" t="0" r="7620" b="0"/>
            <wp:wrapNone/>
            <wp:docPr id="24" name="Image 24" descr="D:\Proprietaire\Documents\SkyDrive\03_CE1_disciplines\02_ribambelle\rib2-1_kolos-40-voleurs\temp\kolos-et-les-4-voleurs_files\kolos-et-les-4-voleurs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roprietaire\Documents\SkyDrive\03_CE1_disciplines\02_ribambelle\rib2-1_kolos-40-voleurs\temp\kolos-et-les-4-voleurs_files\kolos-et-les-4-voleurs-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C5">
        <w:t>— </w:t>
      </w:r>
      <w:r w:rsidR="0070095F">
        <w:t>Dép</w:t>
      </w:r>
      <w:r w:rsidR="00D414C5">
        <w:t xml:space="preserve">… </w:t>
      </w:r>
      <w:r w:rsidR="0070095F">
        <w:t>atchoum</w:t>
      </w:r>
      <w:r w:rsidR="00D414C5">
        <w:t xml:space="preserve">… </w:t>
      </w:r>
      <w:r w:rsidR="0070095F">
        <w:t>dépêche-toi</w:t>
      </w:r>
      <w:r w:rsidR="00D414C5">
        <w:t xml:space="preserve"> ! </w:t>
      </w:r>
      <w:r w:rsidR="0070095F">
        <w:t>éternue le voleur sous la paille</w:t>
      </w:r>
      <w:r w:rsidR="00D414C5">
        <w:t>.</w:t>
      </w:r>
    </w:p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D414C5" w:rsidRDefault="00D414C5" w:rsidP="0070095F"/>
    <w:p w:rsidR="00D414C5" w:rsidRDefault="00D414C5" w:rsidP="008B201F">
      <w:r>
        <w:t>— </w:t>
      </w:r>
      <w:r w:rsidR="008B201F">
        <w:t>Je fais ce que je peux</w:t>
      </w:r>
      <w:r>
        <w:t xml:space="preserve"> ! </w:t>
      </w:r>
      <w:r w:rsidR="008B201F">
        <w:t>dit l</w:t>
      </w:r>
      <w:r>
        <w:t>’</w:t>
      </w:r>
      <w:r w:rsidR="008B201F">
        <w:t>âne</w:t>
      </w:r>
      <w:r>
        <w:t>.</w:t>
      </w:r>
    </w:p>
    <w:p w:rsidR="003168D1" w:rsidRDefault="003168D1" w:rsidP="00181EB6">
      <w:pPr>
        <w:pStyle w:val="Image"/>
      </w:pPr>
      <w:r w:rsidRPr="00181EB6">
        <w:drawing>
          <wp:inline distT="0" distB="0" distL="0" distR="0" wp14:anchorId="2853F6F5" wp14:editId="3835D3B8">
            <wp:extent cx="1440000" cy="2394000"/>
            <wp:effectExtent l="0" t="0" r="8255" b="6350"/>
            <wp:docPr id="26" name="Image 26" descr="D:\Proprietaire\Documents\SkyDrive\03_CE1_disciplines\02_ribambelle\rib2-1_kolos-40-voleurs\temp\kolos-et-les-4-voleurs_files\kolos-et-les-4-voleurs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roprietaire\Documents\SkyDrive\03_CE1_disciplines\02_ribambelle\rib2-1_kolos-40-voleurs\temp\kolos-et-les-4-voleurs_files\kolos-et-les-4-voleurs-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1F" w:rsidRDefault="008B201F" w:rsidP="00D414C5">
      <w:pPr>
        <w:pStyle w:val="Image"/>
      </w:pPr>
      <w:r>
        <w:rPr>
          <w:noProof/>
        </w:rPr>
        <w:drawing>
          <wp:inline distT="0" distB="0" distL="0" distR="0" wp14:anchorId="3ABF49CC" wp14:editId="577EF6A4">
            <wp:extent cx="2232000" cy="403200"/>
            <wp:effectExtent l="0" t="0" r="0" b="0"/>
            <wp:docPr id="27" name="Image 27" descr="D:\Proprietaire\Documents\SkyDrive\03_CE1_disciplines\02_ribambelle\rib2-1_kolos-40-voleurs\temp\kolos-et-les-4-voleurs_files\kolos-et-les-4-voleurs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roprietaire\Documents\SkyDrive\03_CE1_disciplines\02_ribambelle\rib2-1_kolos-40-voleurs\temp\kolos-et-les-4-voleurs_files\kolos-et-les-4-voleurs-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4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70095F" w:rsidP="008B201F">
      <w:r w:rsidRPr="008B201F">
        <w:rPr>
          <w:rStyle w:val="Lettrine"/>
        </w:rPr>
        <w:t>C</w:t>
      </w:r>
      <w:r w:rsidR="00D414C5">
        <w:t>’</w:t>
      </w:r>
      <w:r>
        <w:t>est alors que la terre commence à trembler</w:t>
      </w:r>
      <w:r w:rsidR="00D414C5">
        <w:t>.</w:t>
      </w:r>
    </w:p>
    <w:p w:rsidR="00D414C5" w:rsidRDefault="0070095F" w:rsidP="0070095F">
      <w:r>
        <w:t>Kolos a enfourché son cheval géant et s</w:t>
      </w:r>
      <w:r w:rsidR="00D414C5">
        <w:t>’</w:t>
      </w:r>
      <w:r>
        <w:t>est lancé à leur poursuite</w:t>
      </w:r>
      <w:r w:rsidR="00D414C5">
        <w:t>.</w:t>
      </w:r>
    </w:p>
    <w:p w:rsidR="00D414C5" w:rsidRDefault="00D414C5" w:rsidP="0070095F">
      <w:r>
        <w:t>— </w:t>
      </w:r>
      <w:r w:rsidR="0070095F">
        <w:t>Je les écrabouille</w:t>
      </w:r>
      <w:r>
        <w:t> !</w:t>
      </w:r>
      <w:r w:rsidR="00A71C53">
        <w:t xml:space="preserve"> </w:t>
      </w:r>
      <w:r w:rsidR="0070095F">
        <w:t>Je les écrasibouille</w:t>
      </w:r>
      <w:r>
        <w:t> !</w:t>
      </w:r>
      <w:r w:rsidR="00A71C53">
        <w:t xml:space="preserve"> </w:t>
      </w:r>
      <w:r w:rsidR="0070095F">
        <w:t>Je les zigouille</w:t>
      </w:r>
      <w:r>
        <w:t> !</w:t>
      </w:r>
    </w:p>
    <w:p w:rsidR="00D414C5" w:rsidRDefault="00D414C5" w:rsidP="0070095F">
      <w:r>
        <w:t>— </w:t>
      </w:r>
      <w:r w:rsidR="0070095F">
        <w:t>Avance donc</w:t>
      </w:r>
      <w:r>
        <w:t xml:space="preserve">, </w:t>
      </w:r>
      <w:r w:rsidR="0070095F">
        <w:t>vieux bourricot</w:t>
      </w:r>
      <w:r>
        <w:t xml:space="preserve"> ! </w:t>
      </w:r>
      <w:r w:rsidR="0070095F">
        <w:t>supplie le voleur sur l</w:t>
      </w:r>
      <w:r>
        <w:t>’</w:t>
      </w:r>
      <w:r w:rsidR="0070095F">
        <w:t>âne</w:t>
      </w:r>
      <w:r>
        <w:t>.</w:t>
      </w:r>
    </w:p>
    <w:p w:rsidR="00D414C5" w:rsidRDefault="00D414C5" w:rsidP="0070095F">
      <w:r>
        <w:t>— </w:t>
      </w:r>
      <w:r w:rsidR="0070095F">
        <w:t>Avance donc</w:t>
      </w:r>
      <w:r>
        <w:t xml:space="preserve">, </w:t>
      </w:r>
      <w:r w:rsidR="0070095F">
        <w:t>vieux bourricot</w:t>
      </w:r>
      <w:r>
        <w:t xml:space="preserve"> ! </w:t>
      </w:r>
      <w:r w:rsidR="0070095F">
        <w:t>gémit le voleur dans le tonneau</w:t>
      </w:r>
      <w:r>
        <w:t>.</w:t>
      </w:r>
    </w:p>
    <w:p w:rsidR="00D414C5" w:rsidRDefault="00D414C5" w:rsidP="0070095F">
      <w:r>
        <w:t>— </w:t>
      </w:r>
      <w:r w:rsidR="0070095F">
        <w:t>Av</w:t>
      </w:r>
      <w:r>
        <w:t xml:space="preserve">… </w:t>
      </w:r>
      <w:r w:rsidR="0070095F">
        <w:t>av</w:t>
      </w:r>
      <w:r>
        <w:t xml:space="preserve">… </w:t>
      </w:r>
      <w:r w:rsidR="0070095F">
        <w:t>atchoum</w:t>
      </w:r>
      <w:r>
        <w:t xml:space="preserve">… </w:t>
      </w:r>
      <w:r w:rsidR="0070095F">
        <w:t>avance donc</w:t>
      </w:r>
      <w:r>
        <w:t xml:space="preserve">, </w:t>
      </w:r>
      <w:r w:rsidR="0070095F">
        <w:t>vieux bourricot</w:t>
      </w:r>
      <w:r>
        <w:t xml:space="preserve"> ! </w:t>
      </w:r>
      <w:r w:rsidR="0070095F">
        <w:t>éternue le voleur sous la paille</w:t>
      </w:r>
      <w:r>
        <w:t>.</w:t>
      </w:r>
    </w:p>
    <w:p w:rsidR="00D414C5" w:rsidRDefault="00D414C5" w:rsidP="0070095F">
      <w:r>
        <w:t>–</w:t>
      </w:r>
      <w:r w:rsidR="00A71C53">
        <w:t> </w:t>
      </w:r>
      <w:r w:rsidR="0070095F">
        <w:t>J</w:t>
      </w:r>
      <w:r>
        <w:t>’</w:t>
      </w:r>
      <w:r w:rsidR="0070095F">
        <w:t>ai mal aux pattes</w:t>
      </w:r>
      <w:r>
        <w:t xml:space="preserve"> ! </w:t>
      </w:r>
      <w:r w:rsidR="0070095F">
        <w:t>dit l</w:t>
      </w:r>
      <w:r>
        <w:t>’</w:t>
      </w:r>
      <w:r w:rsidR="0070095F">
        <w:t>âne</w:t>
      </w:r>
      <w:r>
        <w:t>.</w:t>
      </w:r>
    </w:p>
    <w:p w:rsidR="00A71C53" w:rsidRDefault="00181EB6" w:rsidP="0070095F">
      <w:r>
        <w:rPr>
          <w:noProof/>
        </w:rPr>
        <w:drawing>
          <wp:anchor distT="0" distB="0" distL="114300" distR="114300" simplePos="0" relativeHeight="251672576" behindDoc="0" locked="0" layoutInCell="1" allowOverlap="1" wp14:anchorId="48241B2A" wp14:editId="2C32FE5D">
            <wp:simplePos x="0" y="0"/>
            <wp:positionH relativeFrom="column">
              <wp:posOffset>3333115</wp:posOffset>
            </wp:positionH>
            <wp:positionV relativeFrom="paragraph">
              <wp:posOffset>12065</wp:posOffset>
            </wp:positionV>
            <wp:extent cx="3263900" cy="2645580"/>
            <wp:effectExtent l="0" t="0" r="0" b="2540"/>
            <wp:wrapNone/>
            <wp:docPr id="29" name="Image 29" descr="D:\Proprietaire\Documents\SkyDrive\03_CE1_disciplines\02_ribambelle\rib2-1_kolos-40-voleurs\temp\kolos-et-les-4-voleurs_files\kolos-et-les-4-voleurs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roprietaire\Documents\SkyDrive\03_CE1_disciplines\02_ribambelle\rib2-1_kolos-40-voleurs\temp\kolos-et-les-4-voleurs_files\kolos-et-les-4-voleurs-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87" cy="26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9D7D3D7" wp14:editId="57E6B113">
            <wp:simplePos x="0" y="0"/>
            <wp:positionH relativeFrom="column">
              <wp:posOffset>275590</wp:posOffset>
            </wp:positionH>
            <wp:positionV relativeFrom="paragraph">
              <wp:posOffset>35560</wp:posOffset>
            </wp:positionV>
            <wp:extent cx="3059430" cy="2753995"/>
            <wp:effectExtent l="0" t="0" r="7620" b="8255"/>
            <wp:wrapNone/>
            <wp:docPr id="28" name="Image 28" descr="D:\Proprietaire\Documents\SkyDrive\03_CE1_disciplines\02_ribambelle\rib2-1_kolos-40-voleurs\temp\kolos-et-les-4-voleurs_files\kolos-et-les-4-voleurs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prietaire\Documents\SkyDrive\03_CE1_disciplines\02_ribambelle\rib2-1_kolos-40-voleurs\temp\kolos-et-les-4-voleurs_files\kolos-et-les-4-voleurs-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D414C5" w:rsidRDefault="0070095F" w:rsidP="0070095F">
      <w:r>
        <w:t>Derrière eux</w:t>
      </w:r>
      <w:r w:rsidR="00D414C5">
        <w:t xml:space="preserve">, </w:t>
      </w:r>
      <w:r>
        <w:t>le cheval géant galope dans un bruit de tonnerre</w:t>
      </w:r>
      <w:r w:rsidR="00D414C5">
        <w:t xml:space="preserve">. </w:t>
      </w:r>
      <w:r>
        <w:t>Il va droit devant lui en renversant les arbres et Kolos brandit son énorme massue</w:t>
      </w:r>
      <w:r w:rsidR="00D414C5">
        <w:t>.</w:t>
      </w:r>
    </w:p>
    <w:p w:rsidR="00D414C5" w:rsidRDefault="00D414C5" w:rsidP="0070095F">
      <w:r>
        <w:t>— </w:t>
      </w:r>
      <w:r w:rsidR="0070095F">
        <w:t>Adieu mes frères</w:t>
      </w:r>
      <w:r>
        <w:t xml:space="preserve"> ! </w:t>
      </w:r>
      <w:r w:rsidR="0070095F">
        <w:t>dit en pleurant le voleur sur l</w:t>
      </w:r>
      <w:r>
        <w:t>’</w:t>
      </w:r>
      <w:r w:rsidR="0070095F">
        <w:t>âne</w:t>
      </w:r>
      <w:r>
        <w:t>.</w:t>
      </w:r>
    </w:p>
    <w:p w:rsidR="00D414C5" w:rsidRDefault="00D414C5" w:rsidP="0070095F">
      <w:r>
        <w:t>— </w:t>
      </w:r>
      <w:r w:rsidR="0070095F">
        <w:t>Adieu mes frères</w:t>
      </w:r>
      <w:r>
        <w:t xml:space="preserve"> ! </w:t>
      </w:r>
      <w:r w:rsidR="0070095F">
        <w:t>se lamente le voleur dans le tonneau</w:t>
      </w:r>
      <w:r>
        <w:t>.</w:t>
      </w:r>
    </w:p>
    <w:p w:rsidR="00D414C5" w:rsidRDefault="00D414C5" w:rsidP="0070095F">
      <w:r>
        <w:t>— </w:t>
      </w:r>
      <w:r w:rsidR="0070095F">
        <w:t>A</w:t>
      </w:r>
      <w:r>
        <w:t xml:space="preserve">… </w:t>
      </w:r>
      <w:r w:rsidR="0070095F">
        <w:t>tchoum</w:t>
      </w:r>
      <w:r>
        <w:t xml:space="preserve">… </w:t>
      </w:r>
      <w:r w:rsidR="0070095F">
        <w:t>adieu mes frères</w:t>
      </w:r>
      <w:r>
        <w:t xml:space="preserve"> ! </w:t>
      </w:r>
      <w:r w:rsidR="0070095F">
        <w:t>murmure le voleur sous la paille</w:t>
      </w:r>
      <w:r>
        <w:t>.</w:t>
      </w:r>
    </w:p>
    <w:p w:rsidR="0070095F" w:rsidRDefault="00181EB6" w:rsidP="00D414C5">
      <w:pPr>
        <w:pStyle w:val="Image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8D34684" wp14:editId="4C44ED40">
            <wp:simplePos x="0" y="0"/>
            <wp:positionH relativeFrom="column">
              <wp:posOffset>142875</wp:posOffset>
            </wp:positionH>
            <wp:positionV relativeFrom="page">
              <wp:posOffset>5437505</wp:posOffset>
            </wp:positionV>
            <wp:extent cx="3239770" cy="4730115"/>
            <wp:effectExtent l="0" t="0" r="0" b="0"/>
            <wp:wrapNone/>
            <wp:docPr id="31" name="Image 31" descr="D:\Proprietaire\Documents\SkyDrive\03_CE1_disciplines\02_ribambelle\rib2-1_kolos-40-voleurs\temp\kolos-et-les-4-voleurs_files\kolos-et-les-4-voleurs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roprietaire\Documents\SkyDrive\03_CE1_disciplines\02_ribambelle\rib2-1_kolos-40-voleurs\temp\kolos-et-les-4-voleurs_files\kolos-et-les-4-voleurs-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E2F">
        <w:rPr>
          <w:noProof/>
        </w:rPr>
        <w:drawing>
          <wp:inline distT="0" distB="0" distL="0" distR="0" wp14:anchorId="76DDF551" wp14:editId="3C1911F9">
            <wp:extent cx="4320000" cy="2966400"/>
            <wp:effectExtent l="0" t="0" r="4445" b="5715"/>
            <wp:docPr id="30" name="Image 30" descr="D:\Proprietaire\Documents\SkyDrive\03_CE1_disciplines\02_ribambelle\rib2-1_kolos-40-voleurs\temp\kolos-et-les-4-voleurs_files\kolos-et-les-4-voleurs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roprietaire\Documents\SkyDrive\03_CE1_disciplines\02_ribambelle\rib2-1_kolos-40-voleurs\temp\kolos-et-les-4-voleurs_files\kolos-et-les-4-voleurs-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2F" w:rsidRDefault="00181EB6" w:rsidP="0070095F">
      <w:r>
        <w:rPr>
          <w:noProof/>
        </w:rPr>
        <w:drawing>
          <wp:anchor distT="0" distB="0" distL="114300" distR="114300" simplePos="0" relativeHeight="251674624" behindDoc="0" locked="0" layoutInCell="1" allowOverlap="1" wp14:anchorId="3ECED0C6" wp14:editId="1F2C14A6">
            <wp:simplePos x="0" y="0"/>
            <wp:positionH relativeFrom="column">
              <wp:posOffset>3383915</wp:posOffset>
            </wp:positionH>
            <wp:positionV relativeFrom="paragraph">
              <wp:posOffset>46355</wp:posOffset>
            </wp:positionV>
            <wp:extent cx="3302000" cy="4754958"/>
            <wp:effectExtent l="0" t="0" r="0" b="7620"/>
            <wp:wrapNone/>
            <wp:docPr id="32" name="Image 32" descr="D:\Proprietaire\Documents\SkyDrive\03_CE1_disciplines\02_ribambelle\rib2-1_kolos-40-voleurs\temp\kolos-et-les-4-voleurs_files\kolos-et-les-4-voleurs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roprietaire\Documents\SkyDrive\03_CE1_disciplines\02_ribambelle\rib2-1_kolos-40-voleurs\temp\kolos-et-les-4-voleurs_files\kolos-et-les-4-voleurs-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75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E2F" w:rsidRDefault="00891E2F" w:rsidP="00D414C5">
      <w:pPr>
        <w:pStyle w:val="Image"/>
      </w:pPr>
    </w:p>
    <w:p w:rsidR="00891E2F" w:rsidRDefault="00891E2F">
      <w:pPr>
        <w:spacing w:before="0" w:after="200" w:line="276" w:lineRule="auto"/>
      </w:pPr>
      <w:r>
        <w:br w:type="page"/>
      </w:r>
    </w:p>
    <w:p w:rsidR="00D414C5" w:rsidRDefault="0070095F" w:rsidP="0070095F">
      <w:r>
        <w:t>Soudain</w:t>
      </w:r>
      <w:r w:rsidR="00D414C5">
        <w:t xml:space="preserve">… </w:t>
      </w:r>
      <w:r>
        <w:t>tout devient noir</w:t>
      </w:r>
      <w:r w:rsidR="00D414C5">
        <w:t> !</w:t>
      </w:r>
    </w:p>
    <w:p w:rsidR="00D414C5" w:rsidRDefault="0070095F" w:rsidP="0070095F">
      <w:r>
        <w:t>On n</w:t>
      </w:r>
      <w:r w:rsidR="00D414C5">
        <w:t>’</w:t>
      </w:r>
      <w:r>
        <w:t>y voit plus rien</w:t>
      </w:r>
      <w:r w:rsidR="00D414C5">
        <w:t>.</w:t>
      </w:r>
    </w:p>
    <w:p w:rsidR="00891E2F" w:rsidRDefault="00181EB6" w:rsidP="0070095F">
      <w:r>
        <w:rPr>
          <w:noProof/>
        </w:rPr>
        <w:drawing>
          <wp:anchor distT="0" distB="0" distL="114300" distR="114300" simplePos="0" relativeHeight="251675648" behindDoc="0" locked="0" layoutInCell="1" allowOverlap="1" wp14:anchorId="11709C2B" wp14:editId="2823CD81">
            <wp:simplePos x="0" y="0"/>
            <wp:positionH relativeFrom="column">
              <wp:posOffset>196215</wp:posOffset>
            </wp:positionH>
            <wp:positionV relativeFrom="paragraph">
              <wp:posOffset>-635</wp:posOffset>
            </wp:positionV>
            <wp:extent cx="3059430" cy="4035425"/>
            <wp:effectExtent l="0" t="0" r="7620" b="3175"/>
            <wp:wrapNone/>
            <wp:docPr id="33" name="Image 33" descr="D:\Proprietaire\Documents\SkyDrive\03_CE1_disciplines\02_ribambelle\rib2-1_kolos-40-voleurs\temp\kolos-et-les-4-voleurs_files\kolos-et-les-4-voleurs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roprietaire\Documents\SkyDrive\03_CE1_disciplines\02_ribambelle\rib2-1_kolos-40-voleurs\temp\kolos-et-les-4-voleurs_files\kolos-et-les-4-voleurs-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E2F" w:rsidRDefault="00181EB6" w:rsidP="0070095F">
      <w:r>
        <w:rPr>
          <w:noProof/>
        </w:rPr>
        <w:drawing>
          <wp:anchor distT="0" distB="0" distL="114300" distR="114300" simplePos="0" relativeHeight="251676672" behindDoc="0" locked="0" layoutInCell="1" allowOverlap="1" wp14:anchorId="3CC27E5B" wp14:editId="0C7638F0">
            <wp:simplePos x="0" y="0"/>
            <wp:positionH relativeFrom="column">
              <wp:posOffset>3439795</wp:posOffset>
            </wp:positionH>
            <wp:positionV relativeFrom="paragraph">
              <wp:posOffset>433705</wp:posOffset>
            </wp:positionV>
            <wp:extent cx="3059430" cy="2922905"/>
            <wp:effectExtent l="0" t="0" r="7620" b="0"/>
            <wp:wrapNone/>
            <wp:docPr id="34" name="Image 34" descr="D:\Proprietaire\Documents\SkyDrive\03_CE1_disciplines\02_ribambelle\rib2-1_kolos-40-voleurs\temp\kolos-et-les-4-voleurs_files\kolos-et-les-4-voleurs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roprietaire\Documents\SkyDrive\03_CE1_disciplines\02_ribambelle\rib2-1_kolos-40-voleurs\temp\kolos-et-les-4-voleurs_files\kolos-et-les-4-voleurs-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E2F" w:rsidRDefault="00891E2F" w:rsidP="0070095F"/>
    <w:p w:rsidR="00891E2F" w:rsidRDefault="00891E2F" w:rsidP="0070095F"/>
    <w:p w:rsidR="00891E2F" w:rsidRDefault="00891E2F" w:rsidP="0070095F"/>
    <w:p w:rsidR="00891E2F" w:rsidRDefault="00891E2F" w:rsidP="0070095F"/>
    <w:p w:rsidR="00891E2F" w:rsidRDefault="00891E2F" w:rsidP="0070095F"/>
    <w:p w:rsidR="00891E2F" w:rsidRDefault="00891E2F" w:rsidP="0070095F"/>
    <w:p w:rsidR="00D414C5" w:rsidRDefault="0070095F" w:rsidP="0070095F">
      <w:r>
        <w:t>Le cheval géant</w:t>
      </w:r>
      <w:r w:rsidR="00D414C5">
        <w:t xml:space="preserve">, </w:t>
      </w:r>
      <w:r>
        <w:t>lancé au galop</w:t>
      </w:r>
      <w:r w:rsidR="00D414C5">
        <w:t xml:space="preserve">, </w:t>
      </w:r>
      <w:r>
        <w:t>ne parvient pas à s</w:t>
      </w:r>
      <w:r w:rsidR="00D414C5">
        <w:t>’</w:t>
      </w:r>
      <w:r>
        <w:t>arrêter</w:t>
      </w:r>
      <w:r w:rsidR="00D414C5">
        <w:t xml:space="preserve"> : </w:t>
      </w:r>
      <w:r>
        <w:t>il s</w:t>
      </w:r>
      <w:r w:rsidR="00D414C5">
        <w:t>’</w:t>
      </w:r>
      <w:r>
        <w:t>écrase contre un rocher et Kolos tombe mort</w:t>
      </w:r>
      <w:r w:rsidR="00D414C5">
        <w:t>…</w:t>
      </w:r>
    </w:p>
    <w:p w:rsidR="007A2407" w:rsidRDefault="007A2407" w:rsidP="0070095F"/>
    <w:p w:rsidR="00D414C5" w:rsidRDefault="0070095F" w:rsidP="0070095F">
      <w:r>
        <w:t>Maintenant c</w:t>
      </w:r>
      <w:r w:rsidR="00D414C5">
        <w:t>’</w:t>
      </w:r>
      <w:r>
        <w:t>est l</w:t>
      </w:r>
      <w:r w:rsidR="00D414C5">
        <w:t>’</w:t>
      </w:r>
      <w:r>
        <w:t>obscurité et le silence</w:t>
      </w:r>
      <w:r w:rsidR="00D414C5">
        <w:t>.</w:t>
      </w:r>
    </w:p>
    <w:p w:rsidR="00D414C5" w:rsidRDefault="00D414C5" w:rsidP="0070095F">
      <w:r>
        <w:t>— </w:t>
      </w:r>
      <w:r w:rsidR="0070095F">
        <w:t>Que se passe-t-il</w:t>
      </w:r>
      <w:r>
        <w:t xml:space="preserve"> ? </w:t>
      </w:r>
      <w:r w:rsidR="0070095F">
        <w:t>chuchote le voleur sur l</w:t>
      </w:r>
      <w:r>
        <w:t>’</w:t>
      </w:r>
      <w:r w:rsidR="0070095F">
        <w:t>âne</w:t>
      </w:r>
      <w:r>
        <w:t>.</w:t>
      </w:r>
    </w:p>
    <w:p w:rsidR="00D414C5" w:rsidRDefault="00D414C5" w:rsidP="0070095F">
      <w:r>
        <w:t>— </w:t>
      </w:r>
      <w:r w:rsidR="0070095F">
        <w:t>Que se passe-t-il</w:t>
      </w:r>
      <w:r>
        <w:t xml:space="preserve"> ? </w:t>
      </w:r>
      <w:r w:rsidR="0070095F">
        <w:t>demande son frère en sortant la tête du tonneau</w:t>
      </w:r>
      <w:r>
        <w:t>.</w:t>
      </w:r>
    </w:p>
    <w:p w:rsidR="00D414C5" w:rsidRDefault="00D414C5" w:rsidP="0070095F">
      <w:r>
        <w:t>— </w:t>
      </w:r>
      <w:r w:rsidR="0070095F">
        <w:t>Que se passe</w:t>
      </w:r>
      <w:r>
        <w:t xml:space="preserve">… </w:t>
      </w:r>
      <w:r w:rsidR="0070095F">
        <w:t>atchoum</w:t>
      </w:r>
      <w:r>
        <w:t xml:space="preserve">… </w:t>
      </w:r>
      <w:r w:rsidR="0070095F">
        <w:t>que se passe-t-il</w:t>
      </w:r>
      <w:r>
        <w:t xml:space="preserve"> ? </w:t>
      </w:r>
      <w:r w:rsidR="0070095F">
        <w:t>ajoute le troisième</w:t>
      </w:r>
      <w:r w:rsidR="007A2407">
        <w:t xml:space="preserve"> </w:t>
      </w:r>
      <w:r w:rsidR="0070095F">
        <w:t>en sortant la tête de sous la paille</w:t>
      </w:r>
      <w:r>
        <w:t>.</w:t>
      </w:r>
    </w:p>
    <w:p w:rsidR="00D414C5" w:rsidRDefault="0070095F" w:rsidP="0070095F">
      <w:r>
        <w:t>Une faible lueur tremblote dans la nuit</w:t>
      </w:r>
      <w:r w:rsidR="00D414C5">
        <w:t>.</w:t>
      </w:r>
    </w:p>
    <w:p w:rsidR="00D414C5" w:rsidRDefault="00D414C5" w:rsidP="0070095F">
      <w:r>
        <w:t>— </w:t>
      </w:r>
      <w:r w:rsidR="0070095F">
        <w:t>Qui est là</w:t>
      </w:r>
      <w:r>
        <w:t xml:space="preserve"> ? </w:t>
      </w:r>
      <w:r w:rsidR="0070095F">
        <w:t>demandent les trois frères</w:t>
      </w:r>
      <w:r>
        <w:t>…</w:t>
      </w:r>
    </w:p>
    <w:p w:rsidR="00D414C5" w:rsidRDefault="00D414C5" w:rsidP="0070095F">
      <w:r>
        <w:t>— </w:t>
      </w:r>
      <w:r w:rsidR="0070095F">
        <w:t>Ne craignez rien</w:t>
      </w:r>
      <w:r>
        <w:t xml:space="preserve">, </w:t>
      </w:r>
      <w:r w:rsidR="0070095F">
        <w:t>ce n</w:t>
      </w:r>
      <w:r>
        <w:t>’</w:t>
      </w:r>
      <w:r w:rsidR="0070095F">
        <w:t>est que moi</w:t>
      </w:r>
      <w:r>
        <w:t xml:space="preserve">… </w:t>
      </w:r>
      <w:r w:rsidR="0070095F">
        <w:t>répond la voix du quatrième voleur</w:t>
      </w:r>
      <w:r>
        <w:t xml:space="preserve">. </w:t>
      </w:r>
      <w:r w:rsidR="0070095F">
        <w:t>Regardez</w:t>
      </w:r>
      <w:r>
        <w:t> !</w:t>
      </w:r>
    </w:p>
    <w:p w:rsidR="00D414C5" w:rsidRDefault="0070095F" w:rsidP="0070095F">
      <w:r>
        <w:t>Il écarte le col de sa veste d</w:t>
      </w:r>
      <w:r w:rsidR="00D414C5">
        <w:t>’</w:t>
      </w:r>
      <w:r>
        <w:t>où sort une faible lumière</w:t>
      </w:r>
      <w:r w:rsidR="00D414C5">
        <w:t>.</w:t>
      </w:r>
    </w:p>
    <w:p w:rsidR="0070095F" w:rsidRDefault="00D414C5" w:rsidP="00181EB6">
      <w:r>
        <w:t>— </w:t>
      </w:r>
      <w:r w:rsidR="0070095F">
        <w:t>Regardez</w:t>
      </w:r>
      <w:r>
        <w:t xml:space="preserve"> ! </w:t>
      </w:r>
      <w:r w:rsidR="0070095F">
        <w:t>Est-ce que ce n</w:t>
      </w:r>
      <w:r>
        <w:t>’</w:t>
      </w:r>
      <w:r w:rsidR="0070095F">
        <w:t>est pas joli</w:t>
      </w:r>
      <w:r>
        <w:t xml:space="preserve"> ? </w:t>
      </w:r>
      <w:r w:rsidR="0070095F">
        <w:t>Je suis monté sur l</w:t>
      </w:r>
      <w:r>
        <w:t>’</w:t>
      </w:r>
      <w:r w:rsidR="0070095F">
        <w:t>arbre le plus haut et</w:t>
      </w:r>
      <w:r>
        <w:t xml:space="preserve">, </w:t>
      </w:r>
      <w:r w:rsidR="0070095F">
        <w:t>pour celle que j</w:t>
      </w:r>
      <w:r>
        <w:t>’</w:t>
      </w:r>
      <w:r w:rsidR="0070095F">
        <w:t>aime</w:t>
      </w:r>
      <w:r>
        <w:t xml:space="preserve">, </w:t>
      </w:r>
      <w:r w:rsidR="0070095F">
        <w:t>j</w:t>
      </w:r>
      <w:r>
        <w:t>’</w:t>
      </w:r>
      <w:r w:rsidR="0070095F">
        <w:t>ai décroché la lune</w:t>
      </w:r>
      <w:r>
        <w:t>.</w:t>
      </w:r>
    </w:p>
    <w:p w:rsidR="007A2407" w:rsidRPr="007A2407" w:rsidRDefault="007A2407" w:rsidP="00181EB6">
      <w:pPr>
        <w:pStyle w:val="Image"/>
      </w:pPr>
      <w:r>
        <w:rPr>
          <w:noProof/>
        </w:rPr>
        <w:drawing>
          <wp:inline distT="0" distB="0" distL="0" distR="0" wp14:anchorId="070AFAFB" wp14:editId="4B4B341E">
            <wp:extent cx="4343400" cy="6422805"/>
            <wp:effectExtent l="0" t="0" r="0" b="0"/>
            <wp:docPr id="36" name="Image 36" descr="D:\Proprietaire\Documents\SkyDrive\03_CE1_disciplines\02_ribambelle\rib2-1_kolos-40-voleurs\temp\kolos-et-les-4-voleurs_files\kolos-et-les-4-voleurs-48-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roprietaire\Documents\SkyDrive\03_CE1_disciplines\02_ribambelle\rib2-1_kolos-40-voleurs\temp\kolos-et-les-4-voleurs_files\kolos-et-les-4-voleurs-48-bi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37" cy="64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407" w:rsidRPr="007A2407" w:rsidSect="002E3E91">
      <w:footerReference w:type="default" r:id="rId42"/>
      <w:pgSz w:w="11907" w:h="16840" w:code="9"/>
      <w:pgMar w:top="567" w:right="425" w:bottom="567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F77" w:rsidRDefault="00967F77" w:rsidP="006718FE">
      <w:pPr>
        <w:spacing w:before="0" w:after="0"/>
      </w:pPr>
      <w:r>
        <w:separator/>
      </w:r>
    </w:p>
  </w:endnote>
  <w:endnote w:type="continuationSeparator" w:id="0">
    <w:p w:rsidR="00967F77" w:rsidRDefault="00967F77" w:rsidP="006718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OpenDyslexic"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34367611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414C5" w:rsidRPr="007074A7" w:rsidRDefault="00D414C5" w:rsidP="007074A7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074A7">
              <w:rPr>
                <w:sz w:val="22"/>
                <w:szCs w:val="22"/>
              </w:rPr>
              <w:t>Page ~</w:t>
            </w:r>
            <w:r w:rsidRPr="007074A7">
              <w:rPr>
                <w:sz w:val="22"/>
                <w:szCs w:val="22"/>
              </w:rPr>
              <w:fldChar w:fldCharType="begin"/>
            </w:r>
            <w:r w:rsidRPr="007074A7">
              <w:rPr>
                <w:sz w:val="22"/>
                <w:szCs w:val="22"/>
              </w:rPr>
              <w:instrText>PAGE</w:instrText>
            </w:r>
            <w:r w:rsidRPr="007074A7">
              <w:rPr>
                <w:sz w:val="22"/>
                <w:szCs w:val="22"/>
              </w:rPr>
              <w:fldChar w:fldCharType="separate"/>
            </w:r>
            <w:r w:rsidR="00181EB6">
              <w:rPr>
                <w:noProof/>
                <w:sz w:val="22"/>
                <w:szCs w:val="22"/>
              </w:rPr>
              <w:t>9</w:t>
            </w:r>
            <w:r w:rsidRPr="007074A7">
              <w:rPr>
                <w:sz w:val="22"/>
                <w:szCs w:val="22"/>
              </w:rPr>
              <w:fldChar w:fldCharType="end"/>
            </w:r>
            <w:r w:rsidRPr="007074A7">
              <w:rPr>
                <w:sz w:val="22"/>
                <w:szCs w:val="22"/>
              </w:rPr>
              <w:t>~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F77" w:rsidRDefault="00967F77" w:rsidP="006718FE">
      <w:pPr>
        <w:spacing w:before="0" w:after="0"/>
      </w:pPr>
      <w:r>
        <w:separator/>
      </w:r>
    </w:p>
  </w:footnote>
  <w:footnote w:type="continuationSeparator" w:id="0">
    <w:p w:rsidR="00967F77" w:rsidRDefault="00967F77" w:rsidP="006718F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581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1456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95AA5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460B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05011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EAE4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C61B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542AF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7DE84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974E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8A6C0B"/>
    <w:multiLevelType w:val="hybridMultilevel"/>
    <w:tmpl w:val="5E0C6452"/>
    <w:lvl w:ilvl="0" w:tplc="179659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4A6E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781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A2B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C7E53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9261C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60B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4F0A4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24C3D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691385"/>
    <w:multiLevelType w:val="hybridMultilevel"/>
    <w:tmpl w:val="2EAA8648"/>
    <w:lvl w:ilvl="0" w:tplc="144E4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6508A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988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D429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B832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5022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DB0AC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E4C9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84E42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A91EB8"/>
    <w:multiLevelType w:val="hybridMultilevel"/>
    <w:tmpl w:val="47F4B040"/>
    <w:lvl w:ilvl="0" w:tplc="30B6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5F0C2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AC8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3D428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A8C9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CE7B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57E85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B68E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02CF7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E56A04"/>
    <w:multiLevelType w:val="hybridMultilevel"/>
    <w:tmpl w:val="AE8CBB82"/>
    <w:lvl w:ilvl="0" w:tplc="106C64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52884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A8C9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4CAF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B42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9C67F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574B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FEDE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8036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ttachedTemplate r:id="rId1"/>
  <w:linkStyl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95F"/>
    <w:rsid w:val="00181EB6"/>
    <w:rsid w:val="002E3E91"/>
    <w:rsid w:val="002E5E4F"/>
    <w:rsid w:val="003168D1"/>
    <w:rsid w:val="00386B93"/>
    <w:rsid w:val="004F78D8"/>
    <w:rsid w:val="005462EF"/>
    <w:rsid w:val="00612021"/>
    <w:rsid w:val="006718FE"/>
    <w:rsid w:val="0070095F"/>
    <w:rsid w:val="007074A7"/>
    <w:rsid w:val="007A2407"/>
    <w:rsid w:val="00817EBD"/>
    <w:rsid w:val="00843811"/>
    <w:rsid w:val="00891E2F"/>
    <w:rsid w:val="008B201F"/>
    <w:rsid w:val="00967F77"/>
    <w:rsid w:val="00A44BF0"/>
    <w:rsid w:val="00A71C53"/>
    <w:rsid w:val="00CB1F89"/>
    <w:rsid w:val="00CE6AC4"/>
    <w:rsid w:val="00D414C5"/>
    <w:rsid w:val="00E06AA6"/>
    <w:rsid w:val="00E606A1"/>
    <w:rsid w:val="00F01B8B"/>
    <w:rsid w:val="00F8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E91"/>
    <w:pPr>
      <w:spacing w:before="100" w:after="100" w:line="300" w:lineRule="auto"/>
    </w:pPr>
    <w:rPr>
      <w:rFonts w:ascii="OpenDyslexic" w:eastAsia="Times New Roman" w:hAnsi="OpenDyslexic" w:cs="Times New Roman"/>
      <w:sz w:val="32"/>
      <w:szCs w:val="28"/>
      <w:lang w:eastAsia="fr-FR"/>
    </w:rPr>
  </w:style>
  <w:style w:type="paragraph" w:styleId="Titre1">
    <w:name w:val="heading 1"/>
    <w:basedOn w:val="Normal"/>
    <w:next w:val="Normal"/>
    <w:link w:val="Titre1Car"/>
    <w:qFormat/>
    <w:rsid w:val="005462EF"/>
    <w:pPr>
      <w:keepNext/>
      <w:pageBreakBefore/>
      <w:suppressAutoHyphens/>
      <w:spacing w:before="480" w:after="360"/>
      <w:jc w:val="center"/>
      <w:outlineLvl w:val="0"/>
    </w:pPr>
    <w:rPr>
      <w:rFonts w:cs="Arial"/>
      <w:b/>
      <w:bCs/>
      <w:szCs w:val="48"/>
    </w:rPr>
  </w:style>
  <w:style w:type="paragraph" w:styleId="Titre2">
    <w:name w:val="heading 2"/>
    <w:basedOn w:val="Normal"/>
    <w:next w:val="Normal"/>
    <w:link w:val="Titre2Car"/>
    <w:qFormat/>
    <w:rsid w:val="005462EF"/>
    <w:pPr>
      <w:keepNext/>
      <w:keepLines/>
      <w:pageBreakBefore/>
      <w:suppressAutoHyphens/>
      <w:spacing w:before="960" w:after="360"/>
      <w:jc w:val="center"/>
      <w:outlineLvl w:val="1"/>
    </w:pPr>
    <w:rPr>
      <w:rFonts w:cs="Arial"/>
      <w:b/>
      <w:bCs/>
      <w:iCs/>
      <w:sz w:val="28"/>
      <w:szCs w:val="40"/>
    </w:rPr>
  </w:style>
  <w:style w:type="paragraph" w:styleId="Titre3">
    <w:name w:val="heading 3"/>
    <w:basedOn w:val="Normal"/>
    <w:next w:val="Normal"/>
    <w:link w:val="Titre3Car"/>
    <w:qFormat/>
    <w:rsid w:val="005462EF"/>
    <w:pPr>
      <w:keepNext/>
      <w:suppressAutoHyphens/>
      <w:jc w:val="center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qFormat/>
    <w:rsid w:val="005462EF"/>
    <w:pPr>
      <w:keepNext/>
      <w:spacing w:before="960" w:after="360"/>
      <w:jc w:val="center"/>
      <w:outlineLvl w:val="3"/>
    </w:pPr>
    <w:rPr>
      <w:b/>
      <w:bCs/>
    </w:rPr>
  </w:style>
  <w:style w:type="character" w:default="1" w:styleId="Policepardfaut">
    <w:name w:val="Default Paragraph Font"/>
    <w:semiHidden/>
    <w:rsid w:val="005462EF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5462EF"/>
  </w:style>
  <w:style w:type="character" w:customStyle="1" w:styleId="Titre1Car">
    <w:name w:val="Titre 1 Car"/>
    <w:basedOn w:val="Policepardfaut"/>
    <w:link w:val="Titre1"/>
    <w:rsid w:val="0070095F"/>
    <w:rPr>
      <w:rFonts w:ascii="Georgia" w:eastAsia="Times New Roman" w:hAnsi="Georgia" w:cs="Arial"/>
      <w:b/>
      <w:bCs/>
      <w:sz w:val="32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70095F"/>
    <w:rPr>
      <w:rFonts w:ascii="Georgia" w:eastAsia="Times New Roman" w:hAnsi="Georgia" w:cs="Arial"/>
      <w:b/>
      <w:bCs/>
      <w:iCs/>
      <w:sz w:val="28"/>
      <w:szCs w:val="40"/>
      <w:lang w:eastAsia="fr-FR"/>
    </w:rPr>
  </w:style>
  <w:style w:type="character" w:customStyle="1" w:styleId="Titre3Car">
    <w:name w:val="Titre 3 Car"/>
    <w:basedOn w:val="Policepardfaut"/>
    <w:link w:val="Titre3"/>
    <w:rsid w:val="0070095F"/>
    <w:rPr>
      <w:rFonts w:ascii="Georgia" w:eastAsia="Times New Roman" w:hAnsi="Georgia" w:cs="Arial"/>
      <w:b/>
      <w:bCs/>
      <w:sz w:val="24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70095F"/>
    <w:rPr>
      <w:rFonts w:ascii="Georgia" w:eastAsia="Times New Roman" w:hAnsi="Georgia" w:cs="Times New Roman"/>
      <w:b/>
      <w:bCs/>
      <w:sz w:val="24"/>
      <w:szCs w:val="28"/>
      <w:lang w:eastAsia="fr-FR"/>
    </w:rPr>
  </w:style>
  <w:style w:type="paragraph" w:styleId="Textedebulles">
    <w:name w:val="Balloon Text"/>
    <w:basedOn w:val="Normal"/>
    <w:link w:val="TextedebullesCar"/>
    <w:semiHidden/>
    <w:rsid w:val="005462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E606A1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rsid w:val="005462EF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rsid w:val="007074A7"/>
    <w:rPr>
      <w:rFonts w:ascii="Georgia" w:eastAsia="Times New Roman" w:hAnsi="Georgia" w:cs="Times New Roman"/>
      <w:sz w:val="24"/>
      <w:szCs w:val="2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462EF"/>
    <w:pPr>
      <w:widowControl w:val="0"/>
      <w:tabs>
        <w:tab w:val="center" w:pos="4536"/>
        <w:tab w:val="right" w:pos="9072"/>
      </w:tabs>
      <w:spacing w:before="0" w:after="0"/>
      <w:jc w:val="center"/>
    </w:pPr>
  </w:style>
  <w:style w:type="character" w:customStyle="1" w:styleId="PieddepageCar">
    <w:name w:val="Pied de page Car"/>
    <w:link w:val="Pieddepage"/>
    <w:uiPriority w:val="99"/>
    <w:rsid w:val="005462EF"/>
    <w:rPr>
      <w:rFonts w:ascii="Georgia" w:eastAsia="Times New Roman" w:hAnsi="Georgia" w:cs="Times New Roman"/>
      <w:sz w:val="24"/>
      <w:szCs w:val="28"/>
      <w:lang w:eastAsia="fr-FR"/>
    </w:rPr>
  </w:style>
  <w:style w:type="paragraph" w:customStyle="1" w:styleId="Image">
    <w:name w:val="Image"/>
    <w:basedOn w:val="Centr"/>
    <w:next w:val="Normal"/>
    <w:qFormat/>
    <w:rsid w:val="005462EF"/>
  </w:style>
  <w:style w:type="character" w:customStyle="1" w:styleId="Lettrine">
    <w:name w:val="Lettrine"/>
    <w:basedOn w:val="Policepardfaut"/>
    <w:qFormat/>
    <w:rsid w:val="0070095F"/>
    <w:rPr>
      <w:rFonts w:ascii="Kristen ITC" w:eastAsia="FangSong" w:hAnsi="Kristen ITC" w:cs="Andalus"/>
      <w:b/>
      <w:color w:val="1E98AD"/>
      <w:sz w:val="36"/>
      <w:szCs w:val="36"/>
    </w:rPr>
  </w:style>
  <w:style w:type="character" w:styleId="Lienhypertexte">
    <w:name w:val="Hyperlink"/>
    <w:semiHidden/>
    <w:rsid w:val="005462EF"/>
    <w:rPr>
      <w:rFonts w:ascii="Georgia" w:hAnsi="Georgia"/>
      <w:color w:val="004080"/>
      <w:u w:val="single"/>
    </w:rPr>
  </w:style>
  <w:style w:type="paragraph" w:styleId="Explorateurdedocuments">
    <w:name w:val="Document Map"/>
    <w:basedOn w:val="Normal"/>
    <w:link w:val="ExplorateurdedocumentsCar"/>
    <w:semiHidden/>
    <w:rsid w:val="005462EF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2E5E4F"/>
    <w:rPr>
      <w:rFonts w:ascii="Tahoma" w:eastAsia="Times New Roman" w:hAnsi="Tahoma" w:cs="Tahoma"/>
      <w:sz w:val="24"/>
      <w:szCs w:val="28"/>
      <w:shd w:val="clear" w:color="auto" w:fill="000080"/>
      <w:lang w:eastAsia="fr-FR"/>
    </w:rPr>
  </w:style>
  <w:style w:type="paragraph" w:styleId="TM1">
    <w:name w:val="toc 1"/>
    <w:basedOn w:val="Normal"/>
    <w:next w:val="Normal"/>
    <w:autoRedefine/>
    <w:semiHidden/>
    <w:rsid w:val="005462EF"/>
    <w:pPr>
      <w:tabs>
        <w:tab w:val="right" w:leader="dot" w:pos="6804"/>
      </w:tabs>
      <w:spacing w:before="240" w:after="240"/>
      <w:ind w:left="284" w:right="284"/>
    </w:pPr>
    <w:rPr>
      <w:bCs/>
      <w:iCs/>
      <w:noProof/>
      <w:color w:val="000080"/>
      <w:sz w:val="28"/>
    </w:rPr>
  </w:style>
  <w:style w:type="character" w:styleId="Numrodepage">
    <w:name w:val="page number"/>
    <w:semiHidden/>
    <w:rsid w:val="005462EF"/>
  </w:style>
  <w:style w:type="paragraph" w:styleId="TM2">
    <w:name w:val="toc 2"/>
    <w:basedOn w:val="Normal"/>
    <w:next w:val="Normal"/>
    <w:autoRedefine/>
    <w:semiHidden/>
    <w:rsid w:val="005462EF"/>
    <w:pPr>
      <w:tabs>
        <w:tab w:val="right" w:leader="dot" w:pos="6804"/>
      </w:tabs>
      <w:spacing w:before="120" w:after="120"/>
      <w:ind w:left="567" w:right="284"/>
    </w:pPr>
    <w:rPr>
      <w:noProof/>
      <w:color w:val="000080"/>
    </w:rPr>
  </w:style>
  <w:style w:type="paragraph" w:styleId="TM3">
    <w:name w:val="toc 3"/>
    <w:basedOn w:val="Normal"/>
    <w:next w:val="Normal"/>
    <w:autoRedefine/>
    <w:semiHidden/>
    <w:rsid w:val="005462EF"/>
    <w:pPr>
      <w:tabs>
        <w:tab w:val="right" w:leader="dot" w:pos="6804"/>
      </w:tabs>
      <w:spacing w:before="60" w:after="60"/>
      <w:ind w:left="482"/>
    </w:pPr>
    <w:rPr>
      <w:noProof/>
      <w:color w:val="000080"/>
      <w:sz w:val="22"/>
    </w:rPr>
  </w:style>
  <w:style w:type="paragraph" w:styleId="TM4">
    <w:name w:val="toc 4"/>
    <w:basedOn w:val="Normal"/>
    <w:next w:val="Normal"/>
    <w:autoRedefine/>
    <w:semiHidden/>
    <w:rsid w:val="005462EF"/>
    <w:pPr>
      <w:tabs>
        <w:tab w:val="left" w:leader="dot" w:pos="6804"/>
      </w:tabs>
      <w:ind w:left="780"/>
    </w:pPr>
  </w:style>
  <w:style w:type="paragraph" w:styleId="TM5">
    <w:name w:val="toc 5"/>
    <w:basedOn w:val="Normal"/>
    <w:next w:val="Normal"/>
    <w:autoRedefine/>
    <w:semiHidden/>
    <w:rsid w:val="005462EF"/>
    <w:pPr>
      <w:ind w:left="1040"/>
    </w:pPr>
  </w:style>
  <w:style w:type="paragraph" w:styleId="TM6">
    <w:name w:val="toc 6"/>
    <w:basedOn w:val="Normal"/>
    <w:next w:val="Normal"/>
    <w:autoRedefine/>
    <w:semiHidden/>
    <w:rsid w:val="005462EF"/>
    <w:pPr>
      <w:ind w:left="1300"/>
    </w:pPr>
  </w:style>
  <w:style w:type="paragraph" w:styleId="TM7">
    <w:name w:val="toc 7"/>
    <w:basedOn w:val="Normal"/>
    <w:next w:val="Normal"/>
    <w:autoRedefine/>
    <w:semiHidden/>
    <w:rsid w:val="005462EF"/>
    <w:pPr>
      <w:ind w:left="1560"/>
    </w:pPr>
  </w:style>
  <w:style w:type="paragraph" w:styleId="TM8">
    <w:name w:val="toc 8"/>
    <w:basedOn w:val="Normal"/>
    <w:next w:val="Normal"/>
    <w:autoRedefine/>
    <w:semiHidden/>
    <w:rsid w:val="005462EF"/>
    <w:pPr>
      <w:ind w:left="1820"/>
    </w:pPr>
  </w:style>
  <w:style w:type="paragraph" w:styleId="TM9">
    <w:name w:val="toc 9"/>
    <w:basedOn w:val="Normal"/>
    <w:next w:val="Normal"/>
    <w:autoRedefine/>
    <w:semiHidden/>
    <w:rsid w:val="005462EF"/>
    <w:pPr>
      <w:ind w:left="2080"/>
    </w:pPr>
  </w:style>
  <w:style w:type="paragraph" w:customStyle="1" w:styleId="Sautdepage-avant">
    <w:name w:val="Saut_de_page-avant"/>
    <w:basedOn w:val="Normal"/>
    <w:qFormat/>
    <w:rsid w:val="005462EF"/>
    <w:pPr>
      <w:pageBreakBefore/>
      <w:spacing w:before="720"/>
    </w:pPr>
  </w:style>
  <w:style w:type="character" w:styleId="Appelnotedebasdep">
    <w:name w:val="footnote reference"/>
    <w:semiHidden/>
    <w:rsid w:val="005462EF"/>
    <w:rPr>
      <w:rFonts w:ascii="Georgia" w:hAnsi="Georgia"/>
      <w:b/>
      <w:iCs/>
      <w:color w:val="17365D"/>
      <w:sz w:val="22"/>
      <w:szCs w:val="24"/>
      <w:vertAlign w:val="superscript"/>
    </w:rPr>
  </w:style>
  <w:style w:type="paragraph" w:styleId="Notedebasdepage">
    <w:name w:val="footnote text"/>
    <w:basedOn w:val="Normal"/>
    <w:link w:val="NotedebasdepageCar"/>
    <w:semiHidden/>
    <w:rsid w:val="005462EF"/>
    <w:rPr>
      <w:sz w:val="22"/>
      <w:szCs w:val="30"/>
    </w:rPr>
  </w:style>
  <w:style w:type="character" w:customStyle="1" w:styleId="NotedebasdepageCar">
    <w:name w:val="Note de bas de page Car"/>
    <w:basedOn w:val="Policepardfaut"/>
    <w:link w:val="Notedebasdepage"/>
    <w:semiHidden/>
    <w:rsid w:val="002E5E4F"/>
    <w:rPr>
      <w:rFonts w:ascii="Georgia" w:eastAsia="Times New Roman" w:hAnsi="Georgia" w:cs="Times New Roman"/>
      <w:szCs w:val="30"/>
      <w:lang w:eastAsia="fr-FR"/>
    </w:rPr>
  </w:style>
  <w:style w:type="paragraph" w:customStyle="1" w:styleId="Droite">
    <w:name w:val="Droite"/>
    <w:basedOn w:val="Normal"/>
    <w:next w:val="Normal"/>
    <w:link w:val="DroiteCar"/>
    <w:rsid w:val="005462EF"/>
    <w:pPr>
      <w:jc w:val="right"/>
    </w:pPr>
    <w:rPr>
      <w:lang w:val="x-none" w:eastAsia="x-none"/>
    </w:rPr>
  </w:style>
  <w:style w:type="character" w:customStyle="1" w:styleId="DroiteCar">
    <w:name w:val="Droite Car"/>
    <w:link w:val="Droite"/>
    <w:rsid w:val="005462EF"/>
    <w:rPr>
      <w:rFonts w:ascii="Georgia" w:eastAsia="Times New Roman" w:hAnsi="Georgia" w:cs="Times New Roman"/>
      <w:sz w:val="24"/>
      <w:szCs w:val="28"/>
      <w:lang w:val="x-none" w:eastAsia="x-none"/>
    </w:rPr>
  </w:style>
  <w:style w:type="paragraph" w:customStyle="1" w:styleId="Auteur">
    <w:name w:val="Auteur"/>
    <w:basedOn w:val="Normal"/>
    <w:rsid w:val="005462EF"/>
    <w:pPr>
      <w:spacing w:before="480" w:afterAutospacing="1"/>
      <w:jc w:val="center"/>
    </w:pPr>
    <w:rPr>
      <w:b/>
      <w:sz w:val="40"/>
    </w:rPr>
  </w:style>
  <w:style w:type="paragraph" w:customStyle="1" w:styleId="Titrelivre">
    <w:name w:val="Titre_livre"/>
    <w:basedOn w:val="Normal"/>
    <w:rsid w:val="005462EF"/>
    <w:pPr>
      <w:spacing w:before="480" w:afterAutospacing="1"/>
      <w:jc w:val="center"/>
    </w:pPr>
    <w:rPr>
      <w:b/>
      <w:bCs/>
      <w:caps/>
      <w:sz w:val="48"/>
      <w:szCs w:val="48"/>
    </w:rPr>
  </w:style>
  <w:style w:type="paragraph" w:customStyle="1" w:styleId="Soustitrelivre">
    <w:name w:val="Sous_titre_livre"/>
    <w:basedOn w:val="Normal"/>
    <w:next w:val="Normal"/>
    <w:rsid w:val="005462EF"/>
    <w:pPr>
      <w:spacing w:before="960" w:afterAutospacing="1"/>
      <w:jc w:val="center"/>
    </w:pPr>
    <w:rPr>
      <w:bCs/>
      <w:sz w:val="36"/>
      <w:szCs w:val="36"/>
    </w:rPr>
  </w:style>
  <w:style w:type="paragraph" w:styleId="Notedefin">
    <w:name w:val="endnote text"/>
    <w:basedOn w:val="Normal"/>
    <w:link w:val="NotedefinCar"/>
    <w:semiHidden/>
    <w:unhideWhenUsed/>
    <w:rsid w:val="005462EF"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2E5E4F"/>
    <w:rPr>
      <w:rFonts w:ascii="Georgia" w:eastAsia="Times New Roman" w:hAnsi="Georgia" w:cs="Times New Roman"/>
      <w:sz w:val="24"/>
      <w:szCs w:val="20"/>
      <w:lang w:eastAsia="fr-FR"/>
    </w:rPr>
  </w:style>
  <w:style w:type="paragraph" w:customStyle="1" w:styleId="DateSortie">
    <w:name w:val="Date_Sortie"/>
    <w:basedOn w:val="Normal"/>
    <w:rsid w:val="005462EF"/>
    <w:pPr>
      <w:jc w:val="center"/>
    </w:pPr>
    <w:rPr>
      <w:bCs/>
      <w:sz w:val="20"/>
      <w:szCs w:val="40"/>
    </w:rPr>
  </w:style>
  <w:style w:type="paragraph" w:customStyle="1" w:styleId="DroiteRetraitGauche1X">
    <w:name w:val="DroiteRetraitGauche1X"/>
    <w:basedOn w:val="Droite"/>
    <w:next w:val="Normal"/>
    <w:rsid w:val="005462EF"/>
    <w:pPr>
      <w:ind w:left="340"/>
    </w:pPr>
  </w:style>
  <w:style w:type="paragraph" w:customStyle="1" w:styleId="Etoile">
    <w:name w:val="Etoile"/>
    <w:basedOn w:val="Normal"/>
    <w:qFormat/>
    <w:rsid w:val="005462EF"/>
    <w:pPr>
      <w:jc w:val="center"/>
    </w:pPr>
    <w:rPr>
      <w:b/>
    </w:rPr>
  </w:style>
  <w:style w:type="character" w:styleId="Marquedecommentaire">
    <w:name w:val="annotation reference"/>
    <w:semiHidden/>
    <w:rsid w:val="005462EF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5462E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2E5E4F"/>
    <w:rPr>
      <w:rFonts w:ascii="Georgia" w:eastAsia="Times New Roman" w:hAnsi="Georgia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5462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2E5E4F"/>
    <w:rPr>
      <w:rFonts w:ascii="Georgia" w:eastAsia="Times New Roman" w:hAnsi="Georgia" w:cs="Times New Roman"/>
      <w:b/>
      <w:bCs/>
      <w:sz w:val="20"/>
      <w:szCs w:val="20"/>
      <w:lang w:eastAsia="fr-FR"/>
    </w:rPr>
  </w:style>
  <w:style w:type="character" w:styleId="Appeldenotedefin">
    <w:name w:val="endnote reference"/>
    <w:semiHidden/>
    <w:unhideWhenUsed/>
    <w:rsid w:val="005462EF"/>
    <w:rPr>
      <w:rFonts w:ascii="Georgia" w:hAnsi="Georgia"/>
      <w:b/>
      <w:sz w:val="20"/>
      <w:vertAlign w:val="superscript"/>
    </w:rPr>
  </w:style>
  <w:style w:type="paragraph" w:customStyle="1" w:styleId="Vers">
    <w:name w:val="Vers"/>
    <w:basedOn w:val="Normal"/>
    <w:qFormat/>
    <w:rsid w:val="005462EF"/>
    <w:pPr>
      <w:spacing w:before="0" w:after="0"/>
      <w:ind w:left="1020" w:hanging="340"/>
    </w:pPr>
    <w:rPr>
      <w:i/>
    </w:rPr>
  </w:style>
  <w:style w:type="paragraph" w:customStyle="1" w:styleId="Centr">
    <w:name w:val="Centré"/>
    <w:basedOn w:val="Normal"/>
    <w:rsid w:val="005462EF"/>
    <w:pPr>
      <w:jc w:val="center"/>
    </w:pPr>
    <w:rPr>
      <w:szCs w:val="20"/>
    </w:rPr>
  </w:style>
  <w:style w:type="paragraph" w:customStyle="1" w:styleId="CentrEspApr0">
    <w:name w:val="CentréEspApr0"/>
    <w:basedOn w:val="Centr"/>
    <w:next w:val="Normal"/>
    <w:rsid w:val="005462EF"/>
    <w:pPr>
      <w:spacing w:after="0"/>
    </w:pPr>
  </w:style>
  <w:style w:type="paragraph" w:customStyle="1" w:styleId="CentrEspAvt0">
    <w:name w:val="CentréEspAvt0"/>
    <w:basedOn w:val="Centr"/>
    <w:next w:val="Normal"/>
    <w:rsid w:val="005462EF"/>
    <w:pPr>
      <w:spacing w:before="0"/>
    </w:pPr>
  </w:style>
  <w:style w:type="paragraph" w:customStyle="1" w:styleId="CentrEspAvt0EspApr0">
    <w:name w:val="CentréEspAvt0EspApr0"/>
    <w:basedOn w:val="Centr"/>
    <w:rsid w:val="005462EF"/>
    <w:pPr>
      <w:spacing w:before="0" w:after="0"/>
    </w:pPr>
  </w:style>
  <w:style w:type="paragraph" w:customStyle="1" w:styleId="DroiteRetraitGauche2X">
    <w:name w:val="DroiteRetraitGauche2X"/>
    <w:basedOn w:val="Droite"/>
    <w:next w:val="Normal"/>
    <w:rsid w:val="005462EF"/>
    <w:pPr>
      <w:ind w:left="680"/>
    </w:pPr>
  </w:style>
  <w:style w:type="paragraph" w:customStyle="1" w:styleId="DroiteRetraitGauche3X">
    <w:name w:val="DroiteRetraitGauche3X"/>
    <w:basedOn w:val="Droite"/>
    <w:next w:val="Normal"/>
    <w:rsid w:val="005462EF"/>
    <w:pPr>
      <w:ind w:left="1021"/>
    </w:pPr>
  </w:style>
  <w:style w:type="paragraph" w:customStyle="1" w:styleId="DroiteRetraitGauche4X">
    <w:name w:val="DroiteRetraitGauche4X"/>
    <w:basedOn w:val="Droite"/>
    <w:next w:val="Normal"/>
    <w:rsid w:val="005462EF"/>
    <w:pPr>
      <w:ind w:left="1361"/>
    </w:pPr>
  </w:style>
  <w:style w:type="paragraph" w:customStyle="1" w:styleId="NormalEspAvt0EspApr0">
    <w:name w:val="NormalEspAvt0EspApr0"/>
    <w:basedOn w:val="Normal"/>
    <w:rsid w:val="005462EF"/>
    <w:pPr>
      <w:spacing w:before="0" w:after="0"/>
    </w:pPr>
    <w:rPr>
      <w:szCs w:val="20"/>
    </w:rPr>
  </w:style>
  <w:style w:type="paragraph" w:customStyle="1" w:styleId="NormalEspAvtGrand">
    <w:name w:val="NormalEspAvtGrand"/>
    <w:basedOn w:val="Normal"/>
    <w:rsid w:val="005462EF"/>
    <w:pPr>
      <w:spacing w:before="1200"/>
    </w:pPr>
  </w:style>
  <w:style w:type="paragraph" w:customStyle="1" w:styleId="NormalRetraitGauche1X">
    <w:name w:val="NormalRetraitGauche1X"/>
    <w:basedOn w:val="Normal"/>
    <w:rsid w:val="005462EF"/>
    <w:pPr>
      <w:ind w:left="340"/>
    </w:pPr>
  </w:style>
  <w:style w:type="paragraph" w:customStyle="1" w:styleId="NormalRetraitGauche1XIndent0">
    <w:name w:val="NormalRetraitGauche1XIndent0"/>
    <w:basedOn w:val="NormalRetraitGauche1X"/>
    <w:rsid w:val="005462EF"/>
  </w:style>
  <w:style w:type="paragraph" w:customStyle="1" w:styleId="NormalRetraitGauche2X">
    <w:name w:val="NormalRetraitGauche2X"/>
    <w:basedOn w:val="NormalRetraitGauche1X"/>
    <w:rsid w:val="005462EF"/>
    <w:pPr>
      <w:ind w:left="680"/>
    </w:pPr>
  </w:style>
  <w:style w:type="paragraph" w:customStyle="1" w:styleId="NormalRetraitGauche2XIndent0">
    <w:name w:val="NormalRetraitGauche2XIndent0"/>
    <w:basedOn w:val="NormalRetraitGauche2X"/>
    <w:rsid w:val="005462EF"/>
  </w:style>
  <w:style w:type="paragraph" w:customStyle="1" w:styleId="NormalRetraitGauche3X">
    <w:name w:val="NormalRetraitGauche3X"/>
    <w:basedOn w:val="NormalRetraitGauche2X"/>
    <w:rsid w:val="005462EF"/>
    <w:pPr>
      <w:ind w:left="1021"/>
    </w:pPr>
  </w:style>
  <w:style w:type="paragraph" w:customStyle="1" w:styleId="NormalRetraitGauche3XIndent0">
    <w:name w:val="NormalRetraitGauche3XIndent0"/>
    <w:basedOn w:val="NormalRetraitGauche3X"/>
    <w:rsid w:val="005462EF"/>
  </w:style>
  <w:style w:type="paragraph" w:customStyle="1" w:styleId="NormalRetraitGauche4XIndent0">
    <w:name w:val="NormalRetraitGauche4XIndent0"/>
    <w:basedOn w:val="Normal"/>
    <w:rsid w:val="005462EF"/>
    <w:pPr>
      <w:ind w:left="1361"/>
    </w:pPr>
  </w:style>
  <w:style w:type="paragraph" w:customStyle="1" w:styleId="NormalSansIndent">
    <w:name w:val="NormalSansIndent"/>
    <w:basedOn w:val="Normal"/>
    <w:rsid w:val="005462EF"/>
  </w:style>
  <w:style w:type="paragraph" w:customStyle="1" w:styleId="NormalSautPageAvant">
    <w:name w:val="NormalSautPageAvant"/>
    <w:basedOn w:val="Normal"/>
    <w:qFormat/>
    <w:rsid w:val="005462EF"/>
    <w:pPr>
      <w:pageBreakBefore/>
    </w:pPr>
  </w:style>
  <w:style w:type="paragraph" w:customStyle="1" w:styleId="NormalSolidaire">
    <w:name w:val="NormalSolidaire"/>
    <w:basedOn w:val="Normal"/>
    <w:qFormat/>
    <w:rsid w:val="005462EF"/>
    <w:pPr>
      <w:keepNext/>
    </w:pPr>
  </w:style>
  <w:style w:type="paragraph" w:customStyle="1" w:styleId="NormalSuspendu1X">
    <w:name w:val="NormalSuspendu1X"/>
    <w:basedOn w:val="Normal"/>
    <w:rsid w:val="005462EF"/>
    <w:pPr>
      <w:ind w:left="340" w:hanging="340"/>
    </w:pPr>
  </w:style>
  <w:style w:type="paragraph" w:customStyle="1" w:styleId="NormalSuspendu1XRetrait1X">
    <w:name w:val="NormalSuspendu1XRetrait1X"/>
    <w:basedOn w:val="Normal"/>
    <w:rsid w:val="005462EF"/>
    <w:pPr>
      <w:ind w:left="680" w:hanging="340"/>
    </w:pPr>
  </w:style>
  <w:style w:type="paragraph" w:customStyle="1" w:styleId="NormalSuspendu1XRetrait2X">
    <w:name w:val="NormalSuspendu1XRetrait2X"/>
    <w:basedOn w:val="Normal"/>
    <w:rsid w:val="005462EF"/>
    <w:pPr>
      <w:ind w:left="1020" w:hanging="340"/>
    </w:pPr>
    <w:rPr>
      <w:szCs w:val="20"/>
    </w:rPr>
  </w:style>
  <w:style w:type="paragraph" w:customStyle="1" w:styleId="NormalSuspendu1XRetrait3X">
    <w:name w:val="NormalSuspendu1XRetrait3X"/>
    <w:basedOn w:val="Normal"/>
    <w:rsid w:val="005462EF"/>
    <w:pPr>
      <w:ind w:left="1361" w:hanging="340"/>
    </w:pPr>
  </w:style>
  <w:style w:type="paragraph" w:customStyle="1" w:styleId="NormalSuspendu1XRetrait4X">
    <w:name w:val="NormalSuspendu1XRetrait4X"/>
    <w:basedOn w:val="Normal"/>
    <w:rsid w:val="005462EF"/>
    <w:pPr>
      <w:ind w:left="1701" w:hanging="340"/>
    </w:pPr>
  </w:style>
  <w:style w:type="paragraph" w:customStyle="1" w:styleId="Taille-1Normal">
    <w:name w:val="Taille-1Normal"/>
    <w:basedOn w:val="Normal"/>
    <w:rsid w:val="005462EF"/>
    <w:rPr>
      <w:sz w:val="22"/>
    </w:rPr>
  </w:style>
  <w:style w:type="paragraph" w:customStyle="1" w:styleId="Taille-1RetraitGauche1X">
    <w:name w:val="Taille-1RetraitGauche1X"/>
    <w:basedOn w:val="Taille-1Normal"/>
    <w:rsid w:val="005462EF"/>
    <w:pPr>
      <w:ind w:left="340"/>
    </w:pPr>
    <w:rPr>
      <w:szCs w:val="20"/>
    </w:rPr>
  </w:style>
  <w:style w:type="paragraph" w:customStyle="1" w:styleId="Taille-1RetraitGauche1XIndent0">
    <w:name w:val="Taille-1RetraitGauche1XIndent0"/>
    <w:basedOn w:val="Taille-1RetraitGauche1X"/>
    <w:rsid w:val="005462EF"/>
  </w:style>
  <w:style w:type="paragraph" w:customStyle="1" w:styleId="Taille-1RetraitGauche2X">
    <w:name w:val="Taille-1RetraitGauche2X"/>
    <w:basedOn w:val="Taille-1Normal"/>
    <w:rsid w:val="005462EF"/>
    <w:pPr>
      <w:ind w:left="680"/>
    </w:pPr>
    <w:rPr>
      <w:szCs w:val="20"/>
    </w:rPr>
  </w:style>
  <w:style w:type="paragraph" w:customStyle="1" w:styleId="Taille-1RetraitGauche2XIndent0">
    <w:name w:val="Taille-1RetraitGauche2XIndent0"/>
    <w:basedOn w:val="Taille-1RetraitGauche2X"/>
    <w:rsid w:val="005462EF"/>
  </w:style>
  <w:style w:type="paragraph" w:customStyle="1" w:styleId="Taille-1RetraitGauche3X">
    <w:name w:val="Taille-1RetraitGauche3X"/>
    <w:basedOn w:val="Taille-1Normal"/>
    <w:rsid w:val="005462EF"/>
    <w:pPr>
      <w:ind w:left="1021"/>
    </w:pPr>
    <w:rPr>
      <w:szCs w:val="20"/>
    </w:rPr>
  </w:style>
  <w:style w:type="paragraph" w:customStyle="1" w:styleId="Taille-1RetraitGauche3XIndent0">
    <w:name w:val="Taille-1RetraitGauche3XIndent0"/>
    <w:basedOn w:val="Taille-1RetraitGauche3X"/>
    <w:rsid w:val="005462EF"/>
  </w:style>
  <w:style w:type="paragraph" w:customStyle="1" w:styleId="Taille-1RetraitGauche4XIndent0">
    <w:name w:val="Taille-1RetraitGauche4XIndent0"/>
    <w:basedOn w:val="Taille-1Normal"/>
    <w:rsid w:val="005462EF"/>
    <w:pPr>
      <w:ind w:left="1361"/>
    </w:pPr>
    <w:rPr>
      <w:szCs w:val="20"/>
    </w:rPr>
  </w:style>
  <w:style w:type="character" w:customStyle="1" w:styleId="Taille-1Caracteres">
    <w:name w:val="Taille-1Caracteres"/>
    <w:qFormat/>
    <w:rsid w:val="005462EF"/>
    <w:rPr>
      <w:sz w:val="20"/>
      <w:szCs w:val="20"/>
    </w:rPr>
  </w:style>
  <w:style w:type="paragraph" w:customStyle="1" w:styleId="Taille-1Suspendu1XRetrait1XEsp0">
    <w:name w:val="Taille-1Suspendu1XRetrait1XEsp0"/>
    <w:basedOn w:val="Taille-1RetraitGauche1X"/>
    <w:qFormat/>
    <w:rsid w:val="005462EF"/>
    <w:pPr>
      <w:spacing w:before="0" w:after="0"/>
      <w:ind w:left="680" w:hanging="340"/>
    </w:pPr>
  </w:style>
  <w:style w:type="paragraph" w:customStyle="1" w:styleId="Taille-1Suspendu1XRetrait2XEsp0">
    <w:name w:val="Taille-1Suspendu1XRetrait2XEsp0"/>
    <w:basedOn w:val="Taille-1RetraitGauche2X"/>
    <w:qFormat/>
    <w:rsid w:val="005462EF"/>
    <w:pPr>
      <w:spacing w:before="0" w:after="0"/>
      <w:ind w:left="1020" w:hanging="340"/>
    </w:pPr>
  </w:style>
  <w:style w:type="paragraph" w:customStyle="1" w:styleId="NormalSuspendu1XEsp0">
    <w:name w:val="NormalSuspendu1XEsp0"/>
    <w:basedOn w:val="NormalSuspendu1X"/>
    <w:qFormat/>
    <w:rsid w:val="005462EF"/>
    <w:pPr>
      <w:spacing w:before="0" w:after="0"/>
    </w:pPr>
    <w:rPr>
      <w:lang w:eastAsia="zh-CN"/>
    </w:rPr>
  </w:style>
  <w:style w:type="paragraph" w:customStyle="1" w:styleId="NormalSuspendu1XRetrait1XEsp0">
    <w:name w:val="NormalSuspendu1XRetrait1XEsp0"/>
    <w:basedOn w:val="NormalSuspendu1XRetrait1X"/>
    <w:qFormat/>
    <w:rsid w:val="005462EF"/>
    <w:pPr>
      <w:spacing w:before="0" w:after="0"/>
    </w:pPr>
  </w:style>
  <w:style w:type="paragraph" w:customStyle="1" w:styleId="NormalSuspendu1XRetrait2XEsp0">
    <w:name w:val="NormalSuspendu1XRetrait2XEsp0"/>
    <w:basedOn w:val="NormalSuspendu1XRetrait2X"/>
    <w:qFormat/>
    <w:rsid w:val="005462EF"/>
    <w:pPr>
      <w:spacing w:before="0" w:after="0"/>
    </w:pPr>
  </w:style>
  <w:style w:type="paragraph" w:customStyle="1" w:styleId="ParagrapheVideNormal">
    <w:name w:val="ParagrapheVideNormal"/>
    <w:basedOn w:val="Normal"/>
    <w:next w:val="Normal"/>
    <w:qFormat/>
    <w:rsid w:val="005462EF"/>
  </w:style>
  <w:style w:type="paragraph" w:customStyle="1" w:styleId="ParagrapheVideNormal2">
    <w:name w:val="ParagrapheVideNormal2"/>
    <w:basedOn w:val="ParagrapheVideNormal"/>
    <w:next w:val="Normal"/>
    <w:qFormat/>
    <w:rsid w:val="005462EF"/>
  </w:style>
  <w:style w:type="paragraph" w:customStyle="1" w:styleId="diteur">
    <w:name w:val="Éditeur"/>
    <w:basedOn w:val="DateSortie"/>
    <w:link w:val="diteurCar"/>
    <w:qFormat/>
    <w:rsid w:val="005462EF"/>
    <w:pPr>
      <w:spacing w:before="300" w:after="300"/>
    </w:pPr>
    <w:rPr>
      <w:sz w:val="28"/>
      <w:szCs w:val="28"/>
    </w:rPr>
  </w:style>
  <w:style w:type="character" w:customStyle="1" w:styleId="diteurCar">
    <w:name w:val="Éditeur Car"/>
    <w:link w:val="diteur"/>
    <w:rsid w:val="005462EF"/>
    <w:rPr>
      <w:rFonts w:ascii="Georgia" w:eastAsia="Times New Roman" w:hAnsi="Georgia" w:cs="Times New Roman"/>
      <w:bCs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462EF"/>
    <w:pPr>
      <w:keepLines/>
      <w:pageBreakBefore w:val="0"/>
      <w:suppressAutoHyphens w:val="0"/>
      <w:spacing w:after="0" w:line="276" w:lineRule="auto"/>
      <w:jc w:val="left"/>
      <w:outlineLvl w:val="9"/>
    </w:pPr>
    <w:rPr>
      <w:rFonts w:ascii="Cambria" w:hAnsi="Cambria" w:cs="Times New Roman"/>
      <w:sz w:val="28"/>
      <w:szCs w:val="28"/>
    </w:rPr>
  </w:style>
  <w:style w:type="paragraph" w:customStyle="1" w:styleId="Illustrateur">
    <w:name w:val="Illustrateur"/>
    <w:basedOn w:val="Auteur"/>
    <w:link w:val="IllustrateurCar"/>
    <w:qFormat/>
    <w:rsid w:val="005462EF"/>
    <w:rPr>
      <w:b w:val="0"/>
      <w:sz w:val="32"/>
      <w:szCs w:val="32"/>
    </w:rPr>
  </w:style>
  <w:style w:type="character" w:customStyle="1" w:styleId="IllustrateurCar">
    <w:name w:val="Illustrateur Car"/>
    <w:link w:val="Illustrateur"/>
    <w:rsid w:val="005462EF"/>
    <w:rPr>
      <w:rFonts w:ascii="Georgia" w:eastAsia="Times New Roman" w:hAnsi="Georgia" w:cs="Times New Roman"/>
      <w:sz w:val="32"/>
      <w:szCs w:val="3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E91"/>
    <w:pPr>
      <w:spacing w:before="100" w:after="100" w:line="300" w:lineRule="auto"/>
    </w:pPr>
    <w:rPr>
      <w:rFonts w:ascii="OpenDyslexic" w:eastAsia="Times New Roman" w:hAnsi="OpenDyslexic" w:cs="Times New Roman"/>
      <w:sz w:val="32"/>
      <w:szCs w:val="28"/>
      <w:lang w:eastAsia="fr-FR"/>
    </w:rPr>
  </w:style>
  <w:style w:type="paragraph" w:styleId="Titre1">
    <w:name w:val="heading 1"/>
    <w:basedOn w:val="Normal"/>
    <w:next w:val="Normal"/>
    <w:link w:val="Titre1Car"/>
    <w:qFormat/>
    <w:rsid w:val="005462EF"/>
    <w:pPr>
      <w:keepNext/>
      <w:pageBreakBefore/>
      <w:suppressAutoHyphens/>
      <w:spacing w:before="480" w:after="360"/>
      <w:jc w:val="center"/>
      <w:outlineLvl w:val="0"/>
    </w:pPr>
    <w:rPr>
      <w:rFonts w:cs="Arial"/>
      <w:b/>
      <w:bCs/>
      <w:szCs w:val="48"/>
    </w:rPr>
  </w:style>
  <w:style w:type="paragraph" w:styleId="Titre2">
    <w:name w:val="heading 2"/>
    <w:basedOn w:val="Normal"/>
    <w:next w:val="Normal"/>
    <w:link w:val="Titre2Car"/>
    <w:qFormat/>
    <w:rsid w:val="005462EF"/>
    <w:pPr>
      <w:keepNext/>
      <w:keepLines/>
      <w:pageBreakBefore/>
      <w:suppressAutoHyphens/>
      <w:spacing w:before="960" w:after="360"/>
      <w:jc w:val="center"/>
      <w:outlineLvl w:val="1"/>
    </w:pPr>
    <w:rPr>
      <w:rFonts w:cs="Arial"/>
      <w:b/>
      <w:bCs/>
      <w:iCs/>
      <w:sz w:val="28"/>
      <w:szCs w:val="40"/>
    </w:rPr>
  </w:style>
  <w:style w:type="paragraph" w:styleId="Titre3">
    <w:name w:val="heading 3"/>
    <w:basedOn w:val="Normal"/>
    <w:next w:val="Normal"/>
    <w:link w:val="Titre3Car"/>
    <w:qFormat/>
    <w:rsid w:val="005462EF"/>
    <w:pPr>
      <w:keepNext/>
      <w:suppressAutoHyphens/>
      <w:jc w:val="center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qFormat/>
    <w:rsid w:val="005462EF"/>
    <w:pPr>
      <w:keepNext/>
      <w:spacing w:before="960" w:after="360"/>
      <w:jc w:val="center"/>
      <w:outlineLvl w:val="3"/>
    </w:pPr>
    <w:rPr>
      <w:b/>
      <w:bCs/>
    </w:rPr>
  </w:style>
  <w:style w:type="character" w:default="1" w:styleId="Policepardfaut">
    <w:name w:val="Default Paragraph Font"/>
    <w:semiHidden/>
    <w:rsid w:val="005462EF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5462EF"/>
  </w:style>
  <w:style w:type="character" w:customStyle="1" w:styleId="Titre1Car">
    <w:name w:val="Titre 1 Car"/>
    <w:basedOn w:val="Policepardfaut"/>
    <w:link w:val="Titre1"/>
    <w:rsid w:val="0070095F"/>
    <w:rPr>
      <w:rFonts w:ascii="Georgia" w:eastAsia="Times New Roman" w:hAnsi="Georgia" w:cs="Arial"/>
      <w:b/>
      <w:bCs/>
      <w:sz w:val="32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70095F"/>
    <w:rPr>
      <w:rFonts w:ascii="Georgia" w:eastAsia="Times New Roman" w:hAnsi="Georgia" w:cs="Arial"/>
      <w:b/>
      <w:bCs/>
      <w:iCs/>
      <w:sz w:val="28"/>
      <w:szCs w:val="40"/>
      <w:lang w:eastAsia="fr-FR"/>
    </w:rPr>
  </w:style>
  <w:style w:type="character" w:customStyle="1" w:styleId="Titre3Car">
    <w:name w:val="Titre 3 Car"/>
    <w:basedOn w:val="Policepardfaut"/>
    <w:link w:val="Titre3"/>
    <w:rsid w:val="0070095F"/>
    <w:rPr>
      <w:rFonts w:ascii="Georgia" w:eastAsia="Times New Roman" w:hAnsi="Georgia" w:cs="Arial"/>
      <w:b/>
      <w:bCs/>
      <w:sz w:val="24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70095F"/>
    <w:rPr>
      <w:rFonts w:ascii="Georgia" w:eastAsia="Times New Roman" w:hAnsi="Georgia" w:cs="Times New Roman"/>
      <w:b/>
      <w:bCs/>
      <w:sz w:val="24"/>
      <w:szCs w:val="28"/>
      <w:lang w:eastAsia="fr-FR"/>
    </w:rPr>
  </w:style>
  <w:style w:type="paragraph" w:styleId="Textedebulles">
    <w:name w:val="Balloon Text"/>
    <w:basedOn w:val="Normal"/>
    <w:link w:val="TextedebullesCar"/>
    <w:semiHidden/>
    <w:rsid w:val="005462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E606A1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rsid w:val="005462EF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rsid w:val="007074A7"/>
    <w:rPr>
      <w:rFonts w:ascii="Georgia" w:eastAsia="Times New Roman" w:hAnsi="Georgia" w:cs="Times New Roman"/>
      <w:sz w:val="24"/>
      <w:szCs w:val="2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462EF"/>
    <w:pPr>
      <w:widowControl w:val="0"/>
      <w:tabs>
        <w:tab w:val="center" w:pos="4536"/>
        <w:tab w:val="right" w:pos="9072"/>
      </w:tabs>
      <w:spacing w:before="0" w:after="0"/>
      <w:jc w:val="center"/>
    </w:pPr>
  </w:style>
  <w:style w:type="character" w:customStyle="1" w:styleId="PieddepageCar">
    <w:name w:val="Pied de page Car"/>
    <w:link w:val="Pieddepage"/>
    <w:uiPriority w:val="99"/>
    <w:rsid w:val="005462EF"/>
    <w:rPr>
      <w:rFonts w:ascii="Georgia" w:eastAsia="Times New Roman" w:hAnsi="Georgia" w:cs="Times New Roman"/>
      <w:sz w:val="24"/>
      <w:szCs w:val="28"/>
      <w:lang w:eastAsia="fr-FR"/>
    </w:rPr>
  </w:style>
  <w:style w:type="paragraph" w:customStyle="1" w:styleId="Image">
    <w:name w:val="Image"/>
    <w:basedOn w:val="Centr"/>
    <w:next w:val="Normal"/>
    <w:qFormat/>
    <w:rsid w:val="005462EF"/>
  </w:style>
  <w:style w:type="character" w:customStyle="1" w:styleId="Lettrine">
    <w:name w:val="Lettrine"/>
    <w:basedOn w:val="Policepardfaut"/>
    <w:qFormat/>
    <w:rsid w:val="0070095F"/>
    <w:rPr>
      <w:rFonts w:ascii="Kristen ITC" w:eastAsia="FangSong" w:hAnsi="Kristen ITC" w:cs="Andalus"/>
      <w:b/>
      <w:color w:val="1E98AD"/>
      <w:sz w:val="36"/>
      <w:szCs w:val="36"/>
    </w:rPr>
  </w:style>
  <w:style w:type="character" w:styleId="Lienhypertexte">
    <w:name w:val="Hyperlink"/>
    <w:semiHidden/>
    <w:rsid w:val="005462EF"/>
    <w:rPr>
      <w:rFonts w:ascii="Georgia" w:hAnsi="Georgia"/>
      <w:color w:val="004080"/>
      <w:u w:val="single"/>
    </w:rPr>
  </w:style>
  <w:style w:type="paragraph" w:styleId="Explorateurdedocuments">
    <w:name w:val="Document Map"/>
    <w:basedOn w:val="Normal"/>
    <w:link w:val="ExplorateurdedocumentsCar"/>
    <w:semiHidden/>
    <w:rsid w:val="005462EF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2E5E4F"/>
    <w:rPr>
      <w:rFonts w:ascii="Tahoma" w:eastAsia="Times New Roman" w:hAnsi="Tahoma" w:cs="Tahoma"/>
      <w:sz w:val="24"/>
      <w:szCs w:val="28"/>
      <w:shd w:val="clear" w:color="auto" w:fill="000080"/>
      <w:lang w:eastAsia="fr-FR"/>
    </w:rPr>
  </w:style>
  <w:style w:type="paragraph" w:styleId="TM1">
    <w:name w:val="toc 1"/>
    <w:basedOn w:val="Normal"/>
    <w:next w:val="Normal"/>
    <w:autoRedefine/>
    <w:semiHidden/>
    <w:rsid w:val="005462EF"/>
    <w:pPr>
      <w:tabs>
        <w:tab w:val="right" w:leader="dot" w:pos="6804"/>
      </w:tabs>
      <w:spacing w:before="240" w:after="240"/>
      <w:ind w:left="284" w:right="284"/>
    </w:pPr>
    <w:rPr>
      <w:bCs/>
      <w:iCs/>
      <w:noProof/>
      <w:color w:val="000080"/>
      <w:sz w:val="28"/>
    </w:rPr>
  </w:style>
  <w:style w:type="character" w:styleId="Numrodepage">
    <w:name w:val="page number"/>
    <w:semiHidden/>
    <w:rsid w:val="005462EF"/>
  </w:style>
  <w:style w:type="paragraph" w:styleId="TM2">
    <w:name w:val="toc 2"/>
    <w:basedOn w:val="Normal"/>
    <w:next w:val="Normal"/>
    <w:autoRedefine/>
    <w:semiHidden/>
    <w:rsid w:val="005462EF"/>
    <w:pPr>
      <w:tabs>
        <w:tab w:val="right" w:leader="dot" w:pos="6804"/>
      </w:tabs>
      <w:spacing w:before="120" w:after="120"/>
      <w:ind w:left="567" w:right="284"/>
    </w:pPr>
    <w:rPr>
      <w:noProof/>
      <w:color w:val="000080"/>
    </w:rPr>
  </w:style>
  <w:style w:type="paragraph" w:styleId="TM3">
    <w:name w:val="toc 3"/>
    <w:basedOn w:val="Normal"/>
    <w:next w:val="Normal"/>
    <w:autoRedefine/>
    <w:semiHidden/>
    <w:rsid w:val="005462EF"/>
    <w:pPr>
      <w:tabs>
        <w:tab w:val="right" w:leader="dot" w:pos="6804"/>
      </w:tabs>
      <w:spacing w:before="60" w:after="60"/>
      <w:ind w:left="482"/>
    </w:pPr>
    <w:rPr>
      <w:noProof/>
      <w:color w:val="000080"/>
      <w:sz w:val="22"/>
    </w:rPr>
  </w:style>
  <w:style w:type="paragraph" w:styleId="TM4">
    <w:name w:val="toc 4"/>
    <w:basedOn w:val="Normal"/>
    <w:next w:val="Normal"/>
    <w:autoRedefine/>
    <w:semiHidden/>
    <w:rsid w:val="005462EF"/>
    <w:pPr>
      <w:tabs>
        <w:tab w:val="left" w:leader="dot" w:pos="6804"/>
      </w:tabs>
      <w:ind w:left="780"/>
    </w:pPr>
  </w:style>
  <w:style w:type="paragraph" w:styleId="TM5">
    <w:name w:val="toc 5"/>
    <w:basedOn w:val="Normal"/>
    <w:next w:val="Normal"/>
    <w:autoRedefine/>
    <w:semiHidden/>
    <w:rsid w:val="005462EF"/>
    <w:pPr>
      <w:ind w:left="1040"/>
    </w:pPr>
  </w:style>
  <w:style w:type="paragraph" w:styleId="TM6">
    <w:name w:val="toc 6"/>
    <w:basedOn w:val="Normal"/>
    <w:next w:val="Normal"/>
    <w:autoRedefine/>
    <w:semiHidden/>
    <w:rsid w:val="005462EF"/>
    <w:pPr>
      <w:ind w:left="1300"/>
    </w:pPr>
  </w:style>
  <w:style w:type="paragraph" w:styleId="TM7">
    <w:name w:val="toc 7"/>
    <w:basedOn w:val="Normal"/>
    <w:next w:val="Normal"/>
    <w:autoRedefine/>
    <w:semiHidden/>
    <w:rsid w:val="005462EF"/>
    <w:pPr>
      <w:ind w:left="1560"/>
    </w:pPr>
  </w:style>
  <w:style w:type="paragraph" w:styleId="TM8">
    <w:name w:val="toc 8"/>
    <w:basedOn w:val="Normal"/>
    <w:next w:val="Normal"/>
    <w:autoRedefine/>
    <w:semiHidden/>
    <w:rsid w:val="005462EF"/>
    <w:pPr>
      <w:ind w:left="1820"/>
    </w:pPr>
  </w:style>
  <w:style w:type="paragraph" w:styleId="TM9">
    <w:name w:val="toc 9"/>
    <w:basedOn w:val="Normal"/>
    <w:next w:val="Normal"/>
    <w:autoRedefine/>
    <w:semiHidden/>
    <w:rsid w:val="005462EF"/>
    <w:pPr>
      <w:ind w:left="2080"/>
    </w:pPr>
  </w:style>
  <w:style w:type="paragraph" w:customStyle="1" w:styleId="Sautdepage-avant">
    <w:name w:val="Saut_de_page-avant"/>
    <w:basedOn w:val="Normal"/>
    <w:qFormat/>
    <w:rsid w:val="005462EF"/>
    <w:pPr>
      <w:pageBreakBefore/>
      <w:spacing w:before="720"/>
    </w:pPr>
  </w:style>
  <w:style w:type="character" w:styleId="Appelnotedebasdep">
    <w:name w:val="footnote reference"/>
    <w:semiHidden/>
    <w:rsid w:val="005462EF"/>
    <w:rPr>
      <w:rFonts w:ascii="Georgia" w:hAnsi="Georgia"/>
      <w:b/>
      <w:iCs/>
      <w:color w:val="17365D"/>
      <w:sz w:val="22"/>
      <w:szCs w:val="24"/>
      <w:vertAlign w:val="superscript"/>
    </w:rPr>
  </w:style>
  <w:style w:type="paragraph" w:styleId="Notedebasdepage">
    <w:name w:val="footnote text"/>
    <w:basedOn w:val="Normal"/>
    <w:link w:val="NotedebasdepageCar"/>
    <w:semiHidden/>
    <w:rsid w:val="005462EF"/>
    <w:rPr>
      <w:sz w:val="22"/>
      <w:szCs w:val="30"/>
    </w:rPr>
  </w:style>
  <w:style w:type="character" w:customStyle="1" w:styleId="NotedebasdepageCar">
    <w:name w:val="Note de bas de page Car"/>
    <w:basedOn w:val="Policepardfaut"/>
    <w:link w:val="Notedebasdepage"/>
    <w:semiHidden/>
    <w:rsid w:val="002E5E4F"/>
    <w:rPr>
      <w:rFonts w:ascii="Georgia" w:eastAsia="Times New Roman" w:hAnsi="Georgia" w:cs="Times New Roman"/>
      <w:szCs w:val="30"/>
      <w:lang w:eastAsia="fr-FR"/>
    </w:rPr>
  </w:style>
  <w:style w:type="paragraph" w:customStyle="1" w:styleId="Droite">
    <w:name w:val="Droite"/>
    <w:basedOn w:val="Normal"/>
    <w:next w:val="Normal"/>
    <w:link w:val="DroiteCar"/>
    <w:rsid w:val="005462EF"/>
    <w:pPr>
      <w:jc w:val="right"/>
    </w:pPr>
    <w:rPr>
      <w:lang w:val="x-none" w:eastAsia="x-none"/>
    </w:rPr>
  </w:style>
  <w:style w:type="character" w:customStyle="1" w:styleId="DroiteCar">
    <w:name w:val="Droite Car"/>
    <w:link w:val="Droite"/>
    <w:rsid w:val="005462EF"/>
    <w:rPr>
      <w:rFonts w:ascii="Georgia" w:eastAsia="Times New Roman" w:hAnsi="Georgia" w:cs="Times New Roman"/>
      <w:sz w:val="24"/>
      <w:szCs w:val="28"/>
      <w:lang w:val="x-none" w:eastAsia="x-none"/>
    </w:rPr>
  </w:style>
  <w:style w:type="paragraph" w:customStyle="1" w:styleId="Auteur">
    <w:name w:val="Auteur"/>
    <w:basedOn w:val="Normal"/>
    <w:rsid w:val="005462EF"/>
    <w:pPr>
      <w:spacing w:before="480" w:afterAutospacing="1"/>
      <w:jc w:val="center"/>
    </w:pPr>
    <w:rPr>
      <w:b/>
      <w:sz w:val="40"/>
    </w:rPr>
  </w:style>
  <w:style w:type="paragraph" w:customStyle="1" w:styleId="Titrelivre">
    <w:name w:val="Titre_livre"/>
    <w:basedOn w:val="Normal"/>
    <w:rsid w:val="005462EF"/>
    <w:pPr>
      <w:spacing w:before="480" w:afterAutospacing="1"/>
      <w:jc w:val="center"/>
    </w:pPr>
    <w:rPr>
      <w:b/>
      <w:bCs/>
      <w:caps/>
      <w:sz w:val="48"/>
      <w:szCs w:val="48"/>
    </w:rPr>
  </w:style>
  <w:style w:type="paragraph" w:customStyle="1" w:styleId="Soustitrelivre">
    <w:name w:val="Sous_titre_livre"/>
    <w:basedOn w:val="Normal"/>
    <w:next w:val="Normal"/>
    <w:rsid w:val="005462EF"/>
    <w:pPr>
      <w:spacing w:before="960" w:afterAutospacing="1"/>
      <w:jc w:val="center"/>
    </w:pPr>
    <w:rPr>
      <w:bCs/>
      <w:sz w:val="36"/>
      <w:szCs w:val="36"/>
    </w:rPr>
  </w:style>
  <w:style w:type="paragraph" w:styleId="Notedefin">
    <w:name w:val="endnote text"/>
    <w:basedOn w:val="Normal"/>
    <w:link w:val="NotedefinCar"/>
    <w:semiHidden/>
    <w:unhideWhenUsed/>
    <w:rsid w:val="005462EF"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2E5E4F"/>
    <w:rPr>
      <w:rFonts w:ascii="Georgia" w:eastAsia="Times New Roman" w:hAnsi="Georgia" w:cs="Times New Roman"/>
      <w:sz w:val="24"/>
      <w:szCs w:val="20"/>
      <w:lang w:eastAsia="fr-FR"/>
    </w:rPr>
  </w:style>
  <w:style w:type="paragraph" w:customStyle="1" w:styleId="DateSortie">
    <w:name w:val="Date_Sortie"/>
    <w:basedOn w:val="Normal"/>
    <w:rsid w:val="005462EF"/>
    <w:pPr>
      <w:jc w:val="center"/>
    </w:pPr>
    <w:rPr>
      <w:bCs/>
      <w:sz w:val="20"/>
      <w:szCs w:val="40"/>
    </w:rPr>
  </w:style>
  <w:style w:type="paragraph" w:customStyle="1" w:styleId="DroiteRetraitGauche1X">
    <w:name w:val="DroiteRetraitGauche1X"/>
    <w:basedOn w:val="Droite"/>
    <w:next w:val="Normal"/>
    <w:rsid w:val="005462EF"/>
    <w:pPr>
      <w:ind w:left="340"/>
    </w:pPr>
  </w:style>
  <w:style w:type="paragraph" w:customStyle="1" w:styleId="Etoile">
    <w:name w:val="Etoile"/>
    <w:basedOn w:val="Normal"/>
    <w:qFormat/>
    <w:rsid w:val="005462EF"/>
    <w:pPr>
      <w:jc w:val="center"/>
    </w:pPr>
    <w:rPr>
      <w:b/>
    </w:rPr>
  </w:style>
  <w:style w:type="character" w:styleId="Marquedecommentaire">
    <w:name w:val="annotation reference"/>
    <w:semiHidden/>
    <w:rsid w:val="005462EF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5462E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2E5E4F"/>
    <w:rPr>
      <w:rFonts w:ascii="Georgia" w:eastAsia="Times New Roman" w:hAnsi="Georgia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5462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2E5E4F"/>
    <w:rPr>
      <w:rFonts w:ascii="Georgia" w:eastAsia="Times New Roman" w:hAnsi="Georgia" w:cs="Times New Roman"/>
      <w:b/>
      <w:bCs/>
      <w:sz w:val="20"/>
      <w:szCs w:val="20"/>
      <w:lang w:eastAsia="fr-FR"/>
    </w:rPr>
  </w:style>
  <w:style w:type="character" w:styleId="Appeldenotedefin">
    <w:name w:val="endnote reference"/>
    <w:semiHidden/>
    <w:unhideWhenUsed/>
    <w:rsid w:val="005462EF"/>
    <w:rPr>
      <w:rFonts w:ascii="Georgia" w:hAnsi="Georgia"/>
      <w:b/>
      <w:sz w:val="20"/>
      <w:vertAlign w:val="superscript"/>
    </w:rPr>
  </w:style>
  <w:style w:type="paragraph" w:customStyle="1" w:styleId="Vers">
    <w:name w:val="Vers"/>
    <w:basedOn w:val="Normal"/>
    <w:qFormat/>
    <w:rsid w:val="005462EF"/>
    <w:pPr>
      <w:spacing w:before="0" w:after="0"/>
      <w:ind w:left="1020" w:hanging="340"/>
    </w:pPr>
    <w:rPr>
      <w:i/>
    </w:rPr>
  </w:style>
  <w:style w:type="paragraph" w:customStyle="1" w:styleId="Centr">
    <w:name w:val="Centré"/>
    <w:basedOn w:val="Normal"/>
    <w:rsid w:val="005462EF"/>
    <w:pPr>
      <w:jc w:val="center"/>
    </w:pPr>
    <w:rPr>
      <w:szCs w:val="20"/>
    </w:rPr>
  </w:style>
  <w:style w:type="paragraph" w:customStyle="1" w:styleId="CentrEspApr0">
    <w:name w:val="CentréEspApr0"/>
    <w:basedOn w:val="Centr"/>
    <w:next w:val="Normal"/>
    <w:rsid w:val="005462EF"/>
    <w:pPr>
      <w:spacing w:after="0"/>
    </w:pPr>
  </w:style>
  <w:style w:type="paragraph" w:customStyle="1" w:styleId="CentrEspAvt0">
    <w:name w:val="CentréEspAvt0"/>
    <w:basedOn w:val="Centr"/>
    <w:next w:val="Normal"/>
    <w:rsid w:val="005462EF"/>
    <w:pPr>
      <w:spacing w:before="0"/>
    </w:pPr>
  </w:style>
  <w:style w:type="paragraph" w:customStyle="1" w:styleId="CentrEspAvt0EspApr0">
    <w:name w:val="CentréEspAvt0EspApr0"/>
    <w:basedOn w:val="Centr"/>
    <w:rsid w:val="005462EF"/>
    <w:pPr>
      <w:spacing w:before="0" w:after="0"/>
    </w:pPr>
  </w:style>
  <w:style w:type="paragraph" w:customStyle="1" w:styleId="DroiteRetraitGauche2X">
    <w:name w:val="DroiteRetraitGauche2X"/>
    <w:basedOn w:val="Droite"/>
    <w:next w:val="Normal"/>
    <w:rsid w:val="005462EF"/>
    <w:pPr>
      <w:ind w:left="680"/>
    </w:pPr>
  </w:style>
  <w:style w:type="paragraph" w:customStyle="1" w:styleId="DroiteRetraitGauche3X">
    <w:name w:val="DroiteRetraitGauche3X"/>
    <w:basedOn w:val="Droite"/>
    <w:next w:val="Normal"/>
    <w:rsid w:val="005462EF"/>
    <w:pPr>
      <w:ind w:left="1021"/>
    </w:pPr>
  </w:style>
  <w:style w:type="paragraph" w:customStyle="1" w:styleId="DroiteRetraitGauche4X">
    <w:name w:val="DroiteRetraitGauche4X"/>
    <w:basedOn w:val="Droite"/>
    <w:next w:val="Normal"/>
    <w:rsid w:val="005462EF"/>
    <w:pPr>
      <w:ind w:left="1361"/>
    </w:pPr>
  </w:style>
  <w:style w:type="paragraph" w:customStyle="1" w:styleId="NormalEspAvt0EspApr0">
    <w:name w:val="NormalEspAvt0EspApr0"/>
    <w:basedOn w:val="Normal"/>
    <w:rsid w:val="005462EF"/>
    <w:pPr>
      <w:spacing w:before="0" w:after="0"/>
    </w:pPr>
    <w:rPr>
      <w:szCs w:val="20"/>
    </w:rPr>
  </w:style>
  <w:style w:type="paragraph" w:customStyle="1" w:styleId="NormalEspAvtGrand">
    <w:name w:val="NormalEspAvtGrand"/>
    <w:basedOn w:val="Normal"/>
    <w:rsid w:val="005462EF"/>
    <w:pPr>
      <w:spacing w:before="1200"/>
    </w:pPr>
  </w:style>
  <w:style w:type="paragraph" w:customStyle="1" w:styleId="NormalRetraitGauche1X">
    <w:name w:val="NormalRetraitGauche1X"/>
    <w:basedOn w:val="Normal"/>
    <w:rsid w:val="005462EF"/>
    <w:pPr>
      <w:ind w:left="340"/>
    </w:pPr>
  </w:style>
  <w:style w:type="paragraph" w:customStyle="1" w:styleId="NormalRetraitGauche1XIndent0">
    <w:name w:val="NormalRetraitGauche1XIndent0"/>
    <w:basedOn w:val="NormalRetraitGauche1X"/>
    <w:rsid w:val="005462EF"/>
  </w:style>
  <w:style w:type="paragraph" w:customStyle="1" w:styleId="NormalRetraitGauche2X">
    <w:name w:val="NormalRetraitGauche2X"/>
    <w:basedOn w:val="NormalRetraitGauche1X"/>
    <w:rsid w:val="005462EF"/>
    <w:pPr>
      <w:ind w:left="680"/>
    </w:pPr>
  </w:style>
  <w:style w:type="paragraph" w:customStyle="1" w:styleId="NormalRetraitGauche2XIndent0">
    <w:name w:val="NormalRetraitGauche2XIndent0"/>
    <w:basedOn w:val="NormalRetraitGauche2X"/>
    <w:rsid w:val="005462EF"/>
  </w:style>
  <w:style w:type="paragraph" w:customStyle="1" w:styleId="NormalRetraitGauche3X">
    <w:name w:val="NormalRetraitGauche3X"/>
    <w:basedOn w:val="NormalRetraitGauche2X"/>
    <w:rsid w:val="005462EF"/>
    <w:pPr>
      <w:ind w:left="1021"/>
    </w:pPr>
  </w:style>
  <w:style w:type="paragraph" w:customStyle="1" w:styleId="NormalRetraitGauche3XIndent0">
    <w:name w:val="NormalRetraitGauche3XIndent0"/>
    <w:basedOn w:val="NormalRetraitGauche3X"/>
    <w:rsid w:val="005462EF"/>
  </w:style>
  <w:style w:type="paragraph" w:customStyle="1" w:styleId="NormalRetraitGauche4XIndent0">
    <w:name w:val="NormalRetraitGauche4XIndent0"/>
    <w:basedOn w:val="Normal"/>
    <w:rsid w:val="005462EF"/>
    <w:pPr>
      <w:ind w:left="1361"/>
    </w:pPr>
  </w:style>
  <w:style w:type="paragraph" w:customStyle="1" w:styleId="NormalSansIndent">
    <w:name w:val="NormalSansIndent"/>
    <w:basedOn w:val="Normal"/>
    <w:rsid w:val="005462EF"/>
  </w:style>
  <w:style w:type="paragraph" w:customStyle="1" w:styleId="NormalSautPageAvant">
    <w:name w:val="NormalSautPageAvant"/>
    <w:basedOn w:val="Normal"/>
    <w:qFormat/>
    <w:rsid w:val="005462EF"/>
    <w:pPr>
      <w:pageBreakBefore/>
    </w:pPr>
  </w:style>
  <w:style w:type="paragraph" w:customStyle="1" w:styleId="NormalSolidaire">
    <w:name w:val="NormalSolidaire"/>
    <w:basedOn w:val="Normal"/>
    <w:qFormat/>
    <w:rsid w:val="005462EF"/>
    <w:pPr>
      <w:keepNext/>
    </w:pPr>
  </w:style>
  <w:style w:type="paragraph" w:customStyle="1" w:styleId="NormalSuspendu1X">
    <w:name w:val="NormalSuspendu1X"/>
    <w:basedOn w:val="Normal"/>
    <w:rsid w:val="005462EF"/>
    <w:pPr>
      <w:ind w:left="340" w:hanging="340"/>
    </w:pPr>
  </w:style>
  <w:style w:type="paragraph" w:customStyle="1" w:styleId="NormalSuspendu1XRetrait1X">
    <w:name w:val="NormalSuspendu1XRetrait1X"/>
    <w:basedOn w:val="Normal"/>
    <w:rsid w:val="005462EF"/>
    <w:pPr>
      <w:ind w:left="680" w:hanging="340"/>
    </w:pPr>
  </w:style>
  <w:style w:type="paragraph" w:customStyle="1" w:styleId="NormalSuspendu1XRetrait2X">
    <w:name w:val="NormalSuspendu1XRetrait2X"/>
    <w:basedOn w:val="Normal"/>
    <w:rsid w:val="005462EF"/>
    <w:pPr>
      <w:ind w:left="1020" w:hanging="340"/>
    </w:pPr>
    <w:rPr>
      <w:szCs w:val="20"/>
    </w:rPr>
  </w:style>
  <w:style w:type="paragraph" w:customStyle="1" w:styleId="NormalSuspendu1XRetrait3X">
    <w:name w:val="NormalSuspendu1XRetrait3X"/>
    <w:basedOn w:val="Normal"/>
    <w:rsid w:val="005462EF"/>
    <w:pPr>
      <w:ind w:left="1361" w:hanging="340"/>
    </w:pPr>
  </w:style>
  <w:style w:type="paragraph" w:customStyle="1" w:styleId="NormalSuspendu1XRetrait4X">
    <w:name w:val="NormalSuspendu1XRetrait4X"/>
    <w:basedOn w:val="Normal"/>
    <w:rsid w:val="005462EF"/>
    <w:pPr>
      <w:ind w:left="1701" w:hanging="340"/>
    </w:pPr>
  </w:style>
  <w:style w:type="paragraph" w:customStyle="1" w:styleId="Taille-1Normal">
    <w:name w:val="Taille-1Normal"/>
    <w:basedOn w:val="Normal"/>
    <w:rsid w:val="005462EF"/>
    <w:rPr>
      <w:sz w:val="22"/>
    </w:rPr>
  </w:style>
  <w:style w:type="paragraph" w:customStyle="1" w:styleId="Taille-1RetraitGauche1X">
    <w:name w:val="Taille-1RetraitGauche1X"/>
    <w:basedOn w:val="Taille-1Normal"/>
    <w:rsid w:val="005462EF"/>
    <w:pPr>
      <w:ind w:left="340"/>
    </w:pPr>
    <w:rPr>
      <w:szCs w:val="20"/>
    </w:rPr>
  </w:style>
  <w:style w:type="paragraph" w:customStyle="1" w:styleId="Taille-1RetraitGauche1XIndent0">
    <w:name w:val="Taille-1RetraitGauche1XIndent0"/>
    <w:basedOn w:val="Taille-1RetraitGauche1X"/>
    <w:rsid w:val="005462EF"/>
  </w:style>
  <w:style w:type="paragraph" w:customStyle="1" w:styleId="Taille-1RetraitGauche2X">
    <w:name w:val="Taille-1RetraitGauche2X"/>
    <w:basedOn w:val="Taille-1Normal"/>
    <w:rsid w:val="005462EF"/>
    <w:pPr>
      <w:ind w:left="680"/>
    </w:pPr>
    <w:rPr>
      <w:szCs w:val="20"/>
    </w:rPr>
  </w:style>
  <w:style w:type="paragraph" w:customStyle="1" w:styleId="Taille-1RetraitGauche2XIndent0">
    <w:name w:val="Taille-1RetraitGauche2XIndent0"/>
    <w:basedOn w:val="Taille-1RetraitGauche2X"/>
    <w:rsid w:val="005462EF"/>
  </w:style>
  <w:style w:type="paragraph" w:customStyle="1" w:styleId="Taille-1RetraitGauche3X">
    <w:name w:val="Taille-1RetraitGauche3X"/>
    <w:basedOn w:val="Taille-1Normal"/>
    <w:rsid w:val="005462EF"/>
    <w:pPr>
      <w:ind w:left="1021"/>
    </w:pPr>
    <w:rPr>
      <w:szCs w:val="20"/>
    </w:rPr>
  </w:style>
  <w:style w:type="paragraph" w:customStyle="1" w:styleId="Taille-1RetraitGauche3XIndent0">
    <w:name w:val="Taille-1RetraitGauche3XIndent0"/>
    <w:basedOn w:val="Taille-1RetraitGauche3X"/>
    <w:rsid w:val="005462EF"/>
  </w:style>
  <w:style w:type="paragraph" w:customStyle="1" w:styleId="Taille-1RetraitGauche4XIndent0">
    <w:name w:val="Taille-1RetraitGauche4XIndent0"/>
    <w:basedOn w:val="Taille-1Normal"/>
    <w:rsid w:val="005462EF"/>
    <w:pPr>
      <w:ind w:left="1361"/>
    </w:pPr>
    <w:rPr>
      <w:szCs w:val="20"/>
    </w:rPr>
  </w:style>
  <w:style w:type="character" w:customStyle="1" w:styleId="Taille-1Caracteres">
    <w:name w:val="Taille-1Caracteres"/>
    <w:qFormat/>
    <w:rsid w:val="005462EF"/>
    <w:rPr>
      <w:sz w:val="20"/>
      <w:szCs w:val="20"/>
    </w:rPr>
  </w:style>
  <w:style w:type="paragraph" w:customStyle="1" w:styleId="Taille-1Suspendu1XRetrait1XEsp0">
    <w:name w:val="Taille-1Suspendu1XRetrait1XEsp0"/>
    <w:basedOn w:val="Taille-1RetraitGauche1X"/>
    <w:qFormat/>
    <w:rsid w:val="005462EF"/>
    <w:pPr>
      <w:spacing w:before="0" w:after="0"/>
      <w:ind w:left="680" w:hanging="340"/>
    </w:pPr>
  </w:style>
  <w:style w:type="paragraph" w:customStyle="1" w:styleId="Taille-1Suspendu1XRetrait2XEsp0">
    <w:name w:val="Taille-1Suspendu1XRetrait2XEsp0"/>
    <w:basedOn w:val="Taille-1RetraitGauche2X"/>
    <w:qFormat/>
    <w:rsid w:val="005462EF"/>
    <w:pPr>
      <w:spacing w:before="0" w:after="0"/>
      <w:ind w:left="1020" w:hanging="340"/>
    </w:pPr>
  </w:style>
  <w:style w:type="paragraph" w:customStyle="1" w:styleId="NormalSuspendu1XEsp0">
    <w:name w:val="NormalSuspendu1XEsp0"/>
    <w:basedOn w:val="NormalSuspendu1X"/>
    <w:qFormat/>
    <w:rsid w:val="005462EF"/>
    <w:pPr>
      <w:spacing w:before="0" w:after="0"/>
    </w:pPr>
    <w:rPr>
      <w:lang w:eastAsia="zh-CN"/>
    </w:rPr>
  </w:style>
  <w:style w:type="paragraph" w:customStyle="1" w:styleId="NormalSuspendu1XRetrait1XEsp0">
    <w:name w:val="NormalSuspendu1XRetrait1XEsp0"/>
    <w:basedOn w:val="NormalSuspendu1XRetrait1X"/>
    <w:qFormat/>
    <w:rsid w:val="005462EF"/>
    <w:pPr>
      <w:spacing w:before="0" w:after="0"/>
    </w:pPr>
  </w:style>
  <w:style w:type="paragraph" w:customStyle="1" w:styleId="NormalSuspendu1XRetrait2XEsp0">
    <w:name w:val="NormalSuspendu1XRetrait2XEsp0"/>
    <w:basedOn w:val="NormalSuspendu1XRetrait2X"/>
    <w:qFormat/>
    <w:rsid w:val="005462EF"/>
    <w:pPr>
      <w:spacing w:before="0" w:after="0"/>
    </w:pPr>
  </w:style>
  <w:style w:type="paragraph" w:customStyle="1" w:styleId="ParagrapheVideNormal">
    <w:name w:val="ParagrapheVideNormal"/>
    <w:basedOn w:val="Normal"/>
    <w:next w:val="Normal"/>
    <w:qFormat/>
    <w:rsid w:val="005462EF"/>
  </w:style>
  <w:style w:type="paragraph" w:customStyle="1" w:styleId="ParagrapheVideNormal2">
    <w:name w:val="ParagrapheVideNormal2"/>
    <w:basedOn w:val="ParagrapheVideNormal"/>
    <w:next w:val="Normal"/>
    <w:qFormat/>
    <w:rsid w:val="005462EF"/>
  </w:style>
  <w:style w:type="paragraph" w:customStyle="1" w:styleId="diteur">
    <w:name w:val="Éditeur"/>
    <w:basedOn w:val="DateSortie"/>
    <w:link w:val="diteurCar"/>
    <w:qFormat/>
    <w:rsid w:val="005462EF"/>
    <w:pPr>
      <w:spacing w:before="300" w:after="300"/>
    </w:pPr>
    <w:rPr>
      <w:sz w:val="28"/>
      <w:szCs w:val="28"/>
    </w:rPr>
  </w:style>
  <w:style w:type="character" w:customStyle="1" w:styleId="diteurCar">
    <w:name w:val="Éditeur Car"/>
    <w:link w:val="diteur"/>
    <w:rsid w:val="005462EF"/>
    <w:rPr>
      <w:rFonts w:ascii="Georgia" w:eastAsia="Times New Roman" w:hAnsi="Georgia" w:cs="Times New Roman"/>
      <w:bCs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462EF"/>
    <w:pPr>
      <w:keepLines/>
      <w:pageBreakBefore w:val="0"/>
      <w:suppressAutoHyphens w:val="0"/>
      <w:spacing w:after="0" w:line="276" w:lineRule="auto"/>
      <w:jc w:val="left"/>
      <w:outlineLvl w:val="9"/>
    </w:pPr>
    <w:rPr>
      <w:rFonts w:ascii="Cambria" w:hAnsi="Cambria" w:cs="Times New Roman"/>
      <w:sz w:val="28"/>
      <w:szCs w:val="28"/>
    </w:rPr>
  </w:style>
  <w:style w:type="paragraph" w:customStyle="1" w:styleId="Illustrateur">
    <w:name w:val="Illustrateur"/>
    <w:basedOn w:val="Auteur"/>
    <w:link w:val="IllustrateurCar"/>
    <w:qFormat/>
    <w:rsid w:val="005462EF"/>
    <w:rPr>
      <w:b w:val="0"/>
      <w:sz w:val="32"/>
      <w:szCs w:val="32"/>
    </w:rPr>
  </w:style>
  <w:style w:type="character" w:customStyle="1" w:styleId="IllustrateurCar">
    <w:name w:val="Illustrateur Car"/>
    <w:link w:val="Illustrateur"/>
    <w:rsid w:val="005462EF"/>
    <w:rPr>
      <w:rFonts w:ascii="Georgia" w:eastAsia="Times New Roman" w:hAnsi="Georgia" w:cs="Times New Roman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rietaire\AppData\Roaming\Microsoft\Templates\epub_typo_et_erre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594D4-4661-48D1-B8E4-0FC054ED2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epub_typo_et_erreurs</Template>
  <TotalTime>0</TotalTime>
  <Pages>14</Pages>
  <Words>873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Kolos et les 4 voleurs</vt:lpstr>
    </vt:vector>
  </TitlesOfParts>
  <Company>Hatier</Company>
  <LinksUpToDate>false</LinksUpToDate>
  <CharactersWithSpaces>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Kolos et les 4 voleurs</dc:title>
  <dc:subject>Conte</dc:subject>
  <dc:creator>Mourlevat, Jean-Claude</dc:creator>
  <dc:description>Album n° 1</dc:description>
  <cp:lastModifiedBy>Enge</cp:lastModifiedBy>
  <cp:revision>2</cp:revision>
  <cp:lastPrinted>2015-08-14T13:49:00Z</cp:lastPrinted>
  <dcterms:created xsi:type="dcterms:W3CDTF">2015-08-15T20:41:00Z</dcterms:created>
  <dcterms:modified xsi:type="dcterms:W3CDTF">2015-08-15T20:41:00Z</dcterms:modified>
  <cp:category>Ribambelle, série Jaune</cp:category>
</cp:coreProperties>
</file>