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C0A" w:rsidRPr="00230F8F" w:rsidRDefault="0023649A" w:rsidP="003B7668">
      <w:pPr>
        <w:pStyle w:val="Imag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B50556" wp14:editId="459A7F53">
            <wp:simplePos x="0" y="0"/>
            <wp:positionH relativeFrom="margin">
              <wp:posOffset>0</wp:posOffset>
            </wp:positionH>
            <wp:positionV relativeFrom="page">
              <wp:align>center</wp:align>
            </wp:positionV>
            <wp:extent cx="4698000" cy="6267600"/>
            <wp:effectExtent l="0" t="0" r="762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album_maitre-chat_ribambelle-serie-jaune-cov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62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6C0A" w:rsidRDefault="00656C0A" w:rsidP="00656C0A">
      <w:r>
        <w:br w:type="page"/>
      </w:r>
    </w:p>
    <w:p w:rsidR="00230F8F" w:rsidRDefault="00C21781" w:rsidP="00C21781">
      <w:pPr>
        <w:pStyle w:val="Image"/>
      </w:pPr>
      <w:r w:rsidRPr="00C21781">
        <w:rPr>
          <w:noProof/>
        </w:rPr>
        <w:lastRenderedPageBreak/>
        <w:drawing>
          <wp:inline distT="0" distB="0" distL="0" distR="0" wp14:anchorId="250A1E5E" wp14:editId="103BB4F3">
            <wp:extent cx="4096520" cy="1956820"/>
            <wp:effectExtent l="0" t="0" r="0" b="571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20" cy="195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8A0" w:rsidRPr="00D908A0" w:rsidRDefault="00D908A0" w:rsidP="00656C0A">
      <w:pPr>
        <w:pStyle w:val="Auteur"/>
      </w:pPr>
      <w:r w:rsidRPr="00D908A0">
        <w:t>D</w:t>
      </w:r>
      <w:r w:rsidR="003B7668">
        <w:t>’</w:t>
      </w:r>
      <w:r w:rsidRPr="00D908A0">
        <w:t>après Charles Perrault</w:t>
      </w:r>
    </w:p>
    <w:p w:rsidR="00D908A0" w:rsidRDefault="00D908A0" w:rsidP="00D908A0">
      <w:pPr>
        <w:pStyle w:val="Illustrateur"/>
      </w:pPr>
      <w:r w:rsidRPr="00D908A0">
        <w:t>Illustré par Benjamin Lacombe</w:t>
      </w:r>
    </w:p>
    <w:p w:rsidR="00230F8F" w:rsidRPr="00D908A0" w:rsidRDefault="00C21781" w:rsidP="00C21781">
      <w:pPr>
        <w:pStyle w:val="Image"/>
      </w:pPr>
      <w:r>
        <w:rPr>
          <w:noProof/>
        </w:rPr>
        <w:drawing>
          <wp:inline distT="0" distB="0" distL="0" distR="0" wp14:anchorId="07013223" wp14:editId="53ED2734">
            <wp:extent cx="3108966" cy="2734061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6" cy="273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F8F" w:rsidRDefault="00C21781" w:rsidP="00C21781">
      <w:pPr>
        <w:pStyle w:val="Image"/>
      </w:pPr>
      <w:r>
        <w:rPr>
          <w:noProof/>
        </w:rPr>
        <w:drawing>
          <wp:inline distT="0" distB="0" distL="0" distR="0" wp14:anchorId="7396E81E" wp14:editId="7F53CB85">
            <wp:extent cx="1138430" cy="416053"/>
            <wp:effectExtent l="0" t="0" r="5080" b="317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430" cy="41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B39A7D" wp14:editId="213A79EA">
            <wp:extent cx="580645" cy="576073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5" cy="57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781" w:rsidRDefault="00C21781">
      <w:pPr>
        <w:spacing w:before="0" w:after="200" w:line="276" w:lineRule="auto"/>
        <w:ind w:firstLine="0"/>
        <w:jc w:val="left"/>
        <w:rPr>
          <w:bCs/>
          <w:sz w:val="20"/>
          <w:szCs w:val="40"/>
        </w:rPr>
      </w:pPr>
      <w:r>
        <w:br w:type="page"/>
      </w:r>
    </w:p>
    <w:p w:rsidR="00D33020" w:rsidRDefault="00D33020" w:rsidP="00D33020">
      <w:pPr>
        <w:spacing w:before="300"/>
        <w:rPr>
          <w:i/>
        </w:rPr>
      </w:pPr>
    </w:p>
    <w:p w:rsidR="00D33020" w:rsidRPr="00024E88" w:rsidRDefault="00D33020" w:rsidP="00D33020">
      <w:pPr>
        <w:spacing w:before="300"/>
        <w:rPr>
          <w:i/>
        </w:rPr>
      </w:pPr>
      <w:r w:rsidRPr="00024E88">
        <w:rPr>
          <w:i/>
        </w:rPr>
        <w:t>À l’heure de sa mort, un meunier ne laissa à ses trois enfants que son moulin, son âne et son chat.</w:t>
      </w:r>
    </w:p>
    <w:p w:rsidR="00D33020" w:rsidRPr="00024E88" w:rsidRDefault="00D33020" w:rsidP="00D33020">
      <w:pPr>
        <w:spacing w:after="300"/>
        <w:rPr>
          <w:i/>
        </w:rPr>
      </w:pPr>
      <w:r w:rsidRPr="00024E88">
        <w:rPr>
          <w:i/>
        </w:rPr>
        <w:t>Le partage fut bientôt fait : l’ainé eut le moulin, le second eut l’âne et le plus jeune, lui, n’eut que le chat.</w:t>
      </w: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  <w:bookmarkStart w:id="0" w:name="_GoBack"/>
      <w:bookmarkEnd w:id="0"/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957342" w:rsidRDefault="00957342" w:rsidP="003B7668">
      <w:pPr>
        <w:pStyle w:val="DateSortie"/>
      </w:pPr>
    </w:p>
    <w:p w:rsidR="00D908A0" w:rsidRPr="00D908A0" w:rsidRDefault="00D908A0" w:rsidP="003B7668">
      <w:pPr>
        <w:pStyle w:val="DateSortie"/>
      </w:pPr>
      <w:r w:rsidRPr="00D908A0">
        <w:t>Graphisme et mise en page</w:t>
      </w:r>
      <w:r w:rsidR="003B7668">
        <w:t xml:space="preserve"> : </w:t>
      </w:r>
      <w:r w:rsidRPr="00D908A0">
        <w:t>Isabelle Gibert</w:t>
      </w:r>
    </w:p>
    <w:p w:rsidR="003B7668" w:rsidRDefault="00D908A0" w:rsidP="003B7668">
      <w:pPr>
        <w:pStyle w:val="DateSortie"/>
      </w:pPr>
      <w:r w:rsidRPr="00D908A0">
        <w:t>© Hatier</w:t>
      </w:r>
      <w:r w:rsidR="003B7668">
        <w:t xml:space="preserve">, </w:t>
      </w:r>
      <w:r w:rsidRPr="00D908A0">
        <w:t>Paris</w:t>
      </w:r>
      <w:r w:rsidR="003B7668">
        <w:t xml:space="preserve">, </w:t>
      </w:r>
      <w:r w:rsidRPr="00D908A0">
        <w:t>2006</w:t>
      </w:r>
      <w:r w:rsidR="003B7668">
        <w:t>.</w:t>
      </w:r>
    </w:p>
    <w:p w:rsidR="00D908A0" w:rsidRPr="00D908A0" w:rsidRDefault="00D908A0" w:rsidP="003B7668">
      <w:pPr>
        <w:pStyle w:val="DateSortie"/>
      </w:pPr>
      <w:r w:rsidRPr="00D908A0">
        <w:t>ISBN 978-2-218-92232-9</w:t>
      </w:r>
    </w:p>
    <w:p w:rsidR="003B7668" w:rsidRDefault="003B7668" w:rsidP="003B7668">
      <w:pPr>
        <w:pStyle w:val="DateSortie"/>
      </w:pPr>
      <w:r w:rsidRPr="00D908A0">
        <w:t>Loi 49</w:t>
      </w:r>
      <w:r>
        <w:t>.</w:t>
      </w:r>
      <w:r w:rsidRPr="00D908A0">
        <w:t>956 du 16</w:t>
      </w:r>
      <w:r>
        <w:t> </w:t>
      </w:r>
      <w:r w:rsidRPr="00D908A0">
        <w:t>juillet 1949 sur les publ</w:t>
      </w:r>
      <w:r>
        <w:t>ications destinées à la jeunesse.</w:t>
      </w:r>
    </w:p>
    <w:p w:rsidR="00656C0A" w:rsidRDefault="00D908A0" w:rsidP="003B7668">
      <w:pPr>
        <w:pStyle w:val="DateSortie"/>
      </w:pPr>
      <w:r w:rsidRPr="00D908A0">
        <w:t>Achevé d</w:t>
      </w:r>
      <w:r w:rsidR="003B7668">
        <w:t>’</w:t>
      </w:r>
      <w:r w:rsidRPr="00D908A0">
        <w:t>imprimer par Pollina à Luçon</w:t>
      </w:r>
      <w:r w:rsidR="003B7668">
        <w:t xml:space="preserve">, </w:t>
      </w:r>
      <w:r w:rsidR="003B7668" w:rsidRPr="00D908A0">
        <w:t>France</w:t>
      </w:r>
      <w:r w:rsidR="003B7668">
        <w:t> </w:t>
      </w:r>
      <w:r w:rsidR="003B7668" w:rsidRPr="00D908A0">
        <w:t>I</w:t>
      </w:r>
      <w:r w:rsidRPr="00D908A0">
        <w:t xml:space="preserve"> &lt;24706</w:t>
      </w:r>
    </w:p>
    <w:p w:rsidR="00D908A0" w:rsidRDefault="00D908A0" w:rsidP="003B7668">
      <w:pPr>
        <w:pStyle w:val="DateSortie"/>
      </w:pPr>
      <w:r w:rsidRPr="00D908A0">
        <w:t>Dépôt légal</w:t>
      </w:r>
      <w:r w:rsidR="003B7668">
        <w:t xml:space="preserve"> : </w:t>
      </w:r>
      <w:r w:rsidRPr="00D908A0">
        <w:t>92232-9/11</w:t>
      </w:r>
      <w:r w:rsidR="003B7668">
        <w:t xml:space="preserve"> – </w:t>
      </w:r>
      <w:r w:rsidRPr="00D908A0">
        <w:t>février 2015</w:t>
      </w:r>
    </w:p>
    <w:p w:rsidR="00C21781" w:rsidRPr="00D908A0" w:rsidRDefault="00C21781" w:rsidP="003B7668">
      <w:pPr>
        <w:pStyle w:val="DateSortie"/>
      </w:pPr>
      <w:r>
        <w:rPr>
          <w:noProof/>
        </w:rPr>
        <w:drawing>
          <wp:inline distT="0" distB="0" distL="0" distR="0">
            <wp:extent cx="539497" cy="566929"/>
            <wp:effectExtent l="0" t="0" r="0" b="508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7" cy="5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781" w:rsidRDefault="00C21781">
      <w:pPr>
        <w:spacing w:before="0" w:after="200" w:line="276" w:lineRule="auto"/>
        <w:ind w:firstLine="0"/>
        <w:jc w:val="left"/>
      </w:pPr>
      <w:r>
        <w:br w:type="page"/>
      </w:r>
    </w:p>
    <w:p w:rsidR="003B7668" w:rsidRDefault="00957342" w:rsidP="00D908A0">
      <w:r>
        <w:rPr>
          <w:noProof/>
          <w:color w:val="D1272E"/>
          <w:sz w:val="60"/>
          <w:szCs w:val="60"/>
        </w:rPr>
        <w:drawing>
          <wp:anchor distT="0" distB="0" distL="114300" distR="114300" simplePos="0" relativeHeight="251659264" behindDoc="0" locked="0" layoutInCell="1" allowOverlap="1" wp14:anchorId="3D1695CA" wp14:editId="267D2E64">
            <wp:simplePos x="0" y="0"/>
            <wp:positionH relativeFrom="margin">
              <wp:posOffset>296545</wp:posOffset>
            </wp:positionH>
            <wp:positionV relativeFrom="page">
              <wp:posOffset>1223645</wp:posOffset>
            </wp:positionV>
            <wp:extent cx="1038225" cy="1338580"/>
            <wp:effectExtent l="0" t="0" r="9525" b="0"/>
            <wp:wrapTopAndBottom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5FA4">
        <w:rPr>
          <w:noProof/>
        </w:rPr>
        <w:drawing>
          <wp:anchor distT="0" distB="0" distL="114300" distR="114300" simplePos="0" relativeHeight="251660288" behindDoc="0" locked="0" layoutInCell="1" allowOverlap="1" wp14:anchorId="006B859B" wp14:editId="37F13F4F">
            <wp:simplePos x="0" y="0"/>
            <wp:positionH relativeFrom="margin">
              <wp:posOffset>1463675</wp:posOffset>
            </wp:positionH>
            <wp:positionV relativeFrom="paragraph">
              <wp:posOffset>673100</wp:posOffset>
            </wp:positionV>
            <wp:extent cx="3134995" cy="1774190"/>
            <wp:effectExtent l="0" t="0" r="8255" b="0"/>
            <wp:wrapTopAndBottom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C21781">
        <w:rPr>
          <w:rStyle w:val="LettrinesCar"/>
        </w:rPr>
        <w:t>À</w:t>
      </w:r>
      <w:r w:rsidR="00D908A0" w:rsidRPr="00D908A0">
        <w:t xml:space="preserve"> l</w:t>
      </w:r>
      <w:r w:rsidR="003B7668">
        <w:t>’</w:t>
      </w:r>
      <w:r w:rsidR="00D908A0" w:rsidRPr="00D908A0">
        <w:t>heure de sa mort</w:t>
      </w:r>
      <w:r w:rsidR="003B7668">
        <w:t xml:space="preserve">, </w:t>
      </w:r>
      <w:r w:rsidR="00D908A0" w:rsidRPr="00D908A0">
        <w:t>un meunier ne laissa à ses trois enfants que son moulin</w:t>
      </w:r>
      <w:r w:rsidR="003B7668">
        <w:t xml:space="preserve">, </w:t>
      </w:r>
      <w:r w:rsidR="00D908A0" w:rsidRPr="00D908A0">
        <w:t>son âne et son chat</w:t>
      </w:r>
      <w:r w:rsidR="003B7668">
        <w:t>.</w:t>
      </w:r>
    </w:p>
    <w:p w:rsidR="003B7668" w:rsidRDefault="00D908A0" w:rsidP="00D908A0">
      <w:r w:rsidRPr="00D908A0">
        <w:t>Le partage fut bientôt fait</w:t>
      </w:r>
      <w:r w:rsidR="003B7668">
        <w:t xml:space="preserve"> : </w:t>
      </w:r>
      <w:r w:rsidRPr="00D908A0">
        <w:t>l</w:t>
      </w:r>
      <w:r w:rsidR="003B7668">
        <w:t>’</w:t>
      </w:r>
      <w:r w:rsidR="003B7668" w:rsidRPr="00D908A0">
        <w:t>ainé</w:t>
      </w:r>
      <w:r w:rsidRPr="00D908A0">
        <w:t xml:space="preserve"> eut le moulin</w:t>
      </w:r>
      <w:r w:rsidR="003B7668">
        <w:t xml:space="preserve">, </w:t>
      </w:r>
      <w:r w:rsidRPr="00D908A0">
        <w:t>le second eut l</w:t>
      </w:r>
      <w:r w:rsidR="003B7668">
        <w:t>’</w:t>
      </w:r>
      <w:r w:rsidRPr="00D908A0">
        <w:t>âne</w:t>
      </w:r>
      <w:r>
        <w:t xml:space="preserve"> </w:t>
      </w:r>
      <w:r w:rsidRPr="00D908A0">
        <w:t>et le plus jeune</w:t>
      </w:r>
      <w:r w:rsidR="003B7668">
        <w:t xml:space="preserve">, </w:t>
      </w:r>
      <w:r w:rsidRPr="00D908A0">
        <w:t>lui</w:t>
      </w:r>
      <w:r w:rsidR="003B7668">
        <w:t xml:space="preserve">, </w:t>
      </w:r>
      <w:r w:rsidRPr="00D908A0">
        <w:t>n</w:t>
      </w:r>
      <w:r w:rsidR="003B7668">
        <w:t>’</w:t>
      </w:r>
      <w:r w:rsidRPr="00D908A0">
        <w:t>eut que le chat</w:t>
      </w:r>
      <w:r w:rsidR="003B7668">
        <w:t>.</w:t>
      </w:r>
    </w:p>
    <w:p w:rsidR="003B7668" w:rsidRDefault="00D908A0" w:rsidP="00D908A0">
      <w:r w:rsidRPr="00D908A0">
        <w:t>Ce dernier ne pouvait se consoler d</w:t>
      </w:r>
      <w:r w:rsidR="003B7668">
        <w:t>’</w:t>
      </w:r>
      <w:r w:rsidRPr="00D908A0">
        <w:t>avoir eu si peu</w:t>
      </w:r>
      <w:r w:rsidR="003B7668">
        <w:t>.</w:t>
      </w:r>
    </w:p>
    <w:p w:rsidR="00D908A0" w:rsidRDefault="003B7668" w:rsidP="00D908A0">
      <w:r>
        <w:t>« </w:t>
      </w:r>
      <w:r w:rsidR="00D908A0" w:rsidRPr="00D908A0">
        <w:t>Mes frères</w:t>
      </w:r>
      <w:r>
        <w:t xml:space="preserve">, </w:t>
      </w:r>
      <w:r w:rsidR="00D908A0" w:rsidRPr="00D908A0">
        <w:t>disait-il</w:t>
      </w:r>
      <w:r>
        <w:t xml:space="preserve">, </w:t>
      </w:r>
      <w:r w:rsidR="00D908A0" w:rsidRPr="00D908A0">
        <w:t>pourront gagner leur vie honnêtement en se mettant ensemble</w:t>
      </w:r>
      <w:r>
        <w:t xml:space="preserve"> ; </w:t>
      </w:r>
      <w:r w:rsidR="00D908A0" w:rsidRPr="00D908A0">
        <w:t>mais moi</w:t>
      </w:r>
      <w:r>
        <w:t xml:space="preserve">, </w:t>
      </w:r>
      <w:r w:rsidR="00D908A0" w:rsidRPr="00D908A0">
        <w:t>lorsque j</w:t>
      </w:r>
      <w:r>
        <w:t>’</w:t>
      </w:r>
      <w:r w:rsidR="00D908A0" w:rsidRPr="00D908A0">
        <w:t>aurai mangé mon chat</w:t>
      </w:r>
      <w:r>
        <w:t xml:space="preserve">, </w:t>
      </w:r>
      <w:r w:rsidR="00D908A0" w:rsidRPr="00D908A0">
        <w:t>et que je me serai fait un manchon avec sa fourrure</w:t>
      </w:r>
      <w:r>
        <w:t xml:space="preserve">, </w:t>
      </w:r>
      <w:r w:rsidR="00D908A0" w:rsidRPr="00D908A0">
        <w:t>je mourrai de faim</w:t>
      </w:r>
      <w:r>
        <w:t>. »</w:t>
      </w:r>
    </w:p>
    <w:p w:rsidR="00345FA4" w:rsidRPr="00D908A0" w:rsidRDefault="00345FA4" w:rsidP="00345FA4">
      <w:pPr>
        <w:pStyle w:val="Image"/>
      </w:pPr>
      <w:r>
        <w:rPr>
          <w:noProof/>
        </w:rPr>
        <w:drawing>
          <wp:inline distT="0" distB="0" distL="0" distR="0" wp14:anchorId="4BF2E488" wp14:editId="4036001C">
            <wp:extent cx="4176000" cy="31104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FA4" w:rsidRDefault="00345FA4" w:rsidP="00345FA4">
      <w:pPr>
        <w:pStyle w:val="Image"/>
      </w:pPr>
      <w:r>
        <w:rPr>
          <w:noProof/>
        </w:rPr>
        <w:drawing>
          <wp:inline distT="0" distB="0" distL="0" distR="0" wp14:anchorId="3DDA76F2" wp14:editId="01120978">
            <wp:extent cx="2542037" cy="1435611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037" cy="143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Le chat inquiet</w:t>
      </w:r>
      <w:r w:rsidR="003B7668">
        <w:t xml:space="preserve">, </w:t>
      </w:r>
      <w:r w:rsidRPr="00D908A0">
        <w:t>qui avait tout entendu</w:t>
      </w:r>
      <w:r w:rsidR="003B7668">
        <w:t xml:space="preserve">, </w:t>
      </w:r>
      <w:r w:rsidRPr="00D908A0">
        <w:t>lui dit d</w:t>
      </w:r>
      <w:r w:rsidR="003B7668">
        <w:t>’</w:t>
      </w:r>
      <w:r w:rsidRPr="00D908A0">
        <w:t>un air très sérieux</w:t>
      </w:r>
      <w:r w:rsidR="003B7668">
        <w:t> :</w:t>
      </w:r>
    </w:p>
    <w:p w:rsidR="00D908A0" w:rsidRDefault="003B7668" w:rsidP="00D908A0">
      <w:r>
        <w:t>« </w:t>
      </w:r>
      <w:r w:rsidR="00D908A0" w:rsidRPr="00D908A0">
        <w:t>Ne vous inquiétez pas</w:t>
      </w:r>
      <w:r>
        <w:t xml:space="preserve">, </w:t>
      </w:r>
      <w:r w:rsidR="00D908A0" w:rsidRPr="00D908A0">
        <w:t xml:space="preserve">mon </w:t>
      </w:r>
      <w:r w:rsidRPr="00D908A0">
        <w:t>maitre</w:t>
      </w:r>
      <w:r>
        <w:t xml:space="preserve"> ; </w:t>
      </w:r>
      <w:r w:rsidR="00D908A0" w:rsidRPr="00D908A0">
        <w:t>vous n</w:t>
      </w:r>
      <w:r>
        <w:t>’</w:t>
      </w:r>
      <w:r w:rsidR="00D908A0" w:rsidRPr="00D908A0">
        <w:t>avez qu</w:t>
      </w:r>
      <w:r>
        <w:t>’</w:t>
      </w:r>
      <w:r w:rsidR="00D908A0" w:rsidRPr="00D908A0">
        <w:t>à me donner un sac et me faire faire une paire de bottes pour aller dans les broussailles</w:t>
      </w:r>
      <w:r>
        <w:t xml:space="preserve">, </w:t>
      </w:r>
      <w:r w:rsidR="00D908A0" w:rsidRPr="00D908A0">
        <w:t>et vous verrez que le partage n</w:t>
      </w:r>
      <w:r>
        <w:t>’</w:t>
      </w:r>
      <w:r w:rsidR="00D908A0" w:rsidRPr="00D908A0">
        <w:t>est pas si injuste que ça</w:t>
      </w:r>
      <w:r>
        <w:t>. »</w:t>
      </w:r>
    </w:p>
    <w:p w:rsidR="00345FA4" w:rsidRPr="00D908A0" w:rsidRDefault="00345FA4" w:rsidP="00D908A0"/>
    <w:p w:rsidR="003B7668" w:rsidRDefault="00D908A0" w:rsidP="00D908A0">
      <w:r w:rsidRPr="00D908A0">
        <w:t xml:space="preserve">Le </w:t>
      </w:r>
      <w:r w:rsidR="003B7668" w:rsidRPr="00D908A0">
        <w:t>maitre</w:t>
      </w:r>
      <w:r w:rsidRPr="00D908A0">
        <w:t xml:space="preserve"> du chat n</w:t>
      </w:r>
      <w:r w:rsidR="003B7668">
        <w:t>’</w:t>
      </w:r>
      <w:r w:rsidRPr="00D908A0">
        <w:t>était pas vraiment convaincu</w:t>
      </w:r>
      <w:r w:rsidR="003B7668">
        <w:t xml:space="preserve">, </w:t>
      </w:r>
      <w:r w:rsidRPr="00D908A0">
        <w:t>mais il avait vu son chat faire tant de tours pour prendre des rats et des souris qu</w:t>
      </w:r>
      <w:r w:rsidR="003B7668">
        <w:t>’</w:t>
      </w:r>
      <w:r w:rsidRPr="00D908A0">
        <w:t>il décida de lui donner ce qu</w:t>
      </w:r>
      <w:r w:rsidR="003B7668">
        <w:t>’</w:t>
      </w:r>
      <w:r w:rsidRPr="00D908A0">
        <w:t>il avait demandé</w:t>
      </w:r>
      <w:r w:rsidR="003B7668">
        <w:t>.</w:t>
      </w:r>
    </w:p>
    <w:p w:rsidR="00957342" w:rsidRDefault="00957342">
      <w:pPr>
        <w:spacing w:before="0" w:after="200" w:line="276" w:lineRule="auto"/>
        <w:ind w:firstLine="0"/>
        <w:jc w:val="left"/>
        <w:rPr>
          <w:rStyle w:val="LettrinesCar"/>
        </w:rPr>
      </w:pPr>
      <w:r>
        <w:rPr>
          <w:rStyle w:val="LettrinesCar"/>
        </w:rPr>
        <w:br w:type="page"/>
      </w:r>
    </w:p>
    <w:p w:rsidR="003B7668" w:rsidRDefault="00957342" w:rsidP="00D908A0">
      <w:r>
        <w:rPr>
          <w:noProof/>
        </w:rPr>
        <w:drawing>
          <wp:anchor distT="0" distB="0" distL="114300" distR="114300" simplePos="0" relativeHeight="251662336" behindDoc="0" locked="0" layoutInCell="1" allowOverlap="1" wp14:anchorId="4C3921DB" wp14:editId="46D4ACE5">
            <wp:simplePos x="0" y="0"/>
            <wp:positionH relativeFrom="column">
              <wp:posOffset>3192780</wp:posOffset>
            </wp:positionH>
            <wp:positionV relativeFrom="paragraph">
              <wp:posOffset>730250</wp:posOffset>
            </wp:positionV>
            <wp:extent cx="1493520" cy="1839595"/>
            <wp:effectExtent l="0" t="0" r="0" b="8255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345FA4">
        <w:rPr>
          <w:rStyle w:val="LettrinesCar"/>
        </w:rPr>
        <w:t>Q</w:t>
      </w:r>
      <w:r w:rsidR="00D908A0" w:rsidRPr="00D908A0">
        <w:t>uelques jours après</w:t>
      </w:r>
      <w:r w:rsidR="003B7668">
        <w:t xml:space="preserve">, </w:t>
      </w:r>
      <w:r w:rsidR="00D908A0" w:rsidRPr="00D908A0">
        <w:t>le chat botté s</w:t>
      </w:r>
      <w:r w:rsidR="003B7668">
        <w:t>’</w:t>
      </w:r>
      <w:r w:rsidR="00D908A0" w:rsidRPr="00D908A0">
        <w:t>en alla dans un bois</w:t>
      </w:r>
      <w:r w:rsidR="00D908A0">
        <w:t xml:space="preserve"> </w:t>
      </w:r>
      <w:r w:rsidR="00D908A0" w:rsidRPr="00D908A0">
        <w:t>où il y avait beaucoup de lapins</w:t>
      </w:r>
      <w:r w:rsidR="003B7668">
        <w:t>.</w:t>
      </w:r>
      <w:r w:rsidR="00345FA4">
        <w:t xml:space="preserve"> </w:t>
      </w:r>
      <w:r w:rsidR="00D908A0" w:rsidRPr="00D908A0">
        <w:t>Il mit du son et des herbes odorantes dans son sac</w:t>
      </w:r>
      <w:r w:rsidR="003B7668">
        <w:t>.</w:t>
      </w:r>
    </w:p>
    <w:p w:rsidR="00345FA4" w:rsidRDefault="00345FA4" w:rsidP="00345FA4">
      <w:pPr>
        <w:pStyle w:val="Image"/>
      </w:pPr>
      <w:r>
        <w:rPr>
          <w:noProof/>
        </w:rPr>
        <w:drawing>
          <wp:inline distT="0" distB="0" distL="0" distR="0" wp14:anchorId="7267F2ED" wp14:editId="18DF6DB4">
            <wp:extent cx="4690282" cy="3857625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193" cy="385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Il s</w:t>
      </w:r>
      <w:r w:rsidR="003B7668">
        <w:t>’</w:t>
      </w:r>
      <w:r w:rsidRPr="00D908A0">
        <w:t>étendit comme un mort et attendit qu</w:t>
      </w:r>
      <w:r w:rsidR="003B7668">
        <w:t>’</w:t>
      </w:r>
      <w:r w:rsidRPr="00D908A0">
        <w:t>un animal vienne se fourrer dans son sac pour manger ce qu</w:t>
      </w:r>
      <w:r w:rsidR="003B7668">
        <w:t>’</w:t>
      </w:r>
      <w:r w:rsidRPr="00D908A0">
        <w:t>il y avait mis</w:t>
      </w:r>
      <w:r w:rsidR="003B7668">
        <w:t>.</w:t>
      </w:r>
    </w:p>
    <w:p w:rsidR="003B7668" w:rsidRDefault="00D908A0" w:rsidP="00D908A0">
      <w:r w:rsidRPr="00D908A0">
        <w:t>À peine fut-il couché qu</w:t>
      </w:r>
      <w:r w:rsidR="003B7668">
        <w:t>’</w:t>
      </w:r>
      <w:r w:rsidRPr="00D908A0">
        <w:t>un jeune lapin entra dans son piège</w:t>
      </w:r>
      <w:r w:rsidR="003B7668">
        <w:t>.</w:t>
      </w:r>
    </w:p>
    <w:p w:rsidR="00957342" w:rsidRDefault="00D908A0" w:rsidP="00957342">
      <w:r w:rsidRPr="00D908A0">
        <w:t>Le chat tira aussitôt les cordons du sac</w:t>
      </w:r>
      <w:r w:rsidR="003B7668">
        <w:t xml:space="preserve">, </w:t>
      </w:r>
      <w:r w:rsidRPr="00D908A0">
        <w:t>prit l</w:t>
      </w:r>
      <w:r w:rsidR="003B7668">
        <w:t>’</w:t>
      </w:r>
      <w:r w:rsidRPr="00D908A0">
        <w:t>animal et le tua sans pitié</w:t>
      </w:r>
      <w:r w:rsidR="003B7668">
        <w:t>.</w:t>
      </w:r>
    </w:p>
    <w:p w:rsidR="00957342" w:rsidRPr="00957342" w:rsidRDefault="00957342" w:rsidP="00957342">
      <w:pPr>
        <w:pStyle w:val="Image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361950" y="266700"/>
            <wp:positionH relativeFrom="page">
              <wp:align>center</wp:align>
            </wp:positionH>
            <wp:positionV relativeFrom="page">
              <wp:align>center</wp:align>
            </wp:positionV>
            <wp:extent cx="4698000" cy="6242400"/>
            <wp:effectExtent l="0" t="0" r="7620" b="6350"/>
            <wp:wrapTopAndBottom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62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5FA4" w:rsidRDefault="00345FA4" w:rsidP="00345FA4">
      <w:pPr>
        <w:pStyle w:val="Image"/>
      </w:pPr>
      <w:r>
        <w:rPr>
          <w:noProof/>
        </w:rPr>
        <w:drawing>
          <wp:inline distT="0" distB="0" distL="0" distR="0" wp14:anchorId="023753B6" wp14:editId="1F93228B">
            <wp:extent cx="1951200" cy="1710000"/>
            <wp:effectExtent l="0" t="0" r="0" b="508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17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957342">
      <w:r w:rsidRPr="00D908A0">
        <w:t>Tout heureux</w:t>
      </w:r>
      <w:r w:rsidR="003B7668">
        <w:t xml:space="preserve">, </w:t>
      </w:r>
      <w:r w:rsidRPr="00D908A0">
        <w:t>il s</w:t>
      </w:r>
      <w:r w:rsidR="003B7668">
        <w:t>’</w:t>
      </w:r>
      <w:r w:rsidRPr="00D908A0">
        <w:t>en alla chez le roi et demanda à lui parler</w:t>
      </w:r>
      <w:r w:rsidR="003B7668">
        <w:t xml:space="preserve">. </w:t>
      </w:r>
      <w:r w:rsidRPr="00D908A0">
        <w:t>On le fit entrer dans le palais</w:t>
      </w:r>
      <w:r w:rsidR="003B7668">
        <w:t xml:space="preserve">. </w:t>
      </w:r>
      <w:r w:rsidRPr="00D908A0">
        <w:t>Il fit une grande révérence au roi et lui dit</w:t>
      </w:r>
      <w:r w:rsidR="003B7668">
        <w:t> :</w:t>
      </w:r>
    </w:p>
    <w:p w:rsidR="003B7668" w:rsidRDefault="003B7668" w:rsidP="00957342">
      <w:r>
        <w:t>— </w:t>
      </w:r>
      <w:r w:rsidR="00D908A0" w:rsidRPr="00D908A0">
        <w:t>Voilà</w:t>
      </w:r>
      <w:r>
        <w:t xml:space="preserve">, </w:t>
      </w:r>
      <w:r w:rsidR="00D908A0" w:rsidRPr="00D908A0">
        <w:t>Sire</w:t>
      </w:r>
      <w:r>
        <w:t xml:space="preserve">, </w:t>
      </w:r>
      <w:r w:rsidR="00D908A0" w:rsidRPr="00D908A0">
        <w:t>un lapin de garenne que Monsieur le marquis de Carabas</w:t>
      </w:r>
      <w:r>
        <w:t xml:space="preserve"> (</w:t>
      </w:r>
      <w:r w:rsidR="00D908A0" w:rsidRPr="00D908A0">
        <w:t>c</w:t>
      </w:r>
      <w:r>
        <w:t>’</w:t>
      </w:r>
      <w:r w:rsidR="00D908A0" w:rsidRPr="00D908A0">
        <w:t>était le nom qu</w:t>
      </w:r>
      <w:r>
        <w:t>’</w:t>
      </w:r>
      <w:r w:rsidR="00D908A0" w:rsidRPr="00D908A0">
        <w:t xml:space="preserve">il avait choisi de donner à son </w:t>
      </w:r>
      <w:r w:rsidRPr="00D908A0">
        <w:t>maitre</w:t>
      </w:r>
      <w:r>
        <w:t xml:space="preserve">, </w:t>
      </w:r>
      <w:r w:rsidR="00D908A0" w:rsidRPr="00D908A0">
        <w:t>le fils du meunier</w:t>
      </w:r>
      <w:r>
        <w:t xml:space="preserve">) </w:t>
      </w:r>
      <w:r w:rsidR="00D908A0" w:rsidRPr="00D908A0">
        <w:t>m</w:t>
      </w:r>
      <w:r>
        <w:t>’</w:t>
      </w:r>
      <w:r w:rsidR="00D908A0" w:rsidRPr="00D908A0">
        <w:t>a chargé de vous offrir de sa part</w:t>
      </w:r>
      <w:r>
        <w:t>.</w:t>
      </w:r>
    </w:p>
    <w:p w:rsidR="003B7668" w:rsidRDefault="003B7668" w:rsidP="00957342">
      <w:r>
        <w:t>— </w:t>
      </w:r>
      <w:r w:rsidR="00D908A0" w:rsidRPr="00D908A0">
        <w:t xml:space="preserve">Dis à ton </w:t>
      </w:r>
      <w:r w:rsidRPr="00D908A0">
        <w:t>maitre</w:t>
      </w:r>
      <w:r w:rsidR="00D908A0" w:rsidRPr="00D908A0">
        <w:t xml:space="preserve"> que je le remercie et qu</w:t>
      </w:r>
      <w:r>
        <w:t>’</w:t>
      </w:r>
      <w:r w:rsidR="00D908A0" w:rsidRPr="00D908A0">
        <w:t>il me fait plaisir</w:t>
      </w:r>
      <w:r>
        <w:t>.</w:t>
      </w:r>
    </w:p>
    <w:p w:rsidR="00345FA4" w:rsidRDefault="007B3263" w:rsidP="007B3263">
      <w:pPr>
        <w:pStyle w:val="Image"/>
      </w:pPr>
      <w:r>
        <w:rPr>
          <w:noProof/>
        </w:rPr>
        <w:drawing>
          <wp:inline distT="0" distB="0" distL="0" distR="0" wp14:anchorId="5DE1EE2E" wp14:editId="3F7B4FE6">
            <wp:extent cx="4699000" cy="3916680"/>
            <wp:effectExtent l="0" t="0" r="6350" b="762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6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7B3263" w:rsidP="007B3263">
      <w:r>
        <w:rPr>
          <w:noProof/>
        </w:rPr>
        <w:drawing>
          <wp:anchor distT="0" distB="0" distL="114300" distR="114300" simplePos="0" relativeHeight="251661312" behindDoc="0" locked="0" layoutInCell="1" allowOverlap="1" wp14:anchorId="2B0699E1" wp14:editId="374A21C8">
            <wp:simplePos x="0" y="0"/>
            <wp:positionH relativeFrom="margin">
              <wp:posOffset>3363595</wp:posOffset>
            </wp:positionH>
            <wp:positionV relativeFrom="paragraph">
              <wp:posOffset>15875</wp:posOffset>
            </wp:positionV>
            <wp:extent cx="1335405" cy="2724785"/>
            <wp:effectExtent l="0" t="0" r="0" b="0"/>
            <wp:wrapSquare wrapText="bothSides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7B3263">
        <w:t>U</w:t>
      </w:r>
      <w:r w:rsidR="00D908A0" w:rsidRPr="00D908A0">
        <w:t>ne autre fois</w:t>
      </w:r>
      <w:r w:rsidR="003B7668">
        <w:t xml:space="preserve">, </w:t>
      </w:r>
      <w:r w:rsidR="00D908A0" w:rsidRPr="00D908A0">
        <w:t>il alla se cacher dans les blés</w:t>
      </w:r>
      <w:r w:rsidR="003B7668">
        <w:t xml:space="preserve">, </w:t>
      </w:r>
      <w:r w:rsidR="00D908A0" w:rsidRPr="00D908A0">
        <w:t>tenant toujours son sac ouvert</w:t>
      </w:r>
      <w:r w:rsidR="003B7668">
        <w:t xml:space="preserve">, </w:t>
      </w:r>
      <w:r w:rsidR="00D908A0" w:rsidRPr="00D908A0">
        <w:t>et captura deux perdrix</w:t>
      </w:r>
      <w:r w:rsidR="003B7668">
        <w:t>.</w:t>
      </w:r>
    </w:p>
    <w:p w:rsidR="003B7668" w:rsidRDefault="00D908A0" w:rsidP="00D908A0">
      <w:r w:rsidRPr="00D908A0">
        <w:t>Il alla ensuite les présenter au roi</w:t>
      </w:r>
      <w:r w:rsidR="003B7668">
        <w:t xml:space="preserve">, </w:t>
      </w:r>
      <w:r w:rsidRPr="00D908A0">
        <w:t>comme il avait fait pour le lapin</w:t>
      </w:r>
      <w:r w:rsidR="003B7668">
        <w:t>.</w:t>
      </w:r>
    </w:p>
    <w:p w:rsidR="003B7668" w:rsidRDefault="00D908A0" w:rsidP="00D908A0">
      <w:r w:rsidRPr="00D908A0">
        <w:t>Le roi reçut encore avec plaisir les deux perdrix et lui fit donner à boire</w:t>
      </w:r>
      <w:r w:rsidR="003B7668">
        <w:t>.</w:t>
      </w:r>
    </w:p>
    <w:p w:rsidR="003B7668" w:rsidRDefault="00D908A0" w:rsidP="00D908A0">
      <w:r w:rsidRPr="00D908A0">
        <w:t>Le chat continua ainsi</w:t>
      </w:r>
      <w:r w:rsidR="003B7668">
        <w:t xml:space="preserve">, </w:t>
      </w:r>
      <w:r w:rsidRPr="00D908A0">
        <w:t>pendant deux ou trois mois</w:t>
      </w:r>
      <w:r w:rsidR="003B7668">
        <w:t xml:space="preserve">, </w:t>
      </w:r>
      <w:r w:rsidRPr="00D908A0">
        <w:t>d</w:t>
      </w:r>
      <w:r w:rsidR="003B7668">
        <w:t>’</w:t>
      </w:r>
      <w:r w:rsidRPr="00D908A0">
        <w:t xml:space="preserve">apporter au roi le gibier de son </w:t>
      </w:r>
      <w:r w:rsidR="003B7668" w:rsidRPr="00D908A0">
        <w:t>maitre</w:t>
      </w:r>
      <w:r w:rsidR="003B7668">
        <w:t>.</w:t>
      </w:r>
    </w:p>
    <w:p w:rsidR="00345FA4" w:rsidRDefault="00345FA4" w:rsidP="00D908A0"/>
    <w:p w:rsidR="003B7668" w:rsidRDefault="00D908A0" w:rsidP="00D908A0">
      <w:r w:rsidRPr="00D908A0">
        <w:t>Un jour</w:t>
      </w:r>
      <w:r w:rsidR="003B7668">
        <w:t xml:space="preserve">, </w:t>
      </w:r>
      <w:r w:rsidRPr="00D908A0">
        <w:t>il apprit que le roi devait aller en promenade sur le bord de la rivière</w:t>
      </w:r>
      <w:r w:rsidR="003B7668">
        <w:t xml:space="preserve">, </w:t>
      </w:r>
      <w:r w:rsidRPr="00D908A0">
        <w:t>avec sa fille</w:t>
      </w:r>
      <w:r w:rsidR="003B7668">
        <w:t xml:space="preserve">, </w:t>
      </w:r>
      <w:r w:rsidRPr="00D908A0">
        <w:t>la plus belle princesse du monde</w:t>
      </w:r>
      <w:r w:rsidR="003B7668">
        <w:t xml:space="preserve">. </w:t>
      </w:r>
      <w:r w:rsidRPr="00D908A0">
        <w:t xml:space="preserve">Il courut dire à son </w:t>
      </w:r>
      <w:r w:rsidR="003B7668" w:rsidRPr="00D908A0">
        <w:t>maitre</w:t>
      </w:r>
      <w:r w:rsidR="003B7668">
        <w:t> :</w:t>
      </w:r>
    </w:p>
    <w:p w:rsidR="00D908A0" w:rsidRPr="00D908A0" w:rsidRDefault="003B7668" w:rsidP="00D908A0">
      <w:r>
        <w:t>« </w:t>
      </w:r>
      <w:r w:rsidR="00D908A0" w:rsidRPr="00D908A0">
        <w:t>Si vous suivez mon conseil</w:t>
      </w:r>
      <w:r>
        <w:t xml:space="preserve">, </w:t>
      </w:r>
      <w:r w:rsidR="00D908A0" w:rsidRPr="00D908A0">
        <w:t>votre fortune est faite</w:t>
      </w:r>
      <w:r>
        <w:t xml:space="preserve"> : </w:t>
      </w:r>
      <w:r w:rsidR="00D908A0" w:rsidRPr="00D908A0">
        <w:t>vous n</w:t>
      </w:r>
      <w:r>
        <w:t>’</w:t>
      </w:r>
      <w:r w:rsidR="00D908A0" w:rsidRPr="00D908A0">
        <w:t>avez qu</w:t>
      </w:r>
      <w:r>
        <w:t>’</w:t>
      </w:r>
      <w:r w:rsidR="00D908A0" w:rsidRPr="00D908A0">
        <w:t>à vous baigner dans la rivière et me laisser faire</w:t>
      </w:r>
      <w:r>
        <w:t>. »</w:t>
      </w:r>
    </w:p>
    <w:p w:rsidR="003B7668" w:rsidRDefault="00D908A0" w:rsidP="00D908A0">
      <w:r w:rsidRPr="00D908A0">
        <w:t>Le marquis de Carabas fit ce que son chat lui conseillait</w:t>
      </w:r>
      <w:r w:rsidR="003B7668">
        <w:t xml:space="preserve">, </w:t>
      </w:r>
      <w:r w:rsidRPr="00D908A0">
        <w:t>sans comprendre à quoi cela pourrait servir</w:t>
      </w:r>
      <w:r w:rsidR="003B7668">
        <w:t>.</w:t>
      </w:r>
    </w:p>
    <w:p w:rsidR="007B3263" w:rsidRDefault="007B3263">
      <w:pPr>
        <w:spacing w:before="0" w:after="200" w:line="276" w:lineRule="auto"/>
        <w:ind w:firstLine="0"/>
        <w:jc w:val="left"/>
        <w:rPr>
          <w:rStyle w:val="LettrinesCar"/>
        </w:rPr>
      </w:pPr>
      <w:r>
        <w:rPr>
          <w:rStyle w:val="LettrinesCar"/>
        </w:rPr>
        <w:br w:type="page"/>
      </w:r>
    </w:p>
    <w:p w:rsidR="003B7668" w:rsidRDefault="00D908A0" w:rsidP="00D908A0">
      <w:r w:rsidRPr="007B6D5F">
        <w:rPr>
          <w:rStyle w:val="LettrinesCar"/>
        </w:rPr>
        <w:t>A</w:t>
      </w:r>
      <w:r w:rsidRPr="00D908A0">
        <w:t>lors qu</w:t>
      </w:r>
      <w:r w:rsidR="003B7668">
        <w:t>’</w:t>
      </w:r>
      <w:r w:rsidRPr="00D908A0">
        <w:t>il se baignait</w:t>
      </w:r>
      <w:r w:rsidR="003B7668">
        <w:t xml:space="preserve">, </w:t>
      </w:r>
      <w:r w:rsidRPr="00D908A0">
        <w:t>le roi arriva près de la rivière</w:t>
      </w:r>
      <w:r w:rsidR="003B7668">
        <w:t xml:space="preserve">. </w:t>
      </w:r>
      <w:r w:rsidRPr="00D908A0">
        <w:t>Le chat</w:t>
      </w:r>
      <w:r w:rsidR="003B7668">
        <w:t xml:space="preserve">, </w:t>
      </w:r>
      <w:r w:rsidRPr="00D908A0">
        <w:t xml:space="preserve">après avoir caché les vêtements de son </w:t>
      </w:r>
      <w:r w:rsidR="003B7668" w:rsidRPr="00D908A0">
        <w:t>maitre</w:t>
      </w:r>
      <w:r w:rsidR="003B7668">
        <w:t xml:space="preserve">, </w:t>
      </w:r>
      <w:r w:rsidRPr="00D908A0">
        <w:t>se mit à crier de toute sa force</w:t>
      </w:r>
      <w:r w:rsidR="003B7668">
        <w:t> :</w:t>
      </w:r>
    </w:p>
    <w:p w:rsidR="00D908A0" w:rsidRDefault="003B7668" w:rsidP="00D908A0">
      <w:r>
        <w:t>« </w:t>
      </w:r>
      <w:r w:rsidR="00D908A0" w:rsidRPr="00D908A0">
        <w:t>Au secours</w:t>
      </w:r>
      <w:r>
        <w:t xml:space="preserve"> ! </w:t>
      </w:r>
      <w:r w:rsidR="00D908A0" w:rsidRPr="00D908A0">
        <w:t>Au secours</w:t>
      </w:r>
      <w:r>
        <w:t xml:space="preserve"> ! </w:t>
      </w:r>
      <w:r w:rsidR="00D908A0" w:rsidRPr="00D908A0">
        <w:t>Le marquis de Carabas se noie</w:t>
      </w:r>
      <w:r>
        <w:t> ! »</w:t>
      </w:r>
    </w:p>
    <w:p w:rsidR="007B6D5F" w:rsidRDefault="007B6D5F" w:rsidP="007B6D5F">
      <w:pPr>
        <w:pStyle w:val="Image"/>
      </w:pPr>
      <w:r>
        <w:rPr>
          <w:noProof/>
        </w:rPr>
        <w:drawing>
          <wp:inline distT="0" distB="0" distL="0" distR="0" wp14:anchorId="39F8C97B" wp14:editId="18564E6D">
            <wp:extent cx="2340000" cy="1746000"/>
            <wp:effectExtent l="0" t="0" r="3175" b="6985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ACFE7A" wp14:editId="5FAB5B45">
            <wp:extent cx="2340000" cy="3211200"/>
            <wp:effectExtent l="0" t="0" r="3175" b="825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19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32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D5F" w:rsidRDefault="007B6D5F" w:rsidP="007B6D5F">
      <w:pPr>
        <w:pStyle w:val="Image"/>
      </w:pPr>
    </w:p>
    <w:p w:rsidR="003B7668" w:rsidRDefault="00D908A0" w:rsidP="00D908A0">
      <w:r w:rsidRPr="00D908A0">
        <w:t>Le roi mit la tête à la portière et reconnut le chat qui lui avait apporté tant de gib</w:t>
      </w:r>
      <w:r>
        <w:t>i</w:t>
      </w:r>
      <w:r w:rsidRPr="00D908A0">
        <w:t>er</w:t>
      </w:r>
      <w:r w:rsidR="003B7668">
        <w:t xml:space="preserve">. </w:t>
      </w:r>
      <w:r w:rsidRPr="00D908A0">
        <w:t>Il ordonna à ses gardes d</w:t>
      </w:r>
      <w:r w:rsidR="003B7668">
        <w:t>’</w:t>
      </w:r>
      <w:r w:rsidRPr="00D908A0">
        <w:t>aller au secours de Monsieur le marquis de Carabas</w:t>
      </w:r>
      <w:r w:rsidR="003B7668">
        <w:t>.</w:t>
      </w:r>
    </w:p>
    <w:p w:rsidR="007B3263" w:rsidRDefault="007B3263" w:rsidP="007B3263">
      <w:pPr>
        <w:pStyle w:val="Image"/>
      </w:pPr>
      <w:r>
        <w:rPr>
          <w:noProof/>
        </w:rPr>
        <w:drawing>
          <wp:inline distT="0" distB="0" distL="0" distR="0" wp14:anchorId="21A31326" wp14:editId="08224D55">
            <wp:extent cx="4176000" cy="3772800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0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37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Pendant qu</w:t>
      </w:r>
      <w:r w:rsidR="003B7668">
        <w:t>’</w:t>
      </w:r>
      <w:r w:rsidRPr="00D908A0">
        <w:t>on retirait le pauvre marquis de la rivière</w:t>
      </w:r>
      <w:r w:rsidR="003B7668">
        <w:t xml:space="preserve">, </w:t>
      </w:r>
      <w:r w:rsidRPr="00D908A0">
        <w:t xml:space="preserve">le chat dit au roi que des voleurs étaient venus et avaient emporté tous les vêtements de son </w:t>
      </w:r>
      <w:r w:rsidR="003B7668" w:rsidRPr="00D908A0">
        <w:t>maitre</w:t>
      </w:r>
      <w:r w:rsidR="003B7668">
        <w:t>.</w:t>
      </w:r>
    </w:p>
    <w:p w:rsidR="003B7668" w:rsidRDefault="007B3263" w:rsidP="007B3263">
      <w:r>
        <w:rPr>
          <w:noProof/>
        </w:rPr>
        <w:drawing>
          <wp:anchor distT="0" distB="0" distL="114300" distR="114300" simplePos="0" relativeHeight="251664384" behindDoc="0" locked="0" layoutInCell="1" allowOverlap="1" wp14:anchorId="6BEEBADB" wp14:editId="40834D22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1983105" cy="1878965"/>
            <wp:effectExtent l="0" t="0" r="0" b="6985"/>
            <wp:wrapSquare wrapText="bothSides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8A0" w:rsidRPr="00D908A0">
        <w:t>Le roi ordonna aussitôt à un garde d</w:t>
      </w:r>
      <w:r w:rsidR="003B7668">
        <w:t>’</w:t>
      </w:r>
      <w:r w:rsidR="00D908A0" w:rsidRPr="00D908A0">
        <w:t>aller chercher un de ses plus beaux habits</w:t>
      </w:r>
      <w:r w:rsidR="003B7668">
        <w:t>.</w:t>
      </w:r>
    </w:p>
    <w:p w:rsidR="003B7668" w:rsidRDefault="00D908A0" w:rsidP="00D908A0">
      <w:r w:rsidRPr="00D908A0">
        <w:t>Le beau costume qu</w:t>
      </w:r>
      <w:r w:rsidR="003B7668">
        <w:t>’</w:t>
      </w:r>
      <w:r w:rsidRPr="00D908A0">
        <w:t>on donna au marquis lui allait à merveille et le roi lui fit mille compliments</w:t>
      </w:r>
      <w:r w:rsidR="003B7668">
        <w:t>.</w:t>
      </w:r>
    </w:p>
    <w:p w:rsidR="007B6D5F" w:rsidRDefault="007B6D5F" w:rsidP="007B6D5F">
      <w:pPr>
        <w:pStyle w:val="Image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361950" y="266700"/>
            <wp:positionH relativeFrom="page">
              <wp:align>center</wp:align>
            </wp:positionH>
            <wp:positionV relativeFrom="page">
              <wp:align>center</wp:align>
            </wp:positionV>
            <wp:extent cx="4698000" cy="6458400"/>
            <wp:effectExtent l="0" t="0" r="7620" b="0"/>
            <wp:wrapTopAndBottom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64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7668" w:rsidRDefault="00D908A0" w:rsidP="00D908A0">
      <w:r w:rsidRPr="00D908A0">
        <w:t>La fille du roi le trouva fort beau elle aussi</w:t>
      </w:r>
      <w:r w:rsidR="003B7668">
        <w:t xml:space="preserve">. </w:t>
      </w:r>
      <w:r w:rsidRPr="00D908A0">
        <w:t>Le marquis de Carabas lui jeta deux ou trois regards un peu tendres et elle en devint amoureuse à la folie</w:t>
      </w:r>
      <w:r w:rsidR="003B7668">
        <w:t>.</w:t>
      </w:r>
    </w:p>
    <w:p w:rsidR="003B7668" w:rsidRDefault="00D908A0" w:rsidP="00D908A0">
      <w:r w:rsidRPr="00D908A0">
        <w:t>Le roi l</w:t>
      </w:r>
      <w:r w:rsidR="003B7668">
        <w:t>’</w:t>
      </w:r>
      <w:r w:rsidRPr="00D908A0">
        <w:t>invita à poursuivre la promenade avec eux</w:t>
      </w:r>
      <w:r w:rsidR="003B7668">
        <w:t>.</w:t>
      </w:r>
    </w:p>
    <w:p w:rsidR="007B6D5F" w:rsidRDefault="007B6D5F" w:rsidP="00D908A0"/>
    <w:p w:rsidR="003B7668" w:rsidRDefault="00D908A0" w:rsidP="00D908A0">
      <w:r w:rsidRPr="00D908A0">
        <w:t>Le chat</w:t>
      </w:r>
      <w:r w:rsidR="003B7668">
        <w:t xml:space="preserve">, </w:t>
      </w:r>
      <w:r w:rsidRPr="00D908A0">
        <w:t>ravi de voir que sa malice commençait à porter ses fruits</w:t>
      </w:r>
      <w:r w:rsidR="003B7668">
        <w:t xml:space="preserve">, </w:t>
      </w:r>
      <w:r w:rsidRPr="00D908A0">
        <w:t>prit vite les devants</w:t>
      </w:r>
      <w:r w:rsidR="003B7668">
        <w:t>.</w:t>
      </w:r>
    </w:p>
    <w:p w:rsidR="007B6D5F" w:rsidRDefault="007B3263" w:rsidP="007B6D5F">
      <w:pPr>
        <w:pStyle w:val="Image"/>
      </w:pPr>
      <w:r>
        <w:rPr>
          <w:noProof/>
        </w:rPr>
        <w:drawing>
          <wp:inline distT="0" distB="0" distL="0" distR="0">
            <wp:extent cx="2779782" cy="2468885"/>
            <wp:effectExtent l="0" t="0" r="1905" b="7620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782" cy="246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263" w:rsidRDefault="007B3263">
      <w:pPr>
        <w:spacing w:before="0" w:after="200" w:line="276" w:lineRule="auto"/>
        <w:ind w:firstLine="0"/>
        <w:jc w:val="left"/>
        <w:rPr>
          <w:rStyle w:val="LettrinesCar"/>
        </w:rPr>
      </w:pPr>
      <w:r>
        <w:rPr>
          <w:rStyle w:val="LettrinesCar"/>
        </w:rPr>
        <w:br w:type="page"/>
      </w:r>
    </w:p>
    <w:p w:rsidR="003B7668" w:rsidRDefault="00D908A0" w:rsidP="00D908A0">
      <w:r w:rsidRPr="007B6D5F">
        <w:rPr>
          <w:rStyle w:val="LettrinesCar"/>
        </w:rPr>
        <w:t>S</w:t>
      </w:r>
      <w:r w:rsidRPr="00D908A0">
        <w:t>ur la route</w:t>
      </w:r>
      <w:r w:rsidR="003B7668">
        <w:t xml:space="preserve">, </w:t>
      </w:r>
      <w:r w:rsidRPr="00D908A0">
        <w:t>le chat rencontra des paysans qui fauchaient un pré</w:t>
      </w:r>
      <w:r w:rsidR="003B7668">
        <w:t xml:space="preserve">. </w:t>
      </w:r>
      <w:r w:rsidRPr="00D908A0">
        <w:t>Il leur dit</w:t>
      </w:r>
      <w:r w:rsidR="003B7668">
        <w:t> :</w:t>
      </w:r>
    </w:p>
    <w:p w:rsidR="00D908A0" w:rsidRDefault="00620680" w:rsidP="00D908A0">
      <w:r>
        <w:rPr>
          <w:noProof/>
        </w:rPr>
        <w:drawing>
          <wp:anchor distT="0" distB="0" distL="114300" distR="114300" simplePos="0" relativeHeight="251666432" behindDoc="0" locked="0" layoutInCell="1" allowOverlap="1" wp14:anchorId="2257C024" wp14:editId="1B72E691">
            <wp:simplePos x="0" y="0"/>
            <wp:positionH relativeFrom="column">
              <wp:posOffset>1905</wp:posOffset>
            </wp:positionH>
            <wp:positionV relativeFrom="paragraph">
              <wp:posOffset>51435</wp:posOffset>
            </wp:positionV>
            <wp:extent cx="1393190" cy="1316990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>
        <w:t>« </w:t>
      </w:r>
      <w:r w:rsidR="00D908A0" w:rsidRPr="00D908A0">
        <w:t>Bonnes gens</w:t>
      </w:r>
      <w:r w:rsidR="003B7668">
        <w:t xml:space="preserve">, </w:t>
      </w:r>
      <w:r w:rsidR="00D908A0" w:rsidRPr="00D908A0">
        <w:t>si vous ne dites pas au roi que ce que vous fauchez appartient au marquis de Carabas</w:t>
      </w:r>
      <w:r w:rsidR="003B7668">
        <w:t xml:space="preserve">, </w:t>
      </w:r>
      <w:r w:rsidR="00D908A0" w:rsidRPr="00D908A0">
        <w:t>vous serez tous hachés menu comme de la chair à pâté</w:t>
      </w:r>
      <w:r w:rsidR="003B7668">
        <w:t> ! »</w:t>
      </w:r>
    </w:p>
    <w:p w:rsidR="007B6D5F" w:rsidRDefault="007B6D5F" w:rsidP="007B6D5F">
      <w:pPr>
        <w:pStyle w:val="Image"/>
      </w:pPr>
    </w:p>
    <w:p w:rsidR="00620680" w:rsidRDefault="00620680" w:rsidP="00620680"/>
    <w:p w:rsidR="00620680" w:rsidRPr="00620680" w:rsidRDefault="00620680" w:rsidP="00620680"/>
    <w:p w:rsidR="007B6D5F" w:rsidRDefault="007B3263" w:rsidP="007B6D5F">
      <w:pPr>
        <w:pStyle w:val="Image"/>
      </w:pPr>
      <w:r>
        <w:rPr>
          <w:noProof/>
        </w:rPr>
        <w:drawing>
          <wp:inline distT="0" distB="0" distL="0" distR="0">
            <wp:extent cx="4699000" cy="2388235"/>
            <wp:effectExtent l="0" t="0" r="6350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5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Le roi</w:t>
      </w:r>
      <w:r w:rsidR="003B7668">
        <w:t xml:space="preserve">, </w:t>
      </w:r>
      <w:r w:rsidRPr="00D908A0">
        <w:t>passant près des faucheurs</w:t>
      </w:r>
      <w:r w:rsidR="003B7668">
        <w:t xml:space="preserve">, </w:t>
      </w:r>
      <w:r w:rsidRPr="00D908A0">
        <w:t>ne manqua pas de leur demander à qui appartenait ce pré</w:t>
      </w:r>
      <w:r w:rsidR="003B7668">
        <w:t>.</w:t>
      </w:r>
    </w:p>
    <w:p w:rsidR="003B7668" w:rsidRDefault="003B7668" w:rsidP="00D908A0">
      <w:r>
        <w:t>— </w:t>
      </w:r>
      <w:r w:rsidR="00D908A0" w:rsidRPr="00D908A0">
        <w:t>C</w:t>
      </w:r>
      <w:r>
        <w:t>’</w:t>
      </w:r>
      <w:r w:rsidR="00D908A0" w:rsidRPr="00D908A0">
        <w:t>est à Monsieur le marquis de Carabas</w:t>
      </w:r>
      <w:r>
        <w:t xml:space="preserve">, </w:t>
      </w:r>
      <w:r w:rsidR="00D908A0" w:rsidRPr="00D908A0">
        <w:t>dirent-ils tous ensemble</w:t>
      </w:r>
      <w:r>
        <w:t xml:space="preserve">, </w:t>
      </w:r>
      <w:r w:rsidR="00D908A0" w:rsidRPr="00D908A0">
        <w:t>effrayés par la menace du chat</w:t>
      </w:r>
      <w:r>
        <w:t>.</w:t>
      </w:r>
    </w:p>
    <w:p w:rsidR="003B7668" w:rsidRDefault="003B7668" w:rsidP="00D908A0">
      <w:r>
        <w:t>— </w:t>
      </w:r>
      <w:r w:rsidR="00D908A0" w:rsidRPr="00D908A0">
        <w:t>Vous avez là un bel héritage</w:t>
      </w:r>
      <w:r>
        <w:t xml:space="preserve">, </w:t>
      </w:r>
      <w:r w:rsidR="00D908A0" w:rsidRPr="00D908A0">
        <w:t>dit le roi au marquis de Carabas</w:t>
      </w:r>
      <w:r>
        <w:t>.</w:t>
      </w:r>
    </w:p>
    <w:p w:rsidR="003B7668" w:rsidRDefault="003B7668" w:rsidP="00D908A0">
      <w:r>
        <w:t>— </w:t>
      </w:r>
      <w:r w:rsidR="00D908A0" w:rsidRPr="00D908A0">
        <w:t>C</w:t>
      </w:r>
      <w:r>
        <w:t>’</w:t>
      </w:r>
      <w:r w:rsidR="00D908A0" w:rsidRPr="00D908A0">
        <w:t>est vrai</w:t>
      </w:r>
      <w:r>
        <w:t xml:space="preserve">, </w:t>
      </w:r>
      <w:r w:rsidR="00D908A0" w:rsidRPr="00D908A0">
        <w:t>répondit le marquis</w:t>
      </w:r>
      <w:r>
        <w:t>.</w:t>
      </w:r>
    </w:p>
    <w:p w:rsidR="007B6D5F" w:rsidRDefault="007B6D5F" w:rsidP="007B6D5F">
      <w:pPr>
        <w:pStyle w:val="Image"/>
      </w:pPr>
    </w:p>
    <w:p w:rsidR="003B7668" w:rsidRDefault="00D908A0" w:rsidP="00D908A0">
      <w:r w:rsidRPr="00D908A0">
        <w:t>Le chat</w:t>
      </w:r>
      <w:r w:rsidR="003B7668">
        <w:t xml:space="preserve">, </w:t>
      </w:r>
      <w:r w:rsidRPr="00D908A0">
        <w:t>qui allait toujours devant</w:t>
      </w:r>
      <w:r w:rsidR="003B7668">
        <w:t xml:space="preserve">, </w:t>
      </w:r>
      <w:r w:rsidRPr="00D908A0">
        <w:t>rencontra des moissonneurs</w:t>
      </w:r>
      <w:r w:rsidR="003B7668">
        <w:t xml:space="preserve">, </w:t>
      </w:r>
      <w:r w:rsidRPr="00D908A0">
        <w:t>et leur dit</w:t>
      </w:r>
      <w:r w:rsidR="003B7668">
        <w:t> :</w:t>
      </w:r>
    </w:p>
    <w:p w:rsidR="00D908A0" w:rsidRPr="00D908A0" w:rsidRDefault="00620680" w:rsidP="00D908A0">
      <w:r>
        <w:rPr>
          <w:noProof/>
        </w:rPr>
        <w:drawing>
          <wp:anchor distT="0" distB="0" distL="114300" distR="114300" simplePos="0" relativeHeight="251667456" behindDoc="0" locked="0" layoutInCell="1" allowOverlap="1" wp14:anchorId="46ECF94D" wp14:editId="0C24CEED">
            <wp:simplePos x="0" y="0"/>
            <wp:positionH relativeFrom="column">
              <wp:posOffset>3810</wp:posOffset>
            </wp:positionH>
            <wp:positionV relativeFrom="paragraph">
              <wp:posOffset>-3175</wp:posOffset>
            </wp:positionV>
            <wp:extent cx="1857375" cy="1525905"/>
            <wp:effectExtent l="0" t="0" r="9525" b="0"/>
            <wp:wrapSquare wrapText="bothSides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6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>
        <w:t>« </w:t>
      </w:r>
      <w:r w:rsidR="00D908A0" w:rsidRPr="00D908A0">
        <w:t>Bonnes gens qui moissonnez</w:t>
      </w:r>
      <w:r w:rsidR="003B7668">
        <w:t xml:space="preserve">, </w:t>
      </w:r>
      <w:r w:rsidR="00D908A0" w:rsidRPr="00D908A0">
        <w:t>si vous ne dites pas que tous ces blés appartiennent à Monsieur le marquis de Carabas</w:t>
      </w:r>
      <w:r w:rsidR="003B7668">
        <w:t xml:space="preserve">, </w:t>
      </w:r>
      <w:r w:rsidR="00D908A0" w:rsidRPr="00D908A0">
        <w:t>vous serez tous hachés menu comme chair à pâté</w:t>
      </w:r>
      <w:r w:rsidR="003B7668">
        <w:t> ! »</w:t>
      </w:r>
    </w:p>
    <w:p w:rsidR="003B7668" w:rsidRDefault="00D908A0" w:rsidP="00D908A0">
      <w:r w:rsidRPr="00D908A0">
        <w:t>Le roi</w:t>
      </w:r>
      <w:r w:rsidR="003B7668">
        <w:t xml:space="preserve">, </w:t>
      </w:r>
      <w:r w:rsidRPr="00D908A0">
        <w:t>qui passa un moment après</w:t>
      </w:r>
      <w:r w:rsidR="003B7668">
        <w:t xml:space="preserve">, </w:t>
      </w:r>
      <w:r w:rsidRPr="00D908A0">
        <w:t>voulut savoir à qui appartenaient tous les blés qu</w:t>
      </w:r>
      <w:r w:rsidR="003B7668">
        <w:t>’</w:t>
      </w:r>
      <w:r w:rsidRPr="00D908A0">
        <w:t>il voyait</w:t>
      </w:r>
      <w:r w:rsidR="003B7668">
        <w:t>.</w:t>
      </w:r>
    </w:p>
    <w:p w:rsidR="003B7668" w:rsidRDefault="003B7668" w:rsidP="00D908A0">
      <w:r>
        <w:t>« </w:t>
      </w:r>
      <w:r w:rsidR="00D908A0" w:rsidRPr="00D908A0">
        <w:t>C</w:t>
      </w:r>
      <w:r>
        <w:t>’</w:t>
      </w:r>
      <w:r w:rsidR="00D908A0" w:rsidRPr="00D908A0">
        <w:t>est à Monsieur le marquis de Carabas</w:t>
      </w:r>
      <w:r>
        <w:t> »</w:t>
      </w:r>
      <w:r w:rsidR="00D908A0" w:rsidRPr="00D908A0">
        <w:t xml:space="preserve"> répondirent les moissonneurs et le roi s</w:t>
      </w:r>
      <w:r>
        <w:t>’</w:t>
      </w:r>
      <w:r w:rsidR="00D908A0" w:rsidRPr="00D908A0">
        <w:t>en réjouit encore avec le marquis</w:t>
      </w:r>
      <w:r>
        <w:t>.</w:t>
      </w:r>
    </w:p>
    <w:p w:rsidR="007B6D5F" w:rsidRDefault="007B6D5F" w:rsidP="007B6D5F">
      <w:pPr>
        <w:pStyle w:val="Image"/>
      </w:pPr>
      <w:r>
        <w:rPr>
          <w:noProof/>
        </w:rPr>
        <w:drawing>
          <wp:inline distT="0" distB="0" distL="0" distR="0" wp14:anchorId="67837124" wp14:editId="38985476">
            <wp:extent cx="4699000" cy="3895725"/>
            <wp:effectExtent l="0" t="0" r="6350" b="952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7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680" w:rsidRDefault="00620680">
      <w:pPr>
        <w:spacing w:before="0" w:after="200" w:line="276" w:lineRule="auto"/>
        <w:ind w:firstLine="0"/>
        <w:jc w:val="left"/>
        <w:rPr>
          <w:rStyle w:val="LettrinesCar"/>
        </w:rPr>
      </w:pPr>
      <w:r>
        <w:rPr>
          <w:rStyle w:val="LettrinesCar"/>
        </w:rPr>
        <w:br w:type="page"/>
      </w:r>
    </w:p>
    <w:p w:rsidR="003B7668" w:rsidRDefault="00D908A0" w:rsidP="00D908A0">
      <w:r w:rsidRPr="00620680">
        <w:rPr>
          <w:rStyle w:val="LettrinesCar"/>
        </w:rPr>
        <w:t>L</w:t>
      </w:r>
      <w:r w:rsidRPr="00D908A0">
        <w:t>e chat</w:t>
      </w:r>
      <w:r w:rsidR="003B7668">
        <w:t xml:space="preserve">, </w:t>
      </w:r>
      <w:r w:rsidRPr="00D908A0">
        <w:t>qui allait devant le carrosse</w:t>
      </w:r>
      <w:r w:rsidR="003B7668">
        <w:t xml:space="preserve">, </w:t>
      </w:r>
      <w:r w:rsidRPr="00D908A0">
        <w:t>répétait la même chose à tous ceux qu</w:t>
      </w:r>
      <w:r w:rsidR="003B7668">
        <w:t>’</w:t>
      </w:r>
      <w:r w:rsidRPr="00D908A0">
        <w:t>il rencontrait</w:t>
      </w:r>
      <w:r w:rsidR="003B7668">
        <w:t>.</w:t>
      </w:r>
    </w:p>
    <w:p w:rsidR="003B7668" w:rsidRDefault="00D908A0" w:rsidP="00D908A0">
      <w:r w:rsidRPr="00D908A0">
        <w:t>Le roi était de plus en plus étonné de voir tout ce qui appartenait au marquis</w:t>
      </w:r>
      <w:r w:rsidR="003B7668">
        <w:t>.</w:t>
      </w:r>
    </w:p>
    <w:p w:rsidR="003B7668" w:rsidRDefault="00D908A0" w:rsidP="00D908A0">
      <w:r w:rsidRPr="00D908A0">
        <w:t>Le chat arriva enfin près d</w:t>
      </w:r>
      <w:r w:rsidR="003B7668">
        <w:t>’</w:t>
      </w:r>
      <w:r w:rsidRPr="00D908A0">
        <w:t xml:space="preserve">un beau château dont le </w:t>
      </w:r>
      <w:r w:rsidR="003B7668" w:rsidRPr="00D908A0">
        <w:t>maitre</w:t>
      </w:r>
      <w:r w:rsidRPr="00D908A0">
        <w:t xml:space="preserve"> était un ogre très très riche</w:t>
      </w:r>
      <w:r w:rsidR="003B7668">
        <w:t>.</w:t>
      </w:r>
    </w:p>
    <w:p w:rsidR="003B7668" w:rsidRDefault="00D908A0" w:rsidP="00D908A0">
      <w:r w:rsidRPr="00D908A0">
        <w:t>En réalité</w:t>
      </w:r>
      <w:r w:rsidR="003B7668">
        <w:t xml:space="preserve">, </w:t>
      </w:r>
      <w:r w:rsidRPr="00D908A0">
        <w:t>toutes les terres que le roi avait admirées appartenaient à ce château</w:t>
      </w:r>
      <w:r w:rsidR="003B7668">
        <w:t>.</w:t>
      </w:r>
    </w:p>
    <w:p w:rsidR="003B7668" w:rsidRDefault="00D908A0" w:rsidP="00D908A0">
      <w:r w:rsidRPr="00D908A0">
        <w:t>Le chat se renseigna</w:t>
      </w:r>
      <w:r w:rsidR="003B7668">
        <w:t xml:space="preserve">, </w:t>
      </w:r>
      <w:r w:rsidRPr="00D908A0">
        <w:t>apprit qui était cet ogre et ce qu</w:t>
      </w:r>
      <w:r w:rsidR="003B7668">
        <w:t>’</w:t>
      </w:r>
      <w:r w:rsidRPr="00D908A0">
        <w:t>il savait faire</w:t>
      </w:r>
      <w:r w:rsidR="003B7668">
        <w:t xml:space="preserve">. </w:t>
      </w:r>
      <w:r w:rsidRPr="00D908A0">
        <w:t>Il demanda alors à lui parler</w:t>
      </w:r>
      <w:r w:rsidR="003B7668">
        <w:t xml:space="preserve">, </w:t>
      </w:r>
      <w:r w:rsidRPr="00D908A0">
        <w:t>disant qu</w:t>
      </w:r>
      <w:r w:rsidR="003B7668">
        <w:t>’</w:t>
      </w:r>
      <w:r w:rsidRPr="00D908A0">
        <w:t>il n</w:t>
      </w:r>
      <w:r w:rsidR="003B7668">
        <w:t>’</w:t>
      </w:r>
      <w:r w:rsidRPr="00D908A0">
        <w:t>avait pas voulu passer si près de son château</w:t>
      </w:r>
      <w:r w:rsidR="003B7668">
        <w:t xml:space="preserve">, </w:t>
      </w:r>
      <w:r w:rsidRPr="00D908A0">
        <w:t>sans avoir l</w:t>
      </w:r>
      <w:r w:rsidR="003B7668">
        <w:t>’</w:t>
      </w:r>
      <w:r w:rsidRPr="00D908A0">
        <w:t>honneur de lui faire la révérence</w:t>
      </w:r>
      <w:r w:rsidR="003B7668">
        <w:t>.</w:t>
      </w:r>
    </w:p>
    <w:p w:rsidR="007B6D5F" w:rsidRDefault="007B6D5F" w:rsidP="007B6D5F">
      <w:pPr>
        <w:pStyle w:val="Image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4698000" cy="6516000"/>
            <wp:effectExtent l="0" t="0" r="7620" b="0"/>
            <wp:wrapTopAndBottom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8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65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D5F" w:rsidRDefault="007B6D5F" w:rsidP="007B6D5F">
      <w:pPr>
        <w:pStyle w:val="Image"/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4698000" cy="6379200"/>
            <wp:effectExtent l="0" t="0" r="7620" b="3175"/>
            <wp:wrapTopAndBottom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29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637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0680" w:rsidRDefault="00620680" w:rsidP="00620680">
      <w:r w:rsidRPr="00D908A0">
        <w:t>L</w:t>
      </w:r>
      <w:r>
        <w:t>’</w:t>
      </w:r>
      <w:r w:rsidRPr="00D908A0">
        <w:t>ogre le reçut aussi bien que le peut un ogre et lui proposa de s</w:t>
      </w:r>
      <w:r>
        <w:t>’</w:t>
      </w:r>
      <w:r w:rsidRPr="00D908A0">
        <w:t>assoir</w:t>
      </w:r>
      <w:r>
        <w:t>.</w:t>
      </w:r>
    </w:p>
    <w:p w:rsidR="003B7668" w:rsidRDefault="00620680" w:rsidP="00D908A0">
      <w:r>
        <w:rPr>
          <w:noProof/>
        </w:rPr>
        <w:drawing>
          <wp:anchor distT="0" distB="0" distL="114300" distR="114300" simplePos="0" relativeHeight="251670528" behindDoc="0" locked="0" layoutInCell="1" allowOverlap="1" wp14:anchorId="7CEA6D0F" wp14:editId="4866E5C4">
            <wp:simplePos x="0" y="0"/>
            <wp:positionH relativeFrom="column">
              <wp:posOffset>3478530</wp:posOffset>
            </wp:positionH>
            <wp:positionV relativeFrom="paragraph">
              <wp:posOffset>217170</wp:posOffset>
            </wp:positionV>
            <wp:extent cx="1180465" cy="2188210"/>
            <wp:effectExtent l="0" t="0" r="635" b="2540"/>
            <wp:wrapSquare wrapText="bothSides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0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668">
        <w:t>— </w:t>
      </w:r>
      <w:r w:rsidR="00D908A0" w:rsidRPr="00D908A0">
        <w:t>On m</w:t>
      </w:r>
      <w:r w:rsidR="003B7668">
        <w:t>’</w:t>
      </w:r>
      <w:r w:rsidR="00D908A0" w:rsidRPr="00D908A0">
        <w:t>a raconté</w:t>
      </w:r>
      <w:r w:rsidR="003B7668">
        <w:t xml:space="preserve">, </w:t>
      </w:r>
      <w:r w:rsidR="00D908A0" w:rsidRPr="00D908A0">
        <w:t>dit le chat</w:t>
      </w:r>
      <w:r w:rsidR="003B7668">
        <w:t xml:space="preserve">, </w:t>
      </w:r>
      <w:r w:rsidR="00D908A0" w:rsidRPr="00D908A0">
        <w:t>que vous saviez vous changer en toutes sortes d</w:t>
      </w:r>
      <w:r w:rsidR="003B7668">
        <w:t>’</w:t>
      </w:r>
      <w:r w:rsidR="00D908A0" w:rsidRPr="00D908A0">
        <w:t>animaux</w:t>
      </w:r>
      <w:r w:rsidR="003B7668">
        <w:t xml:space="preserve">, </w:t>
      </w:r>
      <w:r w:rsidR="00D908A0" w:rsidRPr="00D908A0">
        <w:t>que vous pouviez</w:t>
      </w:r>
      <w:r w:rsidR="003B7668">
        <w:t xml:space="preserve">, </w:t>
      </w:r>
      <w:r w:rsidR="00D908A0" w:rsidRPr="00D908A0">
        <w:t>par exemple</w:t>
      </w:r>
      <w:r w:rsidR="003B7668">
        <w:t xml:space="preserve">, </w:t>
      </w:r>
      <w:r w:rsidR="00D908A0" w:rsidRPr="00D908A0">
        <w:t>vous transformer en lion ou en éléphant</w:t>
      </w:r>
      <w:r w:rsidR="003B7668">
        <w:t>.</w:t>
      </w:r>
    </w:p>
    <w:p w:rsidR="003B7668" w:rsidRDefault="003B7668" w:rsidP="00D908A0">
      <w:r>
        <w:t>— </w:t>
      </w:r>
      <w:r w:rsidR="00D908A0" w:rsidRPr="00D908A0">
        <w:t>Cela est vrai</w:t>
      </w:r>
      <w:r>
        <w:t xml:space="preserve">, </w:t>
      </w:r>
      <w:r w:rsidR="00D908A0" w:rsidRPr="00D908A0">
        <w:t>répondit l</w:t>
      </w:r>
      <w:r>
        <w:t>’</w:t>
      </w:r>
      <w:r w:rsidR="00D908A0" w:rsidRPr="00D908A0">
        <w:t>ogre un peu agacé</w:t>
      </w:r>
      <w:r>
        <w:t xml:space="preserve">, </w:t>
      </w:r>
      <w:r w:rsidR="00D908A0" w:rsidRPr="00D908A0">
        <w:t>et je vais vous le prouver</w:t>
      </w:r>
      <w:r>
        <w:t>.</w:t>
      </w:r>
    </w:p>
    <w:p w:rsidR="007B6D5F" w:rsidRDefault="007B6D5F" w:rsidP="007B6D5F">
      <w:pPr>
        <w:pStyle w:val="Image"/>
      </w:pPr>
    </w:p>
    <w:p w:rsidR="003B7668" w:rsidRDefault="00D908A0" w:rsidP="00D908A0">
      <w:r w:rsidRPr="00D908A0">
        <w:t>Le chat fut si effrayé de voir un lion devant lui qu</w:t>
      </w:r>
      <w:r w:rsidR="003B7668">
        <w:t>’</w:t>
      </w:r>
      <w:r w:rsidRPr="00D908A0">
        <w:t>il grimpa aussitôt sur la gouttière</w:t>
      </w:r>
      <w:r w:rsidR="003B7668">
        <w:t>.</w:t>
      </w:r>
    </w:p>
    <w:p w:rsidR="00312D1E" w:rsidRDefault="00D908A0" w:rsidP="00620680">
      <w:r w:rsidRPr="00D908A0">
        <w:t>Quelque temps après</w:t>
      </w:r>
      <w:r w:rsidR="003B7668">
        <w:t xml:space="preserve">, </w:t>
      </w:r>
      <w:r w:rsidRPr="00D908A0">
        <w:t>le chat vit que l</w:t>
      </w:r>
      <w:r w:rsidR="003B7668">
        <w:t>’</w:t>
      </w:r>
      <w:r w:rsidRPr="00D908A0">
        <w:t>ogre était redevenu normal</w:t>
      </w:r>
      <w:r w:rsidR="003B7668">
        <w:t xml:space="preserve">. </w:t>
      </w:r>
      <w:r w:rsidRPr="00D908A0">
        <w:t>Il se montra et avoua qu</w:t>
      </w:r>
      <w:r w:rsidR="003B7668">
        <w:t>’</w:t>
      </w:r>
      <w:r w:rsidRPr="00D908A0">
        <w:t>il avait eu bien peur</w:t>
      </w:r>
      <w:r w:rsidR="003B7668">
        <w:t>.</w:t>
      </w:r>
    </w:p>
    <w:p w:rsidR="003B7668" w:rsidRDefault="008338A2" w:rsidP="00D908A0">
      <w:r w:rsidRPr="008338A2">
        <w:t>– </w:t>
      </w:r>
      <w:r w:rsidR="00D908A0" w:rsidRPr="008338A2">
        <w:t>O</w:t>
      </w:r>
      <w:r w:rsidR="00D908A0" w:rsidRPr="00D908A0">
        <w:t>n m</w:t>
      </w:r>
      <w:r w:rsidR="003B7668">
        <w:t>’</w:t>
      </w:r>
      <w:r w:rsidR="00D908A0" w:rsidRPr="00D908A0">
        <w:t>a assuré</w:t>
      </w:r>
      <w:r w:rsidR="003B7668">
        <w:t xml:space="preserve">, </w:t>
      </w:r>
      <w:r w:rsidR="00D908A0" w:rsidRPr="00D908A0">
        <w:t>dit le chat</w:t>
      </w:r>
      <w:r w:rsidR="003B7668">
        <w:t xml:space="preserve">, </w:t>
      </w:r>
      <w:r w:rsidR="00D908A0" w:rsidRPr="00D908A0">
        <w:t xml:space="preserve">que vous aviez aussi le pouvoir de vous transformer en </w:t>
      </w:r>
      <w:r w:rsidR="00D908A0">
        <w:t>p</w:t>
      </w:r>
      <w:r w:rsidR="00D908A0" w:rsidRPr="00D908A0">
        <w:t>etits animaux</w:t>
      </w:r>
      <w:r w:rsidR="003B7668">
        <w:t xml:space="preserve">, </w:t>
      </w:r>
      <w:r w:rsidR="00D908A0" w:rsidRPr="00D908A0">
        <w:t>par exemple en rat ou en souris</w:t>
      </w:r>
      <w:r w:rsidR="003B7668">
        <w:t xml:space="preserve">. </w:t>
      </w:r>
      <w:r w:rsidR="00D908A0" w:rsidRPr="00D908A0">
        <w:t>À mon avis</w:t>
      </w:r>
      <w:r w:rsidR="003B7668">
        <w:t xml:space="preserve">, </w:t>
      </w:r>
      <w:r w:rsidR="00D908A0" w:rsidRPr="00D908A0">
        <w:t>cela est tout à fait impossible</w:t>
      </w:r>
      <w:r w:rsidR="003B7668">
        <w:t>.</w:t>
      </w:r>
    </w:p>
    <w:p w:rsidR="003B7668" w:rsidRDefault="003B7668" w:rsidP="00D908A0">
      <w:r>
        <w:t>— </w:t>
      </w:r>
      <w:r w:rsidR="00D908A0" w:rsidRPr="00D908A0">
        <w:t>Impossible</w:t>
      </w:r>
      <w:r>
        <w:t xml:space="preserve"> ! </w:t>
      </w:r>
      <w:r w:rsidR="00D908A0" w:rsidRPr="00D908A0">
        <w:t>reprit l</w:t>
      </w:r>
      <w:r>
        <w:t>’</w:t>
      </w:r>
      <w:r w:rsidR="00D908A0" w:rsidRPr="00D908A0">
        <w:t>ogre</w:t>
      </w:r>
      <w:r>
        <w:t xml:space="preserve">, </w:t>
      </w:r>
      <w:r w:rsidR="00D908A0" w:rsidRPr="00D908A0">
        <w:t>vous allez le voir</w:t>
      </w:r>
      <w:r>
        <w:t xml:space="preserve">. </w:t>
      </w:r>
      <w:r w:rsidR="00D908A0" w:rsidRPr="00D908A0">
        <w:t>Et aussitôt</w:t>
      </w:r>
      <w:r>
        <w:t xml:space="preserve">, </w:t>
      </w:r>
      <w:r w:rsidR="00D908A0" w:rsidRPr="00D908A0">
        <w:t>il se changea en une souris qui se mit à courir sur le plancher</w:t>
      </w:r>
      <w:r>
        <w:t>.</w:t>
      </w:r>
    </w:p>
    <w:p w:rsidR="00620680" w:rsidRDefault="00620680" w:rsidP="00620680">
      <w:pPr>
        <w:pStyle w:val="Image"/>
        <w:jc w:val="left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7308FD2" wp14:editId="2D0A33D2">
            <wp:simplePos x="0" y="0"/>
            <wp:positionH relativeFrom="column">
              <wp:posOffset>2345055</wp:posOffset>
            </wp:positionH>
            <wp:positionV relativeFrom="paragraph">
              <wp:posOffset>2134724</wp:posOffset>
            </wp:positionV>
            <wp:extent cx="2339975" cy="1043940"/>
            <wp:effectExtent l="0" t="0" r="3175" b="3810"/>
            <wp:wrapNone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2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2D1E">
        <w:rPr>
          <w:noProof/>
        </w:rPr>
        <w:drawing>
          <wp:inline distT="0" distB="0" distL="0" distR="0" wp14:anchorId="7B72D288" wp14:editId="7F03A40A">
            <wp:extent cx="2340000" cy="3150000"/>
            <wp:effectExtent l="0" t="0" r="3175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1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31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Le chat</w:t>
      </w:r>
      <w:r w:rsidR="003B7668">
        <w:t xml:space="preserve">, </w:t>
      </w:r>
      <w:r w:rsidRPr="00D908A0">
        <w:t>rusé</w:t>
      </w:r>
      <w:r w:rsidR="003B7668">
        <w:t xml:space="preserve">, </w:t>
      </w:r>
      <w:r w:rsidRPr="00D908A0">
        <w:t>se jeta dessus et la croqua sans hésiter</w:t>
      </w:r>
      <w:r w:rsidR="003B7668">
        <w:t>.</w:t>
      </w:r>
    </w:p>
    <w:p w:rsidR="003B7668" w:rsidRDefault="00D908A0" w:rsidP="00D908A0">
      <w:r w:rsidRPr="008338A2">
        <w:rPr>
          <w:rStyle w:val="LettrinesCar"/>
        </w:rPr>
        <w:t>A</w:t>
      </w:r>
      <w:r w:rsidRPr="00D908A0">
        <w:t>u même instant</w:t>
      </w:r>
      <w:r w:rsidR="003B7668">
        <w:t xml:space="preserve">, </w:t>
      </w:r>
      <w:r w:rsidRPr="00D908A0">
        <w:t>le roi vit en passant le magnifique château de l</w:t>
      </w:r>
      <w:r w:rsidR="003B7668">
        <w:t>’</w:t>
      </w:r>
      <w:r w:rsidRPr="00D908A0">
        <w:t>ogre et voulut le visiter</w:t>
      </w:r>
      <w:r w:rsidR="003B7668">
        <w:t>.</w:t>
      </w:r>
    </w:p>
    <w:p w:rsidR="00312D1E" w:rsidRDefault="00312D1E" w:rsidP="00312D1E">
      <w:pPr>
        <w:pStyle w:val="Image"/>
      </w:pPr>
      <w:r>
        <w:rPr>
          <w:noProof/>
        </w:rPr>
        <w:drawing>
          <wp:inline distT="0" distB="0" distL="0" distR="0" wp14:anchorId="2276AF1A" wp14:editId="3E283955">
            <wp:extent cx="2441453" cy="1453899"/>
            <wp:effectExtent l="0" t="0" r="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3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453" cy="145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Le chat</w:t>
      </w:r>
      <w:r w:rsidR="003B7668">
        <w:t xml:space="preserve">, </w:t>
      </w:r>
      <w:r w:rsidRPr="00D908A0">
        <w:t>qui entendit le bruit du carrosse sur le pont-levis</w:t>
      </w:r>
      <w:r w:rsidR="003B7668">
        <w:t xml:space="preserve">, </w:t>
      </w:r>
      <w:r w:rsidRPr="00D908A0">
        <w:t>courut au-devant</w:t>
      </w:r>
      <w:r w:rsidR="003B7668">
        <w:t xml:space="preserve">, </w:t>
      </w:r>
      <w:r w:rsidRPr="00D908A0">
        <w:t>et dit au roi</w:t>
      </w:r>
      <w:r w:rsidR="003B7668">
        <w:t> :</w:t>
      </w:r>
    </w:p>
    <w:p w:rsidR="003B7668" w:rsidRDefault="003B7668" w:rsidP="00D908A0">
      <w:r>
        <w:t>— </w:t>
      </w:r>
      <w:r w:rsidR="00D908A0" w:rsidRPr="00D908A0">
        <w:t>Que Votre Majesté soit la bienvenue dans</w:t>
      </w:r>
      <w:r w:rsidR="00D908A0">
        <w:t xml:space="preserve"> </w:t>
      </w:r>
      <w:r w:rsidR="00D908A0" w:rsidRPr="00D908A0">
        <w:t>le château de Monsieur le marquis de Carabas</w:t>
      </w:r>
      <w:r>
        <w:t> !</w:t>
      </w:r>
    </w:p>
    <w:p w:rsidR="003B7668" w:rsidRDefault="003B7668" w:rsidP="00D908A0">
      <w:r>
        <w:t>— </w:t>
      </w:r>
      <w:r w:rsidR="00D908A0" w:rsidRPr="00D908A0">
        <w:t>Comment</w:t>
      </w:r>
      <w:r>
        <w:t xml:space="preserve">, </w:t>
      </w:r>
      <w:r w:rsidR="00D908A0" w:rsidRPr="00D908A0">
        <w:t>Monsieur le marquis</w:t>
      </w:r>
      <w:r>
        <w:t xml:space="preserve">, </w:t>
      </w:r>
      <w:r w:rsidR="00D908A0" w:rsidRPr="00D908A0">
        <w:t>s</w:t>
      </w:r>
      <w:r>
        <w:t>’</w:t>
      </w:r>
      <w:r w:rsidR="00D908A0" w:rsidRPr="00D908A0">
        <w:t>écria le roi</w:t>
      </w:r>
      <w:r>
        <w:t xml:space="preserve">, </w:t>
      </w:r>
      <w:r w:rsidR="00D908A0" w:rsidRPr="00D908A0">
        <w:t>ce château est également à vous</w:t>
      </w:r>
      <w:r>
        <w:t xml:space="preserve"> ? </w:t>
      </w:r>
      <w:r w:rsidR="00D908A0" w:rsidRPr="00D908A0">
        <w:t>Je n</w:t>
      </w:r>
      <w:r>
        <w:t>’</w:t>
      </w:r>
      <w:r w:rsidR="00D908A0" w:rsidRPr="00D908A0">
        <w:t>ai jamais rien vu de plus beau</w:t>
      </w:r>
      <w:r>
        <w:t xml:space="preserve">. </w:t>
      </w:r>
      <w:r w:rsidR="00D908A0" w:rsidRPr="00D908A0">
        <w:t>Pourrions-nous entrer</w:t>
      </w:r>
      <w:r>
        <w:t> ?</w:t>
      </w:r>
    </w:p>
    <w:p w:rsidR="00312D1E" w:rsidRDefault="00312D1E" w:rsidP="00312D1E">
      <w:pPr>
        <w:pStyle w:val="Image"/>
      </w:pPr>
      <w:r>
        <w:rPr>
          <w:noProof/>
        </w:rPr>
        <w:drawing>
          <wp:inline distT="0" distB="0" distL="0" distR="0" wp14:anchorId="01268B82" wp14:editId="3EC2B56C">
            <wp:extent cx="4699000" cy="6570345"/>
            <wp:effectExtent l="0" t="0" r="6350" b="1905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4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D1E" w:rsidRPr="00312D1E" w:rsidRDefault="00312D1E" w:rsidP="00312D1E">
      <w:pPr>
        <w:pStyle w:val="Image"/>
      </w:pPr>
    </w:p>
    <w:p w:rsidR="00620680" w:rsidRDefault="00620680" w:rsidP="00620680">
      <w:pPr>
        <w:pStyle w:val="Image"/>
      </w:pPr>
      <w:r>
        <w:rPr>
          <w:noProof/>
        </w:rPr>
        <w:drawing>
          <wp:inline distT="0" distB="0" distL="0" distR="0" wp14:anchorId="5D0DD63C" wp14:editId="76E097F5">
            <wp:extent cx="1207010" cy="1618491"/>
            <wp:effectExtent l="0" t="0" r="0" b="127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7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10" cy="161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620680">
      <w:r w:rsidRPr="00620680">
        <w:t>L</w:t>
      </w:r>
      <w:r w:rsidRPr="00D908A0">
        <w:t>e marquis donna la main à la jeune princesse et suivit le roi</w:t>
      </w:r>
      <w:r w:rsidR="003B7668">
        <w:t xml:space="preserve">. </w:t>
      </w:r>
      <w:r w:rsidRPr="00D908A0">
        <w:t>Ils entrèrent dans une grande salle dans laquelle attendait un magnifique repas que l</w:t>
      </w:r>
      <w:r w:rsidR="003B7668">
        <w:t>’</w:t>
      </w:r>
      <w:r w:rsidRPr="00D908A0">
        <w:t>ogre avait fait préparer pour ses amis</w:t>
      </w:r>
      <w:r w:rsidR="003B7668">
        <w:t>.</w:t>
      </w:r>
    </w:p>
    <w:p w:rsidR="003B7668" w:rsidRDefault="00D908A0" w:rsidP="00D908A0">
      <w:r w:rsidRPr="00D908A0">
        <w:t>Le roi tomba définitivement sous le charme du marquis de Carabas</w:t>
      </w:r>
      <w:r w:rsidR="003B7668">
        <w:t xml:space="preserve"> ; </w:t>
      </w:r>
      <w:r w:rsidRPr="00D908A0">
        <w:t>sa fille</w:t>
      </w:r>
      <w:r w:rsidR="003B7668">
        <w:t xml:space="preserve">, </w:t>
      </w:r>
      <w:r w:rsidRPr="00D908A0">
        <w:t>quant à elle</w:t>
      </w:r>
      <w:r w:rsidR="003B7668">
        <w:t xml:space="preserve">, </w:t>
      </w:r>
      <w:r w:rsidRPr="00D908A0">
        <w:t>en était folle</w:t>
      </w:r>
      <w:r w:rsidR="003B7668">
        <w:t xml:space="preserve">. </w:t>
      </w:r>
      <w:r w:rsidRPr="00D908A0">
        <w:t>Après avoir bu cinq ou six verres</w:t>
      </w:r>
      <w:r w:rsidR="003B7668">
        <w:t xml:space="preserve">, </w:t>
      </w:r>
      <w:r w:rsidRPr="00D908A0">
        <w:t>le roi s</w:t>
      </w:r>
      <w:r w:rsidR="003B7668">
        <w:t>’</w:t>
      </w:r>
      <w:r w:rsidRPr="00D908A0">
        <w:t>écria</w:t>
      </w:r>
      <w:r w:rsidR="003B7668">
        <w:t> :</w:t>
      </w:r>
    </w:p>
    <w:p w:rsidR="00D908A0" w:rsidRDefault="003B7668" w:rsidP="00D908A0">
      <w:r>
        <w:t>« </w:t>
      </w:r>
      <w:r w:rsidR="00D908A0" w:rsidRPr="00D908A0">
        <w:t>Il ne tient qu</w:t>
      </w:r>
      <w:r>
        <w:t>’</w:t>
      </w:r>
      <w:r w:rsidR="00D908A0" w:rsidRPr="00D908A0">
        <w:t>à vous</w:t>
      </w:r>
      <w:r>
        <w:t xml:space="preserve">, </w:t>
      </w:r>
      <w:r w:rsidR="00D908A0" w:rsidRPr="00D908A0">
        <w:t>Monsieur le marquis</w:t>
      </w:r>
      <w:r>
        <w:t xml:space="preserve">, </w:t>
      </w:r>
      <w:r w:rsidR="00D908A0" w:rsidRPr="00D908A0">
        <w:t>de devenir mon gendre</w:t>
      </w:r>
      <w:r>
        <w:t> ! »</w:t>
      </w:r>
    </w:p>
    <w:p w:rsidR="00620680" w:rsidRDefault="00620680" w:rsidP="00D908A0"/>
    <w:p w:rsidR="00312D1E" w:rsidRPr="00D908A0" w:rsidRDefault="00312D1E" w:rsidP="00312D1E">
      <w:pPr>
        <w:pStyle w:val="Image"/>
      </w:pPr>
      <w:r>
        <w:rPr>
          <w:noProof/>
        </w:rPr>
        <w:drawing>
          <wp:inline distT="0" distB="0" distL="0" distR="0" wp14:anchorId="4D3FCF08" wp14:editId="23F64631">
            <wp:extent cx="3283200" cy="3351600"/>
            <wp:effectExtent l="0" t="0" r="0" b="127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8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3200" cy="33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668" w:rsidRDefault="00D908A0" w:rsidP="00D908A0">
      <w:r w:rsidRPr="00D908A0">
        <w:t>Le marquis</w:t>
      </w:r>
      <w:r w:rsidR="003B7668">
        <w:t xml:space="preserve">, </w:t>
      </w:r>
      <w:r w:rsidRPr="00D908A0">
        <w:t>aux anges</w:t>
      </w:r>
      <w:r w:rsidR="003B7668">
        <w:t xml:space="preserve">, </w:t>
      </w:r>
      <w:r w:rsidRPr="00D908A0">
        <w:t>accepta l</w:t>
      </w:r>
      <w:r w:rsidR="003B7668">
        <w:t>’</w:t>
      </w:r>
      <w:r w:rsidRPr="00D908A0">
        <w:t xml:space="preserve">honneur que lui </w:t>
      </w:r>
      <w:proofErr w:type="gramStart"/>
      <w:r w:rsidRPr="00D908A0">
        <w:t>faisait</w:t>
      </w:r>
      <w:proofErr w:type="gramEnd"/>
      <w:r w:rsidRPr="00D908A0">
        <w:t xml:space="preserve"> le roi et</w:t>
      </w:r>
      <w:r w:rsidR="003B7668">
        <w:t xml:space="preserve">, </w:t>
      </w:r>
      <w:r w:rsidRPr="00D908A0">
        <w:t>le jour même</w:t>
      </w:r>
      <w:r w:rsidR="003B7668">
        <w:t xml:space="preserve">, </w:t>
      </w:r>
      <w:r w:rsidRPr="00D908A0">
        <w:t>épousa la princesse</w:t>
      </w:r>
      <w:r w:rsidR="003B7668">
        <w:t>.</w:t>
      </w:r>
    </w:p>
    <w:p w:rsidR="003B7668" w:rsidRDefault="00D908A0" w:rsidP="00D908A0">
      <w:r w:rsidRPr="00D908A0">
        <w:t>Le chat devint un grand seigneur</w:t>
      </w:r>
      <w:r w:rsidR="003B7668">
        <w:t xml:space="preserve">, </w:t>
      </w:r>
      <w:r w:rsidRPr="00D908A0">
        <w:t>et ne courut plus après les souris que pour s</w:t>
      </w:r>
      <w:r w:rsidR="003B7668">
        <w:t>’</w:t>
      </w:r>
      <w:r w:rsidRPr="00D908A0">
        <w:t>amuser</w:t>
      </w:r>
      <w:r w:rsidR="003B7668">
        <w:t>.</w:t>
      </w:r>
    </w:p>
    <w:p w:rsidR="00312D1E" w:rsidRDefault="00312D1E" w:rsidP="00312D1E">
      <w:pPr>
        <w:pStyle w:val="Image"/>
      </w:pPr>
      <w:r>
        <w:rPr>
          <w:noProof/>
        </w:rPr>
        <w:drawing>
          <wp:inline distT="0" distB="0" distL="0" distR="0" wp14:anchorId="12808DE7" wp14:editId="68D08393">
            <wp:extent cx="2391161" cy="2816358"/>
            <wp:effectExtent l="0" t="0" r="9525" b="3175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maitre-chat_perrault_ribambelle-39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161" cy="281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D1E" w:rsidRPr="00312D1E" w:rsidRDefault="00D908A0" w:rsidP="00312D1E">
      <w:pPr>
        <w:pStyle w:val="Proverbe"/>
      </w:pPr>
      <w:r w:rsidRPr="00312D1E">
        <w:t>Quel qu</w:t>
      </w:r>
      <w:r w:rsidR="003B7668" w:rsidRPr="00312D1E">
        <w:t>’</w:t>
      </w:r>
      <w:r w:rsidRPr="00312D1E">
        <w:t>en soit l</w:t>
      </w:r>
      <w:r w:rsidR="003B7668" w:rsidRPr="00312D1E">
        <w:t>’</w:t>
      </w:r>
      <w:r w:rsidRPr="00312D1E">
        <w:t>avantage</w:t>
      </w:r>
      <w:r w:rsidR="003B7668" w:rsidRPr="00312D1E">
        <w:t>,</w:t>
      </w:r>
    </w:p>
    <w:p w:rsidR="00312D1E" w:rsidRPr="00312D1E" w:rsidRDefault="00312D1E" w:rsidP="00312D1E">
      <w:pPr>
        <w:pStyle w:val="Proverbe"/>
      </w:pPr>
      <w:r w:rsidRPr="00312D1E">
        <w:t>La malice et le courage</w:t>
      </w:r>
    </w:p>
    <w:p w:rsidR="00F01B8B" w:rsidRPr="00312D1E" w:rsidRDefault="00312D1E" w:rsidP="00312D1E">
      <w:pPr>
        <w:pStyle w:val="Proverbe"/>
      </w:pPr>
      <w:r w:rsidRPr="00312D1E">
        <w:t>V</w:t>
      </w:r>
      <w:r w:rsidR="00D908A0" w:rsidRPr="00312D1E">
        <w:t>alent mieux que tout héritage</w:t>
      </w:r>
      <w:r w:rsidR="003B7668" w:rsidRPr="00312D1E">
        <w:t>.</w:t>
      </w:r>
    </w:p>
    <w:sectPr w:rsidR="00F01B8B" w:rsidRPr="00312D1E" w:rsidSect="00D908A0">
      <w:pgSz w:w="8392" w:h="11907" w:code="11"/>
      <w:pgMar w:top="425" w:right="425" w:bottom="425" w:left="567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581F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11456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5AA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460BD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501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AE4A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C61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42AF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E8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74E6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A6C0B"/>
    <w:multiLevelType w:val="hybridMultilevel"/>
    <w:tmpl w:val="5E0C6452"/>
    <w:lvl w:ilvl="0" w:tplc="17965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A6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781F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A2B5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7E53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9261C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60B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F0A4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4C3D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691385"/>
    <w:multiLevelType w:val="hybridMultilevel"/>
    <w:tmpl w:val="2EAA8648"/>
    <w:lvl w:ilvl="0" w:tplc="144E42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508A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988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ED429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B832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502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DB0AC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E4C9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84E42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A91EB8"/>
    <w:multiLevelType w:val="hybridMultilevel"/>
    <w:tmpl w:val="47F4B040"/>
    <w:lvl w:ilvl="0" w:tplc="30B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F0C2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AC85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D428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5A8C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6CE7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7E85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B68E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2CF7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E56A04"/>
    <w:multiLevelType w:val="hybridMultilevel"/>
    <w:tmpl w:val="AE8CBB82"/>
    <w:lvl w:ilvl="0" w:tplc="106C64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2884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8C9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4CAF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B429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C67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74B4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4FEDE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8036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linkStyles/>
  <w:defaultTabStop w:val="708"/>
  <w:hyphenationZone w:val="425"/>
  <w:evenAndOddHeaders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A0"/>
    <w:rsid w:val="00230F8F"/>
    <w:rsid w:val="0023649A"/>
    <w:rsid w:val="00312D1E"/>
    <w:rsid w:val="00345FA4"/>
    <w:rsid w:val="003B7668"/>
    <w:rsid w:val="00620680"/>
    <w:rsid w:val="00656C0A"/>
    <w:rsid w:val="007B3263"/>
    <w:rsid w:val="007B6D5F"/>
    <w:rsid w:val="008338A2"/>
    <w:rsid w:val="00957342"/>
    <w:rsid w:val="00C21781"/>
    <w:rsid w:val="00D33020"/>
    <w:rsid w:val="00D908A0"/>
    <w:rsid w:val="00E4776F"/>
    <w:rsid w:val="00F01B8B"/>
    <w:rsid w:val="00F8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020"/>
    <w:pPr>
      <w:spacing w:before="100" w:after="100" w:line="240" w:lineRule="auto"/>
      <w:ind w:firstLine="340"/>
      <w:jc w:val="both"/>
    </w:pPr>
    <w:rPr>
      <w:rFonts w:ascii="Georgia" w:eastAsia="Times New Roman" w:hAnsi="Georgia" w:cs="Times New Roman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D33020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D33020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 w:val="28"/>
      <w:szCs w:val="40"/>
    </w:rPr>
  </w:style>
  <w:style w:type="paragraph" w:styleId="Titre3">
    <w:name w:val="heading 3"/>
    <w:basedOn w:val="Normal"/>
    <w:next w:val="Normal"/>
    <w:link w:val="Titre3Car"/>
    <w:qFormat/>
    <w:rsid w:val="00D33020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D33020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semiHidden/>
    <w:rsid w:val="00D3302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33020"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character" w:styleId="Lienhypertexte">
    <w:name w:val="Hyperlink"/>
    <w:semiHidden/>
    <w:rsid w:val="00D33020"/>
    <w:rPr>
      <w:rFonts w:ascii="Georgia" w:hAnsi="Georgia"/>
      <w:color w:val="004080"/>
      <w:u w:val="single"/>
    </w:rPr>
  </w:style>
  <w:style w:type="paragraph" w:styleId="Explorateurdedocuments">
    <w:name w:val="Document Map"/>
    <w:basedOn w:val="Normal"/>
    <w:link w:val="ExplorateurdedocumentsCar"/>
    <w:semiHidden/>
    <w:rsid w:val="00D33020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D908A0"/>
    <w:rPr>
      <w:rFonts w:ascii="Tahoma" w:eastAsia="Times New Roman" w:hAnsi="Tahoma" w:cs="Tahoma"/>
      <w:sz w:val="24"/>
      <w:szCs w:val="28"/>
      <w:shd w:val="clear" w:color="auto" w:fill="000080"/>
      <w:lang w:eastAsia="fr-FR"/>
    </w:rPr>
  </w:style>
  <w:style w:type="paragraph" w:styleId="TM1">
    <w:name w:val="toc 1"/>
    <w:basedOn w:val="Normal"/>
    <w:next w:val="Normal"/>
    <w:autoRedefine/>
    <w:semiHidden/>
    <w:rsid w:val="00D33020"/>
    <w:pPr>
      <w:tabs>
        <w:tab w:val="right" w:leader="dot" w:pos="6804"/>
      </w:tabs>
      <w:spacing w:before="240" w:after="240"/>
      <w:ind w:left="284" w:right="284" w:firstLine="0"/>
      <w:jc w:val="left"/>
    </w:pPr>
    <w:rPr>
      <w:bCs/>
      <w:iCs/>
      <w:noProof/>
      <w:color w:val="000080"/>
      <w:sz w:val="28"/>
    </w:rPr>
  </w:style>
  <w:style w:type="paragraph" w:styleId="En-tte">
    <w:name w:val="header"/>
    <w:basedOn w:val="Normal"/>
    <w:link w:val="En-tteCar"/>
    <w:rsid w:val="00D33020"/>
    <w:pPr>
      <w:tabs>
        <w:tab w:val="center" w:pos="4536"/>
        <w:tab w:val="right" w:pos="9072"/>
      </w:tabs>
      <w:spacing w:before="0" w:after="0"/>
      <w:ind w:firstLine="0"/>
    </w:pPr>
  </w:style>
  <w:style w:type="character" w:customStyle="1" w:styleId="En-tteCar">
    <w:name w:val="En-tête Car"/>
    <w:basedOn w:val="Policepardfaut"/>
    <w:link w:val="En-tte"/>
    <w:rsid w:val="00D908A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33020"/>
    <w:pPr>
      <w:widowControl w:val="0"/>
      <w:tabs>
        <w:tab w:val="center" w:pos="4536"/>
        <w:tab w:val="right" w:pos="9072"/>
      </w:tabs>
      <w:spacing w:before="0" w:after="0"/>
      <w:ind w:firstLine="0"/>
      <w:jc w:val="center"/>
    </w:pPr>
  </w:style>
  <w:style w:type="character" w:customStyle="1" w:styleId="PieddepageCar">
    <w:name w:val="Pied de page Car"/>
    <w:link w:val="Pieddepage"/>
    <w:uiPriority w:val="99"/>
    <w:rsid w:val="00D33020"/>
    <w:rPr>
      <w:rFonts w:ascii="Georgia" w:eastAsia="Times New Roman" w:hAnsi="Georgia" w:cs="Times New Roman"/>
      <w:sz w:val="24"/>
      <w:szCs w:val="28"/>
      <w:lang w:eastAsia="fr-FR"/>
    </w:rPr>
  </w:style>
  <w:style w:type="character" w:styleId="Numrodepage">
    <w:name w:val="page number"/>
    <w:semiHidden/>
    <w:rsid w:val="00D33020"/>
  </w:style>
  <w:style w:type="paragraph" w:styleId="TM2">
    <w:name w:val="toc 2"/>
    <w:basedOn w:val="Normal"/>
    <w:next w:val="Normal"/>
    <w:autoRedefine/>
    <w:semiHidden/>
    <w:rsid w:val="00D33020"/>
    <w:pPr>
      <w:tabs>
        <w:tab w:val="right" w:leader="dot" w:pos="6804"/>
      </w:tabs>
      <w:spacing w:before="120" w:after="120"/>
      <w:ind w:left="567" w:right="284" w:firstLine="0"/>
    </w:pPr>
    <w:rPr>
      <w:noProof/>
      <w:color w:val="000080"/>
    </w:rPr>
  </w:style>
  <w:style w:type="paragraph" w:styleId="TM3">
    <w:name w:val="toc 3"/>
    <w:basedOn w:val="Normal"/>
    <w:next w:val="Normal"/>
    <w:autoRedefine/>
    <w:semiHidden/>
    <w:rsid w:val="00D33020"/>
    <w:pPr>
      <w:tabs>
        <w:tab w:val="right" w:leader="dot" w:pos="6804"/>
      </w:tabs>
      <w:spacing w:before="60" w:after="60"/>
      <w:ind w:left="482"/>
    </w:pPr>
    <w:rPr>
      <w:noProof/>
      <w:color w:val="000080"/>
      <w:sz w:val="22"/>
    </w:rPr>
  </w:style>
  <w:style w:type="paragraph" w:styleId="TM4">
    <w:name w:val="toc 4"/>
    <w:basedOn w:val="Normal"/>
    <w:next w:val="Normal"/>
    <w:autoRedefine/>
    <w:semiHidden/>
    <w:rsid w:val="00D33020"/>
    <w:pPr>
      <w:tabs>
        <w:tab w:val="left" w:leader="dot" w:pos="6804"/>
      </w:tabs>
      <w:ind w:left="780"/>
    </w:pPr>
  </w:style>
  <w:style w:type="paragraph" w:styleId="TM5">
    <w:name w:val="toc 5"/>
    <w:basedOn w:val="Normal"/>
    <w:next w:val="Normal"/>
    <w:autoRedefine/>
    <w:semiHidden/>
    <w:rsid w:val="00D33020"/>
    <w:pPr>
      <w:ind w:left="1040"/>
    </w:pPr>
  </w:style>
  <w:style w:type="paragraph" w:styleId="TM6">
    <w:name w:val="toc 6"/>
    <w:basedOn w:val="Normal"/>
    <w:next w:val="Normal"/>
    <w:autoRedefine/>
    <w:semiHidden/>
    <w:rsid w:val="00D33020"/>
    <w:pPr>
      <w:ind w:left="1300"/>
    </w:pPr>
  </w:style>
  <w:style w:type="paragraph" w:styleId="TM7">
    <w:name w:val="toc 7"/>
    <w:basedOn w:val="Normal"/>
    <w:next w:val="Normal"/>
    <w:autoRedefine/>
    <w:semiHidden/>
    <w:rsid w:val="00D33020"/>
    <w:pPr>
      <w:ind w:left="1560"/>
    </w:pPr>
  </w:style>
  <w:style w:type="paragraph" w:styleId="TM8">
    <w:name w:val="toc 8"/>
    <w:basedOn w:val="Normal"/>
    <w:next w:val="Normal"/>
    <w:autoRedefine/>
    <w:semiHidden/>
    <w:rsid w:val="00D33020"/>
    <w:pPr>
      <w:ind w:left="1820"/>
    </w:pPr>
  </w:style>
  <w:style w:type="paragraph" w:styleId="TM9">
    <w:name w:val="toc 9"/>
    <w:basedOn w:val="Normal"/>
    <w:next w:val="Normal"/>
    <w:autoRedefine/>
    <w:semiHidden/>
    <w:rsid w:val="00D33020"/>
    <w:pPr>
      <w:ind w:left="2080"/>
    </w:pPr>
  </w:style>
  <w:style w:type="paragraph" w:customStyle="1" w:styleId="Sautdepage-avant">
    <w:name w:val="Saut_de_page-avant"/>
    <w:basedOn w:val="Normal"/>
    <w:qFormat/>
    <w:rsid w:val="00D33020"/>
    <w:pPr>
      <w:pageBreakBefore/>
      <w:spacing w:before="720"/>
    </w:pPr>
  </w:style>
  <w:style w:type="character" w:styleId="Appelnotedebasdep">
    <w:name w:val="footnote reference"/>
    <w:semiHidden/>
    <w:rsid w:val="00D33020"/>
    <w:rPr>
      <w:rFonts w:ascii="Georgia" w:hAnsi="Georgia"/>
      <w:b/>
      <w:iCs/>
      <w:color w:val="17365D"/>
      <w:sz w:val="22"/>
      <w:szCs w:val="24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D33020"/>
    <w:rPr>
      <w:sz w:val="22"/>
      <w:szCs w:val="30"/>
    </w:rPr>
  </w:style>
  <w:style w:type="character" w:customStyle="1" w:styleId="NotedebasdepageCar">
    <w:name w:val="Note de bas de page Car"/>
    <w:basedOn w:val="Policepardfaut"/>
    <w:link w:val="Notedebasdepage"/>
    <w:semiHidden/>
    <w:rsid w:val="00D908A0"/>
    <w:rPr>
      <w:rFonts w:ascii="Georgia" w:eastAsia="Times New Roman" w:hAnsi="Georgia" w:cs="Times New Roman"/>
      <w:szCs w:val="30"/>
      <w:lang w:eastAsia="fr-FR"/>
    </w:rPr>
  </w:style>
  <w:style w:type="paragraph" w:customStyle="1" w:styleId="Droite">
    <w:name w:val="Droite"/>
    <w:basedOn w:val="Normal"/>
    <w:next w:val="Normal"/>
    <w:link w:val="DroiteCar"/>
    <w:rsid w:val="00D33020"/>
    <w:pPr>
      <w:ind w:firstLine="0"/>
      <w:jc w:val="right"/>
    </w:pPr>
    <w:rPr>
      <w:lang w:val="x-none" w:eastAsia="x-none"/>
    </w:rPr>
  </w:style>
  <w:style w:type="character" w:customStyle="1" w:styleId="DroiteCar">
    <w:name w:val="Droite Car"/>
    <w:link w:val="Droite"/>
    <w:rsid w:val="00D33020"/>
    <w:rPr>
      <w:rFonts w:ascii="Georgia" w:eastAsia="Times New Roman" w:hAnsi="Georgia" w:cs="Times New Roman"/>
      <w:sz w:val="24"/>
      <w:szCs w:val="28"/>
      <w:lang w:val="x-none" w:eastAsia="x-none"/>
    </w:rPr>
  </w:style>
  <w:style w:type="paragraph" w:customStyle="1" w:styleId="Auteur">
    <w:name w:val="Auteur"/>
    <w:basedOn w:val="Normal"/>
    <w:rsid w:val="00D33020"/>
    <w:pPr>
      <w:spacing w:before="480" w:afterAutospacing="1"/>
      <w:ind w:firstLine="0"/>
      <w:jc w:val="center"/>
    </w:pPr>
    <w:rPr>
      <w:b/>
      <w:sz w:val="40"/>
    </w:rPr>
  </w:style>
  <w:style w:type="paragraph" w:customStyle="1" w:styleId="Titrelivre">
    <w:name w:val="Titre_livre"/>
    <w:basedOn w:val="Normal"/>
    <w:rsid w:val="00D33020"/>
    <w:pPr>
      <w:spacing w:before="480" w:afterAutospacing="1"/>
      <w:ind w:firstLine="0"/>
      <w:jc w:val="center"/>
    </w:pPr>
    <w:rPr>
      <w:b/>
      <w:bCs/>
      <w:caps/>
      <w:sz w:val="48"/>
      <w:szCs w:val="48"/>
    </w:rPr>
  </w:style>
  <w:style w:type="paragraph" w:customStyle="1" w:styleId="Soustitrelivre">
    <w:name w:val="Sous_titre_livre"/>
    <w:basedOn w:val="Normal"/>
    <w:next w:val="Normal"/>
    <w:rsid w:val="00D33020"/>
    <w:pPr>
      <w:spacing w:before="960" w:afterAutospacing="1"/>
      <w:ind w:firstLine="0"/>
      <w:jc w:val="center"/>
    </w:pPr>
    <w:rPr>
      <w:bCs/>
      <w:sz w:val="36"/>
      <w:szCs w:val="36"/>
    </w:rPr>
  </w:style>
  <w:style w:type="paragraph" w:styleId="Notedefin">
    <w:name w:val="endnote text"/>
    <w:basedOn w:val="Normal"/>
    <w:link w:val="NotedefinCar"/>
    <w:semiHidden/>
    <w:unhideWhenUsed/>
    <w:rsid w:val="00D33020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D908A0"/>
    <w:rPr>
      <w:rFonts w:ascii="Georgia" w:eastAsia="Times New Roman" w:hAnsi="Georgia" w:cs="Times New Roman"/>
      <w:sz w:val="24"/>
      <w:szCs w:val="20"/>
      <w:lang w:eastAsia="fr-FR"/>
    </w:rPr>
  </w:style>
  <w:style w:type="paragraph" w:customStyle="1" w:styleId="DateSortie">
    <w:name w:val="Date_Sortie"/>
    <w:basedOn w:val="Normal"/>
    <w:rsid w:val="00D33020"/>
    <w:pPr>
      <w:ind w:firstLine="0"/>
      <w:jc w:val="center"/>
    </w:pPr>
    <w:rPr>
      <w:bCs/>
      <w:sz w:val="20"/>
      <w:szCs w:val="40"/>
    </w:rPr>
  </w:style>
  <w:style w:type="paragraph" w:customStyle="1" w:styleId="DroiteRetraitGauche1X">
    <w:name w:val="DroiteRetraitGauche1X"/>
    <w:basedOn w:val="Droite"/>
    <w:next w:val="Normal"/>
    <w:rsid w:val="00D33020"/>
    <w:pPr>
      <w:ind w:left="340"/>
    </w:pPr>
  </w:style>
  <w:style w:type="paragraph" w:customStyle="1" w:styleId="Etoile">
    <w:name w:val="Etoile"/>
    <w:basedOn w:val="Normal"/>
    <w:qFormat/>
    <w:rsid w:val="00D33020"/>
    <w:pPr>
      <w:ind w:firstLine="0"/>
      <w:jc w:val="center"/>
    </w:pPr>
    <w:rPr>
      <w:b/>
      <w:sz w:val="32"/>
    </w:rPr>
  </w:style>
  <w:style w:type="character" w:styleId="Marquedecommentaire">
    <w:name w:val="annotation reference"/>
    <w:semiHidden/>
    <w:rsid w:val="00D3302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D3302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D908A0"/>
    <w:rPr>
      <w:rFonts w:ascii="Georgia" w:eastAsia="Times New Roman" w:hAnsi="Georgia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D330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D908A0"/>
    <w:rPr>
      <w:rFonts w:ascii="Georgia" w:eastAsia="Times New Roman" w:hAnsi="Georgia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semiHidden/>
    <w:rsid w:val="00D330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D908A0"/>
    <w:rPr>
      <w:rFonts w:ascii="Tahoma" w:eastAsia="Times New Roman" w:hAnsi="Tahoma" w:cs="Tahoma"/>
      <w:sz w:val="16"/>
      <w:szCs w:val="16"/>
      <w:lang w:eastAsia="fr-FR"/>
    </w:rPr>
  </w:style>
  <w:style w:type="character" w:styleId="Appeldenotedefin">
    <w:name w:val="endnote reference"/>
    <w:semiHidden/>
    <w:unhideWhenUsed/>
    <w:rsid w:val="00D33020"/>
    <w:rPr>
      <w:rFonts w:ascii="Georgia" w:hAnsi="Georgia"/>
      <w:b/>
      <w:sz w:val="20"/>
      <w:vertAlign w:val="superscript"/>
    </w:rPr>
  </w:style>
  <w:style w:type="paragraph" w:customStyle="1" w:styleId="Vers">
    <w:name w:val="Vers"/>
    <w:basedOn w:val="Normal"/>
    <w:qFormat/>
    <w:rsid w:val="00D33020"/>
    <w:pPr>
      <w:spacing w:before="0" w:after="0"/>
      <w:ind w:left="1020" w:hanging="340"/>
    </w:pPr>
    <w:rPr>
      <w:i/>
    </w:rPr>
  </w:style>
  <w:style w:type="paragraph" w:customStyle="1" w:styleId="Centr">
    <w:name w:val="Centré"/>
    <w:basedOn w:val="Normal"/>
    <w:rsid w:val="00D33020"/>
    <w:pPr>
      <w:ind w:firstLine="0"/>
      <w:jc w:val="center"/>
    </w:pPr>
    <w:rPr>
      <w:szCs w:val="20"/>
    </w:rPr>
  </w:style>
  <w:style w:type="paragraph" w:customStyle="1" w:styleId="CentrEspApr0">
    <w:name w:val="CentréEspApr0"/>
    <w:basedOn w:val="Centr"/>
    <w:next w:val="Normal"/>
    <w:rsid w:val="00D33020"/>
    <w:pPr>
      <w:spacing w:after="0"/>
    </w:pPr>
  </w:style>
  <w:style w:type="paragraph" w:customStyle="1" w:styleId="CentrEspAvt0">
    <w:name w:val="CentréEspAvt0"/>
    <w:basedOn w:val="Centr"/>
    <w:next w:val="Normal"/>
    <w:rsid w:val="00D33020"/>
    <w:pPr>
      <w:spacing w:before="0"/>
    </w:pPr>
  </w:style>
  <w:style w:type="paragraph" w:customStyle="1" w:styleId="CentrEspAvt0EspApr0">
    <w:name w:val="CentréEspAvt0EspApr0"/>
    <w:basedOn w:val="Centr"/>
    <w:rsid w:val="00D33020"/>
    <w:pPr>
      <w:spacing w:before="0" w:after="0"/>
    </w:pPr>
  </w:style>
  <w:style w:type="paragraph" w:customStyle="1" w:styleId="DroiteRetraitGauche2X">
    <w:name w:val="DroiteRetraitGauche2X"/>
    <w:basedOn w:val="Droite"/>
    <w:next w:val="Normal"/>
    <w:rsid w:val="00D33020"/>
    <w:pPr>
      <w:ind w:left="680"/>
    </w:pPr>
  </w:style>
  <w:style w:type="paragraph" w:customStyle="1" w:styleId="DroiteRetraitGauche3X">
    <w:name w:val="DroiteRetraitGauche3X"/>
    <w:basedOn w:val="Droite"/>
    <w:next w:val="Normal"/>
    <w:rsid w:val="00D33020"/>
    <w:pPr>
      <w:ind w:left="1021"/>
    </w:pPr>
  </w:style>
  <w:style w:type="paragraph" w:customStyle="1" w:styleId="DroiteRetraitGauche4X">
    <w:name w:val="DroiteRetraitGauche4X"/>
    <w:basedOn w:val="Droite"/>
    <w:next w:val="Normal"/>
    <w:rsid w:val="00D33020"/>
    <w:pPr>
      <w:ind w:left="1361"/>
    </w:pPr>
  </w:style>
  <w:style w:type="paragraph" w:customStyle="1" w:styleId="NormalEspAvt0EspApr0">
    <w:name w:val="NormalEspAvt0EspApr0"/>
    <w:basedOn w:val="Normal"/>
    <w:rsid w:val="00D33020"/>
    <w:pPr>
      <w:spacing w:before="0" w:after="0"/>
    </w:pPr>
    <w:rPr>
      <w:szCs w:val="20"/>
    </w:rPr>
  </w:style>
  <w:style w:type="paragraph" w:customStyle="1" w:styleId="NormalEspAvtGrand">
    <w:name w:val="NormalEspAvtGrand"/>
    <w:basedOn w:val="Normal"/>
    <w:rsid w:val="00D33020"/>
    <w:pPr>
      <w:spacing w:before="1200"/>
    </w:pPr>
  </w:style>
  <w:style w:type="paragraph" w:customStyle="1" w:styleId="NormalRetraitGauche1X">
    <w:name w:val="NormalRetraitGauche1X"/>
    <w:basedOn w:val="Normal"/>
    <w:rsid w:val="00D33020"/>
    <w:pPr>
      <w:ind w:left="340"/>
    </w:pPr>
  </w:style>
  <w:style w:type="paragraph" w:customStyle="1" w:styleId="NormalRetraitGauche1XIndent0">
    <w:name w:val="NormalRetraitGauche1XIndent0"/>
    <w:basedOn w:val="NormalRetraitGauche1X"/>
    <w:rsid w:val="00D33020"/>
    <w:pPr>
      <w:ind w:firstLine="0"/>
    </w:pPr>
  </w:style>
  <w:style w:type="paragraph" w:customStyle="1" w:styleId="NormalRetraitGauche2X">
    <w:name w:val="NormalRetraitGauche2X"/>
    <w:basedOn w:val="NormalRetraitGauche1X"/>
    <w:rsid w:val="00D33020"/>
    <w:pPr>
      <w:ind w:left="680"/>
    </w:pPr>
  </w:style>
  <w:style w:type="paragraph" w:customStyle="1" w:styleId="NormalRetraitGauche2XIndent0">
    <w:name w:val="NormalRetraitGauche2XIndent0"/>
    <w:basedOn w:val="NormalRetraitGauche2X"/>
    <w:rsid w:val="00D33020"/>
    <w:pPr>
      <w:ind w:firstLine="0"/>
    </w:pPr>
  </w:style>
  <w:style w:type="paragraph" w:customStyle="1" w:styleId="NormalRetraitGauche3X">
    <w:name w:val="NormalRetraitGauche3X"/>
    <w:basedOn w:val="NormalRetraitGauche2X"/>
    <w:rsid w:val="00D33020"/>
    <w:pPr>
      <w:ind w:left="1021"/>
    </w:pPr>
  </w:style>
  <w:style w:type="paragraph" w:customStyle="1" w:styleId="NormalRetraitGauche3XIndent0">
    <w:name w:val="NormalRetraitGauche3XIndent0"/>
    <w:basedOn w:val="NormalRetraitGauche3X"/>
    <w:rsid w:val="00D33020"/>
    <w:pPr>
      <w:ind w:firstLine="0"/>
    </w:pPr>
  </w:style>
  <w:style w:type="paragraph" w:customStyle="1" w:styleId="NormalRetraitGauche4XIndent0">
    <w:name w:val="NormalRetraitGauche4XIndent0"/>
    <w:basedOn w:val="Normal"/>
    <w:rsid w:val="00D33020"/>
    <w:pPr>
      <w:ind w:left="1361" w:firstLine="0"/>
    </w:pPr>
  </w:style>
  <w:style w:type="paragraph" w:customStyle="1" w:styleId="NormalSansIndent">
    <w:name w:val="NormalSansIndent"/>
    <w:basedOn w:val="Normal"/>
    <w:rsid w:val="00D33020"/>
    <w:pPr>
      <w:ind w:firstLine="0"/>
    </w:pPr>
  </w:style>
  <w:style w:type="paragraph" w:customStyle="1" w:styleId="NormalSautPageAvant">
    <w:name w:val="NormalSautPageAvant"/>
    <w:basedOn w:val="Normal"/>
    <w:qFormat/>
    <w:rsid w:val="00D33020"/>
    <w:pPr>
      <w:pageBreakBefore/>
    </w:pPr>
  </w:style>
  <w:style w:type="paragraph" w:customStyle="1" w:styleId="NormalSolidaire">
    <w:name w:val="NormalSolidaire"/>
    <w:basedOn w:val="Normal"/>
    <w:qFormat/>
    <w:rsid w:val="00D33020"/>
    <w:pPr>
      <w:keepNext/>
    </w:pPr>
  </w:style>
  <w:style w:type="paragraph" w:customStyle="1" w:styleId="NormalSuspendu1X">
    <w:name w:val="NormalSuspendu1X"/>
    <w:basedOn w:val="Normal"/>
    <w:rsid w:val="00D33020"/>
    <w:pPr>
      <w:ind w:left="340" w:hanging="340"/>
    </w:pPr>
  </w:style>
  <w:style w:type="paragraph" w:customStyle="1" w:styleId="NormalSuspendu1XRetrait1X">
    <w:name w:val="NormalSuspendu1XRetrait1X"/>
    <w:basedOn w:val="Normal"/>
    <w:rsid w:val="00D33020"/>
    <w:pPr>
      <w:ind w:left="680" w:hanging="340"/>
    </w:pPr>
  </w:style>
  <w:style w:type="paragraph" w:customStyle="1" w:styleId="NormalSuspendu1XRetrait2X">
    <w:name w:val="NormalSuspendu1XRetrait2X"/>
    <w:basedOn w:val="Normal"/>
    <w:rsid w:val="00D33020"/>
    <w:pPr>
      <w:ind w:left="1020" w:hanging="340"/>
    </w:pPr>
    <w:rPr>
      <w:szCs w:val="20"/>
    </w:rPr>
  </w:style>
  <w:style w:type="paragraph" w:customStyle="1" w:styleId="NormalSuspendu1XRetrait3X">
    <w:name w:val="NormalSuspendu1XRetrait3X"/>
    <w:basedOn w:val="Normal"/>
    <w:rsid w:val="00D33020"/>
    <w:pPr>
      <w:ind w:left="1361" w:hanging="340"/>
    </w:pPr>
  </w:style>
  <w:style w:type="paragraph" w:customStyle="1" w:styleId="NormalSuspendu1XRetrait4X">
    <w:name w:val="NormalSuspendu1XRetrait4X"/>
    <w:basedOn w:val="Normal"/>
    <w:rsid w:val="00D33020"/>
    <w:pPr>
      <w:ind w:left="1701" w:hanging="340"/>
    </w:pPr>
  </w:style>
  <w:style w:type="paragraph" w:customStyle="1" w:styleId="Taille-1Normal">
    <w:name w:val="Taille-1Normal"/>
    <w:basedOn w:val="Normal"/>
    <w:rsid w:val="00D33020"/>
    <w:rPr>
      <w:sz w:val="22"/>
    </w:rPr>
  </w:style>
  <w:style w:type="paragraph" w:customStyle="1" w:styleId="Taille-1RetraitGauche1X">
    <w:name w:val="Taille-1RetraitGauche1X"/>
    <w:basedOn w:val="Taille-1Normal"/>
    <w:rsid w:val="00D33020"/>
    <w:pPr>
      <w:ind w:left="340"/>
    </w:pPr>
    <w:rPr>
      <w:szCs w:val="20"/>
    </w:rPr>
  </w:style>
  <w:style w:type="paragraph" w:customStyle="1" w:styleId="Taille-1RetraitGauche1XIndent0">
    <w:name w:val="Taille-1RetraitGauche1XIndent0"/>
    <w:basedOn w:val="Taille-1RetraitGauche1X"/>
    <w:rsid w:val="00D33020"/>
    <w:pPr>
      <w:ind w:firstLine="0"/>
    </w:pPr>
  </w:style>
  <w:style w:type="paragraph" w:customStyle="1" w:styleId="Taille-1RetraitGauche2X">
    <w:name w:val="Taille-1RetraitGauche2X"/>
    <w:basedOn w:val="Taille-1Normal"/>
    <w:rsid w:val="00D33020"/>
    <w:pPr>
      <w:ind w:left="680"/>
    </w:pPr>
    <w:rPr>
      <w:szCs w:val="20"/>
    </w:rPr>
  </w:style>
  <w:style w:type="paragraph" w:customStyle="1" w:styleId="Taille-1RetraitGauche2XIndent0">
    <w:name w:val="Taille-1RetraitGauche2XIndent0"/>
    <w:basedOn w:val="Taille-1RetraitGauche2X"/>
    <w:rsid w:val="00D33020"/>
    <w:pPr>
      <w:ind w:firstLine="0"/>
    </w:pPr>
  </w:style>
  <w:style w:type="paragraph" w:customStyle="1" w:styleId="Taille-1RetraitGauche3X">
    <w:name w:val="Taille-1RetraitGauche3X"/>
    <w:basedOn w:val="Taille-1Normal"/>
    <w:rsid w:val="00D33020"/>
    <w:pPr>
      <w:ind w:left="1021"/>
    </w:pPr>
    <w:rPr>
      <w:szCs w:val="20"/>
    </w:rPr>
  </w:style>
  <w:style w:type="paragraph" w:customStyle="1" w:styleId="Taille-1RetraitGauche3XIndent0">
    <w:name w:val="Taille-1RetraitGauche3XIndent0"/>
    <w:basedOn w:val="Taille-1RetraitGauche3X"/>
    <w:rsid w:val="00D33020"/>
    <w:pPr>
      <w:ind w:firstLine="0"/>
    </w:pPr>
  </w:style>
  <w:style w:type="paragraph" w:customStyle="1" w:styleId="Taille-1RetraitGauche4XIndent0">
    <w:name w:val="Taille-1RetraitGauche4XIndent0"/>
    <w:basedOn w:val="Taille-1Normal"/>
    <w:rsid w:val="00D33020"/>
    <w:pPr>
      <w:ind w:left="1361" w:firstLine="0"/>
    </w:pPr>
    <w:rPr>
      <w:szCs w:val="20"/>
    </w:rPr>
  </w:style>
  <w:style w:type="character" w:customStyle="1" w:styleId="Taille-1Caracteres">
    <w:name w:val="Taille-1Caracteres"/>
    <w:qFormat/>
    <w:rsid w:val="00D33020"/>
    <w:rPr>
      <w:sz w:val="20"/>
      <w:szCs w:val="20"/>
    </w:rPr>
  </w:style>
  <w:style w:type="paragraph" w:customStyle="1" w:styleId="Taille-1Suspendu1XRetrait1XEsp0">
    <w:name w:val="Taille-1Suspendu1XRetrait1XEsp0"/>
    <w:basedOn w:val="Taille-1RetraitGauche1X"/>
    <w:qFormat/>
    <w:rsid w:val="00D33020"/>
    <w:pPr>
      <w:spacing w:before="0" w:after="0"/>
      <w:ind w:left="680" w:hanging="340"/>
    </w:pPr>
  </w:style>
  <w:style w:type="paragraph" w:customStyle="1" w:styleId="Taille-1Suspendu1XRetrait2XEsp0">
    <w:name w:val="Taille-1Suspendu1XRetrait2XEsp0"/>
    <w:basedOn w:val="Taille-1RetraitGauche2X"/>
    <w:qFormat/>
    <w:rsid w:val="00D33020"/>
    <w:pPr>
      <w:spacing w:before="0" w:after="0"/>
      <w:ind w:left="1020" w:hanging="340"/>
    </w:pPr>
  </w:style>
  <w:style w:type="paragraph" w:customStyle="1" w:styleId="NormalSuspendu1XEsp0">
    <w:name w:val="NormalSuspendu1XEsp0"/>
    <w:basedOn w:val="NormalSuspendu1X"/>
    <w:qFormat/>
    <w:rsid w:val="00D33020"/>
    <w:pPr>
      <w:spacing w:before="0" w:after="0"/>
    </w:pPr>
    <w:rPr>
      <w:lang w:eastAsia="zh-CN"/>
    </w:rPr>
  </w:style>
  <w:style w:type="paragraph" w:customStyle="1" w:styleId="NormalSuspendu1XRetrait1XEsp0">
    <w:name w:val="NormalSuspendu1XRetrait1XEsp0"/>
    <w:basedOn w:val="NormalSuspendu1XRetrait1X"/>
    <w:qFormat/>
    <w:rsid w:val="00D33020"/>
    <w:pPr>
      <w:spacing w:before="0" w:after="0"/>
    </w:pPr>
  </w:style>
  <w:style w:type="paragraph" w:customStyle="1" w:styleId="NormalSuspendu1XRetrait2XEsp0">
    <w:name w:val="NormalSuspendu1XRetrait2XEsp0"/>
    <w:basedOn w:val="NormalSuspendu1XRetrait2X"/>
    <w:qFormat/>
    <w:rsid w:val="00D33020"/>
    <w:pPr>
      <w:spacing w:before="0" w:after="0"/>
    </w:pPr>
  </w:style>
  <w:style w:type="paragraph" w:customStyle="1" w:styleId="Image">
    <w:name w:val="Image"/>
    <w:basedOn w:val="Centr"/>
    <w:next w:val="Normal"/>
    <w:qFormat/>
    <w:rsid w:val="00D33020"/>
  </w:style>
  <w:style w:type="paragraph" w:customStyle="1" w:styleId="ParagrapheVideNormal">
    <w:name w:val="ParagrapheVideNormal"/>
    <w:basedOn w:val="Normal"/>
    <w:next w:val="Normal"/>
    <w:qFormat/>
    <w:rsid w:val="00D33020"/>
  </w:style>
  <w:style w:type="paragraph" w:customStyle="1" w:styleId="ParagrapheVideNormal2">
    <w:name w:val="ParagrapheVideNormal2"/>
    <w:basedOn w:val="ParagrapheVideNormal"/>
    <w:next w:val="Normal"/>
    <w:qFormat/>
    <w:rsid w:val="00D33020"/>
  </w:style>
  <w:style w:type="paragraph" w:customStyle="1" w:styleId="diteur">
    <w:name w:val="Éditeur"/>
    <w:basedOn w:val="DateSortie"/>
    <w:link w:val="diteurCar"/>
    <w:qFormat/>
    <w:rsid w:val="00D33020"/>
    <w:pPr>
      <w:spacing w:before="300" w:after="300"/>
    </w:pPr>
    <w:rPr>
      <w:sz w:val="28"/>
      <w:szCs w:val="28"/>
    </w:rPr>
  </w:style>
  <w:style w:type="character" w:customStyle="1" w:styleId="diteurCar">
    <w:name w:val="Éditeur Car"/>
    <w:link w:val="diteur"/>
    <w:rsid w:val="00D33020"/>
    <w:rPr>
      <w:rFonts w:ascii="Georgia" w:eastAsia="Times New Roman" w:hAnsi="Georgia" w:cs="Times New Roman"/>
      <w:bCs/>
      <w:sz w:val="28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33020"/>
    <w:pPr>
      <w:keepLines/>
      <w:pageBreakBefore w:val="0"/>
      <w:suppressAutoHyphens w:val="0"/>
      <w:spacing w:after="0" w:line="276" w:lineRule="auto"/>
      <w:jc w:val="left"/>
      <w:outlineLvl w:val="9"/>
    </w:pPr>
    <w:rPr>
      <w:rFonts w:ascii="Cambria" w:hAnsi="Cambria" w:cs="Times New Roman"/>
      <w:sz w:val="28"/>
      <w:szCs w:val="28"/>
    </w:rPr>
  </w:style>
  <w:style w:type="paragraph" w:customStyle="1" w:styleId="Illustrateur">
    <w:name w:val="Illustrateur"/>
    <w:basedOn w:val="Auteur"/>
    <w:link w:val="IllustrateurCar"/>
    <w:qFormat/>
    <w:rsid w:val="00D33020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D33020"/>
    <w:rPr>
      <w:rFonts w:ascii="Georgia" w:eastAsia="Times New Roman" w:hAnsi="Georgia" w:cs="Times New Roman"/>
      <w:sz w:val="32"/>
      <w:szCs w:val="32"/>
      <w:lang w:eastAsia="fr-FR"/>
    </w:rPr>
  </w:style>
  <w:style w:type="paragraph" w:customStyle="1" w:styleId="Lettrines">
    <w:name w:val="Lettrines"/>
    <w:basedOn w:val="Normal"/>
    <w:link w:val="LettrinesCar"/>
    <w:qFormat/>
    <w:rsid w:val="00C21781"/>
    <w:rPr>
      <w:color w:val="D1272E"/>
      <w:sz w:val="60"/>
      <w:szCs w:val="60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LettrinesCar">
    <w:name w:val="Lettrines Car"/>
    <w:basedOn w:val="Policepardfaut"/>
    <w:link w:val="Lettrines"/>
    <w:rsid w:val="00C21781"/>
    <w:rPr>
      <w:rFonts w:ascii="Georgia" w:eastAsia="Times New Roman" w:hAnsi="Georgia" w:cs="Times New Roman"/>
      <w:color w:val="D1272E"/>
      <w:sz w:val="60"/>
      <w:szCs w:val="60"/>
      <w:lang w:eastAsia="fr-FR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020"/>
    <w:pPr>
      <w:spacing w:before="100" w:after="100" w:line="240" w:lineRule="auto"/>
      <w:ind w:firstLine="340"/>
      <w:jc w:val="both"/>
    </w:pPr>
    <w:rPr>
      <w:rFonts w:ascii="Georgia" w:eastAsia="Times New Roman" w:hAnsi="Georgia" w:cs="Times New Roman"/>
      <w:sz w:val="24"/>
      <w:szCs w:val="28"/>
      <w:lang w:eastAsia="fr-FR"/>
    </w:rPr>
  </w:style>
  <w:style w:type="paragraph" w:styleId="Titre1">
    <w:name w:val="heading 1"/>
    <w:basedOn w:val="Normal"/>
    <w:next w:val="Normal"/>
    <w:link w:val="Titre1Car"/>
    <w:qFormat/>
    <w:rsid w:val="00D33020"/>
    <w:pPr>
      <w:keepNext/>
      <w:pageBreakBefore/>
      <w:suppressAutoHyphens/>
      <w:spacing w:before="480" w:after="360"/>
      <w:ind w:firstLine="0"/>
      <w:jc w:val="center"/>
      <w:outlineLvl w:val="0"/>
    </w:pPr>
    <w:rPr>
      <w:rFonts w:cs="Arial"/>
      <w:b/>
      <w:bCs/>
      <w:sz w:val="32"/>
      <w:szCs w:val="48"/>
    </w:rPr>
  </w:style>
  <w:style w:type="paragraph" w:styleId="Titre2">
    <w:name w:val="heading 2"/>
    <w:basedOn w:val="Normal"/>
    <w:next w:val="Normal"/>
    <w:link w:val="Titre2Car"/>
    <w:qFormat/>
    <w:rsid w:val="00D33020"/>
    <w:pPr>
      <w:keepNext/>
      <w:keepLines/>
      <w:pageBreakBefore/>
      <w:suppressAutoHyphens/>
      <w:spacing w:before="960" w:after="360"/>
      <w:ind w:firstLine="0"/>
      <w:jc w:val="center"/>
      <w:outlineLvl w:val="1"/>
    </w:pPr>
    <w:rPr>
      <w:rFonts w:cs="Arial"/>
      <w:b/>
      <w:bCs/>
      <w:iCs/>
      <w:sz w:val="28"/>
      <w:szCs w:val="40"/>
    </w:rPr>
  </w:style>
  <w:style w:type="paragraph" w:styleId="Titre3">
    <w:name w:val="heading 3"/>
    <w:basedOn w:val="Normal"/>
    <w:next w:val="Normal"/>
    <w:link w:val="Titre3Car"/>
    <w:qFormat/>
    <w:rsid w:val="00D33020"/>
    <w:pPr>
      <w:keepNext/>
      <w:suppressAutoHyphens/>
      <w:ind w:firstLine="0"/>
      <w:jc w:val="center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D33020"/>
    <w:pPr>
      <w:keepNext/>
      <w:spacing w:before="960" w:after="360"/>
      <w:ind w:firstLine="0"/>
      <w:jc w:val="center"/>
      <w:outlineLvl w:val="3"/>
    </w:pPr>
    <w:rPr>
      <w:b/>
      <w:bCs/>
    </w:rPr>
  </w:style>
  <w:style w:type="character" w:default="1" w:styleId="Policepardfaut">
    <w:name w:val="Default Paragraph Font"/>
    <w:semiHidden/>
    <w:rsid w:val="00D3302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33020"/>
  </w:style>
  <w:style w:type="character" w:customStyle="1" w:styleId="Titre1Car">
    <w:name w:val="Titre 1 Car"/>
    <w:basedOn w:val="Policepardfaut"/>
    <w:link w:val="Titre1"/>
    <w:rsid w:val="00D908A0"/>
    <w:rPr>
      <w:rFonts w:ascii="Georgia" w:eastAsia="Times New Roman" w:hAnsi="Georgia" w:cs="Arial"/>
      <w:b/>
      <w:bCs/>
      <w:sz w:val="32"/>
      <w:szCs w:val="48"/>
      <w:lang w:eastAsia="fr-FR"/>
    </w:rPr>
  </w:style>
  <w:style w:type="character" w:customStyle="1" w:styleId="Titre2Car">
    <w:name w:val="Titre 2 Car"/>
    <w:basedOn w:val="Policepardfaut"/>
    <w:link w:val="Titre2"/>
    <w:rsid w:val="00D908A0"/>
    <w:rPr>
      <w:rFonts w:ascii="Georgia" w:eastAsia="Times New Roman" w:hAnsi="Georgia" w:cs="Arial"/>
      <w:b/>
      <w:bCs/>
      <w:iCs/>
      <w:sz w:val="28"/>
      <w:szCs w:val="40"/>
      <w:lang w:eastAsia="fr-FR"/>
    </w:rPr>
  </w:style>
  <w:style w:type="character" w:customStyle="1" w:styleId="Titre3Car">
    <w:name w:val="Titre 3 Car"/>
    <w:basedOn w:val="Policepardfaut"/>
    <w:link w:val="Titre3"/>
    <w:rsid w:val="00D908A0"/>
    <w:rPr>
      <w:rFonts w:ascii="Georgia" w:eastAsia="Times New Roman" w:hAnsi="Georgia" w:cs="Arial"/>
      <w:b/>
      <w:bCs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D908A0"/>
    <w:rPr>
      <w:rFonts w:ascii="Georgia" w:eastAsia="Times New Roman" w:hAnsi="Georgia" w:cs="Times New Roman"/>
      <w:b/>
      <w:bCs/>
      <w:sz w:val="24"/>
      <w:szCs w:val="28"/>
      <w:lang w:eastAsia="fr-FR"/>
    </w:rPr>
  </w:style>
  <w:style w:type="character" w:styleId="Lienhypertexte">
    <w:name w:val="Hyperlink"/>
    <w:semiHidden/>
    <w:rsid w:val="00D33020"/>
    <w:rPr>
      <w:rFonts w:ascii="Georgia" w:hAnsi="Georgia"/>
      <w:color w:val="004080"/>
      <w:u w:val="single"/>
    </w:rPr>
  </w:style>
  <w:style w:type="paragraph" w:styleId="Explorateurdedocuments">
    <w:name w:val="Document Map"/>
    <w:basedOn w:val="Normal"/>
    <w:link w:val="ExplorateurdedocumentsCar"/>
    <w:semiHidden/>
    <w:rsid w:val="00D33020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D908A0"/>
    <w:rPr>
      <w:rFonts w:ascii="Tahoma" w:eastAsia="Times New Roman" w:hAnsi="Tahoma" w:cs="Tahoma"/>
      <w:sz w:val="24"/>
      <w:szCs w:val="28"/>
      <w:shd w:val="clear" w:color="auto" w:fill="000080"/>
      <w:lang w:eastAsia="fr-FR"/>
    </w:rPr>
  </w:style>
  <w:style w:type="paragraph" w:styleId="TM1">
    <w:name w:val="toc 1"/>
    <w:basedOn w:val="Normal"/>
    <w:next w:val="Normal"/>
    <w:autoRedefine/>
    <w:semiHidden/>
    <w:rsid w:val="00D33020"/>
    <w:pPr>
      <w:tabs>
        <w:tab w:val="right" w:leader="dot" w:pos="6804"/>
      </w:tabs>
      <w:spacing w:before="240" w:after="240"/>
      <w:ind w:left="284" w:right="284" w:firstLine="0"/>
      <w:jc w:val="left"/>
    </w:pPr>
    <w:rPr>
      <w:bCs/>
      <w:iCs/>
      <w:noProof/>
      <w:color w:val="000080"/>
      <w:sz w:val="28"/>
    </w:rPr>
  </w:style>
  <w:style w:type="paragraph" w:styleId="En-tte">
    <w:name w:val="header"/>
    <w:basedOn w:val="Normal"/>
    <w:link w:val="En-tteCar"/>
    <w:rsid w:val="00D33020"/>
    <w:pPr>
      <w:tabs>
        <w:tab w:val="center" w:pos="4536"/>
        <w:tab w:val="right" w:pos="9072"/>
      </w:tabs>
      <w:spacing w:before="0" w:after="0"/>
      <w:ind w:firstLine="0"/>
    </w:pPr>
  </w:style>
  <w:style w:type="character" w:customStyle="1" w:styleId="En-tteCar">
    <w:name w:val="En-tête Car"/>
    <w:basedOn w:val="Policepardfaut"/>
    <w:link w:val="En-tte"/>
    <w:rsid w:val="00D908A0"/>
    <w:rPr>
      <w:rFonts w:ascii="Georgia" w:eastAsia="Times New Roman" w:hAnsi="Georgia" w:cs="Times New Roman"/>
      <w:sz w:val="24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33020"/>
    <w:pPr>
      <w:widowControl w:val="0"/>
      <w:tabs>
        <w:tab w:val="center" w:pos="4536"/>
        <w:tab w:val="right" w:pos="9072"/>
      </w:tabs>
      <w:spacing w:before="0" w:after="0"/>
      <w:ind w:firstLine="0"/>
      <w:jc w:val="center"/>
    </w:pPr>
  </w:style>
  <w:style w:type="character" w:customStyle="1" w:styleId="PieddepageCar">
    <w:name w:val="Pied de page Car"/>
    <w:link w:val="Pieddepage"/>
    <w:uiPriority w:val="99"/>
    <w:rsid w:val="00D33020"/>
    <w:rPr>
      <w:rFonts w:ascii="Georgia" w:eastAsia="Times New Roman" w:hAnsi="Georgia" w:cs="Times New Roman"/>
      <w:sz w:val="24"/>
      <w:szCs w:val="28"/>
      <w:lang w:eastAsia="fr-FR"/>
    </w:rPr>
  </w:style>
  <w:style w:type="character" w:styleId="Numrodepage">
    <w:name w:val="page number"/>
    <w:semiHidden/>
    <w:rsid w:val="00D33020"/>
  </w:style>
  <w:style w:type="paragraph" w:styleId="TM2">
    <w:name w:val="toc 2"/>
    <w:basedOn w:val="Normal"/>
    <w:next w:val="Normal"/>
    <w:autoRedefine/>
    <w:semiHidden/>
    <w:rsid w:val="00D33020"/>
    <w:pPr>
      <w:tabs>
        <w:tab w:val="right" w:leader="dot" w:pos="6804"/>
      </w:tabs>
      <w:spacing w:before="120" w:after="120"/>
      <w:ind w:left="567" w:right="284" w:firstLine="0"/>
    </w:pPr>
    <w:rPr>
      <w:noProof/>
      <w:color w:val="000080"/>
    </w:rPr>
  </w:style>
  <w:style w:type="paragraph" w:styleId="TM3">
    <w:name w:val="toc 3"/>
    <w:basedOn w:val="Normal"/>
    <w:next w:val="Normal"/>
    <w:autoRedefine/>
    <w:semiHidden/>
    <w:rsid w:val="00D33020"/>
    <w:pPr>
      <w:tabs>
        <w:tab w:val="right" w:leader="dot" w:pos="6804"/>
      </w:tabs>
      <w:spacing w:before="60" w:after="60"/>
      <w:ind w:left="482"/>
    </w:pPr>
    <w:rPr>
      <w:noProof/>
      <w:color w:val="000080"/>
      <w:sz w:val="22"/>
    </w:rPr>
  </w:style>
  <w:style w:type="paragraph" w:styleId="TM4">
    <w:name w:val="toc 4"/>
    <w:basedOn w:val="Normal"/>
    <w:next w:val="Normal"/>
    <w:autoRedefine/>
    <w:semiHidden/>
    <w:rsid w:val="00D33020"/>
    <w:pPr>
      <w:tabs>
        <w:tab w:val="left" w:leader="dot" w:pos="6804"/>
      </w:tabs>
      <w:ind w:left="780"/>
    </w:pPr>
  </w:style>
  <w:style w:type="paragraph" w:styleId="TM5">
    <w:name w:val="toc 5"/>
    <w:basedOn w:val="Normal"/>
    <w:next w:val="Normal"/>
    <w:autoRedefine/>
    <w:semiHidden/>
    <w:rsid w:val="00D33020"/>
    <w:pPr>
      <w:ind w:left="1040"/>
    </w:pPr>
  </w:style>
  <w:style w:type="paragraph" w:styleId="TM6">
    <w:name w:val="toc 6"/>
    <w:basedOn w:val="Normal"/>
    <w:next w:val="Normal"/>
    <w:autoRedefine/>
    <w:semiHidden/>
    <w:rsid w:val="00D33020"/>
    <w:pPr>
      <w:ind w:left="1300"/>
    </w:pPr>
  </w:style>
  <w:style w:type="paragraph" w:styleId="TM7">
    <w:name w:val="toc 7"/>
    <w:basedOn w:val="Normal"/>
    <w:next w:val="Normal"/>
    <w:autoRedefine/>
    <w:semiHidden/>
    <w:rsid w:val="00D33020"/>
    <w:pPr>
      <w:ind w:left="1560"/>
    </w:pPr>
  </w:style>
  <w:style w:type="paragraph" w:styleId="TM8">
    <w:name w:val="toc 8"/>
    <w:basedOn w:val="Normal"/>
    <w:next w:val="Normal"/>
    <w:autoRedefine/>
    <w:semiHidden/>
    <w:rsid w:val="00D33020"/>
    <w:pPr>
      <w:ind w:left="1820"/>
    </w:pPr>
  </w:style>
  <w:style w:type="paragraph" w:styleId="TM9">
    <w:name w:val="toc 9"/>
    <w:basedOn w:val="Normal"/>
    <w:next w:val="Normal"/>
    <w:autoRedefine/>
    <w:semiHidden/>
    <w:rsid w:val="00D33020"/>
    <w:pPr>
      <w:ind w:left="2080"/>
    </w:pPr>
  </w:style>
  <w:style w:type="paragraph" w:customStyle="1" w:styleId="Sautdepage-avant">
    <w:name w:val="Saut_de_page-avant"/>
    <w:basedOn w:val="Normal"/>
    <w:qFormat/>
    <w:rsid w:val="00D33020"/>
    <w:pPr>
      <w:pageBreakBefore/>
      <w:spacing w:before="720"/>
    </w:pPr>
  </w:style>
  <w:style w:type="character" w:styleId="Appelnotedebasdep">
    <w:name w:val="footnote reference"/>
    <w:semiHidden/>
    <w:rsid w:val="00D33020"/>
    <w:rPr>
      <w:rFonts w:ascii="Georgia" w:hAnsi="Georgia"/>
      <w:b/>
      <w:iCs/>
      <w:color w:val="17365D"/>
      <w:sz w:val="22"/>
      <w:szCs w:val="24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D33020"/>
    <w:rPr>
      <w:sz w:val="22"/>
      <w:szCs w:val="30"/>
    </w:rPr>
  </w:style>
  <w:style w:type="character" w:customStyle="1" w:styleId="NotedebasdepageCar">
    <w:name w:val="Note de bas de page Car"/>
    <w:basedOn w:val="Policepardfaut"/>
    <w:link w:val="Notedebasdepage"/>
    <w:semiHidden/>
    <w:rsid w:val="00D908A0"/>
    <w:rPr>
      <w:rFonts w:ascii="Georgia" w:eastAsia="Times New Roman" w:hAnsi="Georgia" w:cs="Times New Roman"/>
      <w:szCs w:val="30"/>
      <w:lang w:eastAsia="fr-FR"/>
    </w:rPr>
  </w:style>
  <w:style w:type="paragraph" w:customStyle="1" w:styleId="Droite">
    <w:name w:val="Droite"/>
    <w:basedOn w:val="Normal"/>
    <w:next w:val="Normal"/>
    <w:link w:val="DroiteCar"/>
    <w:rsid w:val="00D33020"/>
    <w:pPr>
      <w:ind w:firstLine="0"/>
      <w:jc w:val="right"/>
    </w:pPr>
    <w:rPr>
      <w:lang w:val="x-none" w:eastAsia="x-none"/>
    </w:rPr>
  </w:style>
  <w:style w:type="character" w:customStyle="1" w:styleId="DroiteCar">
    <w:name w:val="Droite Car"/>
    <w:link w:val="Droite"/>
    <w:rsid w:val="00D33020"/>
    <w:rPr>
      <w:rFonts w:ascii="Georgia" w:eastAsia="Times New Roman" w:hAnsi="Georgia" w:cs="Times New Roman"/>
      <w:sz w:val="24"/>
      <w:szCs w:val="28"/>
      <w:lang w:val="x-none" w:eastAsia="x-none"/>
    </w:rPr>
  </w:style>
  <w:style w:type="paragraph" w:customStyle="1" w:styleId="Auteur">
    <w:name w:val="Auteur"/>
    <w:basedOn w:val="Normal"/>
    <w:rsid w:val="00D33020"/>
    <w:pPr>
      <w:spacing w:before="480" w:afterAutospacing="1"/>
      <w:ind w:firstLine="0"/>
      <w:jc w:val="center"/>
    </w:pPr>
    <w:rPr>
      <w:b/>
      <w:sz w:val="40"/>
    </w:rPr>
  </w:style>
  <w:style w:type="paragraph" w:customStyle="1" w:styleId="Titrelivre">
    <w:name w:val="Titre_livre"/>
    <w:basedOn w:val="Normal"/>
    <w:rsid w:val="00D33020"/>
    <w:pPr>
      <w:spacing w:before="480" w:afterAutospacing="1"/>
      <w:ind w:firstLine="0"/>
      <w:jc w:val="center"/>
    </w:pPr>
    <w:rPr>
      <w:b/>
      <w:bCs/>
      <w:caps/>
      <w:sz w:val="48"/>
      <w:szCs w:val="48"/>
    </w:rPr>
  </w:style>
  <w:style w:type="paragraph" w:customStyle="1" w:styleId="Soustitrelivre">
    <w:name w:val="Sous_titre_livre"/>
    <w:basedOn w:val="Normal"/>
    <w:next w:val="Normal"/>
    <w:rsid w:val="00D33020"/>
    <w:pPr>
      <w:spacing w:before="960" w:afterAutospacing="1"/>
      <w:ind w:firstLine="0"/>
      <w:jc w:val="center"/>
    </w:pPr>
    <w:rPr>
      <w:bCs/>
      <w:sz w:val="36"/>
      <w:szCs w:val="36"/>
    </w:rPr>
  </w:style>
  <w:style w:type="paragraph" w:styleId="Notedefin">
    <w:name w:val="endnote text"/>
    <w:basedOn w:val="Normal"/>
    <w:link w:val="NotedefinCar"/>
    <w:semiHidden/>
    <w:unhideWhenUsed/>
    <w:rsid w:val="00D33020"/>
    <w:rPr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D908A0"/>
    <w:rPr>
      <w:rFonts w:ascii="Georgia" w:eastAsia="Times New Roman" w:hAnsi="Georgia" w:cs="Times New Roman"/>
      <w:sz w:val="24"/>
      <w:szCs w:val="20"/>
      <w:lang w:eastAsia="fr-FR"/>
    </w:rPr>
  </w:style>
  <w:style w:type="paragraph" w:customStyle="1" w:styleId="DateSortie">
    <w:name w:val="Date_Sortie"/>
    <w:basedOn w:val="Normal"/>
    <w:rsid w:val="00D33020"/>
    <w:pPr>
      <w:ind w:firstLine="0"/>
      <w:jc w:val="center"/>
    </w:pPr>
    <w:rPr>
      <w:bCs/>
      <w:sz w:val="20"/>
      <w:szCs w:val="40"/>
    </w:rPr>
  </w:style>
  <w:style w:type="paragraph" w:customStyle="1" w:styleId="DroiteRetraitGauche1X">
    <w:name w:val="DroiteRetraitGauche1X"/>
    <w:basedOn w:val="Droite"/>
    <w:next w:val="Normal"/>
    <w:rsid w:val="00D33020"/>
    <w:pPr>
      <w:ind w:left="340"/>
    </w:pPr>
  </w:style>
  <w:style w:type="paragraph" w:customStyle="1" w:styleId="Etoile">
    <w:name w:val="Etoile"/>
    <w:basedOn w:val="Normal"/>
    <w:qFormat/>
    <w:rsid w:val="00D33020"/>
    <w:pPr>
      <w:ind w:firstLine="0"/>
      <w:jc w:val="center"/>
    </w:pPr>
    <w:rPr>
      <w:b/>
      <w:sz w:val="32"/>
    </w:rPr>
  </w:style>
  <w:style w:type="character" w:styleId="Marquedecommentaire">
    <w:name w:val="annotation reference"/>
    <w:semiHidden/>
    <w:rsid w:val="00D3302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D3302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D908A0"/>
    <w:rPr>
      <w:rFonts w:ascii="Georgia" w:eastAsia="Times New Roman" w:hAnsi="Georgia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D330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D908A0"/>
    <w:rPr>
      <w:rFonts w:ascii="Georgia" w:eastAsia="Times New Roman" w:hAnsi="Georgia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semiHidden/>
    <w:rsid w:val="00D330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D908A0"/>
    <w:rPr>
      <w:rFonts w:ascii="Tahoma" w:eastAsia="Times New Roman" w:hAnsi="Tahoma" w:cs="Tahoma"/>
      <w:sz w:val="16"/>
      <w:szCs w:val="16"/>
      <w:lang w:eastAsia="fr-FR"/>
    </w:rPr>
  </w:style>
  <w:style w:type="character" w:styleId="Appeldenotedefin">
    <w:name w:val="endnote reference"/>
    <w:semiHidden/>
    <w:unhideWhenUsed/>
    <w:rsid w:val="00D33020"/>
    <w:rPr>
      <w:rFonts w:ascii="Georgia" w:hAnsi="Georgia"/>
      <w:b/>
      <w:sz w:val="20"/>
      <w:vertAlign w:val="superscript"/>
    </w:rPr>
  </w:style>
  <w:style w:type="paragraph" w:customStyle="1" w:styleId="Vers">
    <w:name w:val="Vers"/>
    <w:basedOn w:val="Normal"/>
    <w:qFormat/>
    <w:rsid w:val="00D33020"/>
    <w:pPr>
      <w:spacing w:before="0" w:after="0"/>
      <w:ind w:left="1020" w:hanging="340"/>
    </w:pPr>
    <w:rPr>
      <w:i/>
    </w:rPr>
  </w:style>
  <w:style w:type="paragraph" w:customStyle="1" w:styleId="Centr">
    <w:name w:val="Centré"/>
    <w:basedOn w:val="Normal"/>
    <w:rsid w:val="00D33020"/>
    <w:pPr>
      <w:ind w:firstLine="0"/>
      <w:jc w:val="center"/>
    </w:pPr>
    <w:rPr>
      <w:szCs w:val="20"/>
    </w:rPr>
  </w:style>
  <w:style w:type="paragraph" w:customStyle="1" w:styleId="CentrEspApr0">
    <w:name w:val="CentréEspApr0"/>
    <w:basedOn w:val="Centr"/>
    <w:next w:val="Normal"/>
    <w:rsid w:val="00D33020"/>
    <w:pPr>
      <w:spacing w:after="0"/>
    </w:pPr>
  </w:style>
  <w:style w:type="paragraph" w:customStyle="1" w:styleId="CentrEspAvt0">
    <w:name w:val="CentréEspAvt0"/>
    <w:basedOn w:val="Centr"/>
    <w:next w:val="Normal"/>
    <w:rsid w:val="00D33020"/>
    <w:pPr>
      <w:spacing w:before="0"/>
    </w:pPr>
  </w:style>
  <w:style w:type="paragraph" w:customStyle="1" w:styleId="CentrEspAvt0EspApr0">
    <w:name w:val="CentréEspAvt0EspApr0"/>
    <w:basedOn w:val="Centr"/>
    <w:rsid w:val="00D33020"/>
    <w:pPr>
      <w:spacing w:before="0" w:after="0"/>
    </w:pPr>
  </w:style>
  <w:style w:type="paragraph" w:customStyle="1" w:styleId="DroiteRetraitGauche2X">
    <w:name w:val="DroiteRetraitGauche2X"/>
    <w:basedOn w:val="Droite"/>
    <w:next w:val="Normal"/>
    <w:rsid w:val="00D33020"/>
    <w:pPr>
      <w:ind w:left="680"/>
    </w:pPr>
  </w:style>
  <w:style w:type="paragraph" w:customStyle="1" w:styleId="DroiteRetraitGauche3X">
    <w:name w:val="DroiteRetraitGauche3X"/>
    <w:basedOn w:val="Droite"/>
    <w:next w:val="Normal"/>
    <w:rsid w:val="00D33020"/>
    <w:pPr>
      <w:ind w:left="1021"/>
    </w:pPr>
  </w:style>
  <w:style w:type="paragraph" w:customStyle="1" w:styleId="DroiteRetraitGauche4X">
    <w:name w:val="DroiteRetraitGauche4X"/>
    <w:basedOn w:val="Droite"/>
    <w:next w:val="Normal"/>
    <w:rsid w:val="00D33020"/>
    <w:pPr>
      <w:ind w:left="1361"/>
    </w:pPr>
  </w:style>
  <w:style w:type="paragraph" w:customStyle="1" w:styleId="NormalEspAvt0EspApr0">
    <w:name w:val="NormalEspAvt0EspApr0"/>
    <w:basedOn w:val="Normal"/>
    <w:rsid w:val="00D33020"/>
    <w:pPr>
      <w:spacing w:before="0" w:after="0"/>
    </w:pPr>
    <w:rPr>
      <w:szCs w:val="20"/>
    </w:rPr>
  </w:style>
  <w:style w:type="paragraph" w:customStyle="1" w:styleId="NormalEspAvtGrand">
    <w:name w:val="NormalEspAvtGrand"/>
    <w:basedOn w:val="Normal"/>
    <w:rsid w:val="00D33020"/>
    <w:pPr>
      <w:spacing w:before="1200"/>
    </w:pPr>
  </w:style>
  <w:style w:type="paragraph" w:customStyle="1" w:styleId="NormalRetraitGauche1X">
    <w:name w:val="NormalRetraitGauche1X"/>
    <w:basedOn w:val="Normal"/>
    <w:rsid w:val="00D33020"/>
    <w:pPr>
      <w:ind w:left="340"/>
    </w:pPr>
  </w:style>
  <w:style w:type="paragraph" w:customStyle="1" w:styleId="NormalRetraitGauche1XIndent0">
    <w:name w:val="NormalRetraitGauche1XIndent0"/>
    <w:basedOn w:val="NormalRetraitGauche1X"/>
    <w:rsid w:val="00D33020"/>
    <w:pPr>
      <w:ind w:firstLine="0"/>
    </w:pPr>
  </w:style>
  <w:style w:type="paragraph" w:customStyle="1" w:styleId="NormalRetraitGauche2X">
    <w:name w:val="NormalRetraitGauche2X"/>
    <w:basedOn w:val="NormalRetraitGauche1X"/>
    <w:rsid w:val="00D33020"/>
    <w:pPr>
      <w:ind w:left="680"/>
    </w:pPr>
  </w:style>
  <w:style w:type="paragraph" w:customStyle="1" w:styleId="NormalRetraitGauche2XIndent0">
    <w:name w:val="NormalRetraitGauche2XIndent0"/>
    <w:basedOn w:val="NormalRetraitGauche2X"/>
    <w:rsid w:val="00D33020"/>
    <w:pPr>
      <w:ind w:firstLine="0"/>
    </w:pPr>
  </w:style>
  <w:style w:type="paragraph" w:customStyle="1" w:styleId="NormalRetraitGauche3X">
    <w:name w:val="NormalRetraitGauche3X"/>
    <w:basedOn w:val="NormalRetraitGauche2X"/>
    <w:rsid w:val="00D33020"/>
    <w:pPr>
      <w:ind w:left="1021"/>
    </w:pPr>
  </w:style>
  <w:style w:type="paragraph" w:customStyle="1" w:styleId="NormalRetraitGauche3XIndent0">
    <w:name w:val="NormalRetraitGauche3XIndent0"/>
    <w:basedOn w:val="NormalRetraitGauche3X"/>
    <w:rsid w:val="00D33020"/>
    <w:pPr>
      <w:ind w:firstLine="0"/>
    </w:pPr>
  </w:style>
  <w:style w:type="paragraph" w:customStyle="1" w:styleId="NormalRetraitGauche4XIndent0">
    <w:name w:val="NormalRetraitGauche4XIndent0"/>
    <w:basedOn w:val="Normal"/>
    <w:rsid w:val="00D33020"/>
    <w:pPr>
      <w:ind w:left="1361" w:firstLine="0"/>
    </w:pPr>
  </w:style>
  <w:style w:type="paragraph" w:customStyle="1" w:styleId="NormalSansIndent">
    <w:name w:val="NormalSansIndent"/>
    <w:basedOn w:val="Normal"/>
    <w:rsid w:val="00D33020"/>
    <w:pPr>
      <w:ind w:firstLine="0"/>
    </w:pPr>
  </w:style>
  <w:style w:type="paragraph" w:customStyle="1" w:styleId="NormalSautPageAvant">
    <w:name w:val="NormalSautPageAvant"/>
    <w:basedOn w:val="Normal"/>
    <w:qFormat/>
    <w:rsid w:val="00D33020"/>
    <w:pPr>
      <w:pageBreakBefore/>
    </w:pPr>
  </w:style>
  <w:style w:type="paragraph" w:customStyle="1" w:styleId="NormalSolidaire">
    <w:name w:val="NormalSolidaire"/>
    <w:basedOn w:val="Normal"/>
    <w:qFormat/>
    <w:rsid w:val="00D33020"/>
    <w:pPr>
      <w:keepNext/>
    </w:pPr>
  </w:style>
  <w:style w:type="paragraph" w:customStyle="1" w:styleId="NormalSuspendu1X">
    <w:name w:val="NormalSuspendu1X"/>
    <w:basedOn w:val="Normal"/>
    <w:rsid w:val="00D33020"/>
    <w:pPr>
      <w:ind w:left="340" w:hanging="340"/>
    </w:pPr>
  </w:style>
  <w:style w:type="paragraph" w:customStyle="1" w:styleId="NormalSuspendu1XRetrait1X">
    <w:name w:val="NormalSuspendu1XRetrait1X"/>
    <w:basedOn w:val="Normal"/>
    <w:rsid w:val="00D33020"/>
    <w:pPr>
      <w:ind w:left="680" w:hanging="340"/>
    </w:pPr>
  </w:style>
  <w:style w:type="paragraph" w:customStyle="1" w:styleId="NormalSuspendu1XRetrait2X">
    <w:name w:val="NormalSuspendu1XRetrait2X"/>
    <w:basedOn w:val="Normal"/>
    <w:rsid w:val="00D33020"/>
    <w:pPr>
      <w:ind w:left="1020" w:hanging="340"/>
    </w:pPr>
    <w:rPr>
      <w:szCs w:val="20"/>
    </w:rPr>
  </w:style>
  <w:style w:type="paragraph" w:customStyle="1" w:styleId="NormalSuspendu1XRetrait3X">
    <w:name w:val="NormalSuspendu1XRetrait3X"/>
    <w:basedOn w:val="Normal"/>
    <w:rsid w:val="00D33020"/>
    <w:pPr>
      <w:ind w:left="1361" w:hanging="340"/>
    </w:pPr>
  </w:style>
  <w:style w:type="paragraph" w:customStyle="1" w:styleId="NormalSuspendu1XRetrait4X">
    <w:name w:val="NormalSuspendu1XRetrait4X"/>
    <w:basedOn w:val="Normal"/>
    <w:rsid w:val="00D33020"/>
    <w:pPr>
      <w:ind w:left="1701" w:hanging="340"/>
    </w:pPr>
  </w:style>
  <w:style w:type="paragraph" w:customStyle="1" w:styleId="Taille-1Normal">
    <w:name w:val="Taille-1Normal"/>
    <w:basedOn w:val="Normal"/>
    <w:rsid w:val="00D33020"/>
    <w:rPr>
      <w:sz w:val="22"/>
    </w:rPr>
  </w:style>
  <w:style w:type="paragraph" w:customStyle="1" w:styleId="Taille-1RetraitGauche1X">
    <w:name w:val="Taille-1RetraitGauche1X"/>
    <w:basedOn w:val="Taille-1Normal"/>
    <w:rsid w:val="00D33020"/>
    <w:pPr>
      <w:ind w:left="340"/>
    </w:pPr>
    <w:rPr>
      <w:szCs w:val="20"/>
    </w:rPr>
  </w:style>
  <w:style w:type="paragraph" w:customStyle="1" w:styleId="Taille-1RetraitGauche1XIndent0">
    <w:name w:val="Taille-1RetraitGauche1XIndent0"/>
    <w:basedOn w:val="Taille-1RetraitGauche1X"/>
    <w:rsid w:val="00D33020"/>
    <w:pPr>
      <w:ind w:firstLine="0"/>
    </w:pPr>
  </w:style>
  <w:style w:type="paragraph" w:customStyle="1" w:styleId="Taille-1RetraitGauche2X">
    <w:name w:val="Taille-1RetraitGauche2X"/>
    <w:basedOn w:val="Taille-1Normal"/>
    <w:rsid w:val="00D33020"/>
    <w:pPr>
      <w:ind w:left="680"/>
    </w:pPr>
    <w:rPr>
      <w:szCs w:val="20"/>
    </w:rPr>
  </w:style>
  <w:style w:type="paragraph" w:customStyle="1" w:styleId="Taille-1RetraitGauche2XIndent0">
    <w:name w:val="Taille-1RetraitGauche2XIndent0"/>
    <w:basedOn w:val="Taille-1RetraitGauche2X"/>
    <w:rsid w:val="00D33020"/>
    <w:pPr>
      <w:ind w:firstLine="0"/>
    </w:pPr>
  </w:style>
  <w:style w:type="paragraph" w:customStyle="1" w:styleId="Taille-1RetraitGauche3X">
    <w:name w:val="Taille-1RetraitGauche3X"/>
    <w:basedOn w:val="Taille-1Normal"/>
    <w:rsid w:val="00D33020"/>
    <w:pPr>
      <w:ind w:left="1021"/>
    </w:pPr>
    <w:rPr>
      <w:szCs w:val="20"/>
    </w:rPr>
  </w:style>
  <w:style w:type="paragraph" w:customStyle="1" w:styleId="Taille-1RetraitGauche3XIndent0">
    <w:name w:val="Taille-1RetraitGauche3XIndent0"/>
    <w:basedOn w:val="Taille-1RetraitGauche3X"/>
    <w:rsid w:val="00D33020"/>
    <w:pPr>
      <w:ind w:firstLine="0"/>
    </w:pPr>
  </w:style>
  <w:style w:type="paragraph" w:customStyle="1" w:styleId="Taille-1RetraitGauche4XIndent0">
    <w:name w:val="Taille-1RetraitGauche4XIndent0"/>
    <w:basedOn w:val="Taille-1Normal"/>
    <w:rsid w:val="00D33020"/>
    <w:pPr>
      <w:ind w:left="1361" w:firstLine="0"/>
    </w:pPr>
    <w:rPr>
      <w:szCs w:val="20"/>
    </w:rPr>
  </w:style>
  <w:style w:type="character" w:customStyle="1" w:styleId="Taille-1Caracteres">
    <w:name w:val="Taille-1Caracteres"/>
    <w:qFormat/>
    <w:rsid w:val="00D33020"/>
    <w:rPr>
      <w:sz w:val="20"/>
      <w:szCs w:val="20"/>
    </w:rPr>
  </w:style>
  <w:style w:type="paragraph" w:customStyle="1" w:styleId="Taille-1Suspendu1XRetrait1XEsp0">
    <w:name w:val="Taille-1Suspendu1XRetrait1XEsp0"/>
    <w:basedOn w:val="Taille-1RetraitGauche1X"/>
    <w:qFormat/>
    <w:rsid w:val="00D33020"/>
    <w:pPr>
      <w:spacing w:before="0" w:after="0"/>
      <w:ind w:left="680" w:hanging="340"/>
    </w:pPr>
  </w:style>
  <w:style w:type="paragraph" w:customStyle="1" w:styleId="Taille-1Suspendu1XRetrait2XEsp0">
    <w:name w:val="Taille-1Suspendu1XRetrait2XEsp0"/>
    <w:basedOn w:val="Taille-1RetraitGauche2X"/>
    <w:qFormat/>
    <w:rsid w:val="00D33020"/>
    <w:pPr>
      <w:spacing w:before="0" w:after="0"/>
      <w:ind w:left="1020" w:hanging="340"/>
    </w:pPr>
  </w:style>
  <w:style w:type="paragraph" w:customStyle="1" w:styleId="NormalSuspendu1XEsp0">
    <w:name w:val="NormalSuspendu1XEsp0"/>
    <w:basedOn w:val="NormalSuspendu1X"/>
    <w:qFormat/>
    <w:rsid w:val="00D33020"/>
    <w:pPr>
      <w:spacing w:before="0" w:after="0"/>
    </w:pPr>
    <w:rPr>
      <w:lang w:eastAsia="zh-CN"/>
    </w:rPr>
  </w:style>
  <w:style w:type="paragraph" w:customStyle="1" w:styleId="NormalSuspendu1XRetrait1XEsp0">
    <w:name w:val="NormalSuspendu1XRetrait1XEsp0"/>
    <w:basedOn w:val="NormalSuspendu1XRetrait1X"/>
    <w:qFormat/>
    <w:rsid w:val="00D33020"/>
    <w:pPr>
      <w:spacing w:before="0" w:after="0"/>
    </w:pPr>
  </w:style>
  <w:style w:type="paragraph" w:customStyle="1" w:styleId="NormalSuspendu1XRetrait2XEsp0">
    <w:name w:val="NormalSuspendu1XRetrait2XEsp0"/>
    <w:basedOn w:val="NormalSuspendu1XRetrait2X"/>
    <w:qFormat/>
    <w:rsid w:val="00D33020"/>
    <w:pPr>
      <w:spacing w:before="0" w:after="0"/>
    </w:pPr>
  </w:style>
  <w:style w:type="paragraph" w:customStyle="1" w:styleId="Image">
    <w:name w:val="Image"/>
    <w:basedOn w:val="Centr"/>
    <w:next w:val="Normal"/>
    <w:qFormat/>
    <w:rsid w:val="00D33020"/>
  </w:style>
  <w:style w:type="paragraph" w:customStyle="1" w:styleId="ParagrapheVideNormal">
    <w:name w:val="ParagrapheVideNormal"/>
    <w:basedOn w:val="Normal"/>
    <w:next w:val="Normal"/>
    <w:qFormat/>
    <w:rsid w:val="00D33020"/>
  </w:style>
  <w:style w:type="paragraph" w:customStyle="1" w:styleId="ParagrapheVideNormal2">
    <w:name w:val="ParagrapheVideNormal2"/>
    <w:basedOn w:val="ParagrapheVideNormal"/>
    <w:next w:val="Normal"/>
    <w:qFormat/>
    <w:rsid w:val="00D33020"/>
  </w:style>
  <w:style w:type="paragraph" w:customStyle="1" w:styleId="diteur">
    <w:name w:val="Éditeur"/>
    <w:basedOn w:val="DateSortie"/>
    <w:link w:val="diteurCar"/>
    <w:qFormat/>
    <w:rsid w:val="00D33020"/>
    <w:pPr>
      <w:spacing w:before="300" w:after="300"/>
    </w:pPr>
    <w:rPr>
      <w:sz w:val="28"/>
      <w:szCs w:val="28"/>
    </w:rPr>
  </w:style>
  <w:style w:type="character" w:customStyle="1" w:styleId="diteurCar">
    <w:name w:val="Éditeur Car"/>
    <w:link w:val="diteur"/>
    <w:rsid w:val="00D33020"/>
    <w:rPr>
      <w:rFonts w:ascii="Georgia" w:eastAsia="Times New Roman" w:hAnsi="Georgia" w:cs="Times New Roman"/>
      <w:bCs/>
      <w:sz w:val="28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33020"/>
    <w:pPr>
      <w:keepLines/>
      <w:pageBreakBefore w:val="0"/>
      <w:suppressAutoHyphens w:val="0"/>
      <w:spacing w:after="0" w:line="276" w:lineRule="auto"/>
      <w:jc w:val="left"/>
      <w:outlineLvl w:val="9"/>
    </w:pPr>
    <w:rPr>
      <w:rFonts w:ascii="Cambria" w:hAnsi="Cambria" w:cs="Times New Roman"/>
      <w:sz w:val="28"/>
      <w:szCs w:val="28"/>
    </w:rPr>
  </w:style>
  <w:style w:type="paragraph" w:customStyle="1" w:styleId="Illustrateur">
    <w:name w:val="Illustrateur"/>
    <w:basedOn w:val="Auteur"/>
    <w:link w:val="IllustrateurCar"/>
    <w:qFormat/>
    <w:rsid w:val="00D33020"/>
    <w:rPr>
      <w:b w:val="0"/>
      <w:sz w:val="32"/>
      <w:szCs w:val="32"/>
    </w:rPr>
  </w:style>
  <w:style w:type="character" w:customStyle="1" w:styleId="IllustrateurCar">
    <w:name w:val="Illustrateur Car"/>
    <w:link w:val="Illustrateur"/>
    <w:rsid w:val="00D33020"/>
    <w:rPr>
      <w:rFonts w:ascii="Georgia" w:eastAsia="Times New Roman" w:hAnsi="Georgia" w:cs="Times New Roman"/>
      <w:sz w:val="32"/>
      <w:szCs w:val="32"/>
      <w:lang w:eastAsia="fr-FR"/>
    </w:rPr>
  </w:style>
  <w:style w:type="paragraph" w:customStyle="1" w:styleId="Lettrines">
    <w:name w:val="Lettrines"/>
    <w:basedOn w:val="Normal"/>
    <w:link w:val="LettrinesCar"/>
    <w:qFormat/>
    <w:rsid w:val="00C21781"/>
    <w:rPr>
      <w:color w:val="D1272E"/>
      <w:sz w:val="60"/>
      <w:szCs w:val="60"/>
    </w:rPr>
  </w:style>
  <w:style w:type="paragraph" w:customStyle="1" w:styleId="Proverbe">
    <w:name w:val="Proverbe"/>
    <w:basedOn w:val="Normal"/>
    <w:link w:val="ProverbeCar"/>
    <w:qFormat/>
    <w:rsid w:val="00312D1E"/>
    <w:pPr>
      <w:spacing w:before="0" w:after="0" w:line="192" w:lineRule="auto"/>
      <w:ind w:firstLine="0"/>
      <w:jc w:val="center"/>
    </w:pPr>
    <w:rPr>
      <w:rFonts w:ascii="Freestyle Script" w:hAnsi="Freestyle Script"/>
      <w:sz w:val="48"/>
      <w:szCs w:val="48"/>
    </w:rPr>
  </w:style>
  <w:style w:type="character" w:customStyle="1" w:styleId="LettrinesCar">
    <w:name w:val="Lettrines Car"/>
    <w:basedOn w:val="Policepardfaut"/>
    <w:link w:val="Lettrines"/>
    <w:rsid w:val="00C21781"/>
    <w:rPr>
      <w:rFonts w:ascii="Georgia" w:eastAsia="Times New Roman" w:hAnsi="Georgia" w:cs="Times New Roman"/>
      <w:color w:val="D1272E"/>
      <w:sz w:val="60"/>
      <w:szCs w:val="60"/>
      <w:lang w:eastAsia="fr-FR"/>
    </w:rPr>
  </w:style>
  <w:style w:type="character" w:customStyle="1" w:styleId="ProverbeCar">
    <w:name w:val="Proverbe Car"/>
    <w:basedOn w:val="Policepardfaut"/>
    <w:link w:val="Proverbe"/>
    <w:rsid w:val="00312D1E"/>
    <w:rPr>
      <w:rFonts w:ascii="Freestyle Script" w:eastAsia="Times New Roman" w:hAnsi="Freestyle Script" w:cs="Times New Roman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prietaire\AppData\Roaming\Microsoft\Templates\epub_typo_et_erreur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epub_typo_et_erreurs</Template>
  <TotalTime>113</TotalTime>
  <Pages>22</Pages>
  <Words>1181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</dc:creator>
  <cp:lastModifiedBy>Enge</cp:lastModifiedBy>
  <cp:revision>9</cp:revision>
  <dcterms:created xsi:type="dcterms:W3CDTF">2015-12-30T09:43:00Z</dcterms:created>
  <dcterms:modified xsi:type="dcterms:W3CDTF">2015-12-30T13:59:00Z</dcterms:modified>
</cp:coreProperties>
</file>