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65554204"/>
        <w:docPartObj>
          <w:docPartGallery w:val="Cover Pages"/>
          <w:docPartUnique/>
        </w:docPartObj>
      </w:sdtPr>
      <w:sdtEndPr/>
      <w:sdtContent>
        <w:p w14:paraId="157ED14E" w14:textId="403C16F8" w:rsidR="00117533" w:rsidRPr="00481995" w:rsidRDefault="00117533" w:rsidP="00481995"/>
        <w:tbl>
          <w:tblPr>
            <w:tblpPr w:leftFromText="113" w:rightFromText="113" w:topFromText="113" w:bottomFromText="113" w:vertAnchor="page" w:horzAnchor="margin" w:tblpXSpec="right" w:tblpYSpec="center"/>
            <w:tblW w:w="10206" w:type="dxa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0206"/>
          </w:tblGrid>
          <w:tr w:rsidR="00117533" w14:paraId="5AEE2AA1" w14:textId="77777777" w:rsidTr="00701997">
            <w:tc>
              <w:tcPr>
                <w:tcW w:w="10206" w:type="dxa"/>
              </w:tcPr>
              <w:sdt>
                <w:sdtPr>
                  <w:rPr>
                    <w:rFonts w:ascii="Cookie" w:hAnsi="Cookie"/>
                    <w:color w:val="0295A0"/>
                    <w:sz w:val="240"/>
                    <w:szCs w:val="240"/>
                    <w14:shadow w14:blurRad="63500" w14:dist="50800" w14:dir="18900000" w14:sx="0" w14:sy="0" w14:kx="0" w14:ky="0" w14:algn="none">
                      <w14:srgbClr w14:val="000000">
                        <w14:alpha w14:val="50000"/>
                      </w14:srgbClr>
                    </w14:shadow>
                    <w14:textOutline w14:w="3175" w14:cap="rnd" w14:cmpd="sng" w14:algn="ctr">
                      <w14:solidFill>
                        <w14:srgbClr w14:val="0295A0">
                          <w14:alpha w14:val="50000"/>
                        </w14:srgbClr>
                      </w14:solidFill>
                      <w14:prstDash w14:val="solid"/>
                      <w14:bevel/>
                    </w14:textOutline>
                  </w:rPr>
                  <w:alias w:val="Titre"/>
                  <w:id w:val="13406919"/>
                  <w:placeholder>
                    <w:docPart w:val="F5778E1BDBA048DF8156F2BFBDE64C0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1290E000" w14:textId="77777777" w:rsidR="00117533" w:rsidRPr="00E00E13" w:rsidRDefault="00117533" w:rsidP="00701997">
                    <w:pPr>
                      <w:jc w:val="right"/>
                      <w:rPr>
                        <w:rFonts w:ascii="Cookie" w:hAnsi="Cookie"/>
                        <w:color w:val="02B6C4"/>
                        <w:sz w:val="240"/>
                        <w:szCs w:val="240"/>
                        <w14:shadow w14:blurRad="63500" w14:dist="50800" w14:dir="189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3175" w14:cap="rnd" w14:cmpd="sng" w14:algn="ctr">
                          <w14:solidFill>
                            <w14:srgbClr w14:val="02B6C4">
                              <w14:alpha w14:val="50000"/>
                            </w14:srgbClr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E00E13">
                      <w:rPr>
                        <w:rFonts w:ascii="Cookie" w:hAnsi="Cookie"/>
                        <w:color w:val="0295A0"/>
                        <w:sz w:val="240"/>
                        <w:szCs w:val="240"/>
                        <w14:shadow w14:blurRad="63500" w14:dist="50800" w14:dir="189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3175" w14:cap="rnd" w14:cmpd="sng" w14:algn="ctr">
                          <w14:solidFill>
                            <w14:srgbClr w14:val="0295A0">
                              <w14:alpha w14:val="50000"/>
                            </w14:srgbClr>
                          </w14:solidFill>
                          <w14:prstDash w14:val="solid"/>
                          <w14:bevel/>
                        </w14:textOutline>
                      </w:rPr>
                      <w:t>Compétences</w:t>
                    </w:r>
                  </w:p>
                </w:sdtContent>
              </w:sdt>
            </w:tc>
          </w:tr>
          <w:tr w:rsidR="00117533" w14:paraId="0426B9E2" w14:textId="77777777" w:rsidTr="00701997">
            <w:sdt>
              <w:sdtPr>
                <w:rPr>
                  <w:rStyle w:val="TitreCar"/>
                  <w:rFonts w:ascii="Cookie" w:hAnsi="Cookie"/>
                  <w:b w:val="0"/>
                  <w:bCs w:val="0"/>
                  <w:color w:val="BE178B"/>
                  <w:sz w:val="100"/>
                  <w:szCs w:val="100"/>
                  <w14:textOutline w14:w="3175" w14:cap="rnd" w14:cmpd="sng" w14:algn="ctr">
                    <w14:solidFill>
                      <w14:srgbClr w14:val="BE178B">
                        <w14:alpha w14:val="50000"/>
                      </w14:srgbClr>
                    </w14:solidFill>
                    <w14:prstDash w14:val="solid"/>
                    <w14:bevel/>
                  </w14:textOutline>
                  <w14:textFill>
                    <w14:solidFill>
                      <w14:srgbClr w14:val="BE178B"/>
                    </w14:solidFill>
                  </w14:textFill>
                </w:rPr>
                <w:alias w:val="Sous-titre"/>
                <w:id w:val="13406923"/>
                <w:placeholder>
                  <w:docPart w:val="8DCB5491C89B4CC990789E5A51C59B1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1020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DE63907" w14:textId="77777777" w:rsidR="00117533" w:rsidRPr="00E00E13" w:rsidRDefault="00117533" w:rsidP="00701997">
                    <w:pPr>
                      <w:pStyle w:val="Sous-titre"/>
                      <w:framePr w:hSpace="0" w:wrap="auto" w:hAnchor="text" w:xAlign="left" w:yAlign="inline"/>
                      <w:spacing w:after="100" w:line="240" w:lineRule="auto"/>
                      <w:jc w:val="right"/>
                      <w:rPr>
                        <w:rStyle w:val="TitreCar"/>
                        <w:rFonts w:ascii="Cookie" w:hAnsi="Cookie"/>
                        <w:b w:val="0"/>
                        <w:bCs w:val="0"/>
                        <w:color w:val="BE178B"/>
                        <w:sz w:val="100"/>
                        <w:szCs w:val="100"/>
                        <w14:textOutline w14:w="3175" w14:cap="rnd" w14:cmpd="sng" w14:algn="ctr">
                          <w14:solidFill>
                            <w14:srgbClr w14:val="BE178B">
                              <w14:alpha w14:val="50000"/>
                            </w14:srgbClr>
                          </w14:solidFill>
                          <w14:prstDash w14:val="solid"/>
                          <w14:bevel/>
                        </w14:textOutline>
                        <w14:textFill>
                          <w14:solidFill>
                            <w14:srgbClr w14:val="BE178B"/>
                          </w14:solidFill>
                        </w14:textFill>
                      </w:rPr>
                    </w:pPr>
                    <w:r w:rsidRPr="00E00E13">
                      <w:rPr>
                        <w:rStyle w:val="TitreCar"/>
                        <w:rFonts w:ascii="Cookie" w:hAnsi="Cookie"/>
                        <w:b w:val="0"/>
                        <w:bCs w:val="0"/>
                        <w:color w:val="BE178B"/>
                        <w:sz w:val="100"/>
                        <w:szCs w:val="100"/>
                        <w14:textOutline w14:w="3175" w14:cap="rnd" w14:cmpd="sng" w14:algn="ctr">
                          <w14:solidFill>
                            <w14:srgbClr w14:val="BE178B">
                              <w14:alpha w14:val="50000"/>
                            </w14:srgbClr>
                          </w14:solidFill>
                          <w14:prstDash w14:val="solid"/>
                          <w14:bevel/>
                        </w14:textOutline>
                        <w14:textFill>
                          <w14:solidFill>
                            <w14:srgbClr w14:val="BE178B"/>
                          </w14:solidFill>
                        </w14:textFill>
                      </w:rPr>
                      <w:t>Registre des scores par évaluation</w:t>
                    </w:r>
                  </w:p>
                </w:tc>
              </w:sdtContent>
            </w:sdt>
          </w:tr>
        </w:tbl>
        <w:p w14:paraId="0462F101" w14:textId="15D32B8F" w:rsidR="00960902" w:rsidRPr="003C4A45" w:rsidRDefault="00210E50" w:rsidP="003C4A4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0224" behindDoc="1" locked="0" layoutInCell="1" allowOverlap="1" wp14:anchorId="613AC392" wp14:editId="27A97EE1">
                    <wp:simplePos x="0" y="0"/>
                    <wp:positionH relativeFrom="column">
                      <wp:posOffset>-720090</wp:posOffset>
                    </wp:positionH>
                    <wp:positionV relativeFrom="paragraph">
                      <wp:posOffset>513412</wp:posOffset>
                    </wp:positionV>
                    <wp:extent cx="7560000" cy="8652292"/>
                    <wp:effectExtent l="0" t="0" r="3175" b="0"/>
                    <wp:wrapNone/>
                    <wp:docPr id="12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65229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3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1404F4A" id="Rectangle 12" o:spid="_x0000_s1026" style="position:absolute;margin-left:-56.7pt;margin-top:40.45pt;width:595.3pt;height:681.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" stroked="f" strokeweight="1.25pt">
                    <v:fill opacity="19789f"/>
                    <v:stroke endcap="round"/>
                  </v:rect>
                </w:pict>
              </mc:Fallback>
            </mc:AlternateContent>
          </w:r>
          <w:r w:rsidR="00117533" w:rsidRPr="003C4A45">
            <mc:AlternateContent>
              <mc:Choice Requires="wps">
                <w:drawing>
                  <wp:anchor distT="0" distB="0" distL="114300" distR="114300" simplePos="0" relativeHeight="251442688" behindDoc="1" locked="1" layoutInCell="1" allowOverlap="1" wp14:anchorId="77C5B97E" wp14:editId="3AD8759C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7750800" cy="1159200"/>
                    <wp:effectExtent l="0" t="0" r="3175" b="3175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50800" cy="1159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9C3CB4F" id="Rectangle 5" o:spid="_x0000_s1026" style="position:absolute;margin-left:0;margin-top:0;width:610.3pt;height:91.3pt;z-index:-251873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" fillcolor="white [3212]" stroked="f" strokeweight="1.25pt">
                    <v:stroke endcap="round"/>
                    <w10:wrap anchorx="page" anchory="page"/>
                    <w10:anchorlock/>
                  </v:rect>
                </w:pict>
              </mc:Fallback>
            </mc:AlternateContent>
          </w:r>
          <w:r w:rsidR="00960902" w:rsidRPr="003C4A45">
            <w:drawing>
              <wp:anchor distT="0" distB="0" distL="114300" distR="114300" simplePos="0" relativeHeight="251448832" behindDoc="1" locked="0" layoutInCell="1" allowOverlap="1" wp14:anchorId="30E64AB3" wp14:editId="1D24C34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8820000" cy="8791200"/>
                <wp:effectExtent l="0" t="0" r="635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quarelle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0000" cy="879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60902" w:rsidRPr="003C4A45">
            <w:br w:type="page"/>
          </w:r>
        </w:p>
      </w:sdtContent>
    </w:sdt>
    <w:p w14:paraId="2058470E" w14:textId="794DEAE3" w:rsidR="00905322" w:rsidRPr="00C35608" w:rsidRDefault="00C35608" w:rsidP="00C35608">
      <w:r w:rsidRPr="00C35608"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F6C2842" wp14:editId="6DC9A2D8">
                <wp:simplePos x="0" y="0"/>
                <wp:positionH relativeFrom="column">
                  <wp:posOffset>-533400</wp:posOffset>
                </wp:positionH>
                <wp:positionV relativeFrom="paragraph">
                  <wp:posOffset>8653780</wp:posOffset>
                </wp:positionV>
                <wp:extent cx="7543800" cy="1662617"/>
                <wp:effectExtent l="0" t="0" r="0" b="0"/>
                <wp:wrapNone/>
                <wp:docPr id="1404" name="Rectangle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6626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C603C" id="Rectangle 1404" o:spid="_x0000_s1026" style="position:absolute;margin-left:-42pt;margin-top:681.4pt;width:594pt;height:130.9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" fillcolor="white [3212]" stroked="f" strokeweight="1.25pt">
                <v:stroke endcap="round"/>
              </v:rect>
            </w:pict>
          </mc:Fallback>
        </mc:AlternateContent>
      </w:r>
      <w:r w:rsidR="00905322" w:rsidRPr="00C35608">
        <w:br w:type="page"/>
      </w:r>
    </w:p>
    <w:p w14:paraId="62C4645D" w14:textId="5C4A1018" w:rsidR="009128EF" w:rsidRPr="00395F18" w:rsidRDefault="00395F18" w:rsidP="00072DF0">
      <w:pPr>
        <w:pStyle w:val="Titre1"/>
      </w:pPr>
      <w:r w:rsidRPr="00395F18">
        <w:lastRenderedPageBreak/>
        <w:t>Domaines du socle</w:t>
      </w:r>
    </w:p>
    <w:p w14:paraId="5F4D9FBA" w14:textId="52910BC5" w:rsidR="006D1F3C" w:rsidRDefault="006D1F3C" w:rsidP="00CC68E8">
      <w:pPr>
        <w:pStyle w:val="Titre2"/>
      </w:pPr>
      <w:r>
        <w:t>Socle commun de compétences ~ Cycle 2</w:t>
      </w:r>
    </w:p>
    <w:p w14:paraId="63113CA4" w14:textId="1D8CCE2C" w:rsidR="006D1F3C" w:rsidRPr="006D1F3C" w:rsidRDefault="006D1F3C" w:rsidP="006D1F3C">
      <w:r w:rsidRPr="006D1F3C">
        <w:t>Domaine 1</w:t>
      </w:r>
      <w:r>
        <w:tab/>
      </w:r>
      <w:r w:rsidRPr="006D1F3C">
        <w:t>Les langages pour penser et communiquer</w:t>
      </w:r>
    </w:p>
    <w:p w14:paraId="27503A51" w14:textId="78562251" w:rsidR="006D1F3C" w:rsidRPr="006D1F3C" w:rsidRDefault="006D1F3C" w:rsidP="006D1F3C">
      <w:r w:rsidRPr="006D1F3C">
        <w:t>Domaine</w:t>
      </w:r>
      <w:r>
        <w:t xml:space="preserve"> </w:t>
      </w:r>
      <w:r w:rsidRPr="006D1F3C">
        <w:t>2</w:t>
      </w:r>
      <w:r>
        <w:tab/>
      </w:r>
      <w:r w:rsidRPr="006D1F3C">
        <w:t>Les méthodes et outils pour apprendre</w:t>
      </w:r>
    </w:p>
    <w:p w14:paraId="4BDA0DFE" w14:textId="6FC9AA65" w:rsidR="006D1F3C" w:rsidRPr="006D1F3C" w:rsidRDefault="006D1F3C" w:rsidP="006D1F3C">
      <w:r w:rsidRPr="006D1F3C">
        <w:t>Domaine 3</w:t>
      </w:r>
      <w:r>
        <w:tab/>
      </w:r>
      <w:r w:rsidRPr="006D1F3C">
        <w:t>La formation de la personne et du citoyen</w:t>
      </w:r>
    </w:p>
    <w:p w14:paraId="07579794" w14:textId="1DB99496" w:rsidR="006D1F3C" w:rsidRPr="006D1F3C" w:rsidRDefault="006D1F3C" w:rsidP="006D1F3C">
      <w:r w:rsidRPr="006D1F3C">
        <w:t>Domaine 4</w:t>
      </w:r>
      <w:r>
        <w:tab/>
      </w:r>
      <w:r w:rsidRPr="006D1F3C">
        <w:t>Les systèmes naturels et les systèmes techniques</w:t>
      </w:r>
    </w:p>
    <w:p w14:paraId="465EB520" w14:textId="75ABDCBC" w:rsidR="006D1F3C" w:rsidRPr="006D1F3C" w:rsidRDefault="006D1F3C" w:rsidP="006D1F3C">
      <w:r w:rsidRPr="006D1F3C">
        <w:t>Domaine 5</w:t>
      </w:r>
      <w:r>
        <w:tab/>
      </w:r>
      <w:r w:rsidRPr="006D1F3C">
        <w:t>Les représentations du monde et l'activité humaine</w:t>
      </w:r>
    </w:p>
    <w:p w14:paraId="234B3C0C" w14:textId="513E54F2" w:rsidR="00395F18" w:rsidRPr="00395F18" w:rsidRDefault="00395F18" w:rsidP="00CC68E8">
      <w:pPr>
        <w:pStyle w:val="Titre2"/>
      </w:pPr>
      <w:r w:rsidRPr="00395F18">
        <w:t>Français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175"/>
        <w:gridCol w:w="1020"/>
      </w:tblGrid>
      <w:tr w:rsidR="00395F18" w:rsidRPr="00072DF0" w14:paraId="5BB1020C" w14:textId="77777777" w:rsidTr="00A114DA">
        <w:tc>
          <w:tcPr>
            <w:tcW w:w="4500" w:type="pct"/>
            <w:shd w:val="clear" w:color="auto" w:fill="F2F2F2" w:themeFill="background1" w:themeFillShade="F2"/>
            <w:vAlign w:val="center"/>
          </w:tcPr>
          <w:p w14:paraId="184B604B" w14:textId="77777777" w:rsidR="00395F18" w:rsidRPr="00072DF0" w:rsidRDefault="00395F18" w:rsidP="00395F18">
            <w:pPr>
              <w:rPr>
                <w:sz w:val="20"/>
                <w:szCs w:val="20"/>
              </w:rPr>
            </w:pPr>
            <w:r w:rsidRPr="00072DF0">
              <w:rPr>
                <w:sz w:val="20"/>
                <w:szCs w:val="20"/>
              </w:rPr>
              <w:t>Compétences travaillées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EB9DF1C" w14:textId="77777777" w:rsidR="00395F18" w:rsidRPr="00072DF0" w:rsidRDefault="00395F18" w:rsidP="00FF4EC6">
            <w:pPr>
              <w:jc w:val="center"/>
              <w:rPr>
                <w:sz w:val="20"/>
                <w:szCs w:val="20"/>
              </w:rPr>
            </w:pPr>
            <w:r w:rsidRPr="00072DF0">
              <w:rPr>
                <w:sz w:val="20"/>
                <w:szCs w:val="20"/>
              </w:rPr>
              <w:t>Domaines du socle</w:t>
            </w:r>
          </w:p>
        </w:tc>
      </w:tr>
      <w:tr w:rsidR="00395F18" w:rsidRPr="00395F18" w14:paraId="460079F4" w14:textId="77777777" w:rsidTr="00072DF0">
        <w:tc>
          <w:tcPr>
            <w:tcW w:w="4500" w:type="pct"/>
            <w:shd w:val="clear" w:color="auto" w:fill="auto"/>
          </w:tcPr>
          <w:p w14:paraId="30A86E23" w14:textId="196FF8EA" w:rsidR="00395F18" w:rsidRPr="00395F18" w:rsidRDefault="00395F18" w:rsidP="00395F18">
            <w:r w:rsidRPr="00395F18">
              <w:t>Comprendre et s</w:t>
            </w:r>
            <w:r w:rsidR="00E60445">
              <w:t>’</w:t>
            </w:r>
            <w:r w:rsidRPr="00395F18">
              <w:t>exprimer à l</w:t>
            </w:r>
            <w:r w:rsidR="00E60445">
              <w:t>’</w:t>
            </w:r>
            <w:r w:rsidRPr="00395F18">
              <w:t>oral</w:t>
            </w:r>
          </w:p>
          <w:p w14:paraId="4E09E597" w14:textId="77777777" w:rsidR="00E60445" w:rsidRDefault="00395F18" w:rsidP="00395F18">
            <w:pPr>
              <w:pStyle w:val="Paragraphedeliste"/>
              <w:numPr>
                <w:ilvl w:val="0"/>
                <w:numId w:val="10"/>
              </w:numPr>
            </w:pPr>
            <w:proofErr w:type="gramStart"/>
            <w:r w:rsidRPr="00395F18">
              <w:t>écouter</w:t>
            </w:r>
            <w:proofErr w:type="gramEnd"/>
            <w:r w:rsidRPr="00395F18">
              <w:t xml:space="preserve"> pour comprendre des messages oraux ou des textes lus par un adulte</w:t>
            </w:r>
            <w:r w:rsidR="00E60445">
              <w:t> ;</w:t>
            </w:r>
          </w:p>
          <w:p w14:paraId="4B3F6CD3" w14:textId="77777777" w:rsidR="00E60445" w:rsidRDefault="00395F18" w:rsidP="00395F18">
            <w:pPr>
              <w:pStyle w:val="Paragraphedeliste"/>
              <w:numPr>
                <w:ilvl w:val="0"/>
                <w:numId w:val="10"/>
              </w:numPr>
            </w:pPr>
            <w:proofErr w:type="gramStart"/>
            <w:r w:rsidRPr="00395F18">
              <w:t>dire</w:t>
            </w:r>
            <w:proofErr w:type="gramEnd"/>
            <w:r w:rsidRPr="00395F18">
              <w:t xml:space="preserve"> pour être entendu et compris</w:t>
            </w:r>
            <w:r w:rsidR="00E60445">
              <w:t> ;</w:t>
            </w:r>
          </w:p>
          <w:p w14:paraId="02CC0E61" w14:textId="77777777" w:rsidR="00E60445" w:rsidRDefault="00395F18" w:rsidP="00395F18">
            <w:pPr>
              <w:pStyle w:val="Paragraphedeliste"/>
              <w:numPr>
                <w:ilvl w:val="0"/>
                <w:numId w:val="10"/>
              </w:numPr>
            </w:pPr>
            <w:proofErr w:type="gramStart"/>
            <w:r w:rsidRPr="00395F18">
              <w:t>participer</w:t>
            </w:r>
            <w:proofErr w:type="gramEnd"/>
            <w:r w:rsidRPr="00395F18">
              <w:t xml:space="preserve"> à des échanges dans des situations diverses</w:t>
            </w:r>
            <w:r w:rsidR="00E60445">
              <w:t> ;</w:t>
            </w:r>
          </w:p>
          <w:p w14:paraId="513BD7F8" w14:textId="14EA7D0D" w:rsidR="00395F18" w:rsidRPr="00395F18" w:rsidRDefault="00395F18" w:rsidP="00395F18">
            <w:pPr>
              <w:pStyle w:val="Paragraphedeliste"/>
              <w:numPr>
                <w:ilvl w:val="0"/>
                <w:numId w:val="10"/>
              </w:numPr>
            </w:pPr>
            <w:proofErr w:type="gramStart"/>
            <w:r w:rsidRPr="00395F18">
              <w:t>adopter</w:t>
            </w:r>
            <w:proofErr w:type="gramEnd"/>
            <w:r w:rsidRPr="00395F18">
              <w:t xml:space="preserve"> une distance critique par rapport au langage produit</w:t>
            </w:r>
            <w:r w:rsidR="00E60445"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FD914D0" w14:textId="23E3D08A" w:rsidR="00395F18" w:rsidRPr="00395F18" w:rsidRDefault="00E60445" w:rsidP="00FF4EC6">
            <w:pPr>
              <w:jc w:val="center"/>
            </w:pPr>
            <w:r w:rsidRPr="00395F18">
              <w:t>1</w:t>
            </w:r>
            <w:r>
              <w:t>,</w:t>
            </w:r>
            <w:r w:rsidR="004E698A">
              <w:t xml:space="preserve"> </w:t>
            </w:r>
            <w:r w:rsidRPr="00395F18">
              <w:t>2</w:t>
            </w:r>
            <w:r>
              <w:t xml:space="preserve">, </w:t>
            </w:r>
            <w:r w:rsidR="00395F18" w:rsidRPr="00395F18">
              <w:t>3</w:t>
            </w:r>
          </w:p>
        </w:tc>
      </w:tr>
      <w:tr w:rsidR="00395F18" w:rsidRPr="00395F18" w14:paraId="5F2BC262" w14:textId="77777777" w:rsidTr="00072DF0">
        <w:tc>
          <w:tcPr>
            <w:tcW w:w="4500" w:type="pct"/>
            <w:shd w:val="clear" w:color="auto" w:fill="auto"/>
          </w:tcPr>
          <w:p w14:paraId="1B53725D" w14:textId="77777777" w:rsidR="00395F18" w:rsidRPr="00395F18" w:rsidRDefault="00395F18" w:rsidP="00395F18">
            <w:r w:rsidRPr="00395F18">
              <w:t>Lire</w:t>
            </w:r>
          </w:p>
          <w:p w14:paraId="05737394" w14:textId="77777777" w:rsidR="00E60445" w:rsidRDefault="00395F18" w:rsidP="00395F18">
            <w:pPr>
              <w:pStyle w:val="Paragraphedeliste"/>
              <w:numPr>
                <w:ilvl w:val="0"/>
                <w:numId w:val="11"/>
              </w:numPr>
            </w:pPr>
            <w:proofErr w:type="gramStart"/>
            <w:r w:rsidRPr="00395F18">
              <w:t>identifier</w:t>
            </w:r>
            <w:proofErr w:type="gramEnd"/>
            <w:r w:rsidRPr="00395F18">
              <w:t xml:space="preserve"> des mots de manière de plus en plus aisée</w:t>
            </w:r>
            <w:r w:rsidR="00E60445">
              <w:t> ;</w:t>
            </w:r>
          </w:p>
          <w:p w14:paraId="1992B801" w14:textId="77777777" w:rsidR="00E60445" w:rsidRDefault="00395F18" w:rsidP="00395F18">
            <w:pPr>
              <w:pStyle w:val="Paragraphedeliste"/>
              <w:numPr>
                <w:ilvl w:val="0"/>
                <w:numId w:val="11"/>
              </w:numPr>
            </w:pPr>
            <w:proofErr w:type="gramStart"/>
            <w:r w:rsidRPr="00395F18">
              <w:t>comprendre</w:t>
            </w:r>
            <w:proofErr w:type="gramEnd"/>
            <w:r w:rsidRPr="00395F18">
              <w:t xml:space="preserve"> un texte et contrôler sa compréhension</w:t>
            </w:r>
            <w:r w:rsidR="00E60445">
              <w:t> ;</w:t>
            </w:r>
          </w:p>
          <w:p w14:paraId="6969D47C" w14:textId="77777777" w:rsidR="00E60445" w:rsidRDefault="00395F18" w:rsidP="00395F18">
            <w:pPr>
              <w:pStyle w:val="Paragraphedeliste"/>
              <w:numPr>
                <w:ilvl w:val="0"/>
                <w:numId w:val="11"/>
              </w:numPr>
            </w:pPr>
            <w:proofErr w:type="gramStart"/>
            <w:r w:rsidRPr="00395F18">
              <w:t>pratiquer</w:t>
            </w:r>
            <w:proofErr w:type="gramEnd"/>
            <w:r w:rsidRPr="00395F18">
              <w:t xml:space="preserve"> différentes formes de lecture</w:t>
            </w:r>
            <w:r w:rsidR="00E60445">
              <w:t> ;</w:t>
            </w:r>
          </w:p>
          <w:p w14:paraId="36069FF9" w14:textId="687EF42A" w:rsidR="00395F18" w:rsidRPr="00395F18" w:rsidRDefault="00395F18" w:rsidP="00395F18">
            <w:pPr>
              <w:pStyle w:val="Paragraphedeliste"/>
              <w:numPr>
                <w:ilvl w:val="0"/>
                <w:numId w:val="11"/>
              </w:numPr>
            </w:pPr>
            <w:proofErr w:type="gramStart"/>
            <w:r w:rsidRPr="00395F18">
              <w:t>lire</w:t>
            </w:r>
            <w:proofErr w:type="gramEnd"/>
            <w:r w:rsidRPr="00395F18">
              <w:t xml:space="preserve"> à voix haute</w:t>
            </w:r>
            <w:r w:rsidR="00E60445"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3733F431" w14:textId="75C3F92C" w:rsidR="00395F18" w:rsidRPr="00395F18" w:rsidRDefault="00E60445" w:rsidP="00FF4EC6">
            <w:pPr>
              <w:jc w:val="center"/>
            </w:pPr>
            <w:r w:rsidRPr="00395F18">
              <w:t>1</w:t>
            </w:r>
            <w:r>
              <w:t>,</w:t>
            </w:r>
            <w:r w:rsidR="004E698A">
              <w:t xml:space="preserve"> </w:t>
            </w:r>
            <w:r w:rsidRPr="00395F18">
              <w:t>5</w:t>
            </w:r>
          </w:p>
        </w:tc>
      </w:tr>
      <w:tr w:rsidR="00395F18" w:rsidRPr="00395F18" w14:paraId="330F3D91" w14:textId="77777777" w:rsidTr="00072DF0">
        <w:tc>
          <w:tcPr>
            <w:tcW w:w="4500" w:type="pct"/>
            <w:shd w:val="clear" w:color="auto" w:fill="auto"/>
          </w:tcPr>
          <w:p w14:paraId="2CCD077D" w14:textId="77777777" w:rsidR="00395F18" w:rsidRPr="00395F18" w:rsidRDefault="00395F18" w:rsidP="00395F18">
            <w:r w:rsidRPr="00395F18">
              <w:t>Écrire</w:t>
            </w:r>
          </w:p>
          <w:p w14:paraId="36BA6B32" w14:textId="77777777" w:rsidR="00E60445" w:rsidRDefault="00395F18" w:rsidP="00395F18">
            <w:pPr>
              <w:pStyle w:val="Paragraphedeliste"/>
              <w:numPr>
                <w:ilvl w:val="0"/>
                <w:numId w:val="13"/>
              </w:numPr>
            </w:pPr>
            <w:proofErr w:type="gramStart"/>
            <w:r w:rsidRPr="00395F18">
              <w:t>copier</w:t>
            </w:r>
            <w:proofErr w:type="gramEnd"/>
            <w:r w:rsidR="00E60445">
              <w:t> ;</w:t>
            </w:r>
          </w:p>
          <w:p w14:paraId="6665169E" w14:textId="77777777" w:rsidR="00E60445" w:rsidRDefault="00395F18" w:rsidP="00395F18">
            <w:pPr>
              <w:pStyle w:val="Paragraphedeliste"/>
              <w:numPr>
                <w:ilvl w:val="0"/>
                <w:numId w:val="13"/>
              </w:numPr>
            </w:pPr>
            <w:proofErr w:type="gramStart"/>
            <w:r w:rsidRPr="00395F18">
              <w:t>écrire</w:t>
            </w:r>
            <w:proofErr w:type="gramEnd"/>
            <w:r w:rsidRPr="00395F18">
              <w:t xml:space="preserve"> des textes en commençant à s</w:t>
            </w:r>
            <w:r w:rsidR="00E60445">
              <w:t>’</w:t>
            </w:r>
            <w:r w:rsidRPr="00395F18">
              <w:t>approprier une démarche</w:t>
            </w:r>
            <w:r w:rsidR="00E60445">
              <w:t> ;</w:t>
            </w:r>
          </w:p>
          <w:p w14:paraId="351A7FC2" w14:textId="31C179A9" w:rsidR="00395F18" w:rsidRPr="00395F18" w:rsidRDefault="00395F18" w:rsidP="00395F18">
            <w:pPr>
              <w:pStyle w:val="Paragraphedeliste"/>
              <w:numPr>
                <w:ilvl w:val="0"/>
                <w:numId w:val="13"/>
              </w:numPr>
            </w:pPr>
            <w:proofErr w:type="gramStart"/>
            <w:r w:rsidRPr="00395F18">
              <w:t>réviser</w:t>
            </w:r>
            <w:proofErr w:type="gramEnd"/>
            <w:r w:rsidRPr="00395F18">
              <w:t xml:space="preserve"> et améliorer l</w:t>
            </w:r>
            <w:r w:rsidR="00E60445">
              <w:t>’</w:t>
            </w:r>
            <w:r w:rsidRPr="00395F18">
              <w:t>écrit qu</w:t>
            </w:r>
            <w:r w:rsidR="00E60445">
              <w:t>’</w:t>
            </w:r>
            <w:r w:rsidRPr="00395F18">
              <w:t>on a produit</w:t>
            </w:r>
            <w:r w:rsidR="00E60445"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54A402E0" w14:textId="77777777" w:rsidR="00395F18" w:rsidRPr="00395F18" w:rsidRDefault="00395F18" w:rsidP="00FF4EC6">
            <w:pPr>
              <w:jc w:val="center"/>
            </w:pPr>
            <w:r w:rsidRPr="00395F18">
              <w:t>1</w:t>
            </w:r>
          </w:p>
        </w:tc>
      </w:tr>
      <w:tr w:rsidR="00395F18" w:rsidRPr="00395F18" w14:paraId="18F06BFD" w14:textId="77777777" w:rsidTr="00072DF0">
        <w:tc>
          <w:tcPr>
            <w:tcW w:w="4500" w:type="pct"/>
            <w:shd w:val="clear" w:color="auto" w:fill="auto"/>
          </w:tcPr>
          <w:p w14:paraId="6AB9B69E" w14:textId="77777777" w:rsidR="00395F18" w:rsidRPr="00395F18" w:rsidRDefault="00395F18" w:rsidP="00395F18">
            <w:bookmarkStart w:id="0" w:name="bookmark18"/>
            <w:bookmarkStart w:id="1" w:name="bookmark19"/>
            <w:r w:rsidRPr="00395F18">
              <w:t>Comprendre le fonctionnement de la langue</w:t>
            </w:r>
            <w:bookmarkEnd w:id="0"/>
            <w:bookmarkEnd w:id="1"/>
          </w:p>
          <w:p w14:paraId="6BC8FF7C" w14:textId="77777777" w:rsidR="00E60445" w:rsidRDefault="00395F18" w:rsidP="00395F18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 w:rsidRPr="00395F18">
              <w:t>passer</w:t>
            </w:r>
            <w:proofErr w:type="gramEnd"/>
            <w:r w:rsidRPr="00395F18">
              <w:t xml:space="preserve"> de l</w:t>
            </w:r>
            <w:r w:rsidR="00E60445">
              <w:t>’</w:t>
            </w:r>
            <w:r w:rsidRPr="00395F18">
              <w:t>oral à l</w:t>
            </w:r>
            <w:r w:rsidR="00E60445">
              <w:t>’</w:t>
            </w:r>
            <w:r w:rsidRPr="00395F18">
              <w:t>écrit</w:t>
            </w:r>
            <w:r w:rsidR="00E60445">
              <w:t> ;</w:t>
            </w:r>
          </w:p>
          <w:p w14:paraId="016B338A" w14:textId="77777777" w:rsidR="00E60445" w:rsidRDefault="00395F18" w:rsidP="00395F18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 w:rsidRPr="00395F18">
              <w:t>construire</w:t>
            </w:r>
            <w:proofErr w:type="gramEnd"/>
            <w:r w:rsidRPr="00395F18">
              <w:t xml:space="preserve"> le lexique</w:t>
            </w:r>
            <w:r w:rsidR="00E60445">
              <w:t> ;</w:t>
            </w:r>
          </w:p>
          <w:p w14:paraId="58C861F7" w14:textId="77777777" w:rsidR="00E60445" w:rsidRDefault="00395F18" w:rsidP="00395F18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 w:rsidRPr="00395F18">
              <w:t>s</w:t>
            </w:r>
            <w:r w:rsidR="00E60445">
              <w:t>’</w:t>
            </w:r>
            <w:r w:rsidRPr="00395F18">
              <w:t>initier</w:t>
            </w:r>
            <w:proofErr w:type="gramEnd"/>
            <w:r w:rsidRPr="00395F18">
              <w:t xml:space="preserve"> à l</w:t>
            </w:r>
            <w:r w:rsidR="00E60445">
              <w:t>’</w:t>
            </w:r>
            <w:r w:rsidRPr="00395F18">
              <w:t>orthographe lexicale</w:t>
            </w:r>
            <w:r w:rsidR="00E60445">
              <w:t> ;</w:t>
            </w:r>
          </w:p>
          <w:p w14:paraId="20D7C1E4" w14:textId="77777777" w:rsidR="00E60445" w:rsidRDefault="00395F18" w:rsidP="00395F18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 w:rsidRPr="00395F18">
              <w:t>se</w:t>
            </w:r>
            <w:proofErr w:type="gramEnd"/>
            <w:r w:rsidRPr="00395F18">
              <w:t xml:space="preserve"> repérer dans la phrase simple</w:t>
            </w:r>
            <w:r w:rsidR="00E60445">
              <w:t> ;</w:t>
            </w:r>
          </w:p>
          <w:p w14:paraId="4FBBB6B5" w14:textId="70D7C61A" w:rsidR="00395F18" w:rsidRPr="00395F18" w:rsidRDefault="00E60445" w:rsidP="00395F18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 w:rsidRPr="00395F18">
              <w:t>maitriser</w:t>
            </w:r>
            <w:proofErr w:type="gramEnd"/>
            <w:r w:rsidR="00395F18" w:rsidRPr="00395F18">
              <w:t xml:space="preserve"> l</w:t>
            </w:r>
            <w:r>
              <w:t>’</w:t>
            </w:r>
            <w:r w:rsidR="00395F18" w:rsidRPr="00395F18">
              <w:t>orthographe grammaticale de base</w:t>
            </w:r>
            <w:r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6F5D0C34" w14:textId="7A3B1247" w:rsidR="00395F18" w:rsidRPr="00395F18" w:rsidRDefault="00E60445" w:rsidP="00FF4EC6">
            <w:pPr>
              <w:jc w:val="center"/>
            </w:pPr>
            <w:r w:rsidRPr="00395F18">
              <w:t>1</w:t>
            </w:r>
            <w:r>
              <w:t>,</w:t>
            </w:r>
            <w:r w:rsidR="004E698A">
              <w:t xml:space="preserve"> </w:t>
            </w:r>
            <w:r w:rsidRPr="00395F18">
              <w:t>2</w:t>
            </w:r>
          </w:p>
          <w:p w14:paraId="5FAA078C" w14:textId="77777777" w:rsidR="00395F18" w:rsidRPr="00395F18" w:rsidRDefault="00395F18" w:rsidP="00FF4EC6">
            <w:pPr>
              <w:jc w:val="center"/>
            </w:pPr>
          </w:p>
        </w:tc>
      </w:tr>
    </w:tbl>
    <w:p w14:paraId="210BF515" w14:textId="77777777" w:rsidR="00FF4EC6" w:rsidRDefault="00FF4EC6">
      <w:pPr>
        <w:spacing w:after="120" w:line="264" w:lineRule="auto"/>
        <w:jc w:val="left"/>
        <w:rPr>
          <w:rFonts w:ascii="Handlee" w:hAnsi="Handlee"/>
          <w:color w:val="00635D" w:themeColor="accent1" w:themeShade="80"/>
          <w:sz w:val="40"/>
          <w:szCs w:val="40"/>
        </w:rPr>
      </w:pPr>
      <w:r>
        <w:br w:type="page"/>
      </w:r>
    </w:p>
    <w:p w14:paraId="5FC23C23" w14:textId="77777777" w:rsidR="00FF4EC6" w:rsidRDefault="00FF4EC6" w:rsidP="00FF4EC6">
      <w:pPr>
        <w:pStyle w:val="Titre1"/>
      </w:pPr>
    </w:p>
    <w:p w14:paraId="5A6B927D" w14:textId="62C5F7D9" w:rsidR="00395F18" w:rsidRDefault="00395F18" w:rsidP="00CC68E8">
      <w:pPr>
        <w:pStyle w:val="Titre2"/>
      </w:pPr>
      <w:r>
        <w:t>Mathématiques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175"/>
        <w:gridCol w:w="1020"/>
      </w:tblGrid>
      <w:tr w:rsidR="00395F18" w:rsidRPr="00072DF0" w14:paraId="09FD6D5A" w14:textId="77777777" w:rsidTr="00A114DA">
        <w:trPr>
          <w:jc w:val="center"/>
        </w:trPr>
        <w:tc>
          <w:tcPr>
            <w:tcW w:w="7178" w:type="dxa"/>
            <w:shd w:val="clear" w:color="auto" w:fill="F2F2F2" w:themeFill="background1" w:themeFillShade="F2"/>
            <w:vAlign w:val="center"/>
          </w:tcPr>
          <w:p w14:paraId="6BDFAD7C" w14:textId="77777777" w:rsidR="00395F18" w:rsidRPr="00072DF0" w:rsidRDefault="00395F18" w:rsidP="00395F18">
            <w:pPr>
              <w:rPr>
                <w:sz w:val="20"/>
                <w:szCs w:val="20"/>
              </w:rPr>
            </w:pPr>
            <w:r w:rsidRPr="00072DF0">
              <w:rPr>
                <w:sz w:val="20"/>
                <w:szCs w:val="20"/>
              </w:rPr>
              <w:t>Compétences travaillées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7F0F5359" w14:textId="77777777" w:rsidR="00395F18" w:rsidRPr="00072DF0" w:rsidRDefault="00395F18" w:rsidP="00FF4EC6">
            <w:pPr>
              <w:jc w:val="center"/>
              <w:rPr>
                <w:sz w:val="20"/>
                <w:szCs w:val="20"/>
              </w:rPr>
            </w:pPr>
            <w:r w:rsidRPr="00072DF0">
              <w:rPr>
                <w:sz w:val="20"/>
                <w:szCs w:val="20"/>
              </w:rPr>
              <w:t>Domaines du socle</w:t>
            </w:r>
          </w:p>
        </w:tc>
      </w:tr>
      <w:tr w:rsidR="00395F18" w:rsidRPr="00395F18" w14:paraId="51B02C6A" w14:textId="77777777" w:rsidTr="00072DF0">
        <w:trPr>
          <w:jc w:val="center"/>
        </w:trPr>
        <w:tc>
          <w:tcPr>
            <w:tcW w:w="7178" w:type="dxa"/>
            <w:shd w:val="clear" w:color="auto" w:fill="auto"/>
            <w:vAlign w:val="bottom"/>
          </w:tcPr>
          <w:p w14:paraId="5A58DE73" w14:textId="77777777" w:rsidR="00395F18" w:rsidRPr="00395F18" w:rsidRDefault="00395F18" w:rsidP="00395F18">
            <w:r w:rsidRPr="00395F18">
              <w:t>Chercher</w:t>
            </w:r>
          </w:p>
          <w:p w14:paraId="0221212E" w14:textId="77777777" w:rsidR="00E60445" w:rsidRDefault="00395F18" w:rsidP="00072DF0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 w:rsidRPr="00395F18">
              <w:t>s</w:t>
            </w:r>
            <w:r w:rsidR="00E60445">
              <w:t>’</w:t>
            </w:r>
            <w:r w:rsidRPr="00395F18">
              <w:t>engager</w:t>
            </w:r>
            <w:proofErr w:type="gramEnd"/>
            <w:r w:rsidRPr="00395F18">
              <w:t xml:space="preserve"> dans une démarche de résolution de problèmes en observant</w:t>
            </w:r>
            <w:r w:rsidR="00E60445">
              <w:t xml:space="preserve">, </w:t>
            </w:r>
            <w:r w:rsidRPr="00395F18">
              <w:t>en posant des questions</w:t>
            </w:r>
            <w:r w:rsidR="00E60445">
              <w:t xml:space="preserve">, </w:t>
            </w:r>
            <w:r w:rsidRPr="00395F18">
              <w:t>en manipulant</w:t>
            </w:r>
            <w:r w:rsidR="00E60445">
              <w:t xml:space="preserve">, </w:t>
            </w:r>
            <w:r w:rsidRPr="00395F18">
              <w:t>en expérimentant</w:t>
            </w:r>
            <w:r w:rsidR="00E60445">
              <w:t xml:space="preserve">, </w:t>
            </w:r>
            <w:r w:rsidRPr="00395F18">
              <w:t>en émettant des hypothèses</w:t>
            </w:r>
            <w:r w:rsidR="00E60445">
              <w:t xml:space="preserve">, </w:t>
            </w:r>
            <w:r w:rsidRPr="00395F18">
              <w:t>si besoin avec l</w:t>
            </w:r>
            <w:r w:rsidR="00E60445">
              <w:t>’</w:t>
            </w:r>
            <w:r w:rsidRPr="00395F18">
              <w:t>accompagnement du professeur après un temps de recherche autonome</w:t>
            </w:r>
            <w:r w:rsidR="00E60445">
              <w:t> ;</w:t>
            </w:r>
          </w:p>
          <w:p w14:paraId="1C01755F" w14:textId="2076A192" w:rsidR="00395F18" w:rsidRPr="00395F18" w:rsidRDefault="00395F18" w:rsidP="00072DF0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 w:rsidRPr="00395F18">
              <w:t>tester</w:t>
            </w:r>
            <w:proofErr w:type="gramEnd"/>
            <w:r w:rsidR="00E60445">
              <w:t xml:space="preserve">, </w:t>
            </w:r>
            <w:r w:rsidRPr="00395F18">
              <w:t>essayer plusieurs pistes proposées par soi-même</w:t>
            </w:r>
            <w:r w:rsidR="00E60445">
              <w:t xml:space="preserve">, </w:t>
            </w:r>
            <w:r w:rsidRPr="00395F18">
              <w:t>les autres élèves ou le professeur</w:t>
            </w:r>
            <w:r w:rsidR="00E60445"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F00830B" w14:textId="47393364" w:rsidR="00395F18" w:rsidRPr="00395F18" w:rsidRDefault="00E60445" w:rsidP="00FF4EC6">
            <w:pPr>
              <w:jc w:val="center"/>
            </w:pPr>
            <w:r w:rsidRPr="00395F18">
              <w:t>2</w:t>
            </w:r>
            <w:r>
              <w:t>,</w:t>
            </w:r>
            <w:r w:rsidR="004E698A">
              <w:t xml:space="preserve"> </w:t>
            </w:r>
            <w:r w:rsidRPr="00395F18">
              <w:t>4</w:t>
            </w:r>
          </w:p>
        </w:tc>
      </w:tr>
      <w:tr w:rsidR="00395F18" w:rsidRPr="00395F18" w14:paraId="641DF2C1" w14:textId="77777777" w:rsidTr="00072DF0">
        <w:trPr>
          <w:jc w:val="center"/>
        </w:trPr>
        <w:tc>
          <w:tcPr>
            <w:tcW w:w="7178" w:type="dxa"/>
            <w:shd w:val="clear" w:color="auto" w:fill="auto"/>
            <w:vAlign w:val="bottom"/>
          </w:tcPr>
          <w:p w14:paraId="6EA4BC3E" w14:textId="77777777" w:rsidR="00395F18" w:rsidRPr="00395F18" w:rsidRDefault="00395F18" w:rsidP="00395F18">
            <w:r w:rsidRPr="00395F18">
              <w:t>Modéliser</w:t>
            </w:r>
          </w:p>
          <w:p w14:paraId="6AA203E1" w14:textId="77777777" w:rsidR="00E60445" w:rsidRDefault="00395F18" w:rsidP="00072DF0">
            <w:pPr>
              <w:pStyle w:val="Paragraphedeliste"/>
              <w:numPr>
                <w:ilvl w:val="0"/>
                <w:numId w:val="15"/>
              </w:numPr>
            </w:pPr>
            <w:proofErr w:type="gramStart"/>
            <w:r w:rsidRPr="00395F18">
              <w:t>utiliser</w:t>
            </w:r>
            <w:proofErr w:type="gramEnd"/>
            <w:r w:rsidRPr="00395F18">
              <w:t xml:space="preserve"> des outils mathématiques pour résoudre des problèmes concrets</w:t>
            </w:r>
            <w:r w:rsidR="00E60445">
              <w:t xml:space="preserve">, </w:t>
            </w:r>
            <w:r w:rsidRPr="00395F18">
              <w:t>notamment des problèmes portant sur des grandeurs et leurs mesures</w:t>
            </w:r>
            <w:r w:rsidR="00E60445">
              <w:t> ;</w:t>
            </w:r>
          </w:p>
          <w:p w14:paraId="74FC0076" w14:textId="77777777" w:rsidR="00E60445" w:rsidRDefault="00395F18" w:rsidP="00072DF0">
            <w:pPr>
              <w:pStyle w:val="Paragraphedeliste"/>
              <w:numPr>
                <w:ilvl w:val="0"/>
                <w:numId w:val="15"/>
              </w:numPr>
            </w:pPr>
            <w:proofErr w:type="gramStart"/>
            <w:r w:rsidRPr="00395F18">
              <w:t>réaliser</w:t>
            </w:r>
            <w:proofErr w:type="gramEnd"/>
            <w:r w:rsidRPr="00395F18">
              <w:t xml:space="preserve"> que certains problèmes relèvent de situations additives</w:t>
            </w:r>
            <w:r w:rsidR="00E60445">
              <w:t xml:space="preserve">, </w:t>
            </w:r>
            <w:r w:rsidRPr="00395F18">
              <w:t>d</w:t>
            </w:r>
            <w:r w:rsidR="00E60445">
              <w:t>’</w:t>
            </w:r>
            <w:r w:rsidRPr="00395F18">
              <w:t>autres de situations multiplicatives</w:t>
            </w:r>
            <w:r w:rsidR="00E60445">
              <w:t xml:space="preserve">, </w:t>
            </w:r>
            <w:r w:rsidRPr="00395F18">
              <w:t>de partages ou de groupements</w:t>
            </w:r>
            <w:r w:rsidR="00E60445">
              <w:t> ;</w:t>
            </w:r>
          </w:p>
          <w:p w14:paraId="784B679F" w14:textId="32946431" w:rsidR="00395F18" w:rsidRPr="00395F18" w:rsidRDefault="004E698A" w:rsidP="00072DF0">
            <w:pPr>
              <w:pStyle w:val="Paragraphedeliste"/>
              <w:numPr>
                <w:ilvl w:val="0"/>
                <w:numId w:val="15"/>
              </w:numPr>
            </w:pPr>
            <w:proofErr w:type="gramStart"/>
            <w:r w:rsidRPr="00395F18">
              <w:t>reconnaitre</w:t>
            </w:r>
            <w:proofErr w:type="gramEnd"/>
            <w:r w:rsidR="00395F18" w:rsidRPr="00395F18">
              <w:t xml:space="preserve"> des formes dans des objets réels et les reproduire géométriquement</w:t>
            </w:r>
            <w:r w:rsidR="00E60445"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FD33179" w14:textId="78755812" w:rsidR="00395F18" w:rsidRPr="00395F18" w:rsidRDefault="00E60445" w:rsidP="00FF4EC6">
            <w:pPr>
              <w:jc w:val="center"/>
            </w:pPr>
            <w:r w:rsidRPr="00395F18">
              <w:t>1</w:t>
            </w:r>
            <w:r>
              <w:t>,</w:t>
            </w:r>
            <w:r w:rsidR="004E698A">
              <w:t xml:space="preserve"> </w:t>
            </w:r>
            <w:r w:rsidRPr="00395F18">
              <w:t>2</w:t>
            </w:r>
            <w:r>
              <w:t xml:space="preserve">, </w:t>
            </w:r>
            <w:r w:rsidR="00395F18" w:rsidRPr="00395F18">
              <w:t>4</w:t>
            </w:r>
          </w:p>
        </w:tc>
      </w:tr>
      <w:tr w:rsidR="00395F18" w:rsidRPr="00395F18" w14:paraId="02870805" w14:textId="77777777" w:rsidTr="00072DF0">
        <w:trPr>
          <w:jc w:val="center"/>
        </w:trPr>
        <w:tc>
          <w:tcPr>
            <w:tcW w:w="7178" w:type="dxa"/>
            <w:shd w:val="clear" w:color="auto" w:fill="auto"/>
            <w:vAlign w:val="bottom"/>
          </w:tcPr>
          <w:p w14:paraId="6BF6C36E" w14:textId="77777777" w:rsidR="00395F18" w:rsidRPr="00395F18" w:rsidRDefault="00395F18" w:rsidP="00395F18">
            <w:r w:rsidRPr="00395F18">
              <w:t>Représenter</w:t>
            </w:r>
          </w:p>
          <w:p w14:paraId="4D546B6A" w14:textId="77777777" w:rsidR="00E60445" w:rsidRDefault="00395F18" w:rsidP="00072DF0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 w:rsidRPr="00395F18">
              <w:t>appréhender</w:t>
            </w:r>
            <w:proofErr w:type="gramEnd"/>
            <w:r w:rsidRPr="00395F18">
              <w:t xml:space="preserve"> différents systèmes de représentations</w:t>
            </w:r>
            <w:r w:rsidR="00E60445">
              <w:t xml:space="preserve"> (</w:t>
            </w:r>
            <w:r w:rsidRPr="00395F18">
              <w:t>dessins</w:t>
            </w:r>
            <w:r w:rsidR="00E60445">
              <w:t xml:space="preserve">, </w:t>
            </w:r>
            <w:r w:rsidRPr="00395F18">
              <w:t>schémas</w:t>
            </w:r>
            <w:r w:rsidR="00E60445">
              <w:t xml:space="preserve">, </w:t>
            </w:r>
            <w:r w:rsidRPr="00395F18">
              <w:t>arbres de calcul</w:t>
            </w:r>
            <w:r w:rsidR="00E60445">
              <w:t xml:space="preserve">, </w:t>
            </w:r>
            <w:r w:rsidRPr="00395F18">
              <w:t>etc</w:t>
            </w:r>
            <w:r w:rsidR="00E60445">
              <w:t>.) ;</w:t>
            </w:r>
          </w:p>
          <w:p w14:paraId="27703402" w14:textId="77777777" w:rsidR="00E60445" w:rsidRDefault="00395F18" w:rsidP="00072DF0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 w:rsidRPr="00395F18">
              <w:t>utiliser</w:t>
            </w:r>
            <w:proofErr w:type="gramEnd"/>
            <w:r w:rsidRPr="00395F18">
              <w:t xml:space="preserve"> des nombres pour représenter des quantités ou des grandeurs</w:t>
            </w:r>
            <w:r w:rsidR="00E60445">
              <w:t> ;</w:t>
            </w:r>
          </w:p>
          <w:p w14:paraId="7B187FE6" w14:textId="101597E0" w:rsidR="00395F18" w:rsidRPr="00395F18" w:rsidRDefault="00395F18" w:rsidP="00072DF0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 w:rsidRPr="00395F18">
              <w:t>utiliser</w:t>
            </w:r>
            <w:proofErr w:type="gramEnd"/>
            <w:r w:rsidRPr="00395F18">
              <w:t xml:space="preserve"> diverses représentations de solides et de situations spatiales</w:t>
            </w:r>
            <w:r w:rsidR="00E60445"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5EF907D" w14:textId="48C09516" w:rsidR="00395F18" w:rsidRPr="00395F18" w:rsidRDefault="00E60445" w:rsidP="00FF4EC6">
            <w:pPr>
              <w:jc w:val="center"/>
            </w:pPr>
            <w:r w:rsidRPr="00395F18">
              <w:t>1</w:t>
            </w:r>
            <w:r>
              <w:t>,</w:t>
            </w:r>
            <w:r w:rsidR="004E698A">
              <w:t xml:space="preserve"> </w:t>
            </w:r>
            <w:r w:rsidRPr="00395F18">
              <w:t>5</w:t>
            </w:r>
          </w:p>
        </w:tc>
      </w:tr>
      <w:tr w:rsidR="00395F18" w:rsidRPr="00395F18" w14:paraId="0A202E6A" w14:textId="77777777" w:rsidTr="00072DF0">
        <w:trPr>
          <w:jc w:val="center"/>
        </w:trPr>
        <w:tc>
          <w:tcPr>
            <w:tcW w:w="7178" w:type="dxa"/>
            <w:shd w:val="clear" w:color="auto" w:fill="auto"/>
            <w:vAlign w:val="bottom"/>
          </w:tcPr>
          <w:p w14:paraId="114B5DFE" w14:textId="77777777" w:rsidR="00395F18" w:rsidRPr="00395F18" w:rsidRDefault="00395F18" w:rsidP="00395F18">
            <w:r w:rsidRPr="00395F18">
              <w:t>Raisonner</w:t>
            </w:r>
          </w:p>
          <w:p w14:paraId="3EF15402" w14:textId="77777777" w:rsidR="00E60445" w:rsidRDefault="00395F18" w:rsidP="00072DF0">
            <w:pPr>
              <w:pStyle w:val="Paragraphedeliste"/>
              <w:numPr>
                <w:ilvl w:val="0"/>
                <w:numId w:val="17"/>
              </w:numPr>
            </w:pPr>
            <w:proofErr w:type="gramStart"/>
            <w:r w:rsidRPr="00395F18">
              <w:t>anticiper</w:t>
            </w:r>
            <w:proofErr w:type="gramEnd"/>
            <w:r w:rsidRPr="00395F18">
              <w:t xml:space="preserve"> le résultat d</w:t>
            </w:r>
            <w:r w:rsidR="00E60445">
              <w:t>’</w:t>
            </w:r>
            <w:r w:rsidRPr="00395F18">
              <w:t>une manipulation</w:t>
            </w:r>
            <w:r w:rsidR="00E60445">
              <w:t xml:space="preserve">, </w:t>
            </w:r>
            <w:r w:rsidRPr="00395F18">
              <w:t>d</w:t>
            </w:r>
            <w:r w:rsidR="00E60445">
              <w:t>’</w:t>
            </w:r>
            <w:r w:rsidRPr="00395F18">
              <w:t>un calcul</w:t>
            </w:r>
            <w:r w:rsidR="00E60445">
              <w:t xml:space="preserve">, </w:t>
            </w:r>
            <w:r w:rsidRPr="00395F18">
              <w:t>ou d</w:t>
            </w:r>
            <w:r w:rsidR="00E60445">
              <w:t>’</w:t>
            </w:r>
            <w:r w:rsidRPr="00395F18">
              <w:t>une mesure</w:t>
            </w:r>
            <w:r w:rsidR="00E60445">
              <w:t> ;</w:t>
            </w:r>
          </w:p>
          <w:p w14:paraId="6F770B82" w14:textId="77777777" w:rsidR="00E60445" w:rsidRDefault="00395F18" w:rsidP="00072DF0">
            <w:pPr>
              <w:pStyle w:val="Paragraphedeliste"/>
              <w:numPr>
                <w:ilvl w:val="0"/>
                <w:numId w:val="17"/>
              </w:numPr>
            </w:pPr>
            <w:proofErr w:type="gramStart"/>
            <w:r w:rsidRPr="00395F18">
              <w:t>raisonner</w:t>
            </w:r>
            <w:proofErr w:type="gramEnd"/>
            <w:r w:rsidRPr="00395F18">
              <w:t xml:space="preserve"> sur des figures pour les reproduire avec des instruments</w:t>
            </w:r>
            <w:r w:rsidR="00E60445">
              <w:t> ;</w:t>
            </w:r>
          </w:p>
          <w:p w14:paraId="44A8C5FF" w14:textId="77777777" w:rsidR="00E60445" w:rsidRDefault="00395F18" w:rsidP="00072DF0">
            <w:pPr>
              <w:pStyle w:val="Paragraphedeliste"/>
              <w:numPr>
                <w:ilvl w:val="0"/>
                <w:numId w:val="17"/>
              </w:numPr>
            </w:pPr>
            <w:proofErr w:type="gramStart"/>
            <w:r w:rsidRPr="00395F18">
              <w:t>tenir</w:t>
            </w:r>
            <w:proofErr w:type="gramEnd"/>
            <w:r w:rsidRPr="00395F18">
              <w:t xml:space="preserve"> compte d</w:t>
            </w:r>
            <w:r w:rsidR="00E60445">
              <w:t>’</w:t>
            </w:r>
            <w:r w:rsidRPr="00395F18">
              <w:t>éléments divers</w:t>
            </w:r>
            <w:r w:rsidR="00E60445">
              <w:t xml:space="preserve"> (</w:t>
            </w:r>
            <w:r w:rsidRPr="00395F18">
              <w:t>arguments d</w:t>
            </w:r>
            <w:r w:rsidR="00E60445">
              <w:t>’</w:t>
            </w:r>
            <w:r w:rsidRPr="00395F18">
              <w:t>autrui</w:t>
            </w:r>
            <w:r w:rsidR="00E60445">
              <w:t xml:space="preserve">, </w:t>
            </w:r>
            <w:r w:rsidRPr="00395F18">
              <w:t>résultats d</w:t>
            </w:r>
            <w:r w:rsidR="00E60445">
              <w:t>’</w:t>
            </w:r>
            <w:r w:rsidRPr="00395F18">
              <w:t>une expérience</w:t>
            </w:r>
            <w:r w:rsidR="00E60445">
              <w:t xml:space="preserve">, </w:t>
            </w:r>
            <w:r w:rsidRPr="00395F18">
              <w:t>sources internes ou externes à la classe</w:t>
            </w:r>
            <w:r w:rsidR="00E60445">
              <w:t xml:space="preserve">, </w:t>
            </w:r>
            <w:r w:rsidRPr="00395F18">
              <w:t>etc</w:t>
            </w:r>
            <w:r w:rsidR="00E60445">
              <w:t xml:space="preserve">.) </w:t>
            </w:r>
            <w:r w:rsidRPr="00395F18">
              <w:t>pour modifier ou non son jugement</w:t>
            </w:r>
            <w:r w:rsidR="00E60445">
              <w:t> ;</w:t>
            </w:r>
          </w:p>
          <w:p w14:paraId="548449A5" w14:textId="64845B20" w:rsidR="00395F18" w:rsidRPr="00395F18" w:rsidRDefault="00395F18" w:rsidP="00072DF0">
            <w:pPr>
              <w:pStyle w:val="Paragraphedeliste"/>
              <w:numPr>
                <w:ilvl w:val="0"/>
                <w:numId w:val="17"/>
              </w:numPr>
            </w:pPr>
            <w:proofErr w:type="gramStart"/>
            <w:r w:rsidRPr="00395F18">
              <w:t>prendre</w:t>
            </w:r>
            <w:proofErr w:type="gramEnd"/>
            <w:r w:rsidRPr="00395F18">
              <w:t xml:space="preserve"> progressivement conscience de la nécessité et de l</w:t>
            </w:r>
            <w:r w:rsidR="00E60445">
              <w:t>’</w:t>
            </w:r>
            <w:r w:rsidRPr="00395F18">
              <w:t>intérêt de justifier ce que l</w:t>
            </w:r>
            <w:r w:rsidR="00E60445">
              <w:t>’</w:t>
            </w:r>
            <w:r w:rsidRPr="00395F18">
              <w:t>on affirme</w:t>
            </w:r>
            <w:r w:rsidR="00E60445"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20A2451" w14:textId="1F245239" w:rsidR="00395F18" w:rsidRPr="00395F18" w:rsidRDefault="00E60445" w:rsidP="00FF4EC6">
            <w:pPr>
              <w:jc w:val="center"/>
            </w:pPr>
            <w:r w:rsidRPr="00395F18">
              <w:t>2</w:t>
            </w:r>
            <w:r>
              <w:t>,</w:t>
            </w:r>
            <w:r w:rsidR="004E698A">
              <w:t xml:space="preserve"> </w:t>
            </w:r>
            <w:r w:rsidRPr="00395F18">
              <w:t>3</w:t>
            </w:r>
            <w:r>
              <w:t xml:space="preserve">, </w:t>
            </w:r>
            <w:r w:rsidR="00395F18" w:rsidRPr="00395F18">
              <w:t>4</w:t>
            </w:r>
          </w:p>
        </w:tc>
      </w:tr>
      <w:tr w:rsidR="00395F18" w:rsidRPr="00395F18" w14:paraId="4D558B90" w14:textId="77777777" w:rsidTr="00072DF0">
        <w:trPr>
          <w:jc w:val="center"/>
        </w:trPr>
        <w:tc>
          <w:tcPr>
            <w:tcW w:w="7178" w:type="dxa"/>
            <w:shd w:val="clear" w:color="auto" w:fill="auto"/>
            <w:vAlign w:val="bottom"/>
          </w:tcPr>
          <w:p w14:paraId="0FA15D12" w14:textId="77777777" w:rsidR="00395F18" w:rsidRPr="00395F18" w:rsidRDefault="00395F18" w:rsidP="00395F18">
            <w:r w:rsidRPr="00395F18">
              <w:t>Calculer</w:t>
            </w:r>
          </w:p>
          <w:p w14:paraId="10106133" w14:textId="77777777" w:rsidR="00E60445" w:rsidRDefault="00395F18" w:rsidP="00072DF0">
            <w:pPr>
              <w:pStyle w:val="Paragraphedeliste"/>
              <w:numPr>
                <w:ilvl w:val="0"/>
                <w:numId w:val="18"/>
              </w:numPr>
            </w:pPr>
            <w:proofErr w:type="gramStart"/>
            <w:r w:rsidRPr="00395F18">
              <w:t>calculer</w:t>
            </w:r>
            <w:proofErr w:type="gramEnd"/>
            <w:r w:rsidRPr="00395F18">
              <w:t xml:space="preserve"> avec des nombres entiers</w:t>
            </w:r>
            <w:r w:rsidR="00E60445">
              <w:t xml:space="preserve">, </w:t>
            </w:r>
            <w:r w:rsidRPr="00395F18">
              <w:t>mentalement ou à la main</w:t>
            </w:r>
            <w:r w:rsidR="00E60445">
              <w:t xml:space="preserve">, </w:t>
            </w:r>
            <w:r w:rsidRPr="00395F18">
              <w:t>de manière exacte ou approchée</w:t>
            </w:r>
            <w:r w:rsidR="00E60445">
              <w:t xml:space="preserve">, </w:t>
            </w:r>
            <w:r w:rsidRPr="00395F18">
              <w:t>en utilisant des stratégies adaptées aux nombres en jeu</w:t>
            </w:r>
            <w:r w:rsidR="00E60445">
              <w:t> ;</w:t>
            </w:r>
          </w:p>
          <w:p w14:paraId="044C90CF" w14:textId="504C095F" w:rsidR="00395F18" w:rsidRPr="00395F18" w:rsidRDefault="00395F18" w:rsidP="00072DF0">
            <w:pPr>
              <w:pStyle w:val="Paragraphedeliste"/>
              <w:numPr>
                <w:ilvl w:val="0"/>
                <w:numId w:val="18"/>
              </w:numPr>
            </w:pPr>
            <w:proofErr w:type="gramStart"/>
            <w:r w:rsidRPr="00395F18">
              <w:t>contrôler</w:t>
            </w:r>
            <w:proofErr w:type="gramEnd"/>
            <w:r w:rsidRPr="00395F18">
              <w:t xml:space="preserve"> la vraisemblance de ses résultats</w:t>
            </w:r>
            <w:r w:rsidR="00E60445"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085C05C2" w14:textId="77777777" w:rsidR="00395F18" w:rsidRPr="00395F18" w:rsidRDefault="00395F18" w:rsidP="00FF4EC6">
            <w:pPr>
              <w:jc w:val="center"/>
            </w:pPr>
            <w:r w:rsidRPr="00395F18">
              <w:t>4</w:t>
            </w:r>
          </w:p>
        </w:tc>
      </w:tr>
      <w:tr w:rsidR="00395F18" w:rsidRPr="00395F18" w14:paraId="7BF0D7CF" w14:textId="77777777" w:rsidTr="00072DF0">
        <w:trPr>
          <w:jc w:val="center"/>
        </w:trPr>
        <w:tc>
          <w:tcPr>
            <w:tcW w:w="7178" w:type="dxa"/>
            <w:shd w:val="clear" w:color="auto" w:fill="auto"/>
            <w:vAlign w:val="bottom"/>
          </w:tcPr>
          <w:p w14:paraId="65D7F3F8" w14:textId="77777777" w:rsidR="00395F18" w:rsidRPr="00395F18" w:rsidRDefault="00395F18" w:rsidP="00395F18">
            <w:r w:rsidRPr="00395F18">
              <w:t>Communiquer</w:t>
            </w:r>
          </w:p>
          <w:p w14:paraId="28B75713" w14:textId="7703DBB3" w:rsidR="00395F18" w:rsidRPr="00395F18" w:rsidRDefault="00395F18" w:rsidP="00072DF0">
            <w:pPr>
              <w:pStyle w:val="Paragraphedeliste"/>
              <w:numPr>
                <w:ilvl w:val="0"/>
                <w:numId w:val="19"/>
              </w:numPr>
            </w:pPr>
            <w:proofErr w:type="gramStart"/>
            <w:r w:rsidRPr="00395F18">
              <w:t>utiliser</w:t>
            </w:r>
            <w:proofErr w:type="gramEnd"/>
            <w:r w:rsidRPr="00395F18">
              <w:t xml:space="preserve"> l</w:t>
            </w:r>
            <w:r w:rsidR="00E60445">
              <w:t>’</w:t>
            </w:r>
            <w:r w:rsidRPr="00395F18">
              <w:t>oral et l</w:t>
            </w:r>
            <w:r w:rsidR="00E60445">
              <w:t>’</w:t>
            </w:r>
            <w:r w:rsidRPr="00395F18">
              <w:t>écrit</w:t>
            </w:r>
            <w:r w:rsidR="00E60445">
              <w:t xml:space="preserve">, </w:t>
            </w:r>
            <w:r w:rsidRPr="00395F18">
              <w:t>le langage naturel puis quelques représentations et quelques symboles pour expliciter des démarches</w:t>
            </w:r>
            <w:r w:rsidR="00E60445">
              <w:t xml:space="preserve">, </w:t>
            </w:r>
            <w:r w:rsidRPr="00395F18">
              <w:t>argumenter des raisonnements</w:t>
            </w:r>
            <w:r w:rsidR="00E60445">
              <w:t xml:space="preserve">. 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1C942F8C" w14:textId="4F731765" w:rsidR="00395F18" w:rsidRPr="00395F18" w:rsidRDefault="00E60445" w:rsidP="00FF4EC6">
            <w:pPr>
              <w:jc w:val="center"/>
            </w:pPr>
            <w:r w:rsidRPr="00395F18">
              <w:t>1</w:t>
            </w:r>
            <w:r>
              <w:t>,</w:t>
            </w:r>
            <w:r w:rsidR="004E698A">
              <w:t xml:space="preserve"> </w:t>
            </w:r>
            <w:r w:rsidRPr="00395F18">
              <w:t>3</w:t>
            </w:r>
          </w:p>
        </w:tc>
      </w:tr>
    </w:tbl>
    <w:p w14:paraId="61942B1D" w14:textId="77777777" w:rsidR="00395F18" w:rsidRDefault="00072DF0" w:rsidP="00072DF0">
      <w:pPr>
        <w:pStyle w:val="Titre1"/>
      </w:pPr>
      <w:r w:rsidRPr="00072DF0">
        <w:lastRenderedPageBreak/>
        <w:t>Attendus de fin de cycle</w:t>
      </w:r>
    </w:p>
    <w:p w14:paraId="0C46EEC0" w14:textId="77777777" w:rsidR="00072DF0" w:rsidRPr="00072DF0" w:rsidRDefault="00072DF0" w:rsidP="00CC68E8">
      <w:pPr>
        <w:pStyle w:val="Titre2"/>
      </w:pPr>
      <w:r>
        <w:t>Français</w:t>
      </w:r>
    </w:p>
    <w:p w14:paraId="1841EEDB" w14:textId="77777777" w:rsidR="00072DF0" w:rsidRPr="00072DF0" w:rsidRDefault="00072DF0" w:rsidP="004E698A">
      <w:pPr>
        <w:pStyle w:val="Titre3"/>
      </w:pPr>
      <w:bookmarkStart w:id="2" w:name="bookmark20"/>
      <w:bookmarkStart w:id="3" w:name="bookmark21"/>
      <w:r w:rsidRPr="004E698A">
        <w:t>Langage</w:t>
      </w:r>
      <w:r w:rsidRPr="00072DF0">
        <w:t xml:space="preserve"> oral</w:t>
      </w:r>
      <w:bookmarkEnd w:id="2"/>
      <w:bookmarkEnd w:id="3"/>
    </w:p>
    <w:p w14:paraId="5FB1B7F4" w14:textId="77777777" w:rsidR="00E60445" w:rsidRDefault="00072DF0" w:rsidP="00072DF0">
      <w:pPr>
        <w:pStyle w:val="Paragraphedeliste"/>
        <w:numPr>
          <w:ilvl w:val="0"/>
          <w:numId w:val="19"/>
        </w:numPr>
      </w:pPr>
      <w:proofErr w:type="gramStart"/>
      <w:r w:rsidRPr="00072DF0">
        <w:t>conserver</w:t>
      </w:r>
      <w:proofErr w:type="gramEnd"/>
      <w:r w:rsidRPr="00072DF0">
        <w:t xml:space="preserve"> une attention soutenue lors de situations d</w:t>
      </w:r>
      <w:r w:rsidR="00E60445">
        <w:t>’</w:t>
      </w:r>
      <w:r w:rsidRPr="00072DF0">
        <w:t>écoute ou d</w:t>
      </w:r>
      <w:r w:rsidR="00E60445">
        <w:t>’</w:t>
      </w:r>
      <w:r w:rsidRPr="00072DF0">
        <w:t>échanges et manifester</w:t>
      </w:r>
      <w:r w:rsidR="00E60445">
        <w:t xml:space="preserve">, </w:t>
      </w:r>
      <w:r w:rsidRPr="00072DF0">
        <w:t>si besoin et à bon escient</w:t>
      </w:r>
      <w:r w:rsidR="00E60445">
        <w:t xml:space="preserve">, </w:t>
      </w:r>
      <w:r w:rsidRPr="00072DF0">
        <w:t>son incompréhension</w:t>
      </w:r>
      <w:r w:rsidR="00E60445">
        <w:t> ;</w:t>
      </w:r>
    </w:p>
    <w:p w14:paraId="6D4C7C75" w14:textId="77777777" w:rsidR="00E60445" w:rsidRDefault="00072DF0" w:rsidP="00072DF0">
      <w:pPr>
        <w:pStyle w:val="Paragraphedeliste"/>
        <w:numPr>
          <w:ilvl w:val="0"/>
          <w:numId w:val="19"/>
        </w:numPr>
      </w:pPr>
      <w:proofErr w:type="gramStart"/>
      <w:r w:rsidRPr="00072DF0">
        <w:t>dans</w:t>
      </w:r>
      <w:proofErr w:type="gramEnd"/>
      <w:r w:rsidRPr="00072DF0">
        <w:t xml:space="preserve"> les différentes situations de communication</w:t>
      </w:r>
      <w:r w:rsidR="00E60445">
        <w:t xml:space="preserve">, </w:t>
      </w:r>
      <w:r w:rsidRPr="00072DF0">
        <w:t>produire des énoncés clairs en tenant compte de l</w:t>
      </w:r>
      <w:r w:rsidR="00E60445">
        <w:t>’</w:t>
      </w:r>
      <w:r w:rsidRPr="00072DF0">
        <w:t>objet du propos et des interlocuteurs</w:t>
      </w:r>
      <w:r w:rsidR="00E60445">
        <w:t> ;</w:t>
      </w:r>
    </w:p>
    <w:p w14:paraId="75306802" w14:textId="77777777" w:rsidR="00E60445" w:rsidRDefault="00072DF0" w:rsidP="00072DF0">
      <w:pPr>
        <w:pStyle w:val="Paragraphedeliste"/>
        <w:numPr>
          <w:ilvl w:val="0"/>
          <w:numId w:val="19"/>
        </w:numPr>
      </w:pPr>
      <w:proofErr w:type="gramStart"/>
      <w:r w:rsidRPr="00072DF0">
        <w:t>pratiquer</w:t>
      </w:r>
      <w:proofErr w:type="gramEnd"/>
      <w:r w:rsidRPr="00072DF0">
        <w:t xml:space="preserve"> les formes de discours attendues</w:t>
      </w:r>
      <w:r w:rsidR="00E60445">
        <w:t xml:space="preserve"> – </w:t>
      </w:r>
      <w:r w:rsidRPr="00072DF0">
        <w:t>notamment raconter</w:t>
      </w:r>
      <w:r w:rsidR="00E60445">
        <w:t xml:space="preserve">, </w:t>
      </w:r>
      <w:r w:rsidRPr="00072DF0">
        <w:t>décrire</w:t>
      </w:r>
      <w:r w:rsidR="00E60445">
        <w:t xml:space="preserve">, </w:t>
      </w:r>
      <w:r w:rsidRPr="00072DF0">
        <w:t>expliquer</w:t>
      </w:r>
      <w:r w:rsidR="00E60445">
        <w:t xml:space="preserve"> – </w:t>
      </w:r>
      <w:r w:rsidRPr="00072DF0">
        <w:t>dans des situations où les attentes sont explicites</w:t>
      </w:r>
      <w:r w:rsidR="00E60445">
        <w:t xml:space="preserve"> ; </w:t>
      </w:r>
      <w:r w:rsidRPr="00072DF0">
        <w:t>en particulier raconter seul un récit étudié en classe</w:t>
      </w:r>
      <w:r w:rsidR="00E60445">
        <w:t> ;</w:t>
      </w:r>
    </w:p>
    <w:p w14:paraId="78E4DA42" w14:textId="77777777" w:rsidR="00E60445" w:rsidRDefault="00072DF0" w:rsidP="00072DF0">
      <w:pPr>
        <w:pStyle w:val="Paragraphedeliste"/>
        <w:numPr>
          <w:ilvl w:val="0"/>
          <w:numId w:val="19"/>
        </w:numPr>
      </w:pPr>
      <w:proofErr w:type="gramStart"/>
      <w:r w:rsidRPr="00072DF0">
        <w:t>participer</w:t>
      </w:r>
      <w:proofErr w:type="gramEnd"/>
      <w:r w:rsidRPr="00072DF0">
        <w:t xml:space="preserve"> avec pertinence à un échange</w:t>
      </w:r>
      <w:r w:rsidR="00E60445">
        <w:t xml:space="preserve"> (</w:t>
      </w:r>
      <w:r w:rsidRPr="00072DF0">
        <w:t>questionner</w:t>
      </w:r>
      <w:r w:rsidR="00E60445">
        <w:t xml:space="preserve">, </w:t>
      </w:r>
      <w:r w:rsidRPr="00072DF0">
        <w:t>répondre à une interpellation</w:t>
      </w:r>
      <w:r w:rsidR="00E60445">
        <w:t xml:space="preserve">, </w:t>
      </w:r>
      <w:r w:rsidRPr="00072DF0">
        <w:t>exprimer un accord ou un désaccord</w:t>
      </w:r>
      <w:r w:rsidR="00E60445">
        <w:t xml:space="preserve">, </w:t>
      </w:r>
      <w:r w:rsidRPr="00072DF0">
        <w:t>apporter un complément</w:t>
      </w:r>
      <w:r w:rsidR="00E60445">
        <w:t xml:space="preserve">, </w:t>
      </w:r>
      <w:r w:rsidRPr="00072DF0">
        <w:t>etc</w:t>
      </w:r>
      <w:r w:rsidR="00E60445">
        <w:t>.).</w:t>
      </w:r>
    </w:p>
    <w:p w14:paraId="2781B72B" w14:textId="00E1FE49" w:rsidR="00072DF0" w:rsidRPr="00072DF0" w:rsidRDefault="00072DF0" w:rsidP="004E698A">
      <w:pPr>
        <w:pStyle w:val="Titre3"/>
      </w:pPr>
      <w:bookmarkStart w:id="4" w:name="bookmark24"/>
      <w:bookmarkStart w:id="5" w:name="bookmark25"/>
      <w:r w:rsidRPr="00072DF0">
        <w:t>Lecture et compréhension de l</w:t>
      </w:r>
      <w:r w:rsidR="00E60445">
        <w:t>’</w:t>
      </w:r>
      <w:r w:rsidRPr="00072DF0">
        <w:t>écrit</w:t>
      </w:r>
      <w:bookmarkEnd w:id="4"/>
      <w:bookmarkEnd w:id="5"/>
    </w:p>
    <w:p w14:paraId="7B2AD86C" w14:textId="7B549C1D" w:rsidR="00E60445" w:rsidRDefault="00072DF0" w:rsidP="00072DF0">
      <w:pPr>
        <w:pStyle w:val="Paragraphedeliste"/>
        <w:numPr>
          <w:ilvl w:val="0"/>
          <w:numId w:val="20"/>
        </w:numPr>
      </w:pPr>
      <w:proofErr w:type="gramStart"/>
      <w:r w:rsidRPr="00072DF0">
        <w:t>identifier</w:t>
      </w:r>
      <w:proofErr w:type="gramEnd"/>
      <w:r w:rsidRPr="00072DF0">
        <w:t xml:space="preserve"> des mots rapidement</w:t>
      </w:r>
      <w:r w:rsidR="00E60445">
        <w:t xml:space="preserve"> : </w:t>
      </w:r>
      <w:r w:rsidRPr="00072DF0">
        <w:t>décoder aisément des mots inconnus réguliers</w:t>
      </w:r>
      <w:r w:rsidR="00E60445">
        <w:t xml:space="preserve">, </w:t>
      </w:r>
      <w:r w:rsidR="00F04418" w:rsidRPr="00072DF0">
        <w:t>reconnaitre</w:t>
      </w:r>
      <w:r w:rsidRPr="00072DF0">
        <w:t xml:space="preserve"> des mots fréquents et des mots irréguliers mémorisés</w:t>
      </w:r>
      <w:r w:rsidR="00E60445">
        <w:t> ;</w:t>
      </w:r>
    </w:p>
    <w:p w14:paraId="1B0BD8D6" w14:textId="77777777" w:rsidR="00E60445" w:rsidRDefault="00072DF0" w:rsidP="00072DF0">
      <w:pPr>
        <w:pStyle w:val="Paragraphedeliste"/>
        <w:numPr>
          <w:ilvl w:val="0"/>
          <w:numId w:val="20"/>
        </w:numPr>
      </w:pPr>
      <w:proofErr w:type="gramStart"/>
      <w:r w:rsidRPr="00072DF0">
        <w:t>lire</w:t>
      </w:r>
      <w:proofErr w:type="gramEnd"/>
      <w:r w:rsidRPr="00072DF0">
        <w:t xml:space="preserve"> et comprendre des textes variés</w:t>
      </w:r>
      <w:r w:rsidR="00E60445">
        <w:t xml:space="preserve">, </w:t>
      </w:r>
      <w:r w:rsidRPr="00072DF0">
        <w:t>adaptés à la maturité et à la culture scolaire des élèves</w:t>
      </w:r>
      <w:r w:rsidR="00E60445">
        <w:t> ;</w:t>
      </w:r>
    </w:p>
    <w:p w14:paraId="1EDBC884" w14:textId="77777777" w:rsidR="00E60445" w:rsidRDefault="00072DF0" w:rsidP="00072DF0">
      <w:pPr>
        <w:pStyle w:val="Paragraphedeliste"/>
        <w:numPr>
          <w:ilvl w:val="0"/>
          <w:numId w:val="20"/>
        </w:numPr>
      </w:pPr>
      <w:proofErr w:type="gramStart"/>
      <w:r w:rsidRPr="00072DF0">
        <w:t>lire</w:t>
      </w:r>
      <w:proofErr w:type="gramEnd"/>
      <w:r w:rsidRPr="00072DF0">
        <w:t xml:space="preserve"> à voix haute avec fluidité</w:t>
      </w:r>
      <w:r w:rsidR="00E60445">
        <w:t xml:space="preserve">, </w:t>
      </w:r>
      <w:r w:rsidRPr="00072DF0">
        <w:t>après préparation</w:t>
      </w:r>
      <w:r w:rsidR="00E60445">
        <w:t xml:space="preserve">, </w:t>
      </w:r>
      <w:r w:rsidRPr="00072DF0">
        <w:t>un texte d</w:t>
      </w:r>
      <w:r w:rsidR="00E60445">
        <w:t>’</w:t>
      </w:r>
      <w:r w:rsidRPr="00072DF0">
        <w:t>une demi-page</w:t>
      </w:r>
      <w:r w:rsidR="00E60445">
        <w:t xml:space="preserve"> (</w:t>
      </w:r>
      <w:r w:rsidR="00E60445" w:rsidRPr="00072DF0">
        <w:t>1</w:t>
      </w:r>
      <w:r w:rsidR="00E60445">
        <w:t> </w:t>
      </w:r>
      <w:r w:rsidR="00E60445" w:rsidRPr="00072DF0">
        <w:t>4</w:t>
      </w:r>
      <w:r w:rsidRPr="00072DF0">
        <w:t xml:space="preserve">00 à </w:t>
      </w:r>
      <w:r w:rsidR="00E60445" w:rsidRPr="00072DF0">
        <w:t>1</w:t>
      </w:r>
      <w:r w:rsidR="00E60445">
        <w:t> </w:t>
      </w:r>
      <w:r w:rsidR="00E60445" w:rsidRPr="00072DF0">
        <w:t>5</w:t>
      </w:r>
      <w:r w:rsidRPr="00072DF0">
        <w:t>00 signes</w:t>
      </w:r>
      <w:r w:rsidR="00E60445">
        <w:t xml:space="preserve">) ; </w:t>
      </w:r>
      <w:r w:rsidRPr="00072DF0">
        <w:t>participer à une lecture dialoguée après préparation</w:t>
      </w:r>
      <w:r w:rsidR="00E60445">
        <w:t> ;</w:t>
      </w:r>
    </w:p>
    <w:p w14:paraId="43C69B7F" w14:textId="77777777" w:rsidR="00E60445" w:rsidRDefault="00072DF0" w:rsidP="00072DF0">
      <w:pPr>
        <w:pStyle w:val="Paragraphedeliste"/>
        <w:numPr>
          <w:ilvl w:val="0"/>
          <w:numId w:val="20"/>
        </w:numPr>
      </w:pPr>
      <w:proofErr w:type="gramStart"/>
      <w:r w:rsidRPr="00072DF0">
        <w:t>lire</w:t>
      </w:r>
      <w:proofErr w:type="gramEnd"/>
      <w:r w:rsidRPr="00072DF0">
        <w:t xml:space="preserve"> au moins cinq à dix œuvres en classe par an</w:t>
      </w:r>
      <w:r w:rsidR="00E60445">
        <w:t>.</w:t>
      </w:r>
    </w:p>
    <w:p w14:paraId="2231BA99" w14:textId="12117BC9" w:rsidR="00072DF0" w:rsidRPr="00072DF0" w:rsidRDefault="00072DF0" w:rsidP="004E698A">
      <w:pPr>
        <w:pStyle w:val="Titre3"/>
      </w:pPr>
      <w:bookmarkStart w:id="6" w:name="bookmark28"/>
      <w:bookmarkStart w:id="7" w:name="bookmark29"/>
      <w:r w:rsidRPr="00072DF0">
        <w:t>Écriture</w:t>
      </w:r>
      <w:bookmarkEnd w:id="6"/>
      <w:bookmarkEnd w:id="7"/>
    </w:p>
    <w:p w14:paraId="1B663BAD" w14:textId="77777777" w:rsidR="00E60445" w:rsidRDefault="00072DF0" w:rsidP="00072DF0">
      <w:pPr>
        <w:pStyle w:val="Paragraphedeliste"/>
        <w:numPr>
          <w:ilvl w:val="0"/>
          <w:numId w:val="21"/>
        </w:numPr>
      </w:pPr>
      <w:proofErr w:type="gramStart"/>
      <w:r w:rsidRPr="00072DF0">
        <w:t>copier</w:t>
      </w:r>
      <w:proofErr w:type="gramEnd"/>
      <w:r w:rsidRPr="00072DF0">
        <w:t xml:space="preserve"> ou transcrire</w:t>
      </w:r>
      <w:r w:rsidR="00E60445">
        <w:t xml:space="preserve">, </w:t>
      </w:r>
      <w:r w:rsidRPr="00072DF0">
        <w:t>dans une écriture lisible</w:t>
      </w:r>
      <w:r w:rsidR="00E60445">
        <w:t xml:space="preserve">, </w:t>
      </w:r>
      <w:r w:rsidRPr="00072DF0">
        <w:t>un texte d</w:t>
      </w:r>
      <w:r w:rsidR="00E60445">
        <w:t>’</w:t>
      </w:r>
      <w:r w:rsidRPr="00072DF0">
        <w:t>une dizaine de lignes en respectant la mise en page</w:t>
      </w:r>
      <w:r w:rsidR="00E60445">
        <w:t xml:space="preserve">, </w:t>
      </w:r>
      <w:r w:rsidRPr="00072DF0">
        <w:t>la ponctuation</w:t>
      </w:r>
      <w:r w:rsidR="00E60445">
        <w:t xml:space="preserve">, </w:t>
      </w:r>
      <w:r w:rsidRPr="00072DF0">
        <w:t>l</w:t>
      </w:r>
      <w:r w:rsidR="00E60445">
        <w:t>’</w:t>
      </w:r>
      <w:r w:rsidRPr="00072DF0">
        <w:t>orthographe et en soignant la présentation</w:t>
      </w:r>
      <w:r w:rsidR="00E60445">
        <w:t> ;</w:t>
      </w:r>
    </w:p>
    <w:p w14:paraId="7B043888" w14:textId="77777777" w:rsidR="00E60445" w:rsidRDefault="00072DF0" w:rsidP="00072DF0">
      <w:pPr>
        <w:pStyle w:val="Paragraphedeliste"/>
        <w:numPr>
          <w:ilvl w:val="0"/>
          <w:numId w:val="21"/>
        </w:numPr>
      </w:pPr>
      <w:proofErr w:type="gramStart"/>
      <w:r w:rsidRPr="00072DF0">
        <w:t>rédiger</w:t>
      </w:r>
      <w:proofErr w:type="gramEnd"/>
      <w:r w:rsidRPr="00072DF0">
        <w:t xml:space="preserve"> un texte d</w:t>
      </w:r>
      <w:r w:rsidR="00E60445">
        <w:t>’</w:t>
      </w:r>
      <w:r w:rsidRPr="00072DF0">
        <w:t>environ une demi-page</w:t>
      </w:r>
      <w:r w:rsidR="00E60445">
        <w:t xml:space="preserve">, </w:t>
      </w:r>
      <w:r w:rsidRPr="00072DF0">
        <w:t>cohérent</w:t>
      </w:r>
      <w:r w:rsidR="00E60445">
        <w:t xml:space="preserve">, </w:t>
      </w:r>
      <w:r w:rsidRPr="00072DF0">
        <w:t>organisé</w:t>
      </w:r>
      <w:r w:rsidR="00E60445">
        <w:t xml:space="preserve">, </w:t>
      </w:r>
      <w:r w:rsidRPr="00072DF0">
        <w:t>ponctué</w:t>
      </w:r>
      <w:r w:rsidR="00E60445">
        <w:t xml:space="preserve">, </w:t>
      </w:r>
      <w:r w:rsidRPr="00072DF0">
        <w:t>pertinent par rapport à la visée et au destinataire</w:t>
      </w:r>
      <w:r w:rsidR="00E60445">
        <w:t> ;</w:t>
      </w:r>
    </w:p>
    <w:p w14:paraId="79AD9DEE" w14:textId="77777777" w:rsidR="00E60445" w:rsidRDefault="00072DF0" w:rsidP="00072DF0">
      <w:pPr>
        <w:pStyle w:val="Paragraphedeliste"/>
        <w:numPr>
          <w:ilvl w:val="0"/>
          <w:numId w:val="21"/>
        </w:numPr>
      </w:pPr>
      <w:proofErr w:type="gramStart"/>
      <w:r w:rsidRPr="00072DF0">
        <w:t>améliorer</w:t>
      </w:r>
      <w:proofErr w:type="gramEnd"/>
      <w:r w:rsidRPr="00072DF0">
        <w:t xml:space="preserve"> un texte</w:t>
      </w:r>
      <w:r w:rsidR="00E60445">
        <w:t xml:space="preserve">, </w:t>
      </w:r>
      <w:r w:rsidRPr="00072DF0">
        <w:t>notamment son orthographe</w:t>
      </w:r>
      <w:r w:rsidR="00E60445">
        <w:t xml:space="preserve">, </w:t>
      </w:r>
      <w:r w:rsidRPr="00072DF0">
        <w:t>en tenant compte d</w:t>
      </w:r>
      <w:r w:rsidR="00E60445">
        <w:t>’</w:t>
      </w:r>
      <w:r w:rsidRPr="00072DF0">
        <w:t>indications</w:t>
      </w:r>
      <w:r w:rsidR="00E60445">
        <w:t>.</w:t>
      </w:r>
    </w:p>
    <w:p w14:paraId="2145F627" w14:textId="77777777" w:rsidR="00E60445" w:rsidRDefault="00072DF0" w:rsidP="004E698A">
      <w:pPr>
        <w:pStyle w:val="Titre3"/>
      </w:pPr>
      <w:bookmarkStart w:id="8" w:name="bookmark32"/>
      <w:bookmarkStart w:id="9" w:name="bookmark33"/>
      <w:r w:rsidRPr="00072DF0">
        <w:t>Étude de la langue</w:t>
      </w:r>
      <w:r w:rsidR="00E60445">
        <w:t xml:space="preserve"> (</w:t>
      </w:r>
      <w:r w:rsidRPr="00072DF0">
        <w:t>grammaire</w:t>
      </w:r>
      <w:r w:rsidR="00E60445">
        <w:t xml:space="preserve">, </w:t>
      </w:r>
      <w:r w:rsidRPr="00072DF0">
        <w:t>orthographe</w:t>
      </w:r>
      <w:r w:rsidR="00E60445">
        <w:t xml:space="preserve">, </w:t>
      </w:r>
      <w:r w:rsidRPr="00072DF0">
        <w:t>lexique</w:t>
      </w:r>
      <w:r w:rsidR="00E60445">
        <w:t>)</w:t>
      </w:r>
      <w:bookmarkEnd w:id="8"/>
      <w:bookmarkEnd w:id="9"/>
    </w:p>
    <w:p w14:paraId="0F2AFF46" w14:textId="77777777" w:rsidR="00E60445" w:rsidRDefault="00072DF0" w:rsidP="00072DF0">
      <w:pPr>
        <w:pStyle w:val="Paragraphedeliste"/>
        <w:numPr>
          <w:ilvl w:val="0"/>
          <w:numId w:val="22"/>
        </w:numPr>
      </w:pPr>
      <w:proofErr w:type="gramStart"/>
      <w:r w:rsidRPr="00072DF0">
        <w:t>orthographier</w:t>
      </w:r>
      <w:proofErr w:type="gramEnd"/>
      <w:r w:rsidRPr="00072DF0">
        <w:t xml:space="preserve"> les mots les plus fréquents</w:t>
      </w:r>
      <w:r w:rsidR="00E60445">
        <w:t xml:space="preserve"> (</w:t>
      </w:r>
      <w:r w:rsidRPr="00072DF0">
        <w:t>notamment en situation scolaire</w:t>
      </w:r>
      <w:r w:rsidR="00E60445">
        <w:t xml:space="preserve">) </w:t>
      </w:r>
      <w:r w:rsidRPr="00072DF0">
        <w:t>et les mots invariables mémorisés</w:t>
      </w:r>
      <w:r w:rsidR="00E60445">
        <w:t> ;</w:t>
      </w:r>
    </w:p>
    <w:p w14:paraId="423DC722" w14:textId="77777777" w:rsidR="00E60445" w:rsidRDefault="00072DF0" w:rsidP="00072DF0">
      <w:pPr>
        <w:pStyle w:val="Paragraphedeliste"/>
        <w:numPr>
          <w:ilvl w:val="0"/>
          <w:numId w:val="22"/>
        </w:numPr>
      </w:pPr>
      <w:proofErr w:type="gramStart"/>
      <w:r w:rsidRPr="00072DF0">
        <w:t>raisonner</w:t>
      </w:r>
      <w:proofErr w:type="gramEnd"/>
      <w:r w:rsidRPr="00072DF0">
        <w:t xml:space="preserve"> pour réaliser les accords dans le groupe nominal d</w:t>
      </w:r>
      <w:r w:rsidR="00E60445">
        <w:t>’</w:t>
      </w:r>
      <w:r w:rsidRPr="00072DF0">
        <w:t>une part</w:t>
      </w:r>
      <w:r w:rsidR="00E60445">
        <w:t xml:space="preserve"> (</w:t>
      </w:r>
      <w:r w:rsidRPr="00072DF0">
        <w:t>déterminant</w:t>
      </w:r>
      <w:r w:rsidR="00E60445">
        <w:t xml:space="preserve">, </w:t>
      </w:r>
      <w:r w:rsidRPr="00072DF0">
        <w:t>nom</w:t>
      </w:r>
      <w:r w:rsidR="00E60445">
        <w:t xml:space="preserve">, </w:t>
      </w:r>
      <w:r w:rsidRPr="00072DF0">
        <w:t>adjectif</w:t>
      </w:r>
      <w:r w:rsidR="00E60445">
        <w:t xml:space="preserve">), </w:t>
      </w:r>
      <w:r w:rsidRPr="00072DF0">
        <w:t>entre le verbe et son sujet d</w:t>
      </w:r>
      <w:r w:rsidR="00E60445">
        <w:t>’</w:t>
      </w:r>
      <w:r w:rsidRPr="00072DF0">
        <w:t>autre part</w:t>
      </w:r>
      <w:r w:rsidR="00E60445">
        <w:t xml:space="preserve"> (</w:t>
      </w:r>
      <w:r w:rsidRPr="00072DF0">
        <w:t>cas simples</w:t>
      </w:r>
      <w:r w:rsidR="00E60445">
        <w:t xml:space="preserve"> : </w:t>
      </w:r>
      <w:r w:rsidRPr="00072DF0">
        <w:t>sujet placé avant le verbe et proche de lui</w:t>
      </w:r>
      <w:r w:rsidR="00E60445">
        <w:t xml:space="preserve"> ; </w:t>
      </w:r>
      <w:r w:rsidRPr="00072DF0">
        <w:t>sujet composé d</w:t>
      </w:r>
      <w:r w:rsidR="00E60445">
        <w:t>’</w:t>
      </w:r>
      <w:r w:rsidRPr="00072DF0">
        <w:t>un groupe nominal comportant au plus un adjectif</w:t>
      </w:r>
      <w:r w:rsidR="00E60445">
        <w:t>) ;</w:t>
      </w:r>
    </w:p>
    <w:p w14:paraId="7BD0CC31" w14:textId="77777777" w:rsidR="00E60445" w:rsidRDefault="00072DF0" w:rsidP="00072DF0">
      <w:pPr>
        <w:pStyle w:val="Paragraphedeliste"/>
        <w:numPr>
          <w:ilvl w:val="0"/>
          <w:numId w:val="22"/>
        </w:numPr>
      </w:pPr>
      <w:proofErr w:type="gramStart"/>
      <w:r w:rsidRPr="00072DF0">
        <w:t>utiliser</w:t>
      </w:r>
      <w:proofErr w:type="gramEnd"/>
      <w:r w:rsidRPr="00072DF0">
        <w:t xml:space="preserve"> ses connaissances sur la langue pour mieux s</w:t>
      </w:r>
      <w:r w:rsidR="00E60445">
        <w:t>’</w:t>
      </w:r>
      <w:r w:rsidRPr="00072DF0">
        <w:t>exprimer à l</w:t>
      </w:r>
      <w:r w:rsidR="00E60445">
        <w:t>’</w:t>
      </w:r>
      <w:r w:rsidRPr="00072DF0">
        <w:t>oral</w:t>
      </w:r>
      <w:r w:rsidR="00E60445">
        <w:t xml:space="preserve">, </w:t>
      </w:r>
      <w:r w:rsidRPr="00072DF0">
        <w:t>pour mieux comprendre des mots et des textes</w:t>
      </w:r>
      <w:r w:rsidR="00E60445">
        <w:t xml:space="preserve">, </w:t>
      </w:r>
      <w:r w:rsidRPr="00072DF0">
        <w:t>pour améliorer des textes écrits</w:t>
      </w:r>
      <w:r w:rsidR="00E60445">
        <w:t>.</w:t>
      </w:r>
    </w:p>
    <w:p w14:paraId="7C08F69F" w14:textId="77777777" w:rsidR="00FF4EC6" w:rsidRDefault="00FF4EC6">
      <w:pPr>
        <w:spacing w:after="120" w:line="264" w:lineRule="auto"/>
        <w:jc w:val="left"/>
        <w:rPr>
          <w:rFonts w:ascii="Handlee" w:hAnsi="Handlee"/>
          <w:color w:val="00635D" w:themeColor="accent1" w:themeShade="80"/>
          <w:sz w:val="40"/>
          <w:szCs w:val="40"/>
        </w:rPr>
      </w:pPr>
      <w:bookmarkStart w:id="10" w:name="bookmark38"/>
      <w:bookmarkStart w:id="11" w:name="bookmark39"/>
      <w:r>
        <w:br w:type="page"/>
      </w:r>
    </w:p>
    <w:p w14:paraId="7AA275DB" w14:textId="77777777" w:rsidR="00FF4EC6" w:rsidRDefault="00FF4EC6" w:rsidP="00FF4EC6">
      <w:pPr>
        <w:pStyle w:val="Titre1"/>
      </w:pPr>
    </w:p>
    <w:p w14:paraId="0655F742" w14:textId="7EEA393B" w:rsidR="00072DF0" w:rsidRPr="00CC68E8" w:rsidRDefault="00072DF0" w:rsidP="00CC68E8">
      <w:pPr>
        <w:pStyle w:val="Titre2"/>
      </w:pPr>
      <w:r w:rsidRPr="00CC68E8">
        <w:t>Mathématiques</w:t>
      </w:r>
      <w:bookmarkEnd w:id="10"/>
      <w:bookmarkEnd w:id="11"/>
    </w:p>
    <w:p w14:paraId="2AFB62F0" w14:textId="77777777" w:rsidR="00072DF0" w:rsidRPr="00072DF0" w:rsidRDefault="00072DF0" w:rsidP="004E698A">
      <w:pPr>
        <w:pStyle w:val="Titre3"/>
      </w:pPr>
      <w:bookmarkStart w:id="12" w:name="bookmark40"/>
      <w:bookmarkStart w:id="13" w:name="bookmark41"/>
      <w:r w:rsidRPr="00072DF0">
        <w:t>Nombres et calculs</w:t>
      </w:r>
      <w:bookmarkEnd w:id="12"/>
      <w:bookmarkEnd w:id="13"/>
    </w:p>
    <w:p w14:paraId="2330EF01" w14:textId="77777777" w:rsidR="00E60445" w:rsidRDefault="00072DF0" w:rsidP="00072DF0">
      <w:pPr>
        <w:pStyle w:val="Paragraphedeliste"/>
        <w:numPr>
          <w:ilvl w:val="0"/>
          <w:numId w:val="23"/>
        </w:numPr>
      </w:pPr>
      <w:proofErr w:type="gramStart"/>
      <w:r w:rsidRPr="00072DF0">
        <w:t>comprendre</w:t>
      </w:r>
      <w:proofErr w:type="gramEnd"/>
      <w:r w:rsidRPr="00072DF0">
        <w:t xml:space="preserve"> et utiliser des nombres entiers pour dénombrer</w:t>
      </w:r>
      <w:r w:rsidR="00E60445">
        <w:t xml:space="preserve">, </w:t>
      </w:r>
      <w:r w:rsidRPr="00072DF0">
        <w:t>ordonner</w:t>
      </w:r>
      <w:r w:rsidR="00E60445">
        <w:t xml:space="preserve">, </w:t>
      </w:r>
      <w:r w:rsidRPr="00072DF0">
        <w:t>repérer</w:t>
      </w:r>
      <w:r w:rsidR="00E60445">
        <w:t xml:space="preserve">, </w:t>
      </w:r>
      <w:r w:rsidRPr="00072DF0">
        <w:t>comparer</w:t>
      </w:r>
      <w:r w:rsidR="00E60445">
        <w:t> ;</w:t>
      </w:r>
    </w:p>
    <w:p w14:paraId="48B33204" w14:textId="77777777" w:rsidR="00E60445" w:rsidRDefault="00072DF0" w:rsidP="00072DF0">
      <w:pPr>
        <w:pStyle w:val="Paragraphedeliste"/>
        <w:numPr>
          <w:ilvl w:val="0"/>
          <w:numId w:val="23"/>
        </w:numPr>
      </w:pPr>
      <w:proofErr w:type="gramStart"/>
      <w:r w:rsidRPr="00072DF0">
        <w:t>nommer</w:t>
      </w:r>
      <w:proofErr w:type="gramEnd"/>
      <w:r w:rsidR="00E60445">
        <w:t xml:space="preserve">, </w:t>
      </w:r>
      <w:r w:rsidRPr="00072DF0">
        <w:t>lire</w:t>
      </w:r>
      <w:r w:rsidR="00E60445">
        <w:t xml:space="preserve">, </w:t>
      </w:r>
      <w:r w:rsidRPr="00072DF0">
        <w:t>écrire</w:t>
      </w:r>
      <w:r w:rsidR="00E60445">
        <w:t xml:space="preserve">, </w:t>
      </w:r>
      <w:r w:rsidRPr="00072DF0">
        <w:t>représenter des nombres entiers</w:t>
      </w:r>
      <w:r w:rsidR="00E60445">
        <w:t> ;</w:t>
      </w:r>
    </w:p>
    <w:p w14:paraId="55FA722D" w14:textId="77777777" w:rsidR="00E60445" w:rsidRDefault="00072DF0" w:rsidP="00072DF0">
      <w:pPr>
        <w:pStyle w:val="Paragraphedeliste"/>
        <w:numPr>
          <w:ilvl w:val="0"/>
          <w:numId w:val="23"/>
        </w:numPr>
      </w:pPr>
      <w:proofErr w:type="gramStart"/>
      <w:r w:rsidRPr="00072DF0">
        <w:t>résoudre</w:t>
      </w:r>
      <w:proofErr w:type="gramEnd"/>
      <w:r w:rsidRPr="00072DF0">
        <w:t xml:space="preserve"> des problèmes en utilisant des nombres entiers et le calcul</w:t>
      </w:r>
      <w:r w:rsidR="00E60445">
        <w:t> ;</w:t>
      </w:r>
    </w:p>
    <w:p w14:paraId="482AAA2B" w14:textId="77777777" w:rsidR="00E60445" w:rsidRDefault="00CC68E8" w:rsidP="00CC68E8">
      <w:pPr>
        <w:pStyle w:val="Paragraphedeliste"/>
        <w:numPr>
          <w:ilvl w:val="0"/>
          <w:numId w:val="23"/>
        </w:numPr>
      </w:pPr>
      <w:bookmarkStart w:id="14" w:name="bookmark50"/>
      <w:bookmarkStart w:id="15" w:name="bookmark51"/>
      <w:r w:rsidRPr="00CC68E8">
        <w:t>Calculer avec des nombres entiers</w:t>
      </w:r>
      <w:bookmarkEnd w:id="14"/>
      <w:bookmarkEnd w:id="15"/>
      <w:r w:rsidR="00E60445">
        <w:t>.</w:t>
      </w:r>
    </w:p>
    <w:p w14:paraId="6F4DF9CF" w14:textId="118F793C" w:rsidR="00072DF0" w:rsidRPr="00072DF0" w:rsidRDefault="00072DF0" w:rsidP="004E698A">
      <w:pPr>
        <w:pStyle w:val="Titre3"/>
      </w:pPr>
      <w:bookmarkStart w:id="16" w:name="bookmark56"/>
      <w:bookmarkStart w:id="17" w:name="bookmark57"/>
      <w:r w:rsidRPr="00072DF0">
        <w:t>Grandeurs et mesures</w:t>
      </w:r>
      <w:bookmarkEnd w:id="16"/>
      <w:bookmarkEnd w:id="17"/>
    </w:p>
    <w:p w14:paraId="0877F70A" w14:textId="77777777" w:rsidR="00E60445" w:rsidRDefault="00072DF0" w:rsidP="00072DF0">
      <w:pPr>
        <w:pStyle w:val="Paragraphedeliste"/>
        <w:numPr>
          <w:ilvl w:val="0"/>
          <w:numId w:val="24"/>
        </w:numPr>
      </w:pPr>
      <w:proofErr w:type="gramStart"/>
      <w:r w:rsidRPr="00072DF0">
        <w:t>comparer</w:t>
      </w:r>
      <w:proofErr w:type="gramEnd"/>
      <w:r w:rsidR="00E60445">
        <w:t xml:space="preserve">, </w:t>
      </w:r>
      <w:r w:rsidRPr="00072DF0">
        <w:t>estimer</w:t>
      </w:r>
      <w:r w:rsidR="00E60445">
        <w:t xml:space="preserve">, </w:t>
      </w:r>
      <w:r w:rsidRPr="00072DF0">
        <w:t>mesurer des longueurs</w:t>
      </w:r>
      <w:r w:rsidR="00E60445">
        <w:t xml:space="preserve">, </w:t>
      </w:r>
      <w:r w:rsidRPr="00072DF0">
        <w:t>des masses</w:t>
      </w:r>
      <w:r w:rsidR="00E60445">
        <w:t xml:space="preserve">, </w:t>
      </w:r>
      <w:r w:rsidRPr="00072DF0">
        <w:t>des contenances</w:t>
      </w:r>
      <w:r w:rsidR="00E60445">
        <w:t xml:space="preserve">, </w:t>
      </w:r>
      <w:r w:rsidRPr="00072DF0">
        <w:t>des durées</w:t>
      </w:r>
      <w:r w:rsidR="00E60445">
        <w:t> ;</w:t>
      </w:r>
    </w:p>
    <w:p w14:paraId="085FF3CF" w14:textId="77777777" w:rsidR="00E60445" w:rsidRDefault="00072DF0" w:rsidP="00072DF0">
      <w:pPr>
        <w:pStyle w:val="Paragraphedeliste"/>
        <w:numPr>
          <w:ilvl w:val="0"/>
          <w:numId w:val="24"/>
        </w:numPr>
      </w:pPr>
      <w:proofErr w:type="gramStart"/>
      <w:r w:rsidRPr="00072DF0">
        <w:t>utiliser</w:t>
      </w:r>
      <w:proofErr w:type="gramEnd"/>
      <w:r w:rsidRPr="00072DF0">
        <w:t xml:space="preserve"> le lexique</w:t>
      </w:r>
      <w:r w:rsidR="00E60445">
        <w:t xml:space="preserve">, </w:t>
      </w:r>
      <w:r w:rsidRPr="00072DF0">
        <w:t>les unités</w:t>
      </w:r>
      <w:r w:rsidR="00E60445">
        <w:t xml:space="preserve">, </w:t>
      </w:r>
      <w:r w:rsidRPr="00072DF0">
        <w:t>les instruments de mesures spécifiques de ces grandeurs</w:t>
      </w:r>
      <w:r w:rsidR="00E60445">
        <w:t> ;</w:t>
      </w:r>
    </w:p>
    <w:p w14:paraId="0100F712" w14:textId="77777777" w:rsidR="00E60445" w:rsidRDefault="00072DF0" w:rsidP="00072DF0">
      <w:pPr>
        <w:pStyle w:val="Paragraphedeliste"/>
        <w:numPr>
          <w:ilvl w:val="0"/>
          <w:numId w:val="24"/>
        </w:numPr>
      </w:pPr>
      <w:proofErr w:type="gramStart"/>
      <w:r w:rsidRPr="00072DF0">
        <w:t>résoudre</w:t>
      </w:r>
      <w:proofErr w:type="gramEnd"/>
      <w:r w:rsidRPr="00072DF0">
        <w:t xml:space="preserve"> des problèmes impliquant des longueurs</w:t>
      </w:r>
      <w:r w:rsidR="00E60445">
        <w:t xml:space="preserve">, </w:t>
      </w:r>
      <w:r w:rsidRPr="00072DF0">
        <w:t>des masses</w:t>
      </w:r>
      <w:r w:rsidR="00E60445">
        <w:t xml:space="preserve">, </w:t>
      </w:r>
      <w:r w:rsidRPr="00072DF0">
        <w:t>des contenances</w:t>
      </w:r>
      <w:r w:rsidR="00E60445">
        <w:t xml:space="preserve">, </w:t>
      </w:r>
      <w:r w:rsidRPr="00072DF0">
        <w:t>des durées</w:t>
      </w:r>
      <w:r w:rsidR="00E60445">
        <w:t xml:space="preserve">, </w:t>
      </w:r>
      <w:r w:rsidRPr="00072DF0">
        <w:t>des prix</w:t>
      </w:r>
      <w:r w:rsidR="00E60445">
        <w:t>.</w:t>
      </w:r>
    </w:p>
    <w:p w14:paraId="34C9A29F" w14:textId="77777777" w:rsidR="00E60445" w:rsidRDefault="00072DF0" w:rsidP="004E698A">
      <w:pPr>
        <w:pStyle w:val="Titre3"/>
      </w:pPr>
      <w:bookmarkStart w:id="18" w:name="bookmark64"/>
      <w:bookmarkStart w:id="19" w:name="bookmark65"/>
      <w:r w:rsidRPr="00072DF0">
        <w:t>Espace et géométrie</w:t>
      </w:r>
      <w:bookmarkEnd w:id="18"/>
      <w:bookmarkEnd w:id="19"/>
    </w:p>
    <w:p w14:paraId="527B05C0" w14:textId="5FC21C6E" w:rsidR="00E60445" w:rsidRDefault="00E60445" w:rsidP="00072DF0">
      <w:pPr>
        <w:pStyle w:val="Paragraphedeliste"/>
        <w:numPr>
          <w:ilvl w:val="0"/>
          <w:numId w:val="25"/>
        </w:numPr>
      </w:pPr>
      <w:bookmarkStart w:id="20" w:name="_Hlk16855448"/>
      <w:r>
        <w:t>(</w:t>
      </w:r>
      <w:proofErr w:type="gramStart"/>
      <w:r w:rsidR="00072DF0" w:rsidRPr="00072DF0">
        <w:t>se</w:t>
      </w:r>
      <w:proofErr w:type="gramEnd"/>
      <w:r>
        <w:t xml:space="preserve">) </w:t>
      </w:r>
      <w:r w:rsidR="00072DF0" w:rsidRPr="00072DF0">
        <w:t>repérer et</w:t>
      </w:r>
      <w:r>
        <w:t xml:space="preserve"> (</w:t>
      </w:r>
      <w:r w:rsidR="00072DF0" w:rsidRPr="00072DF0">
        <w:t>se</w:t>
      </w:r>
      <w:r>
        <w:t xml:space="preserve">) </w:t>
      </w:r>
      <w:r w:rsidR="00072DF0" w:rsidRPr="00072DF0">
        <w:t>déplacer en utilisant des repères et des représentations</w:t>
      </w:r>
      <w:r>
        <w:t> ;</w:t>
      </w:r>
    </w:p>
    <w:p w14:paraId="532B9C1E" w14:textId="77777777" w:rsidR="00E60445" w:rsidRDefault="00E60445" w:rsidP="00072DF0">
      <w:pPr>
        <w:pStyle w:val="Paragraphedeliste"/>
        <w:numPr>
          <w:ilvl w:val="0"/>
          <w:numId w:val="25"/>
        </w:numPr>
      </w:pPr>
      <w:proofErr w:type="gramStart"/>
      <w:r w:rsidRPr="00072DF0">
        <w:t>reconnaitre</w:t>
      </w:r>
      <w:proofErr w:type="gramEnd"/>
      <w:r>
        <w:t xml:space="preserve">, </w:t>
      </w:r>
      <w:r w:rsidR="00072DF0" w:rsidRPr="00072DF0">
        <w:t>nommer</w:t>
      </w:r>
      <w:r>
        <w:t xml:space="preserve">, </w:t>
      </w:r>
      <w:r w:rsidR="00072DF0" w:rsidRPr="00072DF0">
        <w:t>décrire</w:t>
      </w:r>
      <w:r>
        <w:t xml:space="preserve">, </w:t>
      </w:r>
      <w:r w:rsidR="00072DF0" w:rsidRPr="00072DF0">
        <w:t>reproduire quelques solides</w:t>
      </w:r>
      <w:r>
        <w:t> ;</w:t>
      </w:r>
    </w:p>
    <w:p w14:paraId="6ACE7402" w14:textId="77777777" w:rsidR="00E60445" w:rsidRDefault="00E60445" w:rsidP="00072DF0">
      <w:pPr>
        <w:pStyle w:val="Paragraphedeliste"/>
        <w:numPr>
          <w:ilvl w:val="0"/>
          <w:numId w:val="25"/>
        </w:numPr>
      </w:pPr>
      <w:proofErr w:type="gramStart"/>
      <w:r w:rsidRPr="00072DF0">
        <w:t>reconnaitre</w:t>
      </w:r>
      <w:proofErr w:type="gramEnd"/>
      <w:r>
        <w:t xml:space="preserve">, </w:t>
      </w:r>
      <w:r w:rsidR="00072DF0" w:rsidRPr="00072DF0">
        <w:t>nommer</w:t>
      </w:r>
      <w:r>
        <w:t xml:space="preserve">, </w:t>
      </w:r>
      <w:r w:rsidR="00072DF0" w:rsidRPr="00072DF0">
        <w:t>décrire</w:t>
      </w:r>
      <w:r>
        <w:t xml:space="preserve">, </w:t>
      </w:r>
      <w:r w:rsidR="00072DF0" w:rsidRPr="00072DF0">
        <w:t>reproduire</w:t>
      </w:r>
      <w:r>
        <w:t xml:space="preserve">, </w:t>
      </w:r>
      <w:r w:rsidR="00072DF0" w:rsidRPr="00072DF0">
        <w:t>construire quelques figures géométriques</w:t>
      </w:r>
      <w:r>
        <w:t> ;</w:t>
      </w:r>
    </w:p>
    <w:p w14:paraId="5E7AC362" w14:textId="77777777" w:rsidR="00E60445" w:rsidRDefault="00E60445" w:rsidP="00072DF0">
      <w:pPr>
        <w:pStyle w:val="Paragraphedeliste"/>
        <w:numPr>
          <w:ilvl w:val="0"/>
          <w:numId w:val="25"/>
        </w:numPr>
      </w:pPr>
      <w:proofErr w:type="gramStart"/>
      <w:r w:rsidRPr="00072DF0">
        <w:t>reconnaitre</w:t>
      </w:r>
      <w:proofErr w:type="gramEnd"/>
      <w:r w:rsidR="00072DF0" w:rsidRPr="00072DF0">
        <w:t xml:space="preserve"> et utiliser les notions d</w:t>
      </w:r>
      <w:r>
        <w:t>’</w:t>
      </w:r>
      <w:r w:rsidR="00072DF0" w:rsidRPr="00072DF0">
        <w:t>alignement</w:t>
      </w:r>
      <w:r>
        <w:t xml:space="preserve">, </w:t>
      </w:r>
      <w:r w:rsidR="00072DF0" w:rsidRPr="00072DF0">
        <w:t>d</w:t>
      </w:r>
      <w:r>
        <w:t>’</w:t>
      </w:r>
      <w:r w:rsidR="00072DF0" w:rsidRPr="00072DF0">
        <w:t>angle droit</w:t>
      </w:r>
      <w:r>
        <w:t xml:space="preserve">, </w:t>
      </w:r>
      <w:r w:rsidR="00072DF0" w:rsidRPr="00072DF0">
        <w:t>d</w:t>
      </w:r>
      <w:r>
        <w:t>’</w:t>
      </w:r>
      <w:r w:rsidR="00072DF0" w:rsidRPr="00072DF0">
        <w:t>égalité de longueurs</w:t>
      </w:r>
      <w:r>
        <w:t xml:space="preserve">, </w:t>
      </w:r>
      <w:r w:rsidR="00072DF0" w:rsidRPr="00072DF0">
        <w:t>de milieu</w:t>
      </w:r>
      <w:r>
        <w:t xml:space="preserve">, </w:t>
      </w:r>
      <w:r w:rsidR="00072DF0" w:rsidRPr="00072DF0">
        <w:t>de symétrie</w:t>
      </w:r>
      <w:bookmarkEnd w:id="20"/>
      <w:r>
        <w:t>.</w:t>
      </w:r>
    </w:p>
    <w:p w14:paraId="79020366" w14:textId="0E717A75" w:rsidR="00F04418" w:rsidRDefault="00F04418">
      <w:pPr>
        <w:spacing w:after="120" w:line="264" w:lineRule="auto"/>
        <w:jc w:val="left"/>
      </w:pPr>
      <w:r>
        <w:br w:type="page"/>
      </w:r>
    </w:p>
    <w:p w14:paraId="2E5A076F" w14:textId="580E5C6E" w:rsidR="00F04418" w:rsidRDefault="00905322" w:rsidP="00072DF0">
      <w:pPr>
        <w:tabs>
          <w:tab w:val="left" w:pos="116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9FCD941" wp14:editId="33A674A8">
                <wp:simplePos x="0" y="0"/>
                <wp:positionH relativeFrom="column">
                  <wp:posOffset>1901258</wp:posOffset>
                </wp:positionH>
                <wp:positionV relativeFrom="paragraph">
                  <wp:posOffset>42167</wp:posOffset>
                </wp:positionV>
                <wp:extent cx="5434965" cy="1259518"/>
                <wp:effectExtent l="0" t="0" r="32385" b="3619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965" cy="1259518"/>
                          <a:chOff x="0" y="0"/>
                          <a:chExt cx="5434965" cy="1259518"/>
                        </a:xfrm>
                      </wpg:grpSpPr>
                      <wps:wsp>
                        <wps:cNvPr id="16" name="Connecteur droit 16"/>
                        <wps:cNvCnPr/>
                        <wps:spPr>
                          <a:xfrm flipV="1">
                            <a:off x="0" y="0"/>
                            <a:ext cx="1320371" cy="12595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17"/>
                        <wps:cNvCnPr/>
                        <wps:spPr>
                          <a:xfrm flipV="1">
                            <a:off x="4572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9144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19"/>
                        <wps:cNvCnPr/>
                        <wps:spPr>
                          <a:xfrm flipV="1">
                            <a:off x="13716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 flipV="1">
                            <a:off x="18288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21"/>
                        <wps:cNvCnPr/>
                        <wps:spPr>
                          <a:xfrm flipV="1">
                            <a:off x="2286000" y="0"/>
                            <a:ext cx="1320371" cy="12595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 flipV="1">
                            <a:off x="2743200" y="0"/>
                            <a:ext cx="1320371" cy="12595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 flipV="1">
                            <a:off x="32004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24"/>
                        <wps:cNvCnPr/>
                        <wps:spPr>
                          <a:xfrm flipV="1">
                            <a:off x="3657600" y="0"/>
                            <a:ext cx="1320371" cy="12595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 flipV="1">
                            <a:off x="41148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9E127" id="Groupe 15" o:spid="_x0000_s1026" style="position:absolute;margin-left:149.7pt;margin-top:3.3pt;width:427.95pt;height:99.15pt;z-index:251651072" coordsize="54349,1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">
                <v:line id="Connecteur droit 16" o:spid="_x0000_s1027" style="position:absolute;flip:y;visibility:visible;mso-wrap-style:square" from="0,0" to="13203,1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" strokecolor="#bfbfbf [2412]">
                  <v:stroke endcap="round"/>
                </v:line>
                <v:line id="Connecteur droit 17" o:spid="_x0000_s1028" style="position:absolute;flip:y;visibility:visible;mso-wrap-style:square" from="4572,0" to="17773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" strokecolor="#bfbfbf [2412]">
                  <v:stroke endcap="round"/>
                </v:line>
                <v:line id="Connecteur droit 18" o:spid="_x0000_s1029" style="position:absolute;flip:y;visibility:visible;mso-wrap-style:square" from="9144,0" to="22345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" strokecolor="#bfbfbf [2412]">
                  <v:stroke endcap="round"/>
                </v:line>
                <v:line id="Connecteur droit 19" o:spid="_x0000_s1030" style="position:absolute;flip:y;visibility:visible;mso-wrap-style:square" from="13716,0" to="26917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" strokecolor="#bfbfbf [2412]">
                  <v:stroke endcap="round"/>
                </v:line>
                <v:line id="Connecteur droit 20" o:spid="_x0000_s1031" style="position:absolute;flip:y;visibility:visible;mso-wrap-style:square" from="18288,0" to="31489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" strokecolor="#bfbfbf [2412]">
                  <v:stroke endcap="round"/>
                </v:line>
                <v:line id="Connecteur droit 21" o:spid="_x0000_s1032" style="position:absolute;flip:y;visibility:visible;mso-wrap-style:square" from="22860,0" to="36063,1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" strokecolor="#bfbfbf [2412]">
                  <v:stroke endcap="round"/>
                </v:line>
                <v:line id="Connecteur droit 22" o:spid="_x0000_s1033" style="position:absolute;flip:y;visibility:visible;mso-wrap-style:square" from="27432,0" to="40635,1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" strokecolor="#bfbfbf [2412]">
                  <v:stroke endcap="round"/>
                </v:line>
                <v:line id="Connecteur droit 23" o:spid="_x0000_s1034" style="position:absolute;flip:y;visibility:visible;mso-wrap-style:square" from="32004,0" to="45205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" strokecolor="#bfbfbf [2412]">
                  <v:stroke endcap="round"/>
                </v:line>
                <v:line id="Connecteur droit 24" o:spid="_x0000_s1035" style="position:absolute;flip:y;visibility:visible;mso-wrap-style:square" from="36576,0" to="49779,1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" strokecolor="#bfbfbf [2412]">
                  <v:stroke endcap="round"/>
                </v:line>
                <v:line id="Connecteur droit 25" o:spid="_x0000_s1036" style="position:absolute;flip:y;visibility:visible;mso-wrap-style:square" from="41148,0" to="54349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" strokecolor="#bfbfbf [2412]">
                  <v:stroke endcap="round"/>
                </v:line>
              </v:group>
            </w:pict>
          </mc:Fallback>
        </mc:AlternateContent>
      </w:r>
    </w:p>
    <w:p w14:paraId="6723296C" w14:textId="3B848F10" w:rsidR="00F04418" w:rsidRDefault="00F04418" w:rsidP="00072DF0">
      <w:pPr>
        <w:tabs>
          <w:tab w:val="left" w:pos="1168"/>
        </w:tabs>
      </w:pPr>
    </w:p>
    <w:p w14:paraId="4F7B0AE7" w14:textId="14EEF737" w:rsidR="00F04418" w:rsidRDefault="00F04418" w:rsidP="00072DF0">
      <w:pPr>
        <w:tabs>
          <w:tab w:val="left" w:pos="1168"/>
        </w:tabs>
      </w:pPr>
    </w:p>
    <w:p w14:paraId="3D67BE1F" w14:textId="428B04A8" w:rsidR="00F04418" w:rsidRDefault="00F04418" w:rsidP="00072DF0">
      <w:pPr>
        <w:tabs>
          <w:tab w:val="left" w:pos="1168"/>
        </w:tabs>
      </w:pPr>
    </w:p>
    <w:p w14:paraId="1656C6C5" w14:textId="23C7899B" w:rsidR="00F04418" w:rsidRDefault="00F04418" w:rsidP="00072DF0">
      <w:pPr>
        <w:tabs>
          <w:tab w:val="left" w:pos="1168"/>
        </w:tabs>
      </w:pPr>
    </w:p>
    <w:p w14:paraId="14BCE50E" w14:textId="2DAC0C79" w:rsidR="00F04418" w:rsidRDefault="00F04418" w:rsidP="00072DF0">
      <w:pPr>
        <w:tabs>
          <w:tab w:val="left" w:pos="1168"/>
        </w:tabs>
      </w:pPr>
    </w:p>
    <w:p w14:paraId="3C675540" w14:textId="385D02D0" w:rsidR="00F04418" w:rsidRDefault="00F04418" w:rsidP="00072DF0">
      <w:pPr>
        <w:tabs>
          <w:tab w:val="left" w:pos="1168"/>
        </w:tabs>
      </w:pPr>
    </w:p>
    <w:tbl>
      <w:tblPr>
        <w:tblStyle w:val="Tableausimple1"/>
        <w:tblW w:w="5000" w:type="pct"/>
        <w:tblLayout w:type="fixed"/>
        <w:tblCellMar>
          <w:left w:w="57" w:type="dxa"/>
          <w:right w:w="57" w:type="dxa"/>
        </w:tblCellMar>
        <w:tblLook w:val="0480" w:firstRow="0" w:lastRow="0" w:firstColumn="1" w:lastColumn="0" w:noHBand="0" w:noVBand="1"/>
      </w:tblPr>
      <w:tblGrid>
        <w:gridCol w:w="406"/>
        <w:gridCol w:w="1380"/>
        <w:gridCol w:w="1199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</w:tblGrid>
      <w:tr w:rsidR="00F5797B" w:rsidRPr="008A6E80" w14:paraId="6EA7CCCF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tcBorders>
              <w:right w:val="nil"/>
            </w:tcBorders>
            <w:shd w:val="clear" w:color="auto" w:fill="E2FBEB" w:themeFill="accent2" w:themeFillTint="33"/>
            <w:vAlign w:val="center"/>
          </w:tcPr>
          <w:p w14:paraId="7C5405EB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</w:rPr>
            </w:pPr>
          </w:p>
        </w:tc>
        <w:tc>
          <w:tcPr>
            <w:tcW w:w="1347" w:type="dxa"/>
            <w:tcBorders>
              <w:left w:val="nil"/>
            </w:tcBorders>
            <w:shd w:val="clear" w:color="auto" w:fill="E2FBEB" w:themeFill="accent2" w:themeFillTint="33"/>
            <w:vAlign w:val="center"/>
          </w:tcPr>
          <w:p w14:paraId="3E7401AE" w14:textId="41B3E0A1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 little sunshine" w:hAnsi="A little sunshine"/>
                <w:w w:val="120"/>
              </w:rPr>
            </w:pPr>
            <w:r w:rsidRPr="008A6E80">
              <w:rPr>
                <w:rFonts w:ascii="A little sunshine" w:hAnsi="A little sunshine"/>
                <w:w w:val="120"/>
              </w:rPr>
              <w:t>Nom</w:t>
            </w:r>
          </w:p>
        </w:tc>
        <w:tc>
          <w:tcPr>
            <w:tcW w:w="1171" w:type="dxa"/>
            <w:shd w:val="clear" w:color="auto" w:fill="E2FBEB" w:themeFill="accent2" w:themeFillTint="33"/>
            <w:vAlign w:val="center"/>
          </w:tcPr>
          <w:p w14:paraId="03714D0D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 little sunshine" w:hAnsi="A little sunshine"/>
                <w:w w:val="110"/>
              </w:rPr>
            </w:pPr>
            <w:r w:rsidRPr="008A6E80">
              <w:rPr>
                <w:rFonts w:ascii="A little sunshine" w:hAnsi="A little sunshine"/>
                <w:w w:val="110"/>
              </w:rPr>
              <w:t>Prénom</w:t>
            </w: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2CA5A139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6926D5B5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11E15DF8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0DDEA513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316F834C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1E0CD9B2" w14:textId="032E3799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6E084865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4ECE3683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580E281D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shd w:val="clear" w:color="auto" w:fill="E2FBEB" w:themeFill="accent2" w:themeFillTint="33"/>
            <w:vAlign w:val="center"/>
          </w:tcPr>
          <w:p w14:paraId="3225C949" w14:textId="77777777" w:rsidR="00F04418" w:rsidRPr="008A6E80" w:rsidRDefault="00F04418" w:rsidP="00F04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451AD6E7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3669127E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</w:t>
            </w:r>
          </w:p>
        </w:tc>
        <w:tc>
          <w:tcPr>
            <w:tcW w:w="1347" w:type="dxa"/>
            <w:vAlign w:val="center"/>
          </w:tcPr>
          <w:p w14:paraId="77F737D3" w14:textId="4A6F733A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62258180" w14:textId="75C2BA3B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3E6026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9F75A1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14856C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F353CF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870F6E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0BC924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D4359AC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BD3ECB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C2CB1B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9A9E09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6D2933B9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31B33D07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2</w:t>
            </w:r>
          </w:p>
        </w:tc>
        <w:tc>
          <w:tcPr>
            <w:tcW w:w="1347" w:type="dxa"/>
            <w:vAlign w:val="center"/>
          </w:tcPr>
          <w:p w14:paraId="4438F89B" w14:textId="2B20A6BB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58A61B96" w14:textId="30A45369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77D3C0E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A75DAE0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65A8B88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AA7B72C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F2AF9DD" w14:textId="3FAD5B03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EC055D2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3A93E84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ED03701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4DAEE2B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DEFA210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06E3F2D1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60B24068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3</w:t>
            </w:r>
          </w:p>
        </w:tc>
        <w:tc>
          <w:tcPr>
            <w:tcW w:w="1347" w:type="dxa"/>
            <w:vAlign w:val="center"/>
          </w:tcPr>
          <w:p w14:paraId="315DCDE4" w14:textId="5A622134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76B0842F" w14:textId="1EA927A1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CCBEF8A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6B173B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0B06987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ACD2F2B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C975744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4FBB2F5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70D2005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D92307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C59239D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2B7F94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2BCBA832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71E6E85B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4</w:t>
            </w:r>
          </w:p>
        </w:tc>
        <w:tc>
          <w:tcPr>
            <w:tcW w:w="1347" w:type="dxa"/>
            <w:vAlign w:val="center"/>
          </w:tcPr>
          <w:p w14:paraId="426CE03F" w14:textId="0EFE1FD8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65E3AE05" w14:textId="01A0C04E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A97ED8D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1811E1A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16CAA28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0C88AC9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8811B16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BF8DB3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4FE4D49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AE79282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0EC466B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3562B6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0DE19598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3F004C39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5</w:t>
            </w:r>
          </w:p>
        </w:tc>
        <w:tc>
          <w:tcPr>
            <w:tcW w:w="1347" w:type="dxa"/>
            <w:vAlign w:val="center"/>
          </w:tcPr>
          <w:p w14:paraId="0978FA2E" w14:textId="2F6B5A7C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01227787" w14:textId="46185B1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2502E17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904FD1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F6E9E2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1B54BC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327F6F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F394E7F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4853AE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6317574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273AC3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AA1D7D3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0034D122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223496D4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6</w:t>
            </w:r>
          </w:p>
        </w:tc>
        <w:tc>
          <w:tcPr>
            <w:tcW w:w="1347" w:type="dxa"/>
            <w:vAlign w:val="center"/>
          </w:tcPr>
          <w:p w14:paraId="568AF5BE" w14:textId="4022B33C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2C0252BD" w14:textId="447B100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02CF8E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8555A0A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D6BD406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CB1D25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CDECCCA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A6326EA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8D8CE6E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0740943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E9404C4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F879A3D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68C55E6A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0547B6F5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7</w:t>
            </w:r>
          </w:p>
        </w:tc>
        <w:tc>
          <w:tcPr>
            <w:tcW w:w="1347" w:type="dxa"/>
            <w:vAlign w:val="center"/>
          </w:tcPr>
          <w:p w14:paraId="2B4291EC" w14:textId="374CBA6A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33E4E66F" w14:textId="0E42E4B5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F68FFDC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A2C80B7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852AA0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6507A58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872729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9A2BE8F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375342A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25EFC4A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1014BD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9C86B34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7BB5B5E8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76C3EF02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8</w:t>
            </w:r>
          </w:p>
        </w:tc>
        <w:tc>
          <w:tcPr>
            <w:tcW w:w="1347" w:type="dxa"/>
            <w:vAlign w:val="center"/>
          </w:tcPr>
          <w:p w14:paraId="55B50C26" w14:textId="0AE94D36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1D9FE15A" w14:textId="15983300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995017B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4667F9D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B3A58CA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86D2469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E1AA0B1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E938A41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D2BC54B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33C947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618078C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2E664CC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2455AC51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05107048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9</w:t>
            </w:r>
          </w:p>
        </w:tc>
        <w:tc>
          <w:tcPr>
            <w:tcW w:w="1347" w:type="dxa"/>
            <w:vAlign w:val="center"/>
          </w:tcPr>
          <w:p w14:paraId="62B03C51" w14:textId="4AE8F154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1E06D82E" w14:textId="3343CBA9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7A00DA5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238178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CEAA247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06065A5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D283B5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B794EA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7CA17A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EFB59F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BB6ED7B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3C193F3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46EF413C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05C06D81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10</w:t>
            </w:r>
          </w:p>
        </w:tc>
        <w:tc>
          <w:tcPr>
            <w:tcW w:w="1347" w:type="dxa"/>
            <w:vAlign w:val="center"/>
          </w:tcPr>
          <w:p w14:paraId="4235ABAE" w14:textId="5496748C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2008066F" w14:textId="657F02AC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EEB8A17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D1D9648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31B20CC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2C60760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215E2D7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CAC1A5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17B32FB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E5F83A7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14A678D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E734372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422CC45B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63A67173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11</w:t>
            </w:r>
          </w:p>
        </w:tc>
        <w:tc>
          <w:tcPr>
            <w:tcW w:w="1347" w:type="dxa"/>
            <w:vAlign w:val="center"/>
          </w:tcPr>
          <w:p w14:paraId="035B386D" w14:textId="07C284C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5D90536F" w14:textId="2B020690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4DDBF1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9F983B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43DF41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7C9170D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886369F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FEA56F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C1810F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24F7A2B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E0EA46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2C6DD84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6FF60063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4A75A1C3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12</w:t>
            </w:r>
          </w:p>
        </w:tc>
        <w:tc>
          <w:tcPr>
            <w:tcW w:w="1347" w:type="dxa"/>
            <w:vAlign w:val="center"/>
          </w:tcPr>
          <w:p w14:paraId="1DCB935A" w14:textId="7931E49B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25E0B18C" w14:textId="4C6C7E30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8081722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96C53F0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BDCD6D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22A8F82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5D037CE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FF9C1EA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B90ECF3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1DEEFEF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0A76C82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1FA720C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0DDDA2D2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4B79CCFD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13</w:t>
            </w:r>
          </w:p>
        </w:tc>
        <w:tc>
          <w:tcPr>
            <w:tcW w:w="1347" w:type="dxa"/>
            <w:vAlign w:val="center"/>
          </w:tcPr>
          <w:p w14:paraId="1AB9E140" w14:textId="6F630069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680317D5" w14:textId="0A1C011A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9B6407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FD2DE68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7AB0DD5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83E53E3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A24E51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4754A9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2BC7023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2268EF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C4644B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EC6DB73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6AD6448F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0ABC162D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14</w:t>
            </w:r>
          </w:p>
        </w:tc>
        <w:tc>
          <w:tcPr>
            <w:tcW w:w="1347" w:type="dxa"/>
            <w:vAlign w:val="center"/>
          </w:tcPr>
          <w:p w14:paraId="6CAB858D" w14:textId="3FACC804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0B2F5DD3" w14:textId="44139E4D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32F14D6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03F1D86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05C77F9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6733A36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D8D10A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7C468E0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4F83888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19DAD78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914BC5F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B8B5204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6F17E946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39110B60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15</w:t>
            </w:r>
          </w:p>
        </w:tc>
        <w:tc>
          <w:tcPr>
            <w:tcW w:w="1347" w:type="dxa"/>
            <w:vAlign w:val="center"/>
          </w:tcPr>
          <w:p w14:paraId="5DEE2B3A" w14:textId="3113A3D0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14FD499B" w14:textId="62820556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3FD8A9C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0BB719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2009AEB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C44220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CD96B48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BF5B114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B9712EC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DBDCC9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55E831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5D6DE3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6E6B7A36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035D27F5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16</w:t>
            </w:r>
          </w:p>
        </w:tc>
        <w:tc>
          <w:tcPr>
            <w:tcW w:w="1347" w:type="dxa"/>
            <w:vAlign w:val="center"/>
          </w:tcPr>
          <w:p w14:paraId="27D2897E" w14:textId="248390A8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52F1760C" w14:textId="598027CC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44A8AF2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AC11E90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DBE3A14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5C6DAD8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8C6788B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10B51E0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A50CEFF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921F790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7230A81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656E3BC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4138B389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2C3C5E6F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17</w:t>
            </w:r>
          </w:p>
        </w:tc>
        <w:tc>
          <w:tcPr>
            <w:tcW w:w="1347" w:type="dxa"/>
            <w:vAlign w:val="center"/>
          </w:tcPr>
          <w:p w14:paraId="22FF82B2" w14:textId="56C9B9DA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3F45AD3F" w14:textId="665144CF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F1427C5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346A14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7A5420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9E22943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4559D6C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38506E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166E7D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3D9231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C23BFC3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2805B3A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5C2C550F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374C652A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18</w:t>
            </w:r>
          </w:p>
        </w:tc>
        <w:tc>
          <w:tcPr>
            <w:tcW w:w="1347" w:type="dxa"/>
            <w:vAlign w:val="center"/>
          </w:tcPr>
          <w:p w14:paraId="08D1C04C" w14:textId="5497A51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71CAD463" w14:textId="13EBB551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D42BD53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465C73B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F991778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F264C29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B44742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C289293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B8BD0CA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DD5C8DA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D870327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F90AC3C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4DFBAC99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2BC8036E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19</w:t>
            </w:r>
          </w:p>
        </w:tc>
        <w:tc>
          <w:tcPr>
            <w:tcW w:w="1347" w:type="dxa"/>
            <w:vAlign w:val="center"/>
          </w:tcPr>
          <w:p w14:paraId="33386AC7" w14:textId="54C22900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166529A4" w14:textId="58A533D4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1FB27C8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B320E2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A54E61A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60C2C5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C0CF418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7FD204C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4CCECE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4A87BCF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EA288A4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C60F09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41F898B4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4B194332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20</w:t>
            </w:r>
          </w:p>
        </w:tc>
        <w:tc>
          <w:tcPr>
            <w:tcW w:w="1347" w:type="dxa"/>
            <w:vAlign w:val="center"/>
          </w:tcPr>
          <w:p w14:paraId="2333B84C" w14:textId="5529543B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1231FB00" w14:textId="37ABCECD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276FC1A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9B247C3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777E74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DF01D5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FA2027E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54699F4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08CFAFB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B856B1D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86B2228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10A44A7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61FA6DCC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790709A7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21</w:t>
            </w:r>
          </w:p>
        </w:tc>
        <w:tc>
          <w:tcPr>
            <w:tcW w:w="1347" w:type="dxa"/>
            <w:vAlign w:val="center"/>
          </w:tcPr>
          <w:p w14:paraId="1E0A4AD3" w14:textId="3753A8FD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0BE53D93" w14:textId="2D913965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477D75D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48DF60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52381DE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E3A050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2DECBA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837D33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0AE76A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00B2C8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7B7150C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5AF526F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56FD2C88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5F532684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22</w:t>
            </w:r>
          </w:p>
        </w:tc>
        <w:tc>
          <w:tcPr>
            <w:tcW w:w="1347" w:type="dxa"/>
            <w:vAlign w:val="center"/>
          </w:tcPr>
          <w:p w14:paraId="13F97604" w14:textId="11B9311F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643125AF" w14:textId="1F86CED3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C7F872F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372036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7F9140E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983392D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A352FE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57B0EAD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CEEDC50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286BE43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63DB19D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7D37A08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55CC20AC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49A251B9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23</w:t>
            </w:r>
          </w:p>
        </w:tc>
        <w:tc>
          <w:tcPr>
            <w:tcW w:w="1347" w:type="dxa"/>
            <w:vAlign w:val="center"/>
          </w:tcPr>
          <w:p w14:paraId="732603DD" w14:textId="39760EAA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146F3770" w14:textId="089E3C25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9AE8ACC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80F760D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4307E34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366748B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C91E8A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497986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36BD73D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D10E3B5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BFC54DF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A50B8BF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DB6A93" w14:paraId="5C29D9CB" w14:textId="77777777" w:rsidTr="00905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130E438C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24</w:t>
            </w:r>
          </w:p>
        </w:tc>
        <w:tc>
          <w:tcPr>
            <w:tcW w:w="1347" w:type="dxa"/>
            <w:vAlign w:val="center"/>
          </w:tcPr>
          <w:p w14:paraId="25421C44" w14:textId="5FA84CEB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74431E56" w14:textId="011D6495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DEFCDF1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3BC6468" w14:textId="211E569C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D6492B1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65C70E2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63636D2F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860912B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BAE0A72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ED37993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1EBE527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1C2E075" w14:textId="77777777" w:rsidR="00F04418" w:rsidRPr="00905322" w:rsidRDefault="00F04418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DB6A93" w14:paraId="1727498F" w14:textId="77777777" w:rsidTr="00905322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Align w:val="center"/>
          </w:tcPr>
          <w:p w14:paraId="4C953329" w14:textId="77777777" w:rsidR="00F04418" w:rsidRPr="008A6E80" w:rsidRDefault="00F04418" w:rsidP="00F04418">
            <w:pPr>
              <w:jc w:val="center"/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</w:pPr>
            <w:r w:rsidRPr="008A6E80">
              <w:rPr>
                <w:rFonts w:ascii="A little sunshine" w:hAnsi="A little sunshine"/>
                <w:b w:val="0"/>
                <w:bCs w:val="0"/>
                <w:w w:val="110"/>
                <w:sz w:val="20"/>
                <w:szCs w:val="20"/>
              </w:rPr>
              <w:t>25</w:t>
            </w:r>
          </w:p>
        </w:tc>
        <w:tc>
          <w:tcPr>
            <w:tcW w:w="1347" w:type="dxa"/>
            <w:vAlign w:val="center"/>
          </w:tcPr>
          <w:p w14:paraId="12D893C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71" w:type="dxa"/>
            <w:vAlign w:val="center"/>
          </w:tcPr>
          <w:p w14:paraId="19A8D6CA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7D44B309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F954E30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2DE57343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683936D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10BB9E62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8B7CAA8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DE6333A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5347E148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079A5D41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vAlign w:val="center"/>
          </w:tcPr>
          <w:p w14:paraId="47F82EC6" w14:textId="77777777" w:rsidR="00F04418" w:rsidRPr="00905322" w:rsidRDefault="00F04418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8214891" w14:textId="77777777" w:rsidR="00905322" w:rsidRDefault="00905322">
      <w:pPr>
        <w:spacing w:after="120" w:line="264" w:lineRule="auto"/>
        <w:jc w:val="left"/>
      </w:pPr>
      <w:r>
        <w:br w:type="page"/>
      </w:r>
    </w:p>
    <w:p w14:paraId="77B656A5" w14:textId="1550577C" w:rsidR="00F5797B" w:rsidRDefault="00905322" w:rsidP="00F5797B">
      <w:pPr>
        <w:tabs>
          <w:tab w:val="left" w:pos="116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542973" wp14:editId="0038511A">
                <wp:simplePos x="0" y="0"/>
                <wp:positionH relativeFrom="column">
                  <wp:posOffset>5214</wp:posOffset>
                </wp:positionH>
                <wp:positionV relativeFrom="paragraph">
                  <wp:posOffset>45085</wp:posOffset>
                </wp:positionV>
                <wp:extent cx="7087235" cy="1256665"/>
                <wp:effectExtent l="0" t="0" r="37465" b="1968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7235" cy="1256665"/>
                          <a:chOff x="0" y="0"/>
                          <a:chExt cx="7087284" cy="1256665"/>
                        </a:xfrm>
                      </wpg:grpSpPr>
                      <wps:wsp>
                        <wps:cNvPr id="28" name="Connecteur droit 28"/>
                        <wps:cNvCnPr/>
                        <wps:spPr>
                          <a:xfrm flipV="1">
                            <a:off x="0" y="0"/>
                            <a:ext cx="1319530" cy="12566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necteur droit 29"/>
                        <wps:cNvCnPr/>
                        <wps:spPr>
                          <a:xfrm flipV="1">
                            <a:off x="439616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necteur droit 30"/>
                        <wps:cNvCnPr/>
                        <wps:spPr>
                          <a:xfrm flipV="1">
                            <a:off x="888023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necteur droit 31"/>
                        <wps:cNvCnPr/>
                        <wps:spPr>
                          <a:xfrm flipV="1">
                            <a:off x="1327639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necteur droit 32"/>
                        <wps:cNvCnPr/>
                        <wps:spPr>
                          <a:xfrm flipV="1">
                            <a:off x="1776046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Connecteur droit 33"/>
                        <wps:cNvCnPr/>
                        <wps:spPr>
                          <a:xfrm flipV="1">
                            <a:off x="2224454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eur droit 34"/>
                        <wps:cNvCnPr/>
                        <wps:spPr>
                          <a:xfrm flipV="1">
                            <a:off x="2664069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 flipV="1">
                            <a:off x="3103685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36"/>
                        <wps:cNvCnPr/>
                        <wps:spPr>
                          <a:xfrm flipV="1">
                            <a:off x="3552093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 flipV="1">
                            <a:off x="3991708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Connecteur droit 38"/>
                        <wps:cNvCnPr/>
                        <wps:spPr>
                          <a:xfrm flipV="1">
                            <a:off x="4879731" y="0"/>
                            <a:ext cx="1319530" cy="12566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Connecteur droit 39"/>
                        <wps:cNvCnPr/>
                        <wps:spPr>
                          <a:xfrm flipV="1">
                            <a:off x="5328139" y="0"/>
                            <a:ext cx="1319530" cy="12566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onnecteur droit 40"/>
                        <wps:cNvCnPr/>
                        <wps:spPr>
                          <a:xfrm flipV="1">
                            <a:off x="5767754" y="0"/>
                            <a:ext cx="1319530" cy="12566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Connecteur droit 41"/>
                        <wps:cNvCnPr/>
                        <wps:spPr>
                          <a:xfrm flipV="1">
                            <a:off x="4440116" y="0"/>
                            <a:ext cx="1319530" cy="12560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DA173" id="Groupe 11" o:spid="_x0000_s1026" style="position:absolute;margin-left:.4pt;margin-top:3.55pt;width:558.05pt;height:98.95pt;z-index:251687936;mso-width-relative:margin;mso-height-relative:margin" coordsize="70872,12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">
                <v:line id="Connecteur droit 28" o:spid="_x0000_s1027" style="position:absolute;flip:y;visibility:visible;mso-wrap-style:square" from="0,0" to="13195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" strokecolor="#bfbfbf [2412]">
                  <v:stroke endcap="round"/>
                </v:line>
                <v:line id="Connecteur droit 29" o:spid="_x0000_s1028" style="position:absolute;flip:y;visibility:visible;mso-wrap-style:square" from="4396,0" to="17591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" strokecolor="#bfbfbf [2412]">
                  <v:stroke endcap="round"/>
                </v:line>
                <v:line id="Connecteur droit 30" o:spid="_x0000_s1029" style="position:absolute;flip:y;visibility:visible;mso-wrap-style:square" from="8880,0" to="22075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" strokecolor="#bfbfbf [2412]">
                  <v:stroke endcap="round"/>
                </v:line>
                <v:line id="Connecteur droit 31" o:spid="_x0000_s1030" style="position:absolute;flip:y;visibility:visible;mso-wrap-style:square" from="13276,0" to="26471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" strokecolor="#bfbfbf [2412]">
                  <v:stroke endcap="round"/>
                </v:line>
                <v:line id="Connecteur droit 32" o:spid="_x0000_s1031" style="position:absolute;flip:y;visibility:visible;mso-wrap-style:square" from="17760,0" to="30955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" strokecolor="#bfbfbf [2412]">
                  <v:stroke endcap="round"/>
                </v:line>
                <v:line id="Connecteur droit 33" o:spid="_x0000_s1032" style="position:absolute;flip:y;visibility:visible;mso-wrap-style:square" from="22244,0" to="35439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" strokecolor="#bfbfbf [2412]">
                  <v:stroke endcap="round"/>
                </v:line>
                <v:line id="Connecteur droit 34" o:spid="_x0000_s1033" style="position:absolute;flip:y;visibility:visible;mso-wrap-style:square" from="26640,0" to="39835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" strokecolor="#bfbfbf [2412]">
                  <v:stroke endcap="round"/>
                </v:line>
                <v:line id="Connecteur droit 35" o:spid="_x0000_s1034" style="position:absolute;flip:y;visibility:visible;mso-wrap-style:square" from="31036,0" to="44232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" strokecolor="#bfbfbf [2412]">
                  <v:stroke endcap="round"/>
                </v:line>
                <v:line id="Connecteur droit 36" o:spid="_x0000_s1035" style="position:absolute;flip:y;visibility:visible;mso-wrap-style:square" from="35520,0" to="48716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" strokecolor="#bfbfbf [2412]">
                  <v:stroke endcap="round"/>
                </v:line>
                <v:line id="Connecteur droit 37" o:spid="_x0000_s1036" style="position:absolute;flip:y;visibility:visible;mso-wrap-style:square" from="39917,0" to="53112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" strokecolor="#bfbfbf [2412]">
                  <v:stroke endcap="round"/>
                </v:line>
                <v:line id="Connecteur droit 38" o:spid="_x0000_s1037" style="position:absolute;flip:y;visibility:visible;mso-wrap-style:square" from="48797,0" to="61992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" strokecolor="#bfbfbf [2412]">
                  <v:stroke endcap="round"/>
                </v:line>
                <v:line id="Connecteur droit 39" o:spid="_x0000_s1038" style="position:absolute;flip:y;visibility:visible;mso-wrap-style:square" from="53281,0" to="66476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" strokecolor="#bfbfbf [2412]">
                  <v:stroke endcap="round"/>
                </v:line>
                <v:line id="Connecteur droit 40" o:spid="_x0000_s1039" style="position:absolute;flip:y;visibility:visible;mso-wrap-style:square" from="57677,0" to="70872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" strokecolor="#bfbfbf [2412]">
                  <v:stroke endcap="round"/>
                </v:line>
                <v:line id="Connecteur droit 41" o:spid="_x0000_s1040" style="position:absolute;flip:y;visibility:visible;mso-wrap-style:square" from="44401,0" to="57596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" strokecolor="#bfbfbf [2412]">
                  <v:stroke endcap="round"/>
                </v:line>
              </v:group>
            </w:pict>
          </mc:Fallback>
        </mc:AlternateContent>
      </w:r>
    </w:p>
    <w:p w14:paraId="08421C18" w14:textId="7F770D90" w:rsidR="00F5797B" w:rsidRDefault="00F5797B" w:rsidP="00F5797B">
      <w:pPr>
        <w:tabs>
          <w:tab w:val="left" w:pos="1168"/>
        </w:tabs>
      </w:pPr>
    </w:p>
    <w:p w14:paraId="6B3C6B74" w14:textId="776B3B04" w:rsidR="00F5797B" w:rsidRDefault="00F5797B" w:rsidP="00F5797B">
      <w:pPr>
        <w:tabs>
          <w:tab w:val="left" w:pos="1168"/>
        </w:tabs>
      </w:pPr>
    </w:p>
    <w:p w14:paraId="67C3ED74" w14:textId="627975A6" w:rsidR="00905322" w:rsidRDefault="00905322" w:rsidP="00F5797B">
      <w:pPr>
        <w:tabs>
          <w:tab w:val="left" w:pos="1168"/>
        </w:tabs>
      </w:pPr>
    </w:p>
    <w:p w14:paraId="68A33A78" w14:textId="77777777" w:rsidR="00905322" w:rsidRDefault="00905322" w:rsidP="00F5797B">
      <w:pPr>
        <w:tabs>
          <w:tab w:val="left" w:pos="1168"/>
        </w:tabs>
      </w:pPr>
    </w:p>
    <w:p w14:paraId="07F33DD3" w14:textId="77777777" w:rsidR="00F5797B" w:rsidRDefault="00F5797B" w:rsidP="00F5797B">
      <w:pPr>
        <w:tabs>
          <w:tab w:val="left" w:pos="1168"/>
        </w:tabs>
      </w:pPr>
    </w:p>
    <w:p w14:paraId="199784B9" w14:textId="6438EA42" w:rsidR="00F5797B" w:rsidRDefault="00F5797B" w:rsidP="00F5797B">
      <w:pPr>
        <w:tabs>
          <w:tab w:val="left" w:pos="1168"/>
        </w:tabs>
      </w:pPr>
    </w:p>
    <w:tbl>
      <w:tblPr>
        <w:tblStyle w:val="Tableausimple1"/>
        <w:tblW w:w="5000" w:type="pct"/>
        <w:tblLayout w:type="fixed"/>
        <w:tblCellMar>
          <w:left w:w="57" w:type="dxa"/>
          <w:right w:w="57" w:type="dxa"/>
        </w:tblCellMar>
        <w:tblLook w:val="0480" w:firstRow="0" w:lastRow="0" w:firstColumn="1" w:lastColumn="0" w:noHBand="0" w:noVBand="1"/>
      </w:tblPr>
      <w:tblGrid>
        <w:gridCol w:w="698"/>
        <w:gridCol w:w="698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1110"/>
      </w:tblGrid>
      <w:tr w:rsidR="00F5797B" w:rsidRPr="006162E1" w14:paraId="63B2B605" w14:textId="41866A5A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shd w:val="clear" w:color="auto" w:fill="E2FBEB" w:themeFill="accent2" w:themeFillTint="33"/>
            <w:vAlign w:val="center"/>
          </w:tcPr>
          <w:p w14:paraId="5495CADF" w14:textId="77777777" w:rsidR="00F5797B" w:rsidRPr="006162E1" w:rsidRDefault="00F5797B" w:rsidP="006162E1"/>
        </w:tc>
        <w:tc>
          <w:tcPr>
            <w:tcW w:w="698" w:type="dxa"/>
            <w:shd w:val="clear" w:color="auto" w:fill="E2FBEB" w:themeFill="accent2" w:themeFillTint="33"/>
            <w:vAlign w:val="center"/>
          </w:tcPr>
          <w:p w14:paraId="1194A295" w14:textId="777777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0E2DF23E" w14:textId="777777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13B2EC46" w14:textId="777777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521EF24D" w14:textId="0CE8547A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084248A5" w14:textId="777777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71E99F28" w14:textId="2D4606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2A8BAABB" w14:textId="640C5A25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4B21A2AC" w14:textId="777777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646A790C" w14:textId="777777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22C7DB31" w14:textId="777777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442D8846" w14:textId="777777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shd w:val="clear" w:color="auto" w:fill="E2FBEB" w:themeFill="accent2" w:themeFillTint="33"/>
            <w:vAlign w:val="center"/>
          </w:tcPr>
          <w:p w14:paraId="4BFCFB81" w14:textId="77777777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shd w:val="clear" w:color="auto" w:fill="E2FBEB" w:themeFill="accent2" w:themeFillTint="33"/>
            <w:vAlign w:val="center"/>
          </w:tcPr>
          <w:p w14:paraId="5CAAE5A5" w14:textId="547C9F6D" w:rsidR="00F5797B" w:rsidRPr="006162E1" w:rsidRDefault="00F5797B" w:rsidP="00616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 little sunshine" w:hAnsi="A little sunshine"/>
                <w:w w:val="110"/>
              </w:rPr>
            </w:pPr>
          </w:p>
        </w:tc>
      </w:tr>
      <w:tr w:rsidR="006162E1" w:rsidRPr="006162E1" w14:paraId="0FCAB56A" w14:textId="44C451C3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6E63B695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0260677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76E2B74" w14:textId="45CE6292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885D835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1C45CA4" w14:textId="066764B0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522F54B" w14:textId="369E304C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928FF81" w14:textId="227D7B55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4DF0015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A130828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72CE143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9E44A7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36D7F8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76717D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3A816F1F" w14:textId="569BB454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30B37727" w14:textId="31FD6D30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194ADD16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68105CB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6C1125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7E9B99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C80FCB0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B6AE64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F11BCE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689258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671F260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C6C4583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82EF11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9B5724B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82731E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6252A134" w14:textId="2E61E178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68197CD7" w14:textId="056E10AD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5ABE2994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4C4DEF4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4E24353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73DA5A3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30839E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DA31F87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5FD3D3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F21F8D1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553263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1EEFAD5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9A93CC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1E84C9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BE319A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6A827F88" w14:textId="7C138218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5B50F3B2" w14:textId="6866DE61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0EE82989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7B8E14C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4C0165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8261825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87905A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5DBAD9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79E66D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2DC5E23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B142D3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0189D2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E3A0DD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F107C55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C10BD6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4D6E2F5D" w14:textId="1372DA31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429C81E2" w14:textId="513B209B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424DF7CD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44285AC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B303074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2BFC501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1F5A2A8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76E0B6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3B9534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7BD90C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E6914E4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0533170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32D6D5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F678BF5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DAB22B8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645EA995" w14:textId="38294CDD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03D89A3E" w14:textId="3B0E43C1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2738CA52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48B6781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B28FA9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E217714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4E1EB0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A02E85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C9898F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5320903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B908F88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3DF2D45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1D4099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E0C66B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C46432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2D4A0CC5" w14:textId="23768391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2133C671" w14:textId="23F6C092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7990A38B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3CDEFA77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13B8185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2E4A06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7EBA95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6CCB23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5DED87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123A600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FA41422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4A536CB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41C0FF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524385B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C7E736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4C466633" w14:textId="14A21DE1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281D543C" w14:textId="28B9F208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579B339E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78182443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13425CF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89B5F9F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BB0466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489CFF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5FCC5F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D43A99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7CEC2C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214195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7D1D4F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D25A385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83F63E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0086F58D" w14:textId="2A61102A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2461DABA" w14:textId="683D4D8C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36D794DD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0776B6C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04FD27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14A83C3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2ADA9F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B5EC95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E5FE40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FBCBCC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6A4353B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49ADEC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FD0C641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178A190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4002B3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12D4EFF2" w14:textId="68B5E369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7FE18A9B" w14:textId="46CD44C3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3471B436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091B48C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6C4710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9311F36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C875C9F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FF8F8D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D6FD32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603969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2B422FF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3AF872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040E75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D0E2FE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01C29A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4BD3BA77" w14:textId="24E2304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34DAA328" w14:textId="145AFBF3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2CABBBA3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534A2F8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00E7402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5855761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775F83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3C0E10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9858B1B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336622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8612A3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29E7AD3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F0CC524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ECAC7F2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74D812B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0180639C" w14:textId="1462D44F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78343297" w14:textId="56A41CAD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1552A4D8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1E8ABDC6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B9F1D76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23A0B1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7C929C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B55AE9B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1186A5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0B56DF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B478F9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35B7F6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CFA1CAF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713398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EB3F7C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70ED0305" w14:textId="2E779D3D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0DCF51AB" w14:textId="3E73C53E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43778A34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5BFDC3A8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147EAE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F0BAF2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E4C5CF0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2964C3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AF78D1C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5ED59EB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D9F68A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77FD305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ACDC638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7D1D451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84D79C7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7A62A6D3" w14:textId="3DD7EC0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69409B72" w14:textId="2F9DA715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532AA8B1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2696642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28DA59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F16F8EF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F58C98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C393988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A60F470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48E6B50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6B7DB5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667700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07B9F1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936239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000A5D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4E1F950A" w14:textId="1F868B3B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124FFDD6" w14:textId="0B9FB5F5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69800BF0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7056E00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FDE928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8A891F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5F4CF20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BBAFE60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FBD9D7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84EA9FC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CDBF48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D40998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26A93F4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EFBC22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DC23EE0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09142723" w14:textId="0798233D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5DCF9B31" w14:textId="20A1013F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0EAFD758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0AE4F5C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CB4BC1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CA0831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4D0EC4F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E0650F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35CEB66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EBF6F7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123DFA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848D993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E94C8D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A29E0E8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0BB812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5BB97FB6" w14:textId="728C959A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5C1C16C5" w14:textId="40F58608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272B609B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4625E95C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7763A1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D9FBC74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40D932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7D2C697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C1941A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FF8A9B7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193A99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8DE1D6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7CB2274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2941202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511EE14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2623B461" w14:textId="165428DD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3E4031D0" w14:textId="45DB7818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592E1FB3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5982FFE6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1A00DA6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4384CC8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EE66654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7F07DE8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01AFB8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62F75FB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5CDEA2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79D07C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1CC4FD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F6F2EF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4AF560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0F9B1B45" w14:textId="35B059C3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7F6B5893" w14:textId="0BCB059D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17944442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2E0B6920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6CCBF9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7DF3BA7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A00652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C35BA87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4417E5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F98E3B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765A77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1D69051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0D36A5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6257C17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69802A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06A311BC" w14:textId="49705F83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4848CF33" w14:textId="0B11CDFE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54AA31D2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2046341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049E273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D812C2B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F885806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CA58EF4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66A305B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2CE0DD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5F6CC6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80C3B3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425157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65CAD9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27550E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45183D46" w14:textId="770CFDFA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7592CB1F" w14:textId="48729CC5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47F58CBE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322534C8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866BBB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83D2EC1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E378DE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44CF25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6FA2914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606E1EC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115E5A9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01876C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E9AB8FB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8EDB5E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460D768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6FF50B07" w14:textId="48785469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420153E5" w14:textId="2D1D037D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0D208D54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34DA993F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135D58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94DC5D5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7AB46C8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0C74EA9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921615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0A120E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078EC6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A121020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AB4FF8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E4A2DFE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ED0520D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4D1BABA6" w14:textId="4B4B0BE6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7700156F" w14:textId="54A7173A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12AF308B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65E6021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3EAEBAC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65FEB9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8DEE6D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A4A82C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788AAE6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110E46A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0178C74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273FEBB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87E013E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A95C37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C30ECB5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2932F3FF" w14:textId="19144289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62E1" w:rsidRPr="006162E1" w14:paraId="64BD50B6" w14:textId="3EDFA745" w:rsidTr="00501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5D6E68E7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6FBB5BB4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1B9F6EA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6421F7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1BEC5E5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EBAB79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C22B835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B01AF9C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ABAABF1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6632633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C980FA7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740F6F2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6BD6F0F8" w14:textId="77777777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2520EA4B" w14:textId="39493C4A" w:rsidR="006162E1" w:rsidRPr="00905322" w:rsidRDefault="006162E1" w:rsidP="0090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62E1" w:rsidRPr="006162E1" w14:paraId="72EA2E38" w14:textId="5512EE23" w:rsidTr="00501D4B">
        <w:trPr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13CA44FF" w14:textId="77777777" w:rsidR="006162E1" w:rsidRPr="00905322" w:rsidRDefault="006162E1" w:rsidP="00905322"/>
        </w:tc>
        <w:tc>
          <w:tcPr>
            <w:tcW w:w="698" w:type="dxa"/>
            <w:vAlign w:val="center"/>
          </w:tcPr>
          <w:p w14:paraId="51C59858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4723A2B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4D2E4110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0282DA8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10747F5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3F60820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46A542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E2C8E01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7E508ACF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587B5342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1DC19A22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dxa"/>
            <w:vAlign w:val="center"/>
          </w:tcPr>
          <w:p w14:paraId="2C20B87D" w14:textId="77777777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vAlign w:val="center"/>
          </w:tcPr>
          <w:p w14:paraId="524695D2" w14:textId="1361DB24" w:rsidR="006162E1" w:rsidRPr="00905322" w:rsidRDefault="006162E1" w:rsidP="009053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537A99" w14:textId="77777777" w:rsidR="00501D4B" w:rsidRDefault="00501D4B" w:rsidP="00501D4B">
      <w:pPr>
        <w:spacing w:after="120" w:line="264" w:lineRule="auto"/>
        <w:jc w:val="left"/>
      </w:pPr>
      <w:r>
        <w:br w:type="page"/>
      </w:r>
    </w:p>
    <w:p w14:paraId="384BB7C3" w14:textId="52669237" w:rsidR="00C35608" w:rsidRDefault="0030237C" w:rsidP="0030237C">
      <w:pPr>
        <w:tabs>
          <w:tab w:val="left" w:pos="116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4F17E9" wp14:editId="02BEE007">
                <wp:simplePos x="0" y="0"/>
                <wp:positionH relativeFrom="column">
                  <wp:posOffset>-540385</wp:posOffset>
                </wp:positionH>
                <wp:positionV relativeFrom="paragraph">
                  <wp:posOffset>-349199</wp:posOffset>
                </wp:positionV>
                <wp:extent cx="7543800" cy="1662430"/>
                <wp:effectExtent l="0" t="0" r="0" b="0"/>
                <wp:wrapNone/>
                <wp:docPr id="1403" name="Rectangle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662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8FCCF" id="Rectangle 1403" o:spid="_x0000_s1026" style="position:absolute;margin-left:-42.55pt;margin-top:-27.5pt;width:594pt;height:130.9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" fillcolor="white [3212]" stroked="f" strokeweight="1.25pt">
                <v:stroke endcap="round"/>
              </v:rect>
            </w:pict>
          </mc:Fallback>
        </mc:AlternateContent>
      </w:r>
      <w:r w:rsidR="00501D4B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81BF5F2" wp14:editId="63B732AF">
                <wp:simplePos x="0" y="0"/>
                <wp:positionH relativeFrom="column">
                  <wp:posOffset>1901258</wp:posOffset>
                </wp:positionH>
                <wp:positionV relativeFrom="paragraph">
                  <wp:posOffset>42167</wp:posOffset>
                </wp:positionV>
                <wp:extent cx="5434965" cy="1259518"/>
                <wp:effectExtent l="0" t="0" r="32385" b="36195"/>
                <wp:wrapNone/>
                <wp:docPr id="620" name="Groupe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965" cy="1259518"/>
                          <a:chOff x="0" y="0"/>
                          <a:chExt cx="5434965" cy="1259518"/>
                        </a:xfrm>
                      </wpg:grpSpPr>
                      <wps:wsp>
                        <wps:cNvPr id="621" name="Connecteur droit 621"/>
                        <wps:cNvCnPr/>
                        <wps:spPr>
                          <a:xfrm flipV="1">
                            <a:off x="0" y="0"/>
                            <a:ext cx="1320371" cy="12595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" name="Connecteur droit 622"/>
                        <wps:cNvCnPr/>
                        <wps:spPr>
                          <a:xfrm flipV="1">
                            <a:off x="4572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" name="Connecteur droit 623"/>
                        <wps:cNvCnPr/>
                        <wps:spPr>
                          <a:xfrm flipV="1">
                            <a:off x="9144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Connecteur droit 624"/>
                        <wps:cNvCnPr/>
                        <wps:spPr>
                          <a:xfrm flipV="1">
                            <a:off x="13716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5" name="Connecteur droit 625"/>
                        <wps:cNvCnPr/>
                        <wps:spPr>
                          <a:xfrm flipV="1">
                            <a:off x="18288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6" name="Connecteur droit 626"/>
                        <wps:cNvCnPr/>
                        <wps:spPr>
                          <a:xfrm flipV="1">
                            <a:off x="2286000" y="0"/>
                            <a:ext cx="1320371" cy="12595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Connecteur droit 627"/>
                        <wps:cNvCnPr/>
                        <wps:spPr>
                          <a:xfrm flipV="1">
                            <a:off x="2743200" y="0"/>
                            <a:ext cx="1320371" cy="12595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Connecteur droit 628"/>
                        <wps:cNvCnPr/>
                        <wps:spPr>
                          <a:xfrm flipV="1">
                            <a:off x="32004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Connecteur droit 629"/>
                        <wps:cNvCnPr/>
                        <wps:spPr>
                          <a:xfrm flipV="1">
                            <a:off x="3657600" y="0"/>
                            <a:ext cx="1320371" cy="12595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Connecteur droit 630"/>
                        <wps:cNvCnPr/>
                        <wps:spPr>
                          <a:xfrm flipV="1">
                            <a:off x="4114800" y="0"/>
                            <a:ext cx="1320165" cy="12592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330A7" id="Groupe 620" o:spid="_x0000_s1026" style="position:absolute;margin-left:149.7pt;margin-top:3.3pt;width:427.95pt;height:99.15pt;z-index:251703296" coordsize="54349,1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">
                <v:line id="Connecteur droit 621" o:spid="_x0000_s1027" style="position:absolute;flip:y;visibility:visible;mso-wrap-style:square" from="0,0" to="13203,1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" strokecolor="#bfbfbf [2412]">
                  <v:stroke endcap="round"/>
                </v:line>
                <v:line id="Connecteur droit 622" o:spid="_x0000_s1028" style="position:absolute;flip:y;visibility:visible;mso-wrap-style:square" from="4572,0" to="17773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" strokecolor="#bfbfbf [2412]">
                  <v:stroke endcap="round"/>
                </v:line>
                <v:line id="Connecteur droit 623" o:spid="_x0000_s1029" style="position:absolute;flip:y;visibility:visible;mso-wrap-style:square" from="9144,0" to="22345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" strokecolor="#bfbfbf [2412]">
                  <v:stroke endcap="round"/>
                </v:line>
                <v:line id="Connecteur droit 624" o:spid="_x0000_s1030" style="position:absolute;flip:y;visibility:visible;mso-wrap-style:square" from="13716,0" to="26917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" strokecolor="#bfbfbf [2412]">
                  <v:stroke endcap="round"/>
                </v:line>
                <v:line id="Connecteur droit 625" o:spid="_x0000_s1031" style="position:absolute;flip:y;visibility:visible;mso-wrap-style:square" from="18288,0" to="31489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" strokecolor="#bfbfbf [2412]">
                  <v:stroke endcap="round"/>
                </v:line>
                <v:line id="Connecteur droit 626" o:spid="_x0000_s1032" style="position:absolute;flip:y;visibility:visible;mso-wrap-style:square" from="22860,0" to="36063,1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" strokecolor="#bfbfbf [2412]">
                  <v:stroke endcap="round"/>
                </v:line>
                <v:line id="Connecteur droit 627" o:spid="_x0000_s1033" style="position:absolute;flip:y;visibility:visible;mso-wrap-style:square" from="27432,0" to="40635,1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" strokecolor="#bfbfbf [2412]">
                  <v:stroke endcap="round"/>
                </v:line>
                <v:line id="Connecteur droit 628" o:spid="_x0000_s1034" style="position:absolute;flip:y;visibility:visible;mso-wrap-style:square" from="32004,0" to="45205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" strokecolor="#bfbfbf [2412]">
                  <v:stroke endcap="round"/>
                </v:line>
                <v:line id="Connecteur droit 629" o:spid="_x0000_s1035" style="position:absolute;flip:y;visibility:visible;mso-wrap-style:square" from="36576,0" to="49779,1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" strokecolor="#bfbfbf [2412]">
                  <v:stroke endcap="round"/>
                </v:line>
                <v:line id="Connecteur droit 630" o:spid="_x0000_s1036" style="position:absolute;flip:y;visibility:visible;mso-wrap-style:square" from="41148,0" to="54349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" strokecolor="#bfbfbf [2412]">
                  <v:stroke endcap="round"/>
                </v:line>
              </v:group>
            </w:pict>
          </mc:Fallback>
        </mc:AlternateContent>
      </w:r>
    </w:p>
    <w:p w14:paraId="073F09E2" w14:textId="490B5271" w:rsidR="00C35608" w:rsidRDefault="00C35608" w:rsidP="00481995">
      <w:pPr>
        <w:spacing w:after="120" w:line="264" w:lineRule="auto"/>
        <w:jc w:val="left"/>
      </w:pPr>
    </w:p>
    <w:p w14:paraId="548BCAE3" w14:textId="593F52D0" w:rsidR="00C35608" w:rsidRDefault="00C35608" w:rsidP="00481995">
      <w:pPr>
        <w:spacing w:after="120" w:line="264" w:lineRule="auto"/>
        <w:jc w:val="left"/>
      </w:pPr>
    </w:p>
    <w:p w14:paraId="3CE27767" w14:textId="2007B127" w:rsidR="00C35608" w:rsidRDefault="00C35608" w:rsidP="00481995">
      <w:pPr>
        <w:spacing w:after="120" w:line="264" w:lineRule="auto"/>
        <w:jc w:val="left"/>
      </w:pPr>
    </w:p>
    <w:p w14:paraId="70E61DBF" w14:textId="4A348D05" w:rsidR="00C35608" w:rsidRDefault="00C35608" w:rsidP="00481995">
      <w:pPr>
        <w:spacing w:after="120" w:line="264" w:lineRule="auto"/>
        <w:jc w:val="left"/>
      </w:pPr>
    </w:p>
    <w:p w14:paraId="528D339E" w14:textId="222B8848" w:rsidR="00C35608" w:rsidRDefault="00C35608" w:rsidP="00481995">
      <w:pPr>
        <w:spacing w:after="120" w:line="264" w:lineRule="auto"/>
        <w:jc w:val="left"/>
      </w:pPr>
    </w:p>
    <w:p w14:paraId="02085365" w14:textId="3EFDB8A1" w:rsidR="00C35608" w:rsidRDefault="00C35608" w:rsidP="00481995">
      <w:pPr>
        <w:spacing w:after="120" w:line="264" w:lineRule="auto"/>
        <w:jc w:val="left"/>
      </w:pPr>
    </w:p>
    <w:p w14:paraId="3EF5611E" w14:textId="4684C55D" w:rsidR="00C35608" w:rsidRDefault="00C35608" w:rsidP="00481995">
      <w:pPr>
        <w:spacing w:after="120" w:line="264" w:lineRule="auto"/>
        <w:jc w:val="left"/>
      </w:pPr>
    </w:p>
    <w:p w14:paraId="791FCD17" w14:textId="0AFD15B5" w:rsidR="00C35608" w:rsidRDefault="00C35608" w:rsidP="00481995">
      <w:pPr>
        <w:spacing w:after="120" w:line="264" w:lineRule="auto"/>
        <w:jc w:val="left"/>
      </w:pPr>
    </w:p>
    <w:p w14:paraId="65170433" w14:textId="2F603419" w:rsidR="00C35608" w:rsidRDefault="00C35608" w:rsidP="00481995">
      <w:pPr>
        <w:spacing w:after="120" w:line="264" w:lineRule="auto"/>
        <w:jc w:val="left"/>
      </w:pPr>
    </w:p>
    <w:p w14:paraId="57211C7B" w14:textId="4D5C15BB" w:rsidR="00C35608" w:rsidRDefault="00C35608" w:rsidP="00481995">
      <w:pPr>
        <w:spacing w:after="120" w:line="264" w:lineRule="auto"/>
        <w:jc w:val="left"/>
      </w:pPr>
    </w:p>
    <w:p w14:paraId="5A5D18E4" w14:textId="35F94955" w:rsidR="00C35608" w:rsidRDefault="00C35608" w:rsidP="00481995">
      <w:pPr>
        <w:spacing w:after="120" w:line="264" w:lineRule="auto"/>
        <w:jc w:val="left"/>
      </w:pPr>
    </w:p>
    <w:p w14:paraId="0E6E7D98" w14:textId="1E753A5E" w:rsidR="00C35608" w:rsidRDefault="00C35608" w:rsidP="00481995">
      <w:pPr>
        <w:spacing w:after="120" w:line="264" w:lineRule="auto"/>
        <w:jc w:val="left"/>
      </w:pPr>
    </w:p>
    <w:p w14:paraId="6691856D" w14:textId="78885F3F" w:rsidR="00C35608" w:rsidRDefault="00C35608" w:rsidP="00481995">
      <w:pPr>
        <w:spacing w:after="120" w:line="264" w:lineRule="auto"/>
        <w:jc w:val="left"/>
      </w:pPr>
    </w:p>
    <w:p w14:paraId="00994705" w14:textId="51A51E89" w:rsidR="00C35608" w:rsidRDefault="00C35608" w:rsidP="00481995">
      <w:pPr>
        <w:spacing w:after="120" w:line="264" w:lineRule="auto"/>
        <w:jc w:val="left"/>
      </w:pPr>
    </w:p>
    <w:p w14:paraId="0ACA7E29" w14:textId="77777777" w:rsidR="00C35608" w:rsidRDefault="00C35608" w:rsidP="00481995">
      <w:pPr>
        <w:spacing w:after="120" w:line="264" w:lineRule="auto"/>
        <w:jc w:val="left"/>
      </w:pPr>
    </w:p>
    <w:p w14:paraId="39386AE7" w14:textId="6BCDD4D6" w:rsidR="00C35608" w:rsidRDefault="00C35608" w:rsidP="00481995">
      <w:pPr>
        <w:spacing w:after="120" w:line="264" w:lineRule="auto"/>
        <w:jc w:val="left"/>
      </w:pPr>
    </w:p>
    <w:p w14:paraId="2DACCB23" w14:textId="77777777" w:rsidR="00C35608" w:rsidRDefault="00C35608" w:rsidP="00481995">
      <w:pPr>
        <w:spacing w:after="120" w:line="264" w:lineRule="auto"/>
        <w:jc w:val="left"/>
      </w:pPr>
    </w:p>
    <w:p w14:paraId="7FA7A41B" w14:textId="57C7105E" w:rsidR="00C35608" w:rsidRDefault="00C35608" w:rsidP="00481995">
      <w:pPr>
        <w:spacing w:after="120" w:line="264" w:lineRule="auto"/>
        <w:jc w:val="left"/>
      </w:pPr>
    </w:p>
    <w:p w14:paraId="5133766D" w14:textId="77777777" w:rsidR="00C35608" w:rsidRDefault="00C35608" w:rsidP="00481995">
      <w:pPr>
        <w:spacing w:after="120" w:line="264" w:lineRule="auto"/>
        <w:jc w:val="left"/>
      </w:pPr>
    </w:p>
    <w:p w14:paraId="11F281FA" w14:textId="77777777" w:rsidR="00C35608" w:rsidRDefault="00C35608" w:rsidP="00481995">
      <w:pPr>
        <w:spacing w:after="120" w:line="264" w:lineRule="auto"/>
        <w:jc w:val="left"/>
      </w:pPr>
    </w:p>
    <w:p w14:paraId="4EEC97E0" w14:textId="77777777" w:rsidR="00C35608" w:rsidRDefault="00C35608" w:rsidP="00481995">
      <w:pPr>
        <w:spacing w:after="120" w:line="264" w:lineRule="auto"/>
        <w:jc w:val="left"/>
      </w:pPr>
    </w:p>
    <w:p w14:paraId="2B1A1D44" w14:textId="77777777" w:rsidR="00C35608" w:rsidRDefault="00C35608" w:rsidP="00481995">
      <w:pPr>
        <w:spacing w:after="120" w:line="264" w:lineRule="auto"/>
        <w:jc w:val="left"/>
      </w:pPr>
    </w:p>
    <w:p w14:paraId="1DFA8349" w14:textId="77777777" w:rsidR="00C35608" w:rsidRDefault="00C35608" w:rsidP="00481995">
      <w:pPr>
        <w:spacing w:after="120" w:line="264" w:lineRule="auto"/>
        <w:jc w:val="left"/>
      </w:pPr>
      <w:bookmarkStart w:id="21" w:name="_GoBack"/>
      <w:bookmarkEnd w:id="21"/>
    </w:p>
    <w:p w14:paraId="307122A5" w14:textId="77777777" w:rsidR="00C35608" w:rsidRDefault="00C35608" w:rsidP="00481995">
      <w:pPr>
        <w:spacing w:after="120" w:line="264" w:lineRule="auto"/>
        <w:jc w:val="left"/>
      </w:pPr>
    </w:p>
    <w:p w14:paraId="74B6EFAF" w14:textId="77777777" w:rsidR="00C35608" w:rsidRDefault="00C35608" w:rsidP="00481995">
      <w:pPr>
        <w:spacing w:after="120" w:line="264" w:lineRule="auto"/>
        <w:jc w:val="left"/>
      </w:pPr>
    </w:p>
    <w:p w14:paraId="4D038AE7" w14:textId="77777777" w:rsidR="00C35608" w:rsidRDefault="00C35608" w:rsidP="00481995">
      <w:pPr>
        <w:spacing w:after="120" w:line="264" w:lineRule="auto"/>
        <w:jc w:val="left"/>
      </w:pPr>
    </w:p>
    <w:p w14:paraId="12D80C59" w14:textId="77777777" w:rsidR="00C35608" w:rsidRDefault="00C35608" w:rsidP="00481995">
      <w:pPr>
        <w:spacing w:after="120" w:line="264" w:lineRule="auto"/>
        <w:jc w:val="left"/>
      </w:pPr>
    </w:p>
    <w:p w14:paraId="137CD077" w14:textId="77777777" w:rsidR="00C35608" w:rsidRDefault="00C35608" w:rsidP="00481995">
      <w:pPr>
        <w:spacing w:after="120" w:line="264" w:lineRule="auto"/>
        <w:jc w:val="left"/>
      </w:pPr>
    </w:p>
    <w:p w14:paraId="2320A559" w14:textId="2930CAD7" w:rsidR="00C35608" w:rsidRDefault="00C35608" w:rsidP="00481995">
      <w:pPr>
        <w:spacing w:after="120" w:line="264" w:lineRule="auto"/>
        <w:jc w:val="left"/>
      </w:pPr>
    </w:p>
    <w:p w14:paraId="1A8387B6" w14:textId="77777777" w:rsidR="00C35608" w:rsidRDefault="00C35608" w:rsidP="00481995">
      <w:pPr>
        <w:spacing w:after="120" w:line="264" w:lineRule="auto"/>
        <w:jc w:val="left"/>
      </w:pPr>
    </w:p>
    <w:p w14:paraId="0CAEAB79" w14:textId="77777777" w:rsidR="00C35608" w:rsidRDefault="00C35608" w:rsidP="00481995">
      <w:pPr>
        <w:spacing w:after="120" w:line="264" w:lineRule="auto"/>
        <w:jc w:val="left"/>
      </w:pPr>
    </w:p>
    <w:p w14:paraId="063584CE" w14:textId="77777777" w:rsidR="00C35608" w:rsidRDefault="00C35608" w:rsidP="00481995">
      <w:pPr>
        <w:spacing w:after="120" w:line="264" w:lineRule="auto"/>
        <w:jc w:val="left"/>
      </w:pPr>
    </w:p>
    <w:p w14:paraId="4DE6B5B2" w14:textId="77777777" w:rsidR="00C35608" w:rsidRDefault="00C35608" w:rsidP="00481995">
      <w:pPr>
        <w:spacing w:after="120" w:line="264" w:lineRule="auto"/>
        <w:jc w:val="left"/>
      </w:pPr>
    </w:p>
    <w:p w14:paraId="5D89E407" w14:textId="77777777" w:rsidR="00C35608" w:rsidRDefault="00C35608" w:rsidP="00481995">
      <w:pPr>
        <w:spacing w:after="120" w:line="264" w:lineRule="auto"/>
        <w:jc w:val="left"/>
      </w:pPr>
    </w:p>
    <w:p w14:paraId="7CBA09D8" w14:textId="4A92DFF7" w:rsidR="00C35608" w:rsidRPr="00C35608" w:rsidRDefault="008C2688" w:rsidP="00C35608">
      <w:pPr>
        <w:spacing w:after="120" w:line="264" w:lineRule="auto"/>
        <w:jc w:val="center"/>
        <w:rPr>
          <w:rFonts w:ascii="A little sunshine" w:hAnsi="A little sunshine"/>
          <w:w w:val="120"/>
        </w:rPr>
      </w:pPr>
      <w:r>
        <w:rPr>
          <w:rFonts w:ascii="A little sunshine" w:hAnsi="A little sunshine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AD25D34" wp14:editId="21C58571">
                <wp:simplePos x="0" y="0"/>
                <wp:positionH relativeFrom="column">
                  <wp:posOffset>6021705</wp:posOffset>
                </wp:positionH>
                <wp:positionV relativeFrom="paragraph">
                  <wp:posOffset>237490</wp:posOffset>
                </wp:positionV>
                <wp:extent cx="981635" cy="537883"/>
                <wp:effectExtent l="0" t="0" r="9525" b="0"/>
                <wp:wrapNone/>
                <wp:docPr id="1405" name="Rectangle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635" cy="537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9CB61" id="Rectangle 1405" o:spid="_x0000_s1026" style="position:absolute;margin-left:474.15pt;margin-top:18.7pt;width:77.3pt;height:42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" fillcolor="white [3212]" stroked="f" strokeweight="1.25pt">
                <v:stroke endcap="round"/>
              </v:rect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6C34D0" wp14:editId="2C00C04F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294" name="Connecteur droit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D1FC2" id="Connecteur droit 1294" o:spid="_x0000_s1026" style="position:absolute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75DB4D8" wp14:editId="50EF7F9C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267" name="Connecteur droit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9D915" id="Connecteur droit 1267" o:spid="_x0000_s1026" style="position:absolute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7AF4D0" wp14:editId="4D0E740D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240" name="Connecteur droit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C58DF" id="Connecteur droit 1240" o:spid="_x0000_s1026" style="position:absolute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058BEB" wp14:editId="2ED5A1BF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213" name="Connecteur droit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3BEDE" id="Connecteur droit 1213" o:spid="_x0000_s1026" style="position:absolute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2F3304E" wp14:editId="3690F681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186" name="Connecteur droit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E06E2" id="Connecteur droit 1186" o:spid="_x0000_s1026" style="position:absolute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C1E453" wp14:editId="526108A3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159" name="Connecteur droit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3C14A" id="Connecteur droit 1159" o:spid="_x0000_s1026" style="position:absolute;flip: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2F9168" wp14:editId="17E9F37D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132" name="Connecteur droit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7ED22" id="Connecteur droit 1132" o:spid="_x0000_s1026" style="position:absolute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MGmIz/vAQAAOw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4AF22E" wp14:editId="3E39845C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105" name="Connecteur droit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94DA1" id="Connecteur droit 1105" o:spid="_x0000_s1026" style="position:absolute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7B29F3" wp14:editId="7505267E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078" name="Connecteur droit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DCF06" id="Connecteur droit 1078" o:spid="_x0000_s1026" style="position:absolute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33C003" wp14:editId="6C5A0F40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051" name="Connecteur droit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C294D" id="Connecteur droit 1051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DVEpKzvAQAAOw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534B49" wp14:editId="567BFCB2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1024" name="Connecteur droit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ED675" id="Connecteur droit 1024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0E83A0" wp14:editId="30DC9AB2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997" name="Connecteur droit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3B581" id="Connecteur droit 997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AapqljvAQAAOQ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C1F4E0" wp14:editId="0BDC1B48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970" name="Connecteur droit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D043F" id="Connecteur droit 970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LP8AWrvAQAAOQ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4E60C6" wp14:editId="7AE3488B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943" name="Connecteur droit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69C5D" id="Connecteur droit 943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41AA87" wp14:editId="3437BA8F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916" name="Connecteur droit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8F9AB" id="Connecteur droit 916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E7AEF9" wp14:editId="4A307BB8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889" name="Connecteur droit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12BC5" id="Connecteur droit 889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Ax1kC/vAQAAOQ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1491B5" wp14:editId="71269FB2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862" name="Connecteur droit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31620" id="Connecteur droit 862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2D5385" wp14:editId="66EA01F6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835" name="Connecteur droit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094C6" id="Connecteur droit 835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1D37FB" wp14:editId="5DF98042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808" name="Connecteur droit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A9170" id="Connecteur droit 808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ILuLhjvAQAAOQ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E47E92" wp14:editId="5FD882C0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781" name="Connecteur droit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215C0" id="Connecteur droit 781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GuLhubvAQAAOQ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FE896D" wp14:editId="07EB188E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754" name="Connecteur droit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12754" id="Connecteur droit 754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AxXLlHvAQAAOQ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E63F74" wp14:editId="481D0D12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727" name="Connecteur droit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751EF" id="Connecteur droit 727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CELY33vAQAAOQ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200271" wp14:editId="6B0A8AC1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700" name="Connecteur droit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07885" id="Connecteur droit 700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39904B" wp14:editId="03618390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673" name="Connecteur droit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87A5E" id="Connecteur droit 673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B9XKPrvAQAAOQ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 w:rsidR="00501D4B" w:rsidRPr="00C35608">
        <w:rPr>
          <w:rFonts w:ascii="A little sunshine" w:hAnsi="A little sunshine"/>
          <w:noProof/>
          <w:w w:val="1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6C5D33" wp14:editId="6D40299E">
                <wp:simplePos x="0" y="0"/>
                <wp:positionH relativeFrom="column">
                  <wp:posOffset>6020435</wp:posOffset>
                </wp:positionH>
                <wp:positionV relativeFrom="paragraph">
                  <wp:posOffset>42545</wp:posOffset>
                </wp:positionV>
                <wp:extent cx="1320165" cy="1259205"/>
                <wp:effectExtent l="0" t="0" r="32385" b="36195"/>
                <wp:wrapNone/>
                <wp:docPr id="646" name="Connecteur droit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165" cy="1259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4143C" id="Connecteur droit 646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05pt,3.35pt" to="57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" strokecolor="#bfbfbf [2412]">
                <v:stroke endcap="round"/>
              </v:line>
            </w:pict>
          </mc:Fallback>
        </mc:AlternateContent>
      </w:r>
      <w:r>
        <w:rPr>
          <w:rFonts w:ascii="A little sunshine" w:hAnsi="A little sunshine"/>
          <w:w w:val="120"/>
        </w:rPr>
        <w:t>Tél</w:t>
      </w:r>
      <w:r w:rsidR="00C35608" w:rsidRPr="00C35608">
        <w:rPr>
          <w:rFonts w:ascii="A little sunshine" w:hAnsi="A little sunshine"/>
          <w:w w:val="120"/>
        </w:rPr>
        <w:t xml:space="preserve">échargé gratuitement sur </w:t>
      </w:r>
      <w:hyperlink r:id="rId8" w:history="1">
        <w:r w:rsidR="00C35608" w:rsidRPr="00C35608">
          <w:rPr>
            <w:rStyle w:val="Lienhypertexte"/>
            <w:rFonts w:ascii="A little sunshine" w:hAnsi="A little sunshine"/>
            <w:w w:val="120"/>
          </w:rPr>
          <w:t>www.cartabledunemaitresse.fr</w:t>
        </w:r>
      </w:hyperlink>
    </w:p>
    <w:sectPr w:rsidR="00C35608" w:rsidRPr="00C35608" w:rsidSect="00905322">
      <w:headerReference w:type="even" r:id="rId9"/>
      <w:footerReference w:type="default" r:id="rId10"/>
      <w:pgSz w:w="11907" w:h="16840" w:code="9"/>
      <w:pgMar w:top="567" w:right="851" w:bottom="567" w:left="851" w:header="284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74555" w14:textId="77777777" w:rsidR="009D55C5" w:rsidRDefault="009D55C5" w:rsidP="00F04418">
      <w:r>
        <w:separator/>
      </w:r>
    </w:p>
  </w:endnote>
  <w:endnote w:type="continuationSeparator" w:id="0">
    <w:p w14:paraId="2EBB0423" w14:textId="77777777" w:rsidR="009D55C5" w:rsidRDefault="009D55C5" w:rsidP="00F0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ndlee">
    <w:panose1 w:val="02000000000000000000"/>
    <w:charset w:val="00"/>
    <w:family w:val="auto"/>
    <w:pitch w:val="variable"/>
    <w:sig w:usb0="A0000027" w:usb1="4000004A" w:usb2="00000000" w:usb3="00000000" w:csb0="00000111" w:csb1="00000000"/>
  </w:font>
  <w:font w:name="What I Want For Christmas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8AEBA" w14:textId="1C81621E" w:rsidR="00501D4B" w:rsidRPr="00B317A4" w:rsidRDefault="00501D4B" w:rsidP="001713BE">
    <w:pPr>
      <w:pStyle w:val="Pieddepag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A9DEA59" wp14:editId="24B35099">
              <wp:simplePos x="54591" y="968991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1000800"/>
              <wp:effectExtent l="0" t="0" r="3175" b="889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008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80D45" id="Rectangle 14" o:spid="_x0000_s1026" style="position:absolute;margin-left:0;margin-top:0;width:595.3pt;height:78.8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" stroked="f" strokeweight="1.25pt">
              <v:fill opacity="19789f"/>
              <v:stroke endcap="round"/>
              <w10:wrap anchorx="page" anchory="page"/>
            </v:rect>
          </w:pict>
        </mc:Fallback>
      </mc:AlternateContent>
    </w:r>
    <w:r w:rsidRPr="00B317A4">
      <mc:AlternateContent>
        <mc:Choice Requires="wps">
          <w:drawing>
            <wp:anchor distT="45720" distB="45720" distL="114300" distR="114300" simplePos="0" relativeHeight="251466240" behindDoc="0" locked="1" layoutInCell="1" allowOverlap="1" wp14:anchorId="416A0385" wp14:editId="36D23C08">
              <wp:simplePos x="0" y="0"/>
              <wp:positionH relativeFrom="margin">
                <wp:posOffset>6200775</wp:posOffset>
              </wp:positionH>
              <wp:positionV relativeFrom="margin">
                <wp:posOffset>9990455</wp:posOffset>
              </wp:positionV>
              <wp:extent cx="280670" cy="359410"/>
              <wp:effectExtent l="0" t="0" r="508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35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250DBB34" w14:textId="35BEE663" w:rsidR="00501D4B" w:rsidRPr="00B317A4" w:rsidRDefault="008C2688" w:rsidP="008C2688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C2688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8C2688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\* MERGEFORMAT</w:instrText>
                          </w:r>
                          <w:r w:rsidRPr="008C2688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Pr="008C2688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8C2688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6A038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88.25pt;margin-top:786.65pt;width:22.1pt;height:28.3pt;z-index:25146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" filled="f" stroked="f">
              <v:textbox style="mso-fit-shape-to-text:t" inset="0,0,0,0">
                <w:txbxContent>
                  <w:p w14:paraId="250DBB34" w14:textId="35BEE663" w:rsidR="00501D4B" w:rsidRPr="00B317A4" w:rsidRDefault="008C2688" w:rsidP="008C2688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C2688">
                      <w:rPr>
                        <w:rFonts w:ascii="Arial" w:hAnsi="Arial" w:cs="Arial"/>
                        <w:color w:val="000000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8C2688">
                      <w:rPr>
                        <w:rFonts w:ascii="Arial" w:hAnsi="Arial" w:cs="Arial"/>
                        <w:color w:val="000000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>PAGE   \* MERGEFORMAT</w:instrText>
                    </w:r>
                    <w:r w:rsidRPr="008C2688">
                      <w:rPr>
                        <w:rFonts w:ascii="Arial" w:hAnsi="Arial" w:cs="Arial"/>
                        <w:color w:val="000000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Pr="008C2688">
                      <w:rPr>
                        <w:rFonts w:ascii="Arial" w:hAnsi="Arial" w:cs="Arial"/>
                        <w:color w:val="000000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8C2688">
                      <w:rPr>
                        <w:rFonts w:ascii="Arial" w:hAnsi="Arial" w:cs="Arial"/>
                        <w:color w:val="000000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 w:rsidRPr="00B317A4">
      <w:drawing>
        <wp:anchor distT="0" distB="0" distL="114300" distR="114300" simplePos="0" relativeHeight="251459072" behindDoc="1" locked="1" layoutInCell="1" allowOverlap="1" wp14:anchorId="7375DC51" wp14:editId="0892034D">
          <wp:simplePos x="0" y="0"/>
          <wp:positionH relativeFrom="page">
            <wp:posOffset>180975</wp:posOffset>
          </wp:positionH>
          <wp:positionV relativeFrom="page">
            <wp:posOffset>9789160</wp:posOffset>
          </wp:positionV>
          <wp:extent cx="7379970" cy="906780"/>
          <wp:effectExtent l="0" t="0" r="0" b="762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atercolour-4117017_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37997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ABBCD" w14:textId="77777777" w:rsidR="009D55C5" w:rsidRDefault="009D55C5" w:rsidP="00F04418">
      <w:r>
        <w:separator/>
      </w:r>
    </w:p>
  </w:footnote>
  <w:footnote w:type="continuationSeparator" w:id="0">
    <w:p w14:paraId="5AC65288" w14:textId="77777777" w:rsidR="009D55C5" w:rsidRDefault="009D55C5" w:rsidP="00F0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AD3F3" w14:textId="7BF183F5" w:rsidR="00501D4B" w:rsidRDefault="00501D4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464447" behindDoc="1" locked="1" layoutInCell="1" allowOverlap="1" wp14:anchorId="7B604390" wp14:editId="5837C04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907200"/>
              <wp:effectExtent l="0" t="0" r="3175" b="762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7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294C52" id="Rectangle 13" o:spid="_x0000_s1026" style="position:absolute;margin-left:0;margin-top:0;width:595.3pt;height:71.45pt;z-index:-2518520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" stroked="f" strokeweight="1.25pt">
              <v:fill opacity="19789f"/>
              <v:stroke endcap="round"/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462655" behindDoc="1" locked="1" layoutInCell="1" allowOverlap="1" wp14:anchorId="03BF91FF" wp14:editId="69AC88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380000" cy="907200"/>
          <wp:effectExtent l="0" t="0" r="0" b="762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atercolour-4117017_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0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E0A90"/>
    <w:multiLevelType w:val="multilevel"/>
    <w:tmpl w:val="DA7C435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0C2068"/>
    <w:multiLevelType w:val="hybridMultilevel"/>
    <w:tmpl w:val="C70A54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415EE"/>
    <w:multiLevelType w:val="hybridMultilevel"/>
    <w:tmpl w:val="FAB0F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E17C6"/>
    <w:multiLevelType w:val="multilevel"/>
    <w:tmpl w:val="9372E52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EB13FD"/>
    <w:multiLevelType w:val="multilevel"/>
    <w:tmpl w:val="2C2E560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D93D1E"/>
    <w:multiLevelType w:val="multilevel"/>
    <w:tmpl w:val="CE6C8CE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F46277"/>
    <w:multiLevelType w:val="hybridMultilevel"/>
    <w:tmpl w:val="976A33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7318D"/>
    <w:multiLevelType w:val="hybridMultilevel"/>
    <w:tmpl w:val="31D874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47E3E"/>
    <w:multiLevelType w:val="hybridMultilevel"/>
    <w:tmpl w:val="E1A03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C0675"/>
    <w:multiLevelType w:val="multilevel"/>
    <w:tmpl w:val="E12A999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2C2E58"/>
    <w:multiLevelType w:val="hybridMultilevel"/>
    <w:tmpl w:val="55C4AA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74C50"/>
    <w:multiLevelType w:val="multilevel"/>
    <w:tmpl w:val="C87A90A0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95D5CC5"/>
    <w:multiLevelType w:val="hybridMultilevel"/>
    <w:tmpl w:val="72442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103B1"/>
    <w:multiLevelType w:val="hybridMultilevel"/>
    <w:tmpl w:val="B50888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5105D"/>
    <w:multiLevelType w:val="multilevel"/>
    <w:tmpl w:val="D1B6EB14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696351C"/>
    <w:multiLevelType w:val="hybridMultilevel"/>
    <w:tmpl w:val="3274DA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D5B5F"/>
    <w:multiLevelType w:val="multilevel"/>
    <w:tmpl w:val="4D16C7B8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5EC02BF"/>
    <w:multiLevelType w:val="hybridMultilevel"/>
    <w:tmpl w:val="08FE6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B4042"/>
    <w:multiLevelType w:val="multilevel"/>
    <w:tmpl w:val="B2BC730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2DB34C8"/>
    <w:multiLevelType w:val="hybridMultilevel"/>
    <w:tmpl w:val="2000E0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1435E"/>
    <w:multiLevelType w:val="hybridMultilevel"/>
    <w:tmpl w:val="3B6ABD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F21AF6"/>
    <w:multiLevelType w:val="hybridMultilevel"/>
    <w:tmpl w:val="237A8B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FF53A1"/>
    <w:multiLevelType w:val="hybridMultilevel"/>
    <w:tmpl w:val="26B0B3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23C74"/>
    <w:multiLevelType w:val="hybridMultilevel"/>
    <w:tmpl w:val="DA64D9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BE4A91"/>
    <w:multiLevelType w:val="hybridMultilevel"/>
    <w:tmpl w:val="D0E22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6"/>
  </w:num>
  <w:num w:numId="4">
    <w:abstractNumId w:val="14"/>
  </w:num>
  <w:num w:numId="5">
    <w:abstractNumId w:val="3"/>
  </w:num>
  <w:num w:numId="6">
    <w:abstractNumId w:val="0"/>
  </w:num>
  <w:num w:numId="7">
    <w:abstractNumId w:val="4"/>
  </w:num>
  <w:num w:numId="8">
    <w:abstractNumId w:val="9"/>
  </w:num>
  <w:num w:numId="9">
    <w:abstractNumId w:val="5"/>
  </w:num>
  <w:num w:numId="10">
    <w:abstractNumId w:val="8"/>
  </w:num>
  <w:num w:numId="11">
    <w:abstractNumId w:val="7"/>
  </w:num>
  <w:num w:numId="12">
    <w:abstractNumId w:val="20"/>
  </w:num>
  <w:num w:numId="13">
    <w:abstractNumId w:val="12"/>
  </w:num>
  <w:num w:numId="14">
    <w:abstractNumId w:val="1"/>
  </w:num>
  <w:num w:numId="15">
    <w:abstractNumId w:val="19"/>
  </w:num>
  <w:num w:numId="16">
    <w:abstractNumId w:val="6"/>
  </w:num>
  <w:num w:numId="17">
    <w:abstractNumId w:val="13"/>
  </w:num>
  <w:num w:numId="18">
    <w:abstractNumId w:val="24"/>
  </w:num>
  <w:num w:numId="19">
    <w:abstractNumId w:val="21"/>
  </w:num>
  <w:num w:numId="20">
    <w:abstractNumId w:val="23"/>
  </w:num>
  <w:num w:numId="21">
    <w:abstractNumId w:val="2"/>
  </w:num>
  <w:num w:numId="22">
    <w:abstractNumId w:val="10"/>
  </w:num>
  <w:num w:numId="23">
    <w:abstractNumId w:val="15"/>
  </w:num>
  <w:num w:numId="24">
    <w:abstractNumId w:val="1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displayBackgroundShape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902"/>
    <w:rsid w:val="00072DF0"/>
    <w:rsid w:val="00117533"/>
    <w:rsid w:val="001713BE"/>
    <w:rsid w:val="001F0842"/>
    <w:rsid w:val="00210E50"/>
    <w:rsid w:val="0030237C"/>
    <w:rsid w:val="00395F18"/>
    <w:rsid w:val="003A27B1"/>
    <w:rsid w:val="003C4A45"/>
    <w:rsid w:val="003C5618"/>
    <w:rsid w:val="00425AE1"/>
    <w:rsid w:val="00450F6D"/>
    <w:rsid w:val="00481995"/>
    <w:rsid w:val="004E698A"/>
    <w:rsid w:val="00501D4B"/>
    <w:rsid w:val="005D3F77"/>
    <w:rsid w:val="006052CE"/>
    <w:rsid w:val="006162E1"/>
    <w:rsid w:val="006D1F3C"/>
    <w:rsid w:val="00701997"/>
    <w:rsid w:val="007E21B1"/>
    <w:rsid w:val="008A6E80"/>
    <w:rsid w:val="008C2688"/>
    <w:rsid w:val="00905322"/>
    <w:rsid w:val="009128EF"/>
    <w:rsid w:val="00960902"/>
    <w:rsid w:val="009D55C5"/>
    <w:rsid w:val="00A114DA"/>
    <w:rsid w:val="00A9440F"/>
    <w:rsid w:val="00AC2B78"/>
    <w:rsid w:val="00AC4DE2"/>
    <w:rsid w:val="00AD400C"/>
    <w:rsid w:val="00B064F9"/>
    <w:rsid w:val="00B16DC2"/>
    <w:rsid w:val="00B317A4"/>
    <w:rsid w:val="00B90969"/>
    <w:rsid w:val="00BA02C7"/>
    <w:rsid w:val="00C35608"/>
    <w:rsid w:val="00CC68E8"/>
    <w:rsid w:val="00D86F32"/>
    <w:rsid w:val="00E00E13"/>
    <w:rsid w:val="00E140D1"/>
    <w:rsid w:val="00E60445"/>
    <w:rsid w:val="00E907C0"/>
    <w:rsid w:val="00F04418"/>
    <w:rsid w:val="00F5797B"/>
    <w:rsid w:val="00F63679"/>
    <w:rsid w:val="00FB1496"/>
    <w:rsid w:val="00FF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4676B"/>
  <w15:chartTrackingRefBased/>
  <w15:docId w15:val="{8B485B05-F563-42E2-BCF2-B791C331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F18"/>
    <w:pPr>
      <w:spacing w:after="0" w:line="240" w:lineRule="auto"/>
      <w:jc w:val="both"/>
    </w:pPr>
    <w:rPr>
      <w:rFonts w:ascii="Calibri" w:hAnsi="Calibri" w:cs="Calibri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72DF0"/>
    <w:pPr>
      <w:pageBreakBefore/>
      <w:spacing w:after="240"/>
      <w:outlineLvl w:val="0"/>
    </w:pPr>
    <w:rPr>
      <w:rFonts w:ascii="Handlee" w:hAnsi="Handlee"/>
      <w:color w:val="D71623" w:themeColor="accent6" w:themeShade="BF"/>
      <w:sz w:val="60"/>
      <w:szCs w:val="6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68E8"/>
    <w:pPr>
      <w:spacing w:before="120" w:after="120"/>
      <w:outlineLvl w:val="1"/>
    </w:pPr>
    <w:rPr>
      <w:rFonts w:ascii="Handlee" w:hAnsi="Handlee"/>
      <w:color w:val="00635D" w:themeColor="accent1" w:themeShade="80"/>
      <w:sz w:val="40"/>
      <w:szCs w:val="4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4E698A"/>
    <w:pPr>
      <w:spacing w:before="240"/>
      <w:outlineLvl w:val="2"/>
    </w:pPr>
    <w:rPr>
      <w:color w:val="auto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6090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6090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12121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6090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212121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6090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635D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6090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212121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6090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212121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960902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60902"/>
  </w:style>
  <w:style w:type="character" w:customStyle="1" w:styleId="Titre1Car">
    <w:name w:val="Titre 1 Car"/>
    <w:basedOn w:val="Policepardfaut"/>
    <w:link w:val="Titre1"/>
    <w:uiPriority w:val="9"/>
    <w:rsid w:val="00072DF0"/>
    <w:rPr>
      <w:rFonts w:ascii="Handlee" w:hAnsi="Handlee" w:cs="Calibri"/>
      <w:color w:val="D71623" w:themeColor="accent6" w:themeShade="BF"/>
      <w:sz w:val="60"/>
      <w:szCs w:val="60"/>
    </w:rPr>
  </w:style>
  <w:style w:type="character" w:customStyle="1" w:styleId="Titre2Car">
    <w:name w:val="Titre 2 Car"/>
    <w:basedOn w:val="Policepardfaut"/>
    <w:link w:val="Titre2"/>
    <w:uiPriority w:val="9"/>
    <w:rsid w:val="00CC68E8"/>
    <w:rPr>
      <w:rFonts w:ascii="Handlee" w:hAnsi="Handlee" w:cs="Calibri"/>
      <w:color w:val="00635D" w:themeColor="accent1" w:themeShade="80"/>
      <w:sz w:val="40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4E698A"/>
    <w:rPr>
      <w:rFonts w:ascii="Handlee" w:hAnsi="Handlee" w:cs="Calibri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60902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60902"/>
    <w:rPr>
      <w:rFonts w:asciiTheme="majorHAnsi" w:eastAsiaTheme="majorEastAsia" w:hAnsiTheme="majorHAnsi" w:cstheme="majorBidi"/>
      <w:color w:val="212121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960902"/>
    <w:rPr>
      <w:rFonts w:asciiTheme="majorHAnsi" w:eastAsiaTheme="majorEastAsia" w:hAnsiTheme="majorHAnsi" w:cstheme="majorBidi"/>
      <w:i/>
      <w:iCs/>
      <w:color w:val="212121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960902"/>
    <w:rPr>
      <w:rFonts w:asciiTheme="majorHAnsi" w:eastAsiaTheme="majorEastAsia" w:hAnsiTheme="majorHAnsi" w:cstheme="majorBidi"/>
      <w:i/>
      <w:iCs/>
      <w:color w:val="00635D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960902"/>
    <w:rPr>
      <w:rFonts w:asciiTheme="majorHAnsi" w:eastAsiaTheme="majorEastAsia" w:hAnsiTheme="majorHAnsi" w:cstheme="majorBidi"/>
      <w:b/>
      <w:bCs/>
      <w:color w:val="212121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960902"/>
    <w:rPr>
      <w:rFonts w:asciiTheme="majorHAnsi" w:eastAsiaTheme="majorEastAsia" w:hAnsiTheme="majorHAnsi" w:cstheme="majorBidi"/>
      <w:b/>
      <w:bCs/>
      <w:i/>
      <w:iCs/>
      <w:color w:val="212121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60902"/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Sansinterligne"/>
    <w:next w:val="Normal"/>
    <w:link w:val="TitreCar"/>
    <w:uiPriority w:val="10"/>
    <w:qFormat/>
    <w:rsid w:val="00960902"/>
    <w:pPr>
      <w:framePr w:hSpace="187" w:wrap="around" w:hAnchor="margin" w:xAlign="center" w:y="2881"/>
      <w:spacing w:line="216" w:lineRule="auto"/>
    </w:pPr>
    <w:rPr>
      <w:rFonts w:ascii="What I Want For Christmas" w:eastAsia="What I Want For Christmas" w:hAnsi="What I Want For Christmas" w:cs="What I Want For Christmas"/>
      <w:b/>
      <w:bCs/>
      <w:color w:val="00C6BB" w:themeColor="accent1"/>
      <w:sz w:val="140"/>
      <w:szCs w:val="140"/>
      <w14:shadow w14:blurRad="63500" w14:dist="50800" w14:dir="189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accent1">
                <w14:lumMod w14:val="89000"/>
              </w14:schemeClr>
            </w14:gs>
            <w14:gs w14:pos="23000">
              <w14:schemeClr w14:val="accent1">
                <w14:lumMod w14:val="50000"/>
              </w14:schemeClr>
            </w14:gs>
            <w14:gs w14:pos="69000">
              <w14:srgbClr w14:val="00ACA0"/>
            </w14:gs>
            <w14:gs w14:pos="97000">
              <w14:schemeClr w14:val="accent1">
                <w14:lumMod w14:val="70000"/>
              </w14:scheme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character" w:customStyle="1" w:styleId="TitreCar">
    <w:name w:val="Titre Car"/>
    <w:basedOn w:val="Policepardfaut"/>
    <w:link w:val="Titre"/>
    <w:uiPriority w:val="10"/>
    <w:rsid w:val="00960902"/>
    <w:rPr>
      <w:rFonts w:ascii="What I Want For Christmas" w:eastAsia="What I Want For Christmas" w:hAnsi="What I Want For Christmas" w:cs="What I Want For Christmas"/>
      <w:b/>
      <w:bCs/>
      <w:color w:val="00C6BB" w:themeColor="accent1"/>
      <w:sz w:val="140"/>
      <w:szCs w:val="140"/>
      <w14:shadow w14:blurRad="63500" w14:dist="50800" w14:dir="189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accent1">
                <w14:lumMod w14:val="89000"/>
              </w14:schemeClr>
            </w14:gs>
            <w14:gs w14:pos="23000">
              <w14:schemeClr w14:val="accent1">
                <w14:lumMod w14:val="50000"/>
              </w14:schemeClr>
            </w14:gs>
            <w14:gs w14:pos="69000">
              <w14:srgbClr w14:val="00ACA0"/>
            </w14:gs>
            <w14:gs w14:pos="97000">
              <w14:schemeClr w14:val="accent1">
                <w14:lumMod w14:val="70000"/>
              </w14:scheme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60902"/>
    <w:pPr>
      <w:framePr w:hSpace="187" w:wrap="around" w:hAnchor="margin" w:xAlign="center" w:y="2881"/>
      <w:spacing w:line="168" w:lineRule="auto"/>
    </w:pPr>
    <w:rPr>
      <w:rFonts w:ascii="What I Want For Christmas" w:eastAsia="What I Want For Christmas" w:hAnsi="What I Want For Christmas" w:cs="What I Want For Christmas"/>
      <w:color w:val="ED515C" w:themeColor="accent6"/>
      <w:sz w:val="80"/>
      <w:szCs w:val="80"/>
      <w14:shadow w14:blurRad="63500" w14:dist="50800" w14:dir="189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accent6">
                <w14:lumMod w14:val="89000"/>
              </w14:schemeClr>
            </w14:gs>
            <w14:gs w14:pos="23000">
              <w14:schemeClr w14:val="accent6">
                <w14:lumMod w14:val="89000"/>
              </w14:schemeClr>
            </w14:gs>
            <w14:gs w14:pos="69000">
              <w14:schemeClr w14:val="accent6">
                <w14:lumMod w14:val="75000"/>
              </w14:schemeClr>
            </w14:gs>
            <w14:gs w14:pos="97000">
              <w14:schemeClr w14:val="accent6">
                <w14:lumMod w14:val="70000"/>
              </w14:scheme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character" w:customStyle="1" w:styleId="Sous-titreCar">
    <w:name w:val="Sous-titre Car"/>
    <w:basedOn w:val="Policepardfaut"/>
    <w:link w:val="Sous-titre"/>
    <w:uiPriority w:val="11"/>
    <w:rsid w:val="00960902"/>
    <w:rPr>
      <w:rFonts w:ascii="What I Want For Christmas" w:eastAsia="What I Want For Christmas" w:hAnsi="What I Want For Christmas" w:cs="What I Want For Christmas"/>
      <w:color w:val="ED515C" w:themeColor="accent6"/>
      <w:sz w:val="80"/>
      <w:szCs w:val="80"/>
      <w14:shadow w14:blurRad="63500" w14:dist="50800" w14:dir="189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accent6">
                <w14:lumMod w14:val="89000"/>
              </w14:schemeClr>
            </w14:gs>
            <w14:gs w14:pos="23000">
              <w14:schemeClr w14:val="accent6">
                <w14:lumMod w14:val="89000"/>
              </w14:schemeClr>
            </w14:gs>
            <w14:gs w14:pos="69000">
              <w14:schemeClr w14:val="accent6">
                <w14:lumMod w14:val="75000"/>
              </w14:schemeClr>
            </w14:gs>
            <w14:gs w14:pos="97000">
              <w14:schemeClr w14:val="accent6">
                <w14:lumMod w14:val="70000"/>
              </w14:scheme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character" w:styleId="lev">
    <w:name w:val="Strong"/>
    <w:basedOn w:val="Policepardfaut"/>
    <w:uiPriority w:val="22"/>
    <w:qFormat/>
    <w:rsid w:val="00960902"/>
    <w:rPr>
      <w:b/>
      <w:bCs/>
    </w:rPr>
  </w:style>
  <w:style w:type="character" w:styleId="Accentuation">
    <w:name w:val="Emphasis"/>
    <w:basedOn w:val="Policepardfaut"/>
    <w:uiPriority w:val="20"/>
    <w:qFormat/>
    <w:rsid w:val="00960902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96090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60902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60902"/>
    <w:pPr>
      <w:pBdr>
        <w:left w:val="single" w:sz="18" w:space="12" w:color="00C6BB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C6BB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60902"/>
    <w:rPr>
      <w:rFonts w:asciiTheme="majorHAnsi" w:eastAsiaTheme="majorEastAsia" w:hAnsiTheme="majorHAnsi" w:cstheme="majorBidi"/>
      <w:color w:val="00C6BB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960902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960902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960902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960902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960902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60902"/>
    <w:pPr>
      <w:outlineLvl w:val="9"/>
    </w:pPr>
  </w:style>
  <w:style w:type="character" w:customStyle="1" w:styleId="Autres">
    <w:name w:val="Autres_"/>
    <w:basedOn w:val="Policepardfaut"/>
    <w:link w:val="Autres0"/>
    <w:rsid w:val="00395F18"/>
    <w:rPr>
      <w:rFonts w:ascii="Calibri" w:eastAsia="Calibri" w:hAnsi="Calibri" w:cs="Calibri"/>
      <w:shd w:val="clear" w:color="auto" w:fill="FFFFFF"/>
    </w:rPr>
  </w:style>
  <w:style w:type="paragraph" w:customStyle="1" w:styleId="Autres0">
    <w:name w:val="Autres"/>
    <w:basedOn w:val="Normal"/>
    <w:link w:val="Autres"/>
    <w:rsid w:val="00395F18"/>
    <w:pPr>
      <w:widowControl w:val="0"/>
      <w:shd w:val="clear" w:color="auto" w:fill="FFFFFF"/>
    </w:pPr>
    <w:rPr>
      <w:rFonts w:eastAsia="Calibri"/>
    </w:rPr>
  </w:style>
  <w:style w:type="character" w:customStyle="1" w:styleId="Texteducorps">
    <w:name w:val="Texte du corps_"/>
    <w:basedOn w:val="Policepardfaut"/>
    <w:link w:val="Texteducorps0"/>
    <w:rsid w:val="00395F18"/>
    <w:rPr>
      <w:rFonts w:ascii="Calibri" w:eastAsia="Calibri" w:hAnsi="Calibri" w:cs="Calibri"/>
      <w:shd w:val="clear" w:color="auto" w:fill="FFFFFF"/>
    </w:rPr>
  </w:style>
  <w:style w:type="character" w:customStyle="1" w:styleId="Titre40">
    <w:name w:val="Titre #4_"/>
    <w:basedOn w:val="Policepardfaut"/>
    <w:link w:val="Titre41"/>
    <w:rsid w:val="00395F18"/>
    <w:rPr>
      <w:rFonts w:ascii="Calibri" w:eastAsia="Calibri" w:hAnsi="Calibri" w:cs="Calibri"/>
      <w:b/>
      <w:bCs/>
      <w:shd w:val="clear" w:color="auto" w:fill="FFFFFF"/>
    </w:rPr>
  </w:style>
  <w:style w:type="paragraph" w:customStyle="1" w:styleId="Texteducorps0">
    <w:name w:val="Texte du corps"/>
    <w:basedOn w:val="Normal"/>
    <w:link w:val="Texteducorps"/>
    <w:rsid w:val="00395F18"/>
    <w:pPr>
      <w:widowControl w:val="0"/>
      <w:shd w:val="clear" w:color="auto" w:fill="FFFFFF"/>
    </w:pPr>
    <w:rPr>
      <w:rFonts w:eastAsia="Calibri"/>
    </w:rPr>
  </w:style>
  <w:style w:type="paragraph" w:customStyle="1" w:styleId="Titre41">
    <w:name w:val="Titre #4"/>
    <w:basedOn w:val="Normal"/>
    <w:link w:val="Titre40"/>
    <w:rsid w:val="00395F18"/>
    <w:pPr>
      <w:widowControl w:val="0"/>
      <w:shd w:val="clear" w:color="auto" w:fill="FFFFFF"/>
      <w:outlineLvl w:val="3"/>
    </w:pPr>
    <w:rPr>
      <w:rFonts w:eastAsia="Calibri"/>
      <w:b/>
      <w:bCs/>
    </w:rPr>
  </w:style>
  <w:style w:type="paragraph" w:styleId="Paragraphedeliste">
    <w:name w:val="List Paragraph"/>
    <w:basedOn w:val="Normal"/>
    <w:uiPriority w:val="34"/>
    <w:qFormat/>
    <w:rsid w:val="00395F18"/>
    <w:pPr>
      <w:ind w:left="720"/>
      <w:contextualSpacing/>
    </w:pPr>
  </w:style>
  <w:style w:type="character" w:customStyle="1" w:styleId="Titre30">
    <w:name w:val="Titre #3_"/>
    <w:basedOn w:val="Policepardfaut"/>
    <w:link w:val="Titre31"/>
    <w:rsid w:val="00072DF0"/>
    <w:rPr>
      <w:rFonts w:ascii="Calibri" w:eastAsia="Calibri" w:hAnsi="Calibri" w:cs="Calibri"/>
      <w:b/>
      <w:bCs/>
      <w:shd w:val="clear" w:color="auto" w:fill="FFFFFF"/>
    </w:rPr>
  </w:style>
  <w:style w:type="paragraph" w:customStyle="1" w:styleId="Titre31">
    <w:name w:val="Titre #3"/>
    <w:basedOn w:val="Normal"/>
    <w:link w:val="Titre30"/>
    <w:rsid w:val="00072DF0"/>
    <w:pPr>
      <w:widowControl w:val="0"/>
      <w:shd w:val="clear" w:color="auto" w:fill="FFFFFF"/>
      <w:spacing w:after="230"/>
      <w:jc w:val="left"/>
      <w:outlineLvl w:val="2"/>
    </w:pPr>
    <w:rPr>
      <w:rFonts w:eastAsia="Calibri"/>
      <w:b/>
      <w:bCs/>
      <w:sz w:val="20"/>
      <w:szCs w:val="20"/>
    </w:rPr>
  </w:style>
  <w:style w:type="character" w:customStyle="1" w:styleId="Texteducorps2">
    <w:name w:val="Texte du corps (2)_"/>
    <w:basedOn w:val="Policepardfaut"/>
    <w:link w:val="Texteducorps20"/>
    <w:rsid w:val="00072DF0"/>
    <w:rPr>
      <w:rFonts w:ascii="Calibri" w:eastAsia="Calibri" w:hAnsi="Calibri" w:cs="Calibri"/>
      <w:sz w:val="18"/>
      <w:szCs w:val="18"/>
      <w:shd w:val="clear" w:color="auto" w:fill="FFFFFF"/>
    </w:rPr>
  </w:style>
  <w:style w:type="paragraph" w:customStyle="1" w:styleId="Texteducorps20">
    <w:name w:val="Texte du corps (2)"/>
    <w:basedOn w:val="Normal"/>
    <w:link w:val="Texteducorps2"/>
    <w:rsid w:val="00072DF0"/>
    <w:pPr>
      <w:widowControl w:val="0"/>
      <w:shd w:val="clear" w:color="auto" w:fill="FFFFFF"/>
      <w:spacing w:line="230" w:lineRule="auto"/>
      <w:ind w:left="400" w:hanging="400"/>
      <w:jc w:val="left"/>
    </w:pPr>
    <w:rPr>
      <w:rFonts w:eastAsia="Calibri"/>
      <w:sz w:val="18"/>
      <w:szCs w:val="18"/>
    </w:rPr>
  </w:style>
  <w:style w:type="character" w:customStyle="1" w:styleId="Titre20">
    <w:name w:val="Titre #2_"/>
    <w:basedOn w:val="Policepardfaut"/>
    <w:link w:val="Titre21"/>
    <w:rsid w:val="00072DF0"/>
    <w:rPr>
      <w:rFonts w:ascii="Calibri" w:eastAsia="Calibri" w:hAnsi="Calibri" w:cs="Calibri"/>
      <w:b/>
      <w:bCs/>
      <w:color w:val="31849B"/>
      <w:sz w:val="36"/>
      <w:szCs w:val="36"/>
      <w:shd w:val="clear" w:color="auto" w:fill="FFFFFF"/>
    </w:rPr>
  </w:style>
  <w:style w:type="paragraph" w:customStyle="1" w:styleId="Titre21">
    <w:name w:val="Titre #2"/>
    <w:basedOn w:val="Normal"/>
    <w:link w:val="Titre20"/>
    <w:rsid w:val="00072DF0"/>
    <w:pPr>
      <w:widowControl w:val="0"/>
      <w:shd w:val="clear" w:color="auto" w:fill="FFFFFF"/>
      <w:spacing w:after="220" w:line="233" w:lineRule="auto"/>
      <w:jc w:val="left"/>
      <w:outlineLvl w:val="1"/>
    </w:pPr>
    <w:rPr>
      <w:rFonts w:eastAsia="Calibri"/>
      <w:b/>
      <w:bCs/>
      <w:color w:val="31849B"/>
      <w:sz w:val="36"/>
      <w:szCs w:val="36"/>
    </w:rPr>
  </w:style>
  <w:style w:type="table" w:styleId="Tableausimple1">
    <w:name w:val="Plain Table 1"/>
    <w:basedOn w:val="TableauNormal"/>
    <w:uiPriority w:val="41"/>
    <w:rsid w:val="00F04418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-tte">
    <w:name w:val="header"/>
    <w:basedOn w:val="Normal"/>
    <w:link w:val="En-tteCar"/>
    <w:uiPriority w:val="99"/>
    <w:unhideWhenUsed/>
    <w:rsid w:val="00F044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4418"/>
    <w:rPr>
      <w:rFonts w:ascii="Calibri" w:hAnsi="Calibri" w:cs="Calibri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044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4418"/>
    <w:rPr>
      <w:rFonts w:ascii="Calibri" w:hAnsi="Calibri" w:cs="Calibri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35608"/>
    <w:rPr>
      <w:color w:val="8F8F8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35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tabledunemaitress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Enge\Documents\Mod&#232;les%20Office%20personnalis&#233;s\epub_typo_et_erreurs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5778E1BDBA048DF8156F2BFBDE64C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5A16C0-701C-4C92-A6C0-42E4C3AC31E1}"/>
      </w:docPartPr>
      <w:docPartBody>
        <w:p w:rsidR="00FB7182" w:rsidRDefault="00FB7182" w:rsidP="00FB7182">
          <w:pPr>
            <w:pStyle w:val="F5778E1BDBA048DF8156F2BFBDE64C0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8DCB5491C89B4CC990789E5A51C59B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9F71A1-CC83-447E-8DA0-98F703B1FF42}"/>
      </w:docPartPr>
      <w:docPartBody>
        <w:p w:rsidR="00FB7182" w:rsidRDefault="00FB7182" w:rsidP="00FB7182">
          <w:pPr>
            <w:pStyle w:val="8DCB5491C89B4CC990789E5A51C59B18"/>
          </w:pPr>
          <w:r>
            <w:rPr>
              <w:color w:val="2F5496" w:themeColor="accent1" w:themeShade="BF"/>
              <w:sz w:val="24"/>
              <w:szCs w:val="24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ndlee">
    <w:panose1 w:val="02000000000000000000"/>
    <w:charset w:val="00"/>
    <w:family w:val="auto"/>
    <w:pitch w:val="variable"/>
    <w:sig w:usb0="A0000027" w:usb1="4000004A" w:usb2="00000000" w:usb3="00000000" w:csb0="00000111" w:csb1="00000000"/>
  </w:font>
  <w:font w:name="What I Want For Christmas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21B"/>
    <w:rsid w:val="00BF021B"/>
    <w:rsid w:val="00FB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7E513E8FCDB44469D3C24B14427726D">
    <w:name w:val="57E513E8FCDB44469D3C24B14427726D"/>
    <w:rsid w:val="00BF021B"/>
  </w:style>
  <w:style w:type="paragraph" w:customStyle="1" w:styleId="FFDCD3FD9DC7475B9EAA9CA609D82876">
    <w:name w:val="FFDCD3FD9DC7475B9EAA9CA609D82876"/>
    <w:rsid w:val="00BF021B"/>
  </w:style>
  <w:style w:type="paragraph" w:customStyle="1" w:styleId="68337DAF47F5499293254CBB10FAB628">
    <w:name w:val="68337DAF47F5499293254CBB10FAB628"/>
    <w:rsid w:val="00BF021B"/>
  </w:style>
  <w:style w:type="paragraph" w:customStyle="1" w:styleId="8F3A77FDB5A747C78B7F64C57F2FD997">
    <w:name w:val="8F3A77FDB5A747C78B7F64C57F2FD997"/>
    <w:rsid w:val="00BF021B"/>
  </w:style>
  <w:style w:type="paragraph" w:customStyle="1" w:styleId="E811191D29744915A7EE614329245CF4">
    <w:name w:val="E811191D29744915A7EE614329245CF4"/>
    <w:rsid w:val="00BF021B"/>
  </w:style>
  <w:style w:type="paragraph" w:customStyle="1" w:styleId="3E5B6322E8644932B0F083F416605802">
    <w:name w:val="3E5B6322E8644932B0F083F416605802"/>
    <w:rsid w:val="00FB7182"/>
  </w:style>
  <w:style w:type="paragraph" w:customStyle="1" w:styleId="51B8DF7753864CFDA26F27F726989F7B">
    <w:name w:val="51B8DF7753864CFDA26F27F726989F7B"/>
    <w:rsid w:val="00FB7182"/>
  </w:style>
  <w:style w:type="paragraph" w:customStyle="1" w:styleId="CB8C89D421D746DF84B831970364A872">
    <w:name w:val="CB8C89D421D746DF84B831970364A872"/>
    <w:rsid w:val="00FB7182"/>
  </w:style>
  <w:style w:type="paragraph" w:customStyle="1" w:styleId="F5778E1BDBA048DF8156F2BFBDE64C09">
    <w:name w:val="F5778E1BDBA048DF8156F2BFBDE64C09"/>
    <w:rsid w:val="00FB7182"/>
  </w:style>
  <w:style w:type="paragraph" w:customStyle="1" w:styleId="8DCB5491C89B4CC990789E5A51C59B18">
    <w:name w:val="8DCB5491C89B4CC990789E5A51C59B18"/>
    <w:rsid w:val="00FB71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oncis">
  <a:themeElements>
    <a:clrScheme name="Concis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Concis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oncis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epub_typo_et_erreurs</Template>
  <TotalTime>23</TotalTime>
  <Pages>9</Pages>
  <Words>1105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Compétences</vt:lpstr>
    </vt:vector>
  </TitlesOfParts>
  <Company>CE2 ~ 2019-2020</Company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Compétences</dc:title>
  <dc:subject>Registre des scores par évaluation</dc:subject>
  <dc:creator>Enge</dc:creator>
  <cp:keywords/>
  <dc:description/>
  <cp:lastModifiedBy>Enge</cp:lastModifiedBy>
  <cp:revision>8</cp:revision>
  <cp:lastPrinted>2019-08-18T15:33:00Z</cp:lastPrinted>
  <dcterms:created xsi:type="dcterms:W3CDTF">2019-08-18T15:13:00Z</dcterms:created>
  <dcterms:modified xsi:type="dcterms:W3CDTF">2019-08-18T15:36:00Z</dcterms:modified>
</cp:coreProperties>
</file>