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327B70" w14:textId="5A100C03" w:rsidR="00D668A8" w:rsidRDefault="00D668A8" w:rsidP="00D668A8"/>
    <w:p w14:paraId="5348A0F5" w14:textId="017C4829" w:rsidR="00D668A8" w:rsidRDefault="00D668A8" w:rsidP="00D668A8"/>
    <w:p w14:paraId="17E90385" w14:textId="1F7EAB3F" w:rsidR="00D668A8" w:rsidRDefault="00D668A8" w:rsidP="00D668A8"/>
    <w:p w14:paraId="597C4516" w14:textId="7D12FE56" w:rsidR="00D668A8" w:rsidRDefault="00D668A8" w:rsidP="00D668A8"/>
    <w:p w14:paraId="7D53C340" w14:textId="38C411BF" w:rsidR="00D668A8" w:rsidRPr="00D668A8" w:rsidRDefault="00D668A8" w:rsidP="00D668A8"/>
    <w:p w14:paraId="0ED04253" w14:textId="76153D87" w:rsidR="00F01B8B" w:rsidRPr="00A75E30" w:rsidRDefault="00711825" w:rsidP="00865911">
      <w:pPr>
        <w:pStyle w:val="Titre"/>
        <w:jc w:val="left"/>
        <w:rPr>
          <w:rFonts w:ascii="Cursive Dumont maternelle" w:hAnsi="Cursive Dumont maternelle"/>
          <w:b/>
          <w:color w:val="1352A6"/>
          <w:sz w:val="96"/>
          <w14:cntxtAlts/>
        </w:rPr>
      </w:pPr>
      <w:r w:rsidRPr="00A75E30">
        <w:rPr>
          <w:rFonts w:ascii="Cursive Dumont maternelle" w:hAnsi="Cursive Dumont maternelle"/>
          <w:b/>
          <w:color w:val="1352A6"/>
          <w:sz w:val="96"/>
          <w14:cntxtAlts/>
        </w:rPr>
        <w:t>Odyssée poétique</w:t>
      </w:r>
    </w:p>
    <w:p w14:paraId="51852932" w14:textId="6265C304" w:rsidR="00711825" w:rsidRPr="00A75E30" w:rsidRDefault="00865911" w:rsidP="00D668A8">
      <w:pPr>
        <w:pStyle w:val="Titre"/>
        <w:ind w:left="567"/>
        <w:jc w:val="left"/>
        <w:rPr>
          <w:rFonts w:ascii="Cursive Dumont maternelle" w:hAnsi="Cursive Dumont maternelle"/>
          <w:b/>
          <w:color w:val="1352A6"/>
          <w:sz w:val="48"/>
          <w:szCs w:val="48"/>
          <w14:cntxtAlts/>
        </w:rPr>
      </w:pPr>
      <w:r w:rsidRPr="00A75E30">
        <w:rPr>
          <w:rFonts w:ascii="Cursive Dumont maternelle" w:hAnsi="Cursive Dumont maternelle"/>
          <w:b/>
          <w:color w:val="1352A6"/>
          <w:sz w:val="48"/>
          <w:szCs w:val="48"/>
          <w14:cntxtAlts/>
        </w:rPr>
        <w:t>Version cycle II</w:t>
      </w:r>
      <w:r w:rsidR="00D668A8" w:rsidRPr="00A75E30">
        <w:rPr>
          <w:rFonts w:ascii="Cursive Dumont maternelle" w:hAnsi="Cursive Dumont maternelle"/>
          <w:b/>
          <w:color w:val="1352A6"/>
          <w:sz w:val="48"/>
          <w:szCs w:val="48"/>
          <w14:cntxtAlts/>
        </w:rPr>
        <w:t xml:space="preserve"> </w:t>
      </w:r>
      <w:r w:rsidR="00D668A8" w:rsidRPr="00A75E30">
        <w:rPr>
          <w:rFonts w:ascii="Courier New" w:hAnsi="Courier New" w:cs="Courier New"/>
          <w:b/>
          <w:color w:val="1352A6"/>
          <w:sz w:val="48"/>
          <w:szCs w:val="48"/>
          <w14:cntxtAlts/>
        </w:rPr>
        <w:t>–</w:t>
      </w:r>
      <w:r w:rsidR="00D668A8" w:rsidRPr="00A75E30">
        <w:rPr>
          <w:rFonts w:ascii="Cursive Dumont maternelle" w:hAnsi="Cursive Dumont maternelle"/>
          <w:b/>
          <w:color w:val="1352A6"/>
          <w:sz w:val="48"/>
          <w:szCs w:val="48"/>
          <w14:cntxtAlts/>
        </w:rPr>
        <w:t xml:space="preserve"> </w:t>
      </w:r>
      <w:r w:rsidR="00711825" w:rsidRPr="00A75E30">
        <w:rPr>
          <w:rFonts w:ascii="Cursive Dumont maternelle" w:hAnsi="Cursive Dumont maternelle"/>
          <w:b/>
          <w:color w:val="1352A6"/>
          <w:sz w:val="48"/>
          <w:szCs w:val="48"/>
          <w14:cntxtAlts/>
        </w:rPr>
        <w:t>V2</w:t>
      </w:r>
    </w:p>
    <w:p w14:paraId="200E0B15" w14:textId="288736BA" w:rsidR="00B2673C" w:rsidRPr="00711825" w:rsidRDefault="00B2673C" w:rsidP="00711825"/>
    <w:p w14:paraId="6B0C1707" w14:textId="7ACC2EC8" w:rsidR="00865911" w:rsidRDefault="00865911" w:rsidP="00711825"/>
    <w:p w14:paraId="209EE1E3" w14:textId="0DFB2905" w:rsidR="00865911" w:rsidRDefault="00A75E30" w:rsidP="00711825">
      <w:r>
        <w:rPr>
          <w:noProof/>
        </w:rPr>
        <w:drawing>
          <wp:anchor distT="0" distB="0" distL="114300" distR="114300" simplePos="0" relativeHeight="251658240" behindDoc="1" locked="1" layoutInCell="1" allowOverlap="1" wp14:anchorId="77614BB3" wp14:editId="7B7F5101">
            <wp:simplePos x="724395" y="546265"/>
            <wp:positionH relativeFrom="page">
              <wp:align>left</wp:align>
            </wp:positionH>
            <wp:positionV relativeFrom="page">
              <wp:align>top</wp:align>
            </wp:positionV>
            <wp:extent cx="7560000" cy="10699200"/>
            <wp:effectExtent l="0" t="0" r="3175" b="698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ackground-2551051_192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52C0A" w14:textId="7B64D80D" w:rsidR="00865911" w:rsidRDefault="00865911" w:rsidP="00711825"/>
    <w:p w14:paraId="08C789E9" w14:textId="77777777" w:rsidR="00865911" w:rsidRDefault="00865911" w:rsidP="00711825"/>
    <w:p w14:paraId="5326A486" w14:textId="77777777" w:rsidR="00865911" w:rsidRDefault="00865911" w:rsidP="00711825"/>
    <w:p w14:paraId="3184FCEA" w14:textId="77777777" w:rsidR="00865911" w:rsidRDefault="00865911" w:rsidP="00711825"/>
    <w:p w14:paraId="0DFC92BC" w14:textId="77777777" w:rsidR="00865911" w:rsidRDefault="00865911" w:rsidP="00711825"/>
    <w:p w14:paraId="0D568639" w14:textId="77777777" w:rsidR="00865911" w:rsidRDefault="00865911" w:rsidP="00711825"/>
    <w:p w14:paraId="55735AF6" w14:textId="03EF113F" w:rsidR="00865911" w:rsidRDefault="00865911" w:rsidP="00711825"/>
    <w:p w14:paraId="772251FE" w14:textId="5BA926E2" w:rsidR="00865911" w:rsidRDefault="00865911" w:rsidP="00711825"/>
    <w:p w14:paraId="03458D23" w14:textId="69633583" w:rsidR="00D668A8" w:rsidRDefault="00D668A8" w:rsidP="00711825"/>
    <w:p w14:paraId="1E08DB14" w14:textId="0DD464E8" w:rsidR="00D668A8" w:rsidRDefault="00D668A8" w:rsidP="00711825"/>
    <w:p w14:paraId="32C94B6F" w14:textId="186E1D0A" w:rsidR="00D668A8" w:rsidRDefault="00D668A8" w:rsidP="00711825"/>
    <w:p w14:paraId="6402B482" w14:textId="0703C2F9" w:rsidR="00865911" w:rsidRDefault="00865911" w:rsidP="00711825"/>
    <w:p w14:paraId="57533EAE" w14:textId="57FFE97C" w:rsidR="00101A07" w:rsidRDefault="00101A07" w:rsidP="00865911">
      <w:pPr>
        <w:jc w:val="right"/>
        <w:rPr>
          <w:color w:val="1352A6"/>
        </w:rPr>
      </w:pPr>
    </w:p>
    <w:p w14:paraId="0FAD18AF" w14:textId="77777777" w:rsidR="00101A07" w:rsidRDefault="00101A07" w:rsidP="00865911">
      <w:pPr>
        <w:jc w:val="right"/>
        <w:rPr>
          <w:color w:val="1352A6"/>
        </w:rPr>
      </w:pPr>
    </w:p>
    <w:p w14:paraId="7C27A015" w14:textId="2C68E222" w:rsidR="00B2673C" w:rsidRPr="00101A07" w:rsidRDefault="00711825" w:rsidP="00865911">
      <w:pPr>
        <w:jc w:val="right"/>
        <w:rPr>
          <w:color w:val="1352A6"/>
        </w:rPr>
      </w:pPr>
      <w:r w:rsidRPr="00101A07">
        <w:rPr>
          <w:color w:val="1352A6"/>
        </w:rPr>
        <w:t>Source</w:t>
      </w:r>
      <w:r w:rsidR="00B2673C" w:rsidRPr="00101A07">
        <w:rPr>
          <w:color w:val="1352A6"/>
        </w:rPr>
        <w:t xml:space="preserve"> principale :</w:t>
      </w:r>
    </w:p>
    <w:p w14:paraId="5F8C72F0" w14:textId="36772F61" w:rsidR="00711825" w:rsidRPr="00101A07" w:rsidRDefault="00B2673C" w:rsidP="00865911">
      <w:pPr>
        <w:jc w:val="right"/>
        <w:rPr>
          <w:color w:val="1352A6"/>
        </w:rPr>
      </w:pPr>
      <w:hyperlink r:id="rId8" w:history="1">
        <w:r w:rsidRPr="00101A07">
          <w:rPr>
            <w:rStyle w:val="Lienhypertexte"/>
            <w:color w:val="1352A6"/>
          </w:rPr>
          <w:t>http://bla-</w:t>
        </w:r>
        <w:r w:rsidRPr="00101A07">
          <w:rPr>
            <w:rStyle w:val="Lienhypertexte"/>
            <w:color w:val="1352A6"/>
          </w:rPr>
          <w:t>bla.cycle3.pagesperso-orange.fr/po</w:t>
        </w:r>
        <w:r w:rsidRPr="00101A07">
          <w:rPr>
            <w:rStyle w:val="Lienhypertexte"/>
            <w:color w:val="1352A6"/>
          </w:rPr>
          <w:t>esie</w:t>
        </w:r>
        <w:r w:rsidRPr="00101A07">
          <w:rPr>
            <w:rStyle w:val="Lienhypertexte"/>
            <w:color w:val="1352A6"/>
          </w:rPr>
          <w:t>s.htm</w:t>
        </w:r>
      </w:hyperlink>
    </w:p>
    <w:p w14:paraId="2A2245D1" w14:textId="29414615" w:rsidR="00711825" w:rsidRPr="00101A07" w:rsidRDefault="00711825" w:rsidP="00865911">
      <w:pPr>
        <w:jc w:val="right"/>
        <w:rPr>
          <w:color w:val="1352A6"/>
        </w:rPr>
      </w:pPr>
    </w:p>
    <w:p w14:paraId="482A5232" w14:textId="77777777" w:rsidR="00D668A8" w:rsidRPr="00101A07" w:rsidRDefault="00D668A8" w:rsidP="00865911">
      <w:pPr>
        <w:jc w:val="right"/>
        <w:rPr>
          <w:color w:val="1352A6"/>
        </w:rPr>
      </w:pPr>
    </w:p>
    <w:p w14:paraId="651DA0A0" w14:textId="5C88BD25" w:rsidR="00711825" w:rsidRPr="00101A07" w:rsidRDefault="00711825" w:rsidP="00865911">
      <w:pPr>
        <w:jc w:val="right"/>
        <w:rPr>
          <w:color w:val="1352A6"/>
        </w:rPr>
      </w:pPr>
      <w:r w:rsidRPr="00101A07">
        <w:rPr>
          <w:color w:val="1352A6"/>
        </w:rPr>
        <w:t>Correction et remise en page</w:t>
      </w:r>
      <w:r w:rsidR="00B2673C" w:rsidRPr="00101A07">
        <w:rPr>
          <w:color w:val="1352A6"/>
        </w:rPr>
        <w:t xml:space="preserve"> : </w:t>
      </w:r>
      <w:r w:rsidRPr="00101A07">
        <w:rPr>
          <w:color w:val="1352A6"/>
        </w:rPr>
        <w:t>Enge</w:t>
      </w:r>
    </w:p>
    <w:p w14:paraId="3CA7F803" w14:textId="61042020" w:rsidR="00711825" w:rsidRDefault="00B2673C" w:rsidP="00101A07">
      <w:pPr>
        <w:jc w:val="right"/>
      </w:pPr>
      <w:r w:rsidRPr="00101A07">
        <w:rPr>
          <w:color w:val="1352A6"/>
        </w:rPr>
        <w:t xml:space="preserve">pour </w:t>
      </w:r>
      <w:hyperlink r:id="rId9" w:history="1">
        <w:r w:rsidRPr="00101A07">
          <w:rPr>
            <w:rStyle w:val="Lienhypertexte"/>
            <w:color w:val="1352A6"/>
          </w:rPr>
          <w:t>www.cartabledunemaitresse.fr</w:t>
        </w:r>
      </w:hyperlink>
    </w:p>
    <w:p w14:paraId="006F5E13" w14:textId="18835D8E" w:rsidR="00302D88" w:rsidRPr="00711825" w:rsidRDefault="00302D88" w:rsidP="00711825"/>
    <w:p w14:paraId="12E2556C" w14:textId="77777777" w:rsidR="00711825" w:rsidRPr="00E055BD" w:rsidRDefault="00BC47E1" w:rsidP="00711825">
      <w:pPr>
        <w:pStyle w:val="Notation"/>
      </w:pPr>
      <w:bookmarkStart w:id="0" w:name="bookmark2"/>
      <w:r>
        <w:lastRenderedPageBreak/>
        <w:tab/>
      </w:r>
      <w:r>
        <w:tab/>
      </w:r>
      <w:r w:rsidR="00711825">
        <w:tab/>
      </w:r>
      <w:r w:rsidR="00711825" w:rsidRPr="00E055BD">
        <w:t>6 points</w:t>
      </w:r>
    </w:p>
    <w:p w14:paraId="0FF3CAE8" w14:textId="77777777" w:rsidR="00711825" w:rsidRPr="00E055BD" w:rsidRDefault="00711825" w:rsidP="00711825">
      <w:pPr>
        <w:pStyle w:val="Titre1"/>
      </w:pPr>
      <w:r w:rsidRPr="00E055BD">
        <w:t>La môme néant</w:t>
      </w:r>
      <w:bookmarkEnd w:id="0"/>
    </w:p>
    <w:p w14:paraId="07EEBD46" w14:textId="77777777" w:rsidR="00B2673C" w:rsidRDefault="00711825" w:rsidP="00711825">
      <w:r w:rsidRPr="00737799">
        <w:t>Quoi qu</w:t>
      </w:r>
      <w:r w:rsidR="00B2673C">
        <w:t>’</w:t>
      </w:r>
      <w:r w:rsidRPr="00737799">
        <w:t>a dit</w:t>
      </w:r>
      <w:r w:rsidR="00B2673C">
        <w:t> ?</w:t>
      </w:r>
    </w:p>
    <w:p w14:paraId="5A68ADFA" w14:textId="77777777" w:rsidR="00B2673C" w:rsidRDefault="00B2673C" w:rsidP="00711825">
      <w:r>
        <w:t>— </w:t>
      </w:r>
      <w:r w:rsidR="00711825" w:rsidRPr="00737799">
        <w:t>A dit rin</w:t>
      </w:r>
      <w:r>
        <w:t>.</w:t>
      </w:r>
    </w:p>
    <w:p w14:paraId="64994ED9" w14:textId="77777777" w:rsidR="00B2673C" w:rsidRDefault="00711825" w:rsidP="00711825">
      <w:r w:rsidRPr="00737799">
        <w:t>Quoi qu</w:t>
      </w:r>
      <w:r w:rsidR="00B2673C">
        <w:t>’</w:t>
      </w:r>
      <w:r w:rsidRPr="00737799">
        <w:t>a fait</w:t>
      </w:r>
      <w:r w:rsidR="00B2673C">
        <w:t> ?</w:t>
      </w:r>
    </w:p>
    <w:p w14:paraId="02EF82A2" w14:textId="77777777" w:rsidR="00B2673C" w:rsidRDefault="00B2673C" w:rsidP="00711825">
      <w:r>
        <w:t>— </w:t>
      </w:r>
      <w:r w:rsidR="00711825" w:rsidRPr="00737799">
        <w:t>A fait rin</w:t>
      </w:r>
      <w:r>
        <w:t>.</w:t>
      </w:r>
    </w:p>
    <w:p w14:paraId="4E5F4612" w14:textId="77777777" w:rsidR="00B2673C" w:rsidRDefault="00711825" w:rsidP="00711825">
      <w:r w:rsidRPr="00737799">
        <w:t>A quoi qu</w:t>
      </w:r>
      <w:r w:rsidR="00B2673C">
        <w:t>’</w:t>
      </w:r>
      <w:r w:rsidRPr="00737799">
        <w:t>a pense</w:t>
      </w:r>
      <w:r w:rsidR="00B2673C">
        <w:t> ?</w:t>
      </w:r>
    </w:p>
    <w:p w14:paraId="684AC7F4" w14:textId="77777777" w:rsidR="00B2673C" w:rsidRDefault="00B2673C" w:rsidP="00711825">
      <w:r>
        <w:t>— </w:t>
      </w:r>
      <w:r w:rsidR="00711825" w:rsidRPr="00737799">
        <w:t>A pense à rin</w:t>
      </w:r>
      <w:r>
        <w:t>.</w:t>
      </w:r>
    </w:p>
    <w:p w14:paraId="2EA616FC" w14:textId="77777777" w:rsidR="00B2673C" w:rsidRDefault="00711825" w:rsidP="00711825">
      <w:r w:rsidRPr="00737799">
        <w:t>Pourquoi qu</w:t>
      </w:r>
      <w:r w:rsidR="00B2673C">
        <w:t>’</w:t>
      </w:r>
      <w:r w:rsidRPr="00737799">
        <w:t>a dit rin</w:t>
      </w:r>
      <w:r w:rsidR="00B2673C">
        <w:t> ?</w:t>
      </w:r>
    </w:p>
    <w:p w14:paraId="3A05D133" w14:textId="77777777" w:rsidR="00B2673C" w:rsidRDefault="00711825" w:rsidP="00711825">
      <w:r w:rsidRPr="00737799">
        <w:t>Pourquoi qu</w:t>
      </w:r>
      <w:r w:rsidR="00B2673C">
        <w:t>’</w:t>
      </w:r>
      <w:r w:rsidRPr="00737799">
        <w:t>a fait rin</w:t>
      </w:r>
      <w:r w:rsidR="00B2673C">
        <w:t> ?</w:t>
      </w:r>
    </w:p>
    <w:p w14:paraId="1D9502C3" w14:textId="77777777" w:rsidR="00B2673C" w:rsidRDefault="00711825" w:rsidP="00711825">
      <w:r w:rsidRPr="00737799">
        <w:t>Pourquoi qu</w:t>
      </w:r>
      <w:r w:rsidR="00B2673C">
        <w:t>’</w:t>
      </w:r>
      <w:r w:rsidRPr="00737799">
        <w:t>a pense à rin</w:t>
      </w:r>
      <w:r w:rsidR="00B2673C">
        <w:t> ?</w:t>
      </w:r>
    </w:p>
    <w:p w14:paraId="5BA05FE7" w14:textId="77777777" w:rsidR="00B2673C" w:rsidRDefault="00B2673C" w:rsidP="00711825">
      <w:r>
        <w:t>— </w:t>
      </w:r>
      <w:r w:rsidR="00711825" w:rsidRPr="00737799">
        <w:t>A</w:t>
      </w:r>
      <w:r>
        <w:t>’</w:t>
      </w:r>
      <w:r w:rsidR="00711825" w:rsidRPr="00737799">
        <w:t>xiste pas</w:t>
      </w:r>
      <w:r>
        <w:t>.</w:t>
      </w:r>
    </w:p>
    <w:p w14:paraId="14A3BD1E" w14:textId="79541E14" w:rsidR="00711825" w:rsidRDefault="00711825" w:rsidP="00711825">
      <w:pPr>
        <w:pStyle w:val="Auteur"/>
      </w:pPr>
      <w:r w:rsidRPr="00E055BD">
        <w:t>Jean Tardieu</w:t>
      </w:r>
    </w:p>
    <w:p w14:paraId="689AD9E0" w14:textId="77777777" w:rsidR="00711825" w:rsidRPr="005C0104" w:rsidRDefault="00711825" w:rsidP="00711825">
      <w:pPr>
        <w:pStyle w:val="Notation"/>
      </w:pPr>
      <w:bookmarkStart w:id="1" w:name="bookmark7"/>
      <w:r>
        <w:tab/>
      </w:r>
      <w:r w:rsidR="00BC47E1">
        <w:tab/>
      </w:r>
      <w:r w:rsidR="00BC47E1">
        <w:tab/>
      </w:r>
      <w:r w:rsidRPr="005C0104">
        <w:t>6 points</w:t>
      </w:r>
    </w:p>
    <w:p w14:paraId="17A54623" w14:textId="77777777" w:rsidR="00711825" w:rsidRDefault="00711825" w:rsidP="00711825">
      <w:pPr>
        <w:pStyle w:val="Titre1"/>
        <w:rPr>
          <w:b/>
        </w:rPr>
      </w:pPr>
      <w:r>
        <w:t>Chanson de la Seine</w:t>
      </w:r>
    </w:p>
    <w:bookmarkEnd w:id="1"/>
    <w:p w14:paraId="3A806570" w14:textId="77777777" w:rsidR="00711825" w:rsidRPr="00737799" w:rsidRDefault="00711825" w:rsidP="00711825">
      <w:r w:rsidRPr="00737799">
        <w:t>La Seine a de la chance</w:t>
      </w:r>
    </w:p>
    <w:p w14:paraId="6AC0406B" w14:textId="45FDD090" w:rsidR="00711825" w:rsidRPr="00737799" w:rsidRDefault="00711825" w:rsidP="00711825">
      <w:r w:rsidRPr="00737799">
        <w:t>elle n</w:t>
      </w:r>
      <w:r w:rsidR="00B2673C">
        <w:t>’</w:t>
      </w:r>
      <w:r w:rsidRPr="00737799">
        <w:t>a pas de soucis</w:t>
      </w:r>
    </w:p>
    <w:p w14:paraId="6C7434B1" w14:textId="77777777" w:rsidR="00711825" w:rsidRPr="00737799" w:rsidRDefault="00711825" w:rsidP="00711825">
      <w:r w:rsidRPr="00737799">
        <w:t>elle se la coule douce</w:t>
      </w:r>
    </w:p>
    <w:p w14:paraId="411652C0" w14:textId="77777777" w:rsidR="00711825" w:rsidRPr="00737799" w:rsidRDefault="00711825" w:rsidP="00711825">
      <w:r w:rsidRPr="00737799">
        <w:t>le jour comme la nuit</w:t>
      </w:r>
    </w:p>
    <w:p w14:paraId="107171AF" w14:textId="77777777" w:rsidR="00711825" w:rsidRPr="00737799" w:rsidRDefault="00711825" w:rsidP="00711825">
      <w:r w:rsidRPr="00737799">
        <w:t>et elle sort de sa source</w:t>
      </w:r>
    </w:p>
    <w:p w14:paraId="6B23098F" w14:textId="77777777" w:rsidR="00711825" w:rsidRPr="00737799" w:rsidRDefault="00711825" w:rsidP="00711825">
      <w:r w:rsidRPr="00737799">
        <w:t>tout doucement sans bruit</w:t>
      </w:r>
    </w:p>
    <w:p w14:paraId="3A329BA0" w14:textId="77777777" w:rsidR="00711825" w:rsidRPr="00737799" w:rsidRDefault="00711825" w:rsidP="00711825">
      <w:r w:rsidRPr="00737799">
        <w:t>et sans faire de mousse</w:t>
      </w:r>
    </w:p>
    <w:p w14:paraId="42891986" w14:textId="77777777" w:rsidR="00711825" w:rsidRPr="00737799" w:rsidRDefault="00711825" w:rsidP="00711825">
      <w:r w:rsidRPr="00737799">
        <w:t>sans sortir de son lit</w:t>
      </w:r>
    </w:p>
    <w:p w14:paraId="20A4FFB3" w14:textId="1A5948FD" w:rsidR="00711825" w:rsidRPr="00737799" w:rsidRDefault="00711825" w:rsidP="00711825">
      <w:r w:rsidRPr="00737799">
        <w:t>elle s</w:t>
      </w:r>
      <w:r w:rsidR="00B2673C">
        <w:t>’</w:t>
      </w:r>
      <w:r w:rsidRPr="00737799">
        <w:t>en va vers la mer</w:t>
      </w:r>
    </w:p>
    <w:p w14:paraId="514ADA42" w14:textId="77777777" w:rsidR="00B2673C" w:rsidRDefault="00711825" w:rsidP="00711825">
      <w:r w:rsidRPr="00737799">
        <w:t>en passant par Paris</w:t>
      </w:r>
    </w:p>
    <w:p w14:paraId="7416797A" w14:textId="790BB5D0" w:rsidR="00B2673C" w:rsidRDefault="00B2673C" w:rsidP="00711825">
      <w:r>
        <w:t>[…]</w:t>
      </w:r>
    </w:p>
    <w:p w14:paraId="26FCFF6A" w14:textId="77777777" w:rsidR="00B2673C" w:rsidRDefault="00711825" w:rsidP="00711825">
      <w:pPr>
        <w:pStyle w:val="Auteur"/>
      </w:pPr>
      <w:r>
        <w:t>Extrait</w:t>
      </w:r>
      <w:r w:rsidR="00B2673C">
        <w:t>,</w:t>
      </w:r>
    </w:p>
    <w:p w14:paraId="04918935" w14:textId="642628ED" w:rsidR="00711825" w:rsidRPr="00BF16D2" w:rsidRDefault="00711825" w:rsidP="00711825">
      <w:pPr>
        <w:pStyle w:val="Auteur"/>
        <w:spacing w:before="0"/>
      </w:pPr>
      <w:r>
        <w:t xml:space="preserve">par </w:t>
      </w:r>
      <w:r w:rsidRPr="00BF16D2">
        <w:t>Jacques Prévert</w:t>
      </w:r>
    </w:p>
    <w:p w14:paraId="5E4962AF" w14:textId="77777777" w:rsidR="00711825" w:rsidRPr="00BF16D2" w:rsidRDefault="00BC47E1" w:rsidP="00711825">
      <w:pPr>
        <w:pStyle w:val="Notation"/>
      </w:pPr>
      <w:bookmarkStart w:id="2" w:name="bookmark17"/>
      <w:r>
        <w:tab/>
      </w:r>
      <w:r>
        <w:tab/>
      </w:r>
      <w:r w:rsidR="00711825">
        <w:tab/>
      </w:r>
      <w:r w:rsidR="00711825" w:rsidRPr="00BF16D2">
        <w:t>6 points</w:t>
      </w:r>
    </w:p>
    <w:p w14:paraId="405BC8C3" w14:textId="77777777" w:rsidR="00711825" w:rsidRDefault="00711825" w:rsidP="00711825">
      <w:pPr>
        <w:pStyle w:val="Titre1"/>
        <w:rPr>
          <w:b/>
        </w:rPr>
      </w:pPr>
      <w:r>
        <w:t>On vous dit</w:t>
      </w:r>
    </w:p>
    <w:bookmarkEnd w:id="2"/>
    <w:p w14:paraId="38EDA118" w14:textId="77777777" w:rsidR="00B2673C" w:rsidRDefault="00711825" w:rsidP="00711825">
      <w:r w:rsidRPr="00282C99">
        <w:t>On vous dit qu</w:t>
      </w:r>
      <w:r w:rsidR="00B2673C">
        <w:t>’</w:t>
      </w:r>
      <w:r w:rsidRPr="00282C99">
        <w:t>il faut prendre l</w:t>
      </w:r>
      <w:r w:rsidR="00B2673C">
        <w:t>’</w:t>
      </w:r>
      <w:r w:rsidRPr="00282C99">
        <w:t>air</w:t>
      </w:r>
      <w:r w:rsidR="00B2673C">
        <w:t>,</w:t>
      </w:r>
    </w:p>
    <w:p w14:paraId="30EB13A0" w14:textId="77777777" w:rsidR="00B2673C" w:rsidRDefault="00711825" w:rsidP="00711825">
      <w:r w:rsidRPr="00282C99">
        <w:t>Il faut en prendre et en laisser</w:t>
      </w:r>
      <w:r w:rsidR="00B2673C">
        <w:t>.</w:t>
      </w:r>
    </w:p>
    <w:p w14:paraId="519EC8AE" w14:textId="3075C3F3" w:rsidR="00711825" w:rsidRPr="00282C99" w:rsidRDefault="00711825" w:rsidP="00711825"/>
    <w:p w14:paraId="541A634A" w14:textId="77777777" w:rsidR="00B2673C" w:rsidRDefault="00711825" w:rsidP="00711825">
      <w:r w:rsidRPr="00282C99">
        <w:t>Prendre l</w:t>
      </w:r>
      <w:r w:rsidR="00B2673C">
        <w:t>’</w:t>
      </w:r>
      <w:r w:rsidRPr="00282C99">
        <w:t>air sans en avoir l</w:t>
      </w:r>
      <w:r w:rsidR="00B2673C">
        <w:t>’</w:t>
      </w:r>
      <w:r w:rsidRPr="00282C99">
        <w:t>air</w:t>
      </w:r>
      <w:r w:rsidR="00B2673C">
        <w:t>,</w:t>
      </w:r>
    </w:p>
    <w:p w14:paraId="1F38AEB7" w14:textId="77777777" w:rsidR="00B2673C" w:rsidRDefault="00711825" w:rsidP="00711825">
      <w:r w:rsidRPr="00282C99">
        <w:t>Prenez l</w:t>
      </w:r>
      <w:r w:rsidR="00B2673C">
        <w:t>’</w:t>
      </w:r>
      <w:r w:rsidRPr="00282C99">
        <w:t>air désintéressé</w:t>
      </w:r>
      <w:r w:rsidR="00B2673C">
        <w:t>.</w:t>
      </w:r>
    </w:p>
    <w:p w14:paraId="7E550FF8" w14:textId="63BE8672" w:rsidR="00711825" w:rsidRPr="00282C99" w:rsidRDefault="00711825" w:rsidP="00711825"/>
    <w:p w14:paraId="4DD5DCBD" w14:textId="77777777" w:rsidR="00B2673C" w:rsidRDefault="00711825" w:rsidP="00711825">
      <w:r w:rsidRPr="00282C99">
        <w:t>Prenez l</w:t>
      </w:r>
      <w:r w:rsidR="00B2673C">
        <w:t>’</w:t>
      </w:r>
      <w:r w:rsidRPr="00282C99">
        <w:t>air</w:t>
      </w:r>
      <w:r w:rsidR="00B2673C">
        <w:t xml:space="preserve">, </w:t>
      </w:r>
      <w:r w:rsidRPr="00282C99">
        <w:t>cléments</w:t>
      </w:r>
      <w:r w:rsidR="00B2673C">
        <w:t xml:space="preserve">, </w:t>
      </w:r>
      <w:r w:rsidRPr="00282C99">
        <w:t>comme Ader</w:t>
      </w:r>
      <w:r w:rsidR="00B2673C">
        <w:t>,</w:t>
      </w:r>
    </w:p>
    <w:p w14:paraId="0C7AA933" w14:textId="77777777" w:rsidR="00B2673C" w:rsidRDefault="00711825" w:rsidP="00711825">
      <w:r w:rsidRPr="00282C99">
        <w:t>Sans vous laisser influencer</w:t>
      </w:r>
      <w:r w:rsidR="00B2673C">
        <w:t>.</w:t>
      </w:r>
    </w:p>
    <w:p w14:paraId="474C5AD4" w14:textId="3CE085D2" w:rsidR="00711825" w:rsidRPr="00282C99" w:rsidRDefault="00711825" w:rsidP="00711825"/>
    <w:p w14:paraId="4D99E89A" w14:textId="77777777" w:rsidR="00B2673C" w:rsidRDefault="00711825" w:rsidP="00711825">
      <w:r w:rsidRPr="00282C99">
        <w:t>Si ce n</w:t>
      </w:r>
      <w:r w:rsidR="00B2673C">
        <w:t>’</w:t>
      </w:r>
      <w:r w:rsidRPr="00282C99">
        <w:t>est par les courants d</w:t>
      </w:r>
      <w:r w:rsidR="00B2673C">
        <w:t>’</w:t>
      </w:r>
      <w:r w:rsidRPr="00282C99">
        <w:t>air</w:t>
      </w:r>
      <w:r w:rsidR="00B2673C">
        <w:t>,</w:t>
      </w:r>
    </w:p>
    <w:p w14:paraId="359A1173" w14:textId="77777777" w:rsidR="00B2673C" w:rsidRDefault="00711825" w:rsidP="00711825">
      <w:r w:rsidRPr="00282C99">
        <w:t>Qui sont à prendre ou à laisser</w:t>
      </w:r>
      <w:r w:rsidR="00B2673C">
        <w:t>.</w:t>
      </w:r>
    </w:p>
    <w:p w14:paraId="458CA9D4" w14:textId="435F2EFA" w:rsidR="00711825" w:rsidRPr="00282C99" w:rsidRDefault="00711825" w:rsidP="00711825">
      <w:pPr>
        <w:pStyle w:val="Auteur"/>
      </w:pPr>
      <w:r w:rsidRPr="00282C99">
        <w:t>Jean-Luc Moreau</w:t>
      </w:r>
    </w:p>
    <w:p w14:paraId="405C01D5" w14:textId="77777777" w:rsidR="00711825" w:rsidRPr="00E055BD" w:rsidRDefault="00711825" w:rsidP="00711825">
      <w:pPr>
        <w:pStyle w:val="Notation"/>
      </w:pPr>
      <w:bookmarkStart w:id="3" w:name="bookmark21"/>
      <w:r>
        <w:tab/>
      </w:r>
      <w:r w:rsidR="00BC47E1">
        <w:tab/>
      </w:r>
      <w:r w:rsidR="00BC47E1">
        <w:tab/>
      </w:r>
      <w:r w:rsidRPr="00E055BD">
        <w:t>6 points</w:t>
      </w:r>
    </w:p>
    <w:p w14:paraId="24BF1DB9" w14:textId="004730E2" w:rsidR="00711825" w:rsidRPr="00282C99" w:rsidRDefault="00711825" w:rsidP="00711825">
      <w:pPr>
        <w:pStyle w:val="Titre1"/>
      </w:pPr>
      <w:r w:rsidRPr="00282C99">
        <w:t>L</w:t>
      </w:r>
      <w:r w:rsidR="00B2673C">
        <w:t>’</w:t>
      </w:r>
      <w:r w:rsidRPr="00282C99">
        <w:t xml:space="preserve">araignée du </w:t>
      </w:r>
      <w:bookmarkEnd w:id="3"/>
      <w:r w:rsidRPr="00282C99">
        <w:t>gouter</w:t>
      </w:r>
    </w:p>
    <w:p w14:paraId="17DDC2C1" w14:textId="77777777" w:rsidR="00B2673C" w:rsidRDefault="00711825" w:rsidP="00711825">
      <w:r w:rsidRPr="00282C99">
        <w:t>Araignée du matin</w:t>
      </w:r>
      <w:r w:rsidR="00B2673C">
        <w:t xml:space="preserve"> : </w:t>
      </w:r>
      <w:r w:rsidRPr="00282C99">
        <w:t>chagrin</w:t>
      </w:r>
      <w:r w:rsidR="00B2673C">
        <w:t>,</w:t>
      </w:r>
    </w:p>
    <w:p w14:paraId="1370F168" w14:textId="7B9B822C" w:rsidR="00711825" w:rsidRDefault="00711825" w:rsidP="00711825">
      <w:r>
        <w:t>pensait un bébé coccinelle</w:t>
      </w:r>
    </w:p>
    <w:p w14:paraId="67DD3A13" w14:textId="77777777" w:rsidR="00B2673C" w:rsidRDefault="00711825" w:rsidP="00711825">
      <w:r w:rsidRPr="00282C99">
        <w:t>cherchant à libérer ses ailes</w:t>
      </w:r>
      <w:r w:rsidR="00B2673C">
        <w:t>.</w:t>
      </w:r>
    </w:p>
    <w:p w14:paraId="1C714C48" w14:textId="5E25B6A8" w:rsidR="00711825" w:rsidRPr="00282C99" w:rsidRDefault="00711825" w:rsidP="00711825"/>
    <w:p w14:paraId="41881489" w14:textId="3430E474" w:rsidR="00711825" w:rsidRDefault="00711825" w:rsidP="00711825">
      <w:r w:rsidRPr="00282C99">
        <w:t>Araignée du midi</w:t>
      </w:r>
      <w:r w:rsidR="00B2673C">
        <w:t xml:space="preserve"> : </w:t>
      </w:r>
      <w:r>
        <w:t>souci</w:t>
      </w:r>
    </w:p>
    <w:p w14:paraId="1C88B652" w14:textId="77777777" w:rsidR="00711825" w:rsidRDefault="00711825" w:rsidP="00711825">
      <w:r w:rsidRPr="00282C99">
        <w:t>g</w:t>
      </w:r>
      <w:r>
        <w:t>rognait un rat dans son chagrin</w:t>
      </w:r>
    </w:p>
    <w:p w14:paraId="2CE33742" w14:textId="77777777" w:rsidR="00B2673C" w:rsidRDefault="00711825" w:rsidP="00711825">
      <w:r w:rsidRPr="00282C99">
        <w:t>de voir un chat près de sa belle</w:t>
      </w:r>
      <w:r w:rsidR="00B2673C">
        <w:t>.</w:t>
      </w:r>
    </w:p>
    <w:p w14:paraId="4A1CFDFA" w14:textId="1F76D557" w:rsidR="00711825" w:rsidRPr="00282C99" w:rsidRDefault="00711825" w:rsidP="00711825"/>
    <w:p w14:paraId="1F14FCD4" w14:textId="77777777" w:rsidR="00B2673C" w:rsidRDefault="00711825" w:rsidP="00711825">
      <w:r w:rsidRPr="00282C99">
        <w:t>Araignée du soir</w:t>
      </w:r>
      <w:r w:rsidR="00B2673C">
        <w:t xml:space="preserve"> : </w:t>
      </w:r>
      <w:r w:rsidRPr="00282C99">
        <w:t>espoir</w:t>
      </w:r>
      <w:r w:rsidR="00B2673C">
        <w:t>,</w:t>
      </w:r>
    </w:p>
    <w:p w14:paraId="4E20E258" w14:textId="41957E24" w:rsidR="00711825" w:rsidRDefault="00711825" w:rsidP="00711825">
      <w:r w:rsidRPr="00282C99">
        <w:t>disait au briquet l</w:t>
      </w:r>
      <w:r w:rsidR="00B2673C">
        <w:t>’</w:t>
      </w:r>
      <w:r>
        <w:t>étincelle</w:t>
      </w:r>
    </w:p>
    <w:p w14:paraId="447D1AC8" w14:textId="77777777" w:rsidR="00B2673C" w:rsidRDefault="00711825" w:rsidP="00711825">
      <w:r w:rsidRPr="00282C99">
        <w:t>mourant dans le vent du jardin</w:t>
      </w:r>
      <w:r w:rsidR="00B2673C">
        <w:t>.</w:t>
      </w:r>
    </w:p>
    <w:p w14:paraId="0CD956ED" w14:textId="0AED164C" w:rsidR="00711825" w:rsidRPr="00282C99" w:rsidRDefault="00711825" w:rsidP="00711825"/>
    <w:p w14:paraId="08E8890F" w14:textId="786F07D4" w:rsidR="00711825" w:rsidRDefault="00711825" w:rsidP="00711825">
      <w:r w:rsidRPr="00282C99">
        <w:t>Mais l</w:t>
      </w:r>
      <w:r w:rsidR="00B2673C">
        <w:t>’</w:t>
      </w:r>
      <w:r>
        <w:t>araignée dans sa nacelle</w:t>
      </w:r>
    </w:p>
    <w:p w14:paraId="5BDEB873" w14:textId="77777777" w:rsidR="00711825" w:rsidRDefault="00711825" w:rsidP="00711825">
      <w:r w:rsidRPr="00282C99">
        <w:t>prisonnière à vie</w:t>
      </w:r>
      <w:r>
        <w:t xml:space="preserve"> de sa faim</w:t>
      </w:r>
    </w:p>
    <w:p w14:paraId="136E4FB5" w14:textId="77777777" w:rsidR="00B2673C" w:rsidRDefault="00711825" w:rsidP="00711825">
      <w:r w:rsidRPr="00282C99">
        <w:t>rêvait qu</w:t>
      </w:r>
      <w:r w:rsidR="00B2673C">
        <w:t>’</w:t>
      </w:r>
      <w:r w:rsidRPr="00282C99">
        <w:t>elle était hirondelle</w:t>
      </w:r>
      <w:r w:rsidR="00B2673C">
        <w:t>.</w:t>
      </w:r>
    </w:p>
    <w:p w14:paraId="443CD431" w14:textId="48E1A471" w:rsidR="00711825" w:rsidRDefault="00711825" w:rsidP="00711825">
      <w:pPr>
        <w:pStyle w:val="Auteur"/>
      </w:pPr>
      <w:r w:rsidRPr="00E055BD">
        <w:t>Pierre Béarn</w:t>
      </w:r>
    </w:p>
    <w:p w14:paraId="79E19CAC" w14:textId="77777777" w:rsidR="00731826" w:rsidRPr="00E055BD" w:rsidRDefault="00731826" w:rsidP="00731826">
      <w:pPr>
        <w:pStyle w:val="Notation"/>
      </w:pPr>
      <w:r>
        <w:tab/>
      </w:r>
      <w:r>
        <w:tab/>
      </w:r>
      <w:r>
        <w:tab/>
      </w:r>
      <w:r w:rsidRPr="00E055BD">
        <w:t>6 points</w:t>
      </w:r>
    </w:p>
    <w:p w14:paraId="71741513" w14:textId="5F540C11" w:rsidR="00731826" w:rsidRDefault="00731826" w:rsidP="00B239B1">
      <w:pPr>
        <w:pStyle w:val="Titre1"/>
      </w:pPr>
      <w:r>
        <w:t>Le ski</w:t>
      </w:r>
    </w:p>
    <w:p w14:paraId="44B9CFE5" w14:textId="77777777" w:rsidR="00B2673C" w:rsidRDefault="00731826" w:rsidP="00731826">
      <w:r>
        <w:t>Un garçon glissant sur ses skis disait</w:t>
      </w:r>
      <w:r w:rsidR="00B2673C">
        <w:t> :</w:t>
      </w:r>
    </w:p>
    <w:p w14:paraId="6F85E399" w14:textId="77777777" w:rsidR="00B2673C" w:rsidRDefault="00B2673C" w:rsidP="00731826">
      <w:r>
        <w:t>« </w:t>
      </w:r>
      <w:r w:rsidR="00731826">
        <w:t>Ah</w:t>
      </w:r>
      <w:r>
        <w:t xml:space="preserve"> ! </w:t>
      </w:r>
      <w:r w:rsidR="00731826">
        <w:t>Le ski</w:t>
      </w:r>
      <w:r>
        <w:t xml:space="preserve">, </w:t>
      </w:r>
      <w:r w:rsidR="00731826">
        <w:t>c</w:t>
      </w:r>
      <w:r>
        <w:t>’</w:t>
      </w:r>
      <w:r w:rsidR="00731826">
        <w:t>est exquis</w:t>
      </w:r>
      <w:r>
        <w:t>,</w:t>
      </w:r>
    </w:p>
    <w:p w14:paraId="10296937" w14:textId="4A27AF88" w:rsidR="00731826" w:rsidRDefault="00731826" w:rsidP="00731826">
      <w:r>
        <w:t>je me demande bien ce qui</w:t>
      </w:r>
    </w:p>
    <w:p w14:paraId="7FCA58B5" w14:textId="7F8CE275" w:rsidR="00731826" w:rsidRDefault="00731826" w:rsidP="00731826">
      <w:r>
        <w:t>Est plus commode que le ski</w:t>
      </w:r>
      <w:r w:rsidR="00B2673C">
        <w:t>. »</w:t>
      </w:r>
    </w:p>
    <w:p w14:paraId="2146170F" w14:textId="77777777" w:rsidR="00B2673C" w:rsidRDefault="00731826" w:rsidP="00731826">
      <w:r>
        <w:t>Comme il filait à toute allure</w:t>
      </w:r>
      <w:r w:rsidR="00B2673C">
        <w:t>,</w:t>
      </w:r>
    </w:p>
    <w:p w14:paraId="2F04797D" w14:textId="77777777" w:rsidR="00B2673C" w:rsidRDefault="00731826" w:rsidP="00731826">
      <w:r>
        <w:t>un rocher se dressa soudain</w:t>
      </w:r>
      <w:r w:rsidR="00B2673C">
        <w:t>.</w:t>
      </w:r>
    </w:p>
    <w:p w14:paraId="72B0788B" w14:textId="77777777" w:rsidR="00B2673C" w:rsidRDefault="00731826" w:rsidP="00731826">
      <w:r>
        <w:t>Ce fut la fin de l</w:t>
      </w:r>
      <w:r w:rsidR="00B2673C">
        <w:t>’</w:t>
      </w:r>
      <w:r>
        <w:t>aventure</w:t>
      </w:r>
      <w:r w:rsidR="00B2673C">
        <w:t>,</w:t>
      </w:r>
    </w:p>
    <w:p w14:paraId="490B40E0" w14:textId="77777777" w:rsidR="00B2673C" w:rsidRDefault="00731826" w:rsidP="00731826">
      <w:r>
        <w:t>Il s</w:t>
      </w:r>
      <w:r w:rsidR="00B2673C">
        <w:t>’</w:t>
      </w:r>
      <w:r>
        <w:t>écria plein de dédain</w:t>
      </w:r>
      <w:r w:rsidR="00B2673C">
        <w:t> :</w:t>
      </w:r>
    </w:p>
    <w:p w14:paraId="141D20C4" w14:textId="77777777" w:rsidR="00B2673C" w:rsidRDefault="00B2673C" w:rsidP="00731826">
      <w:r>
        <w:t>« </w:t>
      </w:r>
      <w:r w:rsidR="00731826">
        <w:t>Vraiment</w:t>
      </w:r>
      <w:r>
        <w:t xml:space="preserve">, </w:t>
      </w:r>
      <w:r w:rsidR="00731826">
        <w:t>je ne suis pas conquis</w:t>
      </w:r>
      <w:r>
        <w:t>,</w:t>
      </w:r>
    </w:p>
    <w:p w14:paraId="7A8F72BB" w14:textId="474A9AB0" w:rsidR="00731826" w:rsidRDefault="00731826" w:rsidP="00731826">
      <w:r>
        <w:t>Je n</w:t>
      </w:r>
      <w:r w:rsidR="00B2673C">
        <w:t>’</w:t>
      </w:r>
      <w:r>
        <w:t>ai bu ni vin</w:t>
      </w:r>
      <w:r w:rsidR="00B2673C">
        <w:t xml:space="preserve">, </w:t>
      </w:r>
      <w:r>
        <w:t>ni whisky</w:t>
      </w:r>
    </w:p>
    <w:p w14:paraId="7EC671EB" w14:textId="77777777" w:rsidR="00B2673C" w:rsidRDefault="00731826" w:rsidP="00731826">
      <w:r>
        <w:t>et cependant</w:t>
      </w:r>
      <w:r w:rsidR="00B2673C">
        <w:t xml:space="preserve">, </w:t>
      </w:r>
      <w:r>
        <w:t>je perds mes skis</w:t>
      </w:r>
      <w:r w:rsidR="00B2673C">
        <w:t>.</w:t>
      </w:r>
    </w:p>
    <w:p w14:paraId="094B04FC" w14:textId="092580AF" w:rsidR="00731826" w:rsidRDefault="00731826" w:rsidP="00731826">
      <w:r>
        <w:t>Non</w:t>
      </w:r>
      <w:r w:rsidR="00B2673C">
        <w:t xml:space="preserve">, </w:t>
      </w:r>
      <w:r>
        <w:t>le ski</w:t>
      </w:r>
      <w:r w:rsidR="00B2673C">
        <w:t xml:space="preserve">, </w:t>
      </w:r>
      <w:r>
        <w:t>ce n</w:t>
      </w:r>
      <w:r w:rsidR="00B2673C">
        <w:t>’</w:t>
      </w:r>
      <w:r>
        <w:t>est pas exquis</w:t>
      </w:r>
      <w:r w:rsidR="00B2673C">
        <w:t>. »</w:t>
      </w:r>
    </w:p>
    <w:p w14:paraId="7370AA55" w14:textId="77777777" w:rsidR="00B2673C" w:rsidRDefault="00731826" w:rsidP="00731826">
      <w:r>
        <w:t>Lorsqu</w:t>
      </w:r>
      <w:r w:rsidR="00B2673C">
        <w:t>’</w:t>
      </w:r>
      <w:r>
        <w:t>une chose nous dérange</w:t>
      </w:r>
      <w:r w:rsidR="00B2673C">
        <w:t>,</w:t>
      </w:r>
    </w:p>
    <w:p w14:paraId="25D6ED49" w14:textId="64BCA464" w:rsidR="00B2673C" w:rsidRDefault="00731826" w:rsidP="00731826">
      <w:r>
        <w:t>Notre avis change</w:t>
      </w:r>
      <w:r w:rsidR="00B2673C">
        <w:t>.</w:t>
      </w:r>
    </w:p>
    <w:p w14:paraId="33FB8238" w14:textId="0C5248B9" w:rsidR="00B239B1" w:rsidRDefault="00B239B1" w:rsidP="00B239B1">
      <w:pPr>
        <w:pStyle w:val="Auteur"/>
      </w:pPr>
      <w:r>
        <w:t>Pierre Gamarra</w:t>
      </w:r>
    </w:p>
    <w:p w14:paraId="4BBCA8B0" w14:textId="77777777" w:rsidR="00B239B1" w:rsidRDefault="00B239B1" w:rsidP="00731826"/>
    <w:p w14:paraId="6CA52CA5" w14:textId="755DAD86" w:rsidR="00711825" w:rsidRPr="00E055BD" w:rsidRDefault="00711825" w:rsidP="00711825">
      <w:pPr>
        <w:pStyle w:val="Notation"/>
      </w:pPr>
      <w:bookmarkStart w:id="4" w:name="bookmark26"/>
      <w:r>
        <w:tab/>
      </w:r>
      <w:r w:rsidR="00BC47E1">
        <w:tab/>
      </w:r>
      <w:r w:rsidR="00BC47E1">
        <w:tab/>
      </w:r>
      <w:r w:rsidRPr="00E055BD">
        <w:t>6 points</w:t>
      </w:r>
    </w:p>
    <w:p w14:paraId="17AEB5C6" w14:textId="77777777" w:rsidR="00711825" w:rsidRPr="00E055BD" w:rsidRDefault="00711825" w:rsidP="00711825">
      <w:pPr>
        <w:pStyle w:val="Titre1"/>
      </w:pPr>
      <w:r>
        <w:t>I</w:t>
      </w:r>
      <w:r w:rsidRPr="00E055BD">
        <w:t>les</w:t>
      </w:r>
      <w:bookmarkEnd w:id="4"/>
    </w:p>
    <w:p w14:paraId="24801BE9" w14:textId="77777777" w:rsidR="00711825" w:rsidRPr="007F3B6F" w:rsidRDefault="00711825" w:rsidP="00711825">
      <w:r w:rsidRPr="007F3B6F">
        <w:t>Iles</w:t>
      </w:r>
    </w:p>
    <w:p w14:paraId="61BB8F36" w14:textId="625CED3D" w:rsidR="00711825" w:rsidRPr="007F3B6F" w:rsidRDefault="00711825" w:rsidP="00711825">
      <w:r w:rsidRPr="007F3B6F">
        <w:t>Iles où l</w:t>
      </w:r>
      <w:r w:rsidR="00B2673C">
        <w:t>’</w:t>
      </w:r>
      <w:r w:rsidRPr="007F3B6F">
        <w:t>on ne prendra jamais terre</w:t>
      </w:r>
    </w:p>
    <w:p w14:paraId="7371F516" w14:textId="61310FB3" w:rsidR="00711825" w:rsidRPr="007F3B6F" w:rsidRDefault="00711825" w:rsidP="00711825">
      <w:r w:rsidRPr="007F3B6F">
        <w:t>Iles où l</w:t>
      </w:r>
      <w:r w:rsidR="00B2673C">
        <w:t>’</w:t>
      </w:r>
      <w:r w:rsidRPr="007F3B6F">
        <w:t>on ne descendra jamais</w:t>
      </w:r>
    </w:p>
    <w:p w14:paraId="75D45176" w14:textId="77777777" w:rsidR="00711825" w:rsidRPr="007F3B6F" w:rsidRDefault="00711825" w:rsidP="00711825">
      <w:r w:rsidRPr="007F3B6F">
        <w:t>Iles couvertes de végétation</w:t>
      </w:r>
    </w:p>
    <w:p w14:paraId="6D462176" w14:textId="77777777" w:rsidR="00711825" w:rsidRDefault="00711825" w:rsidP="00711825">
      <w:r w:rsidRPr="007F3B6F">
        <w:t>Iles tapies comme des jaguars</w:t>
      </w:r>
    </w:p>
    <w:p w14:paraId="367EA6FA" w14:textId="77777777" w:rsidR="00711825" w:rsidRPr="007F3B6F" w:rsidRDefault="00711825" w:rsidP="00711825">
      <w:r w:rsidRPr="007F3B6F">
        <w:t>Iles muettes</w:t>
      </w:r>
    </w:p>
    <w:p w14:paraId="33D88915" w14:textId="77777777" w:rsidR="00711825" w:rsidRPr="007F3B6F" w:rsidRDefault="00711825" w:rsidP="00711825">
      <w:r w:rsidRPr="007F3B6F">
        <w:t>Iles immobiles</w:t>
      </w:r>
    </w:p>
    <w:p w14:paraId="150FB051" w14:textId="77777777" w:rsidR="00711825" w:rsidRPr="007F3B6F" w:rsidRDefault="00711825" w:rsidP="00711825">
      <w:r w:rsidRPr="007F3B6F">
        <w:t>Iles inoubliables et sans nom</w:t>
      </w:r>
    </w:p>
    <w:p w14:paraId="15EBC40F" w14:textId="1A09DC06" w:rsidR="00711825" w:rsidRPr="007F3B6F" w:rsidRDefault="00711825" w:rsidP="00711825">
      <w:r w:rsidRPr="007F3B6F">
        <w:t>Je lance mes chaussures par-dessus bord car je voudrais bien aller jusqu</w:t>
      </w:r>
      <w:r w:rsidR="00B2673C">
        <w:t>’</w:t>
      </w:r>
      <w:r w:rsidRPr="007F3B6F">
        <w:t>à vous</w:t>
      </w:r>
    </w:p>
    <w:p w14:paraId="10CD2282" w14:textId="77777777" w:rsidR="00711825" w:rsidRPr="007F3B6F" w:rsidRDefault="00711825" w:rsidP="00711825">
      <w:pPr>
        <w:pStyle w:val="Auteur"/>
      </w:pPr>
      <w:r w:rsidRPr="007F3B6F">
        <w:t>Blaise Cendrars</w:t>
      </w:r>
    </w:p>
    <w:p w14:paraId="28B18B67" w14:textId="77777777" w:rsidR="00711825" w:rsidRPr="00BF16D2" w:rsidRDefault="00711825" w:rsidP="00711825">
      <w:pPr>
        <w:pStyle w:val="Notation"/>
      </w:pPr>
      <w:bookmarkStart w:id="5" w:name="bookmark49"/>
      <w:r>
        <w:tab/>
      </w:r>
      <w:r w:rsidR="00BC47E1">
        <w:tab/>
      </w:r>
      <w:r w:rsidR="00BC47E1">
        <w:tab/>
      </w:r>
      <w:r w:rsidRPr="00BF16D2">
        <w:t>6 points</w:t>
      </w:r>
    </w:p>
    <w:p w14:paraId="3E3DAE68" w14:textId="77777777" w:rsidR="00711825" w:rsidRDefault="00711825" w:rsidP="00711825">
      <w:pPr>
        <w:pStyle w:val="Titre1"/>
        <w:rPr>
          <w:b/>
        </w:rPr>
      </w:pPr>
      <w:r>
        <w:t>Mon petit lapin</w:t>
      </w:r>
    </w:p>
    <w:bookmarkEnd w:id="5"/>
    <w:p w14:paraId="5F58AA44" w14:textId="77777777" w:rsidR="00711825" w:rsidRDefault="00711825" w:rsidP="00711825">
      <w:r>
        <w:t>Mon petit lapin</w:t>
      </w:r>
    </w:p>
    <w:p w14:paraId="6788CE6A" w14:textId="515DCB0C" w:rsidR="00711825" w:rsidRDefault="00711825" w:rsidP="00711825">
      <w:r w:rsidRPr="00A13BFC">
        <w:t>N</w:t>
      </w:r>
      <w:r w:rsidR="00B2673C">
        <w:t>’</w:t>
      </w:r>
      <w:r w:rsidRPr="00A13BFC">
        <w:t>a plus de chagrin</w:t>
      </w:r>
    </w:p>
    <w:p w14:paraId="2CA78E19" w14:textId="77777777" w:rsidR="00B2673C" w:rsidRDefault="00711825" w:rsidP="00711825">
      <w:r w:rsidRPr="00A13BFC">
        <w:t>Depuis le matin</w:t>
      </w:r>
      <w:r w:rsidR="00B2673C">
        <w:t>,</w:t>
      </w:r>
    </w:p>
    <w:p w14:paraId="66D5C3C6" w14:textId="77777777" w:rsidR="00B2673C" w:rsidRDefault="00711825" w:rsidP="00711825">
      <w:r w:rsidRPr="00A13BFC">
        <w:t>Il fait de grands sauts au fond du jardin</w:t>
      </w:r>
      <w:r w:rsidR="00B2673C">
        <w:t>.</w:t>
      </w:r>
    </w:p>
    <w:p w14:paraId="28AAA763" w14:textId="2FBFA97C" w:rsidR="00711825" w:rsidRPr="00A13BFC" w:rsidRDefault="00711825" w:rsidP="00711825"/>
    <w:p w14:paraId="35E44167" w14:textId="77777777" w:rsidR="00711825" w:rsidRDefault="00711825" w:rsidP="00711825">
      <w:r>
        <w:t>Mon petit lapin</w:t>
      </w:r>
    </w:p>
    <w:p w14:paraId="10ADEE5A" w14:textId="33405F2F" w:rsidR="00711825" w:rsidRDefault="00711825" w:rsidP="00711825">
      <w:r w:rsidRPr="00A13BFC">
        <w:t>N</w:t>
      </w:r>
      <w:r w:rsidR="00B2673C">
        <w:t>’</w:t>
      </w:r>
      <w:r>
        <w:t>a plus de chagrin</w:t>
      </w:r>
    </w:p>
    <w:p w14:paraId="7B9DB5AE" w14:textId="77777777" w:rsidR="00711825" w:rsidRDefault="00711825" w:rsidP="00711825">
      <w:r>
        <w:t>Il parle aux oiseaux</w:t>
      </w:r>
    </w:p>
    <w:p w14:paraId="6C4FBCE2" w14:textId="77777777" w:rsidR="00711825" w:rsidRDefault="00711825" w:rsidP="00711825">
      <w:r>
        <w:t>Et il rit tout haut</w:t>
      </w:r>
    </w:p>
    <w:p w14:paraId="4A0E20DD" w14:textId="06127A2C" w:rsidR="00711825" w:rsidRDefault="00711825" w:rsidP="00711825">
      <w:r w:rsidRPr="00A13BFC">
        <w:t>Dans l</w:t>
      </w:r>
      <w:r w:rsidR="00B2673C">
        <w:t>’</w:t>
      </w:r>
      <w:r w:rsidRPr="00A13BFC">
        <w:t>ache et le thym</w:t>
      </w:r>
    </w:p>
    <w:p w14:paraId="1B0F9461" w14:textId="77777777" w:rsidR="00711825" w:rsidRPr="00A13BFC" w:rsidRDefault="00711825" w:rsidP="00711825"/>
    <w:p w14:paraId="3FBC1BC3" w14:textId="77777777" w:rsidR="00711825" w:rsidRDefault="00711825" w:rsidP="00711825">
      <w:r>
        <w:t>Mon petit lapin</w:t>
      </w:r>
    </w:p>
    <w:p w14:paraId="2E81EF78" w14:textId="3C804D6B" w:rsidR="00711825" w:rsidRDefault="00711825" w:rsidP="00711825">
      <w:r w:rsidRPr="00A13BFC">
        <w:t>N</w:t>
      </w:r>
      <w:r w:rsidR="00B2673C">
        <w:t>’</w:t>
      </w:r>
      <w:r w:rsidRPr="00A13BFC">
        <w:t>a plus de c</w:t>
      </w:r>
      <w:r>
        <w:t>hagrin</w:t>
      </w:r>
    </w:p>
    <w:p w14:paraId="49CC8A16" w14:textId="6BFE18D2" w:rsidR="00711825" w:rsidRDefault="00711825" w:rsidP="00711825">
      <w:r w:rsidRPr="00A13BFC">
        <w:t>Le voisin d</w:t>
      </w:r>
      <w:r w:rsidR="00B2673C">
        <w:t>’</w:t>
      </w:r>
      <w:r>
        <w:t>en face</w:t>
      </w:r>
    </w:p>
    <w:p w14:paraId="41F1BFB0" w14:textId="77777777" w:rsidR="00B2673C" w:rsidRDefault="00711825" w:rsidP="00711825">
      <w:r w:rsidRPr="00A13BFC">
        <w:t>A vendu ses chiens</w:t>
      </w:r>
      <w:r w:rsidR="00B2673C">
        <w:t>,</w:t>
      </w:r>
    </w:p>
    <w:p w14:paraId="6D38DA33" w14:textId="77777777" w:rsidR="00B2673C" w:rsidRDefault="00711825" w:rsidP="00711825">
      <w:r w:rsidRPr="00A13BFC">
        <w:t>Ses trois chiens de chasse</w:t>
      </w:r>
      <w:r w:rsidR="00B2673C">
        <w:t>.</w:t>
      </w:r>
    </w:p>
    <w:p w14:paraId="7A855BA5" w14:textId="4A3EFB3B" w:rsidR="00711825" w:rsidRPr="00E055BD" w:rsidRDefault="00711825" w:rsidP="00711825">
      <w:pPr>
        <w:pStyle w:val="Auteur"/>
      </w:pPr>
      <w:r w:rsidRPr="00E055BD">
        <w:t>Maurice Carême</w:t>
      </w:r>
    </w:p>
    <w:p w14:paraId="6919C1E0" w14:textId="77777777" w:rsidR="00711825" w:rsidRPr="00E055BD" w:rsidRDefault="00711825" w:rsidP="00711825">
      <w:pPr>
        <w:pStyle w:val="Notation"/>
      </w:pPr>
      <w:bookmarkStart w:id="6" w:name="bookmark65"/>
      <w:r>
        <w:tab/>
      </w:r>
      <w:r w:rsidR="00BC47E1">
        <w:tab/>
      </w:r>
      <w:r w:rsidR="00BC47E1">
        <w:tab/>
      </w:r>
      <w:r w:rsidRPr="00E055BD">
        <w:t>6 points</w:t>
      </w:r>
    </w:p>
    <w:p w14:paraId="1C2F8ECF" w14:textId="77777777" w:rsidR="00711825" w:rsidRDefault="00711825" w:rsidP="00711825">
      <w:pPr>
        <w:pStyle w:val="Titre1"/>
      </w:pPr>
      <w:r>
        <w:t>Crayons de couleur</w:t>
      </w:r>
      <w:bookmarkEnd w:id="6"/>
    </w:p>
    <w:p w14:paraId="3F21D6D9" w14:textId="77777777" w:rsidR="00B2673C" w:rsidRDefault="00711825" w:rsidP="00711825">
      <w:r w:rsidRPr="000827B4">
        <w:t>Le vert pour les pommes et les prairies</w:t>
      </w:r>
      <w:r w:rsidR="00B2673C">
        <w:t>,</w:t>
      </w:r>
    </w:p>
    <w:p w14:paraId="575D3B41" w14:textId="77777777" w:rsidR="00B2673C" w:rsidRDefault="00711825" w:rsidP="00711825">
      <w:r w:rsidRPr="000827B4">
        <w:t>Le jaune pour le soleil et les canaris</w:t>
      </w:r>
      <w:r w:rsidR="00B2673C">
        <w:t>,</w:t>
      </w:r>
    </w:p>
    <w:p w14:paraId="193E7CBC" w14:textId="77777777" w:rsidR="00B2673C" w:rsidRDefault="00711825" w:rsidP="00711825">
      <w:r w:rsidRPr="000827B4">
        <w:t>Le rouge pour les fraises et le feu</w:t>
      </w:r>
      <w:r w:rsidR="00B2673C">
        <w:t>,</w:t>
      </w:r>
    </w:p>
    <w:p w14:paraId="549AAD12" w14:textId="0821F19B" w:rsidR="00711825" w:rsidRDefault="00711825" w:rsidP="00711825">
      <w:r w:rsidRPr="000827B4">
        <w:t>Le no</w:t>
      </w:r>
      <w:r>
        <w:t>ir pour la nuit et les corbeaux</w:t>
      </w:r>
    </w:p>
    <w:p w14:paraId="21B34B64" w14:textId="77777777" w:rsidR="00B2673C" w:rsidRDefault="00711825" w:rsidP="00711825">
      <w:r w:rsidRPr="000827B4">
        <w:t>Le gris pour les ânes et les nuages</w:t>
      </w:r>
      <w:r w:rsidR="00B2673C">
        <w:t>,</w:t>
      </w:r>
    </w:p>
    <w:p w14:paraId="72D91EAC" w14:textId="19BDCECD" w:rsidR="00711825" w:rsidRDefault="00711825" w:rsidP="00711825">
      <w:r w:rsidRPr="000827B4">
        <w:t>Le bleu pour la mer et le ciel</w:t>
      </w:r>
    </w:p>
    <w:p w14:paraId="0E7A905E" w14:textId="77777777" w:rsidR="00711825" w:rsidRDefault="00711825" w:rsidP="00711825">
      <w:r w:rsidRPr="000827B4">
        <w:t>Et to</w:t>
      </w:r>
      <w:r>
        <w:t>utes les couleurs pour colorier</w:t>
      </w:r>
    </w:p>
    <w:p w14:paraId="0F011E93" w14:textId="77777777" w:rsidR="00711825" w:rsidRPr="000827B4" w:rsidRDefault="00711825" w:rsidP="00711825">
      <w:r w:rsidRPr="000827B4">
        <w:t>Le monde</w:t>
      </w:r>
    </w:p>
    <w:p w14:paraId="38FE9843" w14:textId="77777777" w:rsidR="00711825" w:rsidRPr="00E055BD" w:rsidRDefault="00711825" w:rsidP="00711825">
      <w:pPr>
        <w:pStyle w:val="Auteur"/>
      </w:pPr>
      <w:r w:rsidRPr="00E055BD">
        <w:t>Chantal Couliou</w:t>
      </w:r>
    </w:p>
    <w:p w14:paraId="1A241849" w14:textId="77777777" w:rsidR="00711825" w:rsidRPr="00BF16D2" w:rsidRDefault="00711825" w:rsidP="00711825">
      <w:pPr>
        <w:pStyle w:val="Notation"/>
      </w:pPr>
      <w:bookmarkStart w:id="7" w:name="bookmark70"/>
      <w:r>
        <w:tab/>
      </w:r>
      <w:r w:rsidR="00BC47E1">
        <w:tab/>
      </w:r>
      <w:r w:rsidR="00BC47E1">
        <w:tab/>
      </w:r>
      <w:r w:rsidRPr="00BF16D2">
        <w:t>6 points</w:t>
      </w:r>
    </w:p>
    <w:p w14:paraId="75C4691B" w14:textId="77777777" w:rsidR="00711825" w:rsidRDefault="00711825" w:rsidP="00711825">
      <w:pPr>
        <w:pStyle w:val="Titre1"/>
        <w:rPr>
          <w:b/>
        </w:rPr>
      </w:pPr>
      <w:r>
        <w:t>Avant-printemps</w:t>
      </w:r>
    </w:p>
    <w:bookmarkEnd w:id="7"/>
    <w:p w14:paraId="0B0120AE" w14:textId="77777777" w:rsidR="00711825" w:rsidRDefault="00711825" w:rsidP="00711825">
      <w:r>
        <w:t>Des œufs dans la haie</w:t>
      </w:r>
    </w:p>
    <w:p w14:paraId="454F6E08" w14:textId="5AC98C21" w:rsidR="00711825" w:rsidRDefault="00711825" w:rsidP="00711825">
      <w:r w:rsidRPr="007A124B">
        <w:t>Fleurit l</w:t>
      </w:r>
      <w:r w:rsidR="00B2673C">
        <w:t>’</w:t>
      </w:r>
      <w:r w:rsidRPr="007A124B">
        <w:t>aubépin</w:t>
      </w:r>
    </w:p>
    <w:p w14:paraId="133CF2F0" w14:textId="77777777" w:rsidR="00711825" w:rsidRDefault="00711825" w:rsidP="00711825">
      <w:r w:rsidRPr="007A124B">
        <w:t>Voici le retour</w:t>
      </w:r>
    </w:p>
    <w:p w14:paraId="0642CB74" w14:textId="77777777" w:rsidR="00B2673C" w:rsidRDefault="00711825" w:rsidP="00711825">
      <w:r w:rsidRPr="007A124B">
        <w:t>Des marchands forains</w:t>
      </w:r>
      <w:r w:rsidR="00B2673C">
        <w:t>.</w:t>
      </w:r>
    </w:p>
    <w:p w14:paraId="5F3A70E8" w14:textId="690BD6F8" w:rsidR="00711825" w:rsidRPr="007A124B" w:rsidRDefault="00711825" w:rsidP="00711825"/>
    <w:p w14:paraId="600A668C" w14:textId="1CCDA849" w:rsidR="00711825" w:rsidRDefault="00711825" w:rsidP="00711825">
      <w:r w:rsidRPr="007A124B">
        <w:t>Et qu</w:t>
      </w:r>
      <w:r w:rsidR="00B2673C">
        <w:t>’</w:t>
      </w:r>
      <w:r>
        <w:t>un gai soleil</w:t>
      </w:r>
    </w:p>
    <w:p w14:paraId="0A0CE2C7" w14:textId="422B33E7" w:rsidR="00711825" w:rsidRDefault="00711825" w:rsidP="00711825">
      <w:r w:rsidRPr="007A124B">
        <w:t>Pailleté d</w:t>
      </w:r>
      <w:r w:rsidR="00B2673C">
        <w:t>’</w:t>
      </w:r>
      <w:r>
        <w:t>or fin</w:t>
      </w:r>
    </w:p>
    <w:p w14:paraId="2B649E92" w14:textId="77777777" w:rsidR="00711825" w:rsidRDefault="00711825" w:rsidP="00711825">
      <w:r>
        <w:t>Eveille les bois</w:t>
      </w:r>
    </w:p>
    <w:p w14:paraId="0006A3B0" w14:textId="77777777" w:rsidR="00B2673C" w:rsidRDefault="00711825" w:rsidP="00711825">
      <w:r w:rsidRPr="007A124B">
        <w:t>Du pays voisin</w:t>
      </w:r>
      <w:r w:rsidR="00B2673C">
        <w:t> !</w:t>
      </w:r>
    </w:p>
    <w:p w14:paraId="5A5ED14C" w14:textId="4BD68705" w:rsidR="00711825" w:rsidRPr="007A124B" w:rsidRDefault="00711825" w:rsidP="00711825"/>
    <w:p w14:paraId="02903F35" w14:textId="77777777" w:rsidR="00711825" w:rsidRDefault="00711825" w:rsidP="00711825">
      <w:r w:rsidRPr="007A124B">
        <w:t>Est-ce le printemps</w:t>
      </w:r>
    </w:p>
    <w:p w14:paraId="72D58BA0" w14:textId="77777777" w:rsidR="00711825" w:rsidRDefault="00711825" w:rsidP="00711825">
      <w:r w:rsidRPr="007A124B">
        <w:t>Qui cherche son nid</w:t>
      </w:r>
    </w:p>
    <w:p w14:paraId="055A5BE3" w14:textId="77777777" w:rsidR="00711825" w:rsidRDefault="00711825" w:rsidP="00711825">
      <w:r>
        <w:t>Sur la haute branche</w:t>
      </w:r>
    </w:p>
    <w:p w14:paraId="26E14478" w14:textId="77777777" w:rsidR="00B2673C" w:rsidRDefault="00711825" w:rsidP="00711825">
      <w:r w:rsidRPr="007A124B">
        <w:t>Où niche la pie</w:t>
      </w:r>
      <w:r w:rsidR="00B2673C">
        <w:t> ?</w:t>
      </w:r>
    </w:p>
    <w:p w14:paraId="38799CF7" w14:textId="7289ADE6" w:rsidR="00711825" w:rsidRPr="007A124B" w:rsidRDefault="00711825" w:rsidP="00711825"/>
    <w:p w14:paraId="2C8780E1" w14:textId="6AE52E38" w:rsidR="00711825" w:rsidRDefault="00711825" w:rsidP="00711825">
      <w:r w:rsidRPr="007A124B">
        <w:t>C</w:t>
      </w:r>
      <w:r w:rsidR="00B2673C">
        <w:t>’</w:t>
      </w:r>
      <w:r>
        <w:t>est mon cœur marqué</w:t>
      </w:r>
    </w:p>
    <w:p w14:paraId="656806B6" w14:textId="0F5BD8FE" w:rsidR="00711825" w:rsidRDefault="00711825" w:rsidP="00711825">
      <w:r w:rsidRPr="007A124B">
        <w:t>Par d</w:t>
      </w:r>
      <w:r w:rsidR="00B2673C">
        <w:t>’</w:t>
      </w:r>
      <w:r w:rsidRPr="007A124B">
        <w:t>anciennes pluies</w:t>
      </w:r>
    </w:p>
    <w:p w14:paraId="62D65F30" w14:textId="77777777" w:rsidR="00711825" w:rsidRDefault="00711825" w:rsidP="00711825">
      <w:r>
        <w:t>Et ce lent cortège</w:t>
      </w:r>
    </w:p>
    <w:p w14:paraId="7347A2C4" w14:textId="77777777" w:rsidR="00B2673C" w:rsidRDefault="00711825" w:rsidP="00711825">
      <w:r w:rsidRPr="007A124B">
        <w:t>D</w:t>
      </w:r>
      <w:r w:rsidR="00B2673C">
        <w:t>’</w:t>
      </w:r>
      <w:r w:rsidRPr="007A124B">
        <w:t>aubes qui le suit</w:t>
      </w:r>
      <w:r w:rsidR="00B2673C">
        <w:t>.</w:t>
      </w:r>
    </w:p>
    <w:p w14:paraId="2DB3C617" w14:textId="18F46807" w:rsidR="00711825" w:rsidRPr="00E055BD" w:rsidRDefault="00711825" w:rsidP="00711825">
      <w:pPr>
        <w:pStyle w:val="Auteur"/>
      </w:pPr>
      <w:r w:rsidRPr="00E055BD">
        <w:t>René-Guy Cadou</w:t>
      </w:r>
    </w:p>
    <w:p w14:paraId="64C33805" w14:textId="77777777" w:rsidR="00711825" w:rsidRPr="00BF16D2" w:rsidRDefault="00711825" w:rsidP="00711825">
      <w:pPr>
        <w:pStyle w:val="Notation"/>
      </w:pPr>
      <w:bookmarkStart w:id="8" w:name="bookmark73"/>
      <w:r>
        <w:tab/>
      </w:r>
      <w:r w:rsidR="00BC47E1">
        <w:tab/>
      </w:r>
      <w:r w:rsidR="00BC47E1">
        <w:tab/>
      </w:r>
      <w:r w:rsidRPr="00BF16D2">
        <w:t>6 points</w:t>
      </w:r>
    </w:p>
    <w:p w14:paraId="38402F11" w14:textId="77777777" w:rsidR="00B2673C" w:rsidRDefault="00711825" w:rsidP="00711825">
      <w:pPr>
        <w:pStyle w:val="Titre1"/>
        <w:rPr>
          <w:b/>
        </w:rPr>
      </w:pPr>
      <w:r>
        <w:t>Devinette</w:t>
      </w:r>
      <w:bookmarkEnd w:id="8"/>
    </w:p>
    <w:p w14:paraId="7C68294D" w14:textId="632A51AB" w:rsidR="00711825" w:rsidRDefault="00B2673C" w:rsidP="00711825">
      <w:r>
        <w:t>« </w:t>
      </w:r>
      <w:r w:rsidR="00711825">
        <w:t>Je suis brin de bois noirci</w:t>
      </w:r>
    </w:p>
    <w:p w14:paraId="2D271E67" w14:textId="77777777" w:rsidR="00B2673C" w:rsidRDefault="00711825" w:rsidP="00711825">
      <w:r w:rsidRPr="000B0689">
        <w:t>et travaille jour et nuit</w:t>
      </w:r>
      <w:r w:rsidR="00B2673C">
        <w:t>.</w:t>
      </w:r>
    </w:p>
    <w:p w14:paraId="2229BD8D" w14:textId="77777777" w:rsidR="00B2673C" w:rsidRDefault="00711825" w:rsidP="00711825">
      <w:r w:rsidRPr="000B0689">
        <w:t>Je soulève</w:t>
      </w:r>
      <w:r w:rsidR="00B2673C">
        <w:t xml:space="preserve"> – </w:t>
      </w:r>
      <w:r w:rsidRPr="000B0689">
        <w:t>c</w:t>
      </w:r>
      <w:r w:rsidR="00B2673C">
        <w:t>’</w:t>
      </w:r>
      <w:r w:rsidRPr="000B0689">
        <w:t>est inouï</w:t>
      </w:r>
      <w:r w:rsidR="00B2673C">
        <w:t xml:space="preserve"> –</w:t>
      </w:r>
    </w:p>
    <w:p w14:paraId="61A7F8BD" w14:textId="77777777" w:rsidR="00B2673C" w:rsidRDefault="00711825" w:rsidP="00711825">
      <w:r w:rsidRPr="000B0689">
        <w:t>cent fois mon poids</w:t>
      </w:r>
      <w:r w:rsidR="00B2673C">
        <w:t xml:space="preserve">, </w:t>
      </w:r>
      <w:r w:rsidRPr="000B0689">
        <w:t>et sans cric</w:t>
      </w:r>
      <w:r w:rsidR="00B2673C">
        <w:t>.</w:t>
      </w:r>
    </w:p>
    <w:p w14:paraId="3312FC8A" w14:textId="35BAFDD1" w:rsidR="00711825" w:rsidRDefault="00711825" w:rsidP="00711825">
      <w:r w:rsidRPr="000B0689">
        <w:t>Du grenier jusqu</w:t>
      </w:r>
      <w:r w:rsidR="00B2673C">
        <w:t>’</w:t>
      </w:r>
      <w:r>
        <w:t>au fournil</w:t>
      </w:r>
    </w:p>
    <w:p w14:paraId="266D7AB6" w14:textId="77777777" w:rsidR="00B2673C" w:rsidRDefault="00711825" w:rsidP="00711825">
      <w:r w:rsidRPr="000B0689">
        <w:t>j</w:t>
      </w:r>
      <w:r w:rsidR="00B2673C">
        <w:t>’</w:t>
      </w:r>
      <w:r w:rsidRPr="000B0689">
        <w:t>engrange des grains de riz</w:t>
      </w:r>
      <w:r w:rsidR="00B2673C">
        <w:t>.</w:t>
      </w:r>
    </w:p>
    <w:p w14:paraId="13695D1B" w14:textId="0ABD9799" w:rsidR="00711825" w:rsidRDefault="00711825" w:rsidP="00711825">
      <w:r w:rsidRPr="000B0689">
        <w:t xml:space="preserve">Ne </w:t>
      </w:r>
      <w:r>
        <w:t>touchez pas à mon nid</w:t>
      </w:r>
    </w:p>
    <w:p w14:paraId="4C258849" w14:textId="17277C08" w:rsidR="00711825" w:rsidRPr="000B0689" w:rsidRDefault="00711825" w:rsidP="00711825">
      <w:r w:rsidRPr="000B0689">
        <w:t>vous feriez venir la pluie</w:t>
      </w:r>
      <w:r w:rsidR="00B2673C">
        <w:t>. »</w:t>
      </w:r>
    </w:p>
    <w:p w14:paraId="06B17B75" w14:textId="77777777" w:rsidR="00B2673C" w:rsidRDefault="00711825" w:rsidP="00711825">
      <w:r w:rsidRPr="000B0689">
        <w:t>C</w:t>
      </w:r>
      <w:r w:rsidR="00B2673C">
        <w:t>’</w:t>
      </w:r>
      <w:r w:rsidRPr="000B0689">
        <w:t>est ce qu</w:t>
      </w:r>
      <w:r w:rsidR="00B2673C">
        <w:t>’</w:t>
      </w:r>
      <w:r w:rsidRPr="000B0689">
        <w:t>un soir m</w:t>
      </w:r>
      <w:r w:rsidR="00B2673C">
        <w:t>’</w:t>
      </w:r>
      <w:r w:rsidRPr="000B0689">
        <w:t>avait dit</w:t>
      </w:r>
      <w:r w:rsidR="00B2673C">
        <w:t>,</w:t>
      </w:r>
    </w:p>
    <w:p w14:paraId="4282F83C" w14:textId="77777777" w:rsidR="00B2673C" w:rsidRDefault="00711825" w:rsidP="00711825">
      <w:r w:rsidRPr="000B0689">
        <w:t>quand nous étions entre amis</w:t>
      </w:r>
      <w:r w:rsidR="00B2673C">
        <w:t>,</w:t>
      </w:r>
    </w:p>
    <w:p w14:paraId="46C71132" w14:textId="77777777" w:rsidR="00B2673C" w:rsidRDefault="00711825" w:rsidP="00711825">
      <w:r w:rsidRPr="000B0689">
        <w:t>la fourmi</w:t>
      </w:r>
      <w:r w:rsidR="00B2673C">
        <w:t>.</w:t>
      </w:r>
    </w:p>
    <w:p w14:paraId="6A6DF14B" w14:textId="0F017A8C" w:rsidR="00711825" w:rsidRPr="000B0689" w:rsidRDefault="00711825" w:rsidP="00711825">
      <w:pPr>
        <w:pStyle w:val="Auteur"/>
      </w:pPr>
      <w:r w:rsidRPr="000B0689">
        <w:t>Michel Beau</w:t>
      </w:r>
    </w:p>
    <w:p w14:paraId="16CEBC97" w14:textId="77777777" w:rsidR="00711825" w:rsidRPr="00E055BD" w:rsidRDefault="00711825" w:rsidP="00711825">
      <w:pPr>
        <w:pStyle w:val="Notation"/>
      </w:pPr>
      <w:bookmarkStart w:id="9" w:name="bookmark77"/>
      <w:r>
        <w:tab/>
      </w:r>
      <w:r w:rsidR="00BC47E1">
        <w:tab/>
      </w:r>
      <w:r w:rsidR="00BC47E1">
        <w:tab/>
      </w:r>
      <w:r w:rsidRPr="00E055BD">
        <w:t>6 points</w:t>
      </w:r>
    </w:p>
    <w:p w14:paraId="1425A761" w14:textId="3877D049" w:rsidR="00711825" w:rsidRPr="00E055BD" w:rsidRDefault="00711825" w:rsidP="00711825">
      <w:pPr>
        <w:pStyle w:val="Titre1"/>
      </w:pPr>
      <w:r w:rsidRPr="00E055BD">
        <w:t>L</w:t>
      </w:r>
      <w:r w:rsidR="00B2673C">
        <w:rPr>
          <w:b/>
        </w:rPr>
        <w:t>’</w:t>
      </w:r>
      <w:r w:rsidRPr="00E055BD">
        <w:t>orange des rêves</w:t>
      </w:r>
      <w:bookmarkEnd w:id="9"/>
    </w:p>
    <w:p w14:paraId="0392E266" w14:textId="77777777" w:rsidR="00711825" w:rsidRDefault="00711825" w:rsidP="00711825">
      <w:r w:rsidRPr="002F3732">
        <w:t>Tu peux perdre le nord</w:t>
      </w:r>
    </w:p>
    <w:p w14:paraId="35041256" w14:textId="77777777" w:rsidR="00711825" w:rsidRDefault="00711825" w:rsidP="00711825">
      <w:r w:rsidRPr="002F3732">
        <w:t>comme on dit</w:t>
      </w:r>
    </w:p>
    <w:p w14:paraId="78403851" w14:textId="77777777" w:rsidR="00711825" w:rsidRDefault="00711825" w:rsidP="00711825">
      <w:r w:rsidRPr="002F3732">
        <w:t>tu peux perdre patience</w:t>
      </w:r>
    </w:p>
    <w:p w14:paraId="52BD7BC7" w14:textId="77777777" w:rsidR="00711825" w:rsidRDefault="00711825" w:rsidP="00711825">
      <w:r w:rsidRPr="002F3732">
        <w:t>tu peux perdre ton temps</w:t>
      </w:r>
    </w:p>
    <w:p w14:paraId="4A4260FA" w14:textId="77777777" w:rsidR="00711825" w:rsidRPr="002F3732" w:rsidRDefault="00711825" w:rsidP="00711825"/>
    <w:p w14:paraId="6F8F2EEF" w14:textId="77777777" w:rsidR="00711825" w:rsidRDefault="00711825" w:rsidP="00711825">
      <w:r w:rsidRPr="002F3732">
        <w:t>perdre la mémoire</w:t>
      </w:r>
    </w:p>
    <w:p w14:paraId="6308780A" w14:textId="77777777" w:rsidR="00711825" w:rsidRDefault="00711825" w:rsidP="00711825">
      <w:r w:rsidRPr="002F3732">
        <w:t>et ses chemins aveugles</w:t>
      </w:r>
    </w:p>
    <w:p w14:paraId="56F20327" w14:textId="77777777" w:rsidR="00711825" w:rsidRPr="002F3732" w:rsidRDefault="00711825" w:rsidP="00711825"/>
    <w:p w14:paraId="1D6FE21C" w14:textId="77777777" w:rsidR="00711825" w:rsidRDefault="00711825" w:rsidP="00711825">
      <w:r>
        <w:t>Le sommeil peut glisser</w:t>
      </w:r>
    </w:p>
    <w:p w14:paraId="68421812" w14:textId="77777777" w:rsidR="00711825" w:rsidRDefault="00711825" w:rsidP="00711825">
      <w:r>
        <w:t>comme une truite</w:t>
      </w:r>
    </w:p>
    <w:p w14:paraId="4AA26AD1" w14:textId="77777777" w:rsidR="00711825" w:rsidRDefault="00711825" w:rsidP="00711825">
      <w:r w:rsidRPr="002F3732">
        <w:t>dans tes mains</w:t>
      </w:r>
    </w:p>
    <w:p w14:paraId="53E8AC91" w14:textId="77777777" w:rsidR="00711825" w:rsidRPr="002F3732" w:rsidRDefault="00711825" w:rsidP="00711825"/>
    <w:p w14:paraId="20310BF2" w14:textId="77777777" w:rsidR="00711825" w:rsidRPr="002F3732" w:rsidRDefault="00711825" w:rsidP="00711825">
      <w:r w:rsidRPr="002F3732">
        <w:t>Tu peux perdre ton sourire</w:t>
      </w:r>
    </w:p>
    <w:p w14:paraId="14A41184" w14:textId="77777777" w:rsidR="00711825" w:rsidRDefault="00711825" w:rsidP="00711825">
      <w:r>
        <w:t>Mais ne perds pas</w:t>
      </w:r>
    </w:p>
    <w:p w14:paraId="7540BD2E" w14:textId="77777777" w:rsidR="00711825" w:rsidRDefault="00711825" w:rsidP="00711825">
      <w:r>
        <w:t>ne perds jamais</w:t>
      </w:r>
    </w:p>
    <w:p w14:paraId="4FA691CF" w14:textId="3DF169DB" w:rsidR="00711825" w:rsidRPr="002F3732" w:rsidRDefault="00711825" w:rsidP="00711825">
      <w:r w:rsidRPr="002F3732">
        <w:t>l</w:t>
      </w:r>
      <w:r w:rsidR="00B2673C">
        <w:t>’</w:t>
      </w:r>
      <w:r w:rsidRPr="002F3732">
        <w:t>orange de tes rêves</w:t>
      </w:r>
    </w:p>
    <w:p w14:paraId="44349508" w14:textId="15583541" w:rsidR="00711825" w:rsidRDefault="00711825" w:rsidP="00711825">
      <w:pPr>
        <w:pStyle w:val="Auteur"/>
      </w:pPr>
      <w:r w:rsidRPr="00E055BD">
        <w:t>Jean-Pierre Siméon</w:t>
      </w:r>
    </w:p>
    <w:p w14:paraId="1024C806" w14:textId="77777777" w:rsidR="00B01AB7" w:rsidRPr="00E055BD" w:rsidRDefault="00B01AB7" w:rsidP="00B01AB7">
      <w:pPr>
        <w:pStyle w:val="Notation"/>
      </w:pPr>
      <w:r>
        <w:tab/>
      </w:r>
      <w:r>
        <w:tab/>
      </w:r>
      <w:r>
        <w:tab/>
      </w:r>
      <w:r w:rsidRPr="00E055BD">
        <w:t>6 points</w:t>
      </w:r>
    </w:p>
    <w:p w14:paraId="13790CB0" w14:textId="77777777" w:rsidR="00B01AB7" w:rsidRDefault="00B01AB7" w:rsidP="00B01AB7">
      <w:pPr>
        <w:pStyle w:val="Titre1"/>
      </w:pPr>
      <w:r>
        <w:t>Les habits neufs</w:t>
      </w:r>
    </w:p>
    <w:p w14:paraId="605A8EF0" w14:textId="46B2B9E4" w:rsidR="00B01AB7" w:rsidRDefault="00B01AB7" w:rsidP="00B01AB7">
      <w:r>
        <w:t>Pour le jour de la rentrée</w:t>
      </w:r>
    </w:p>
    <w:p w14:paraId="0D2A77AA" w14:textId="761A2B3E" w:rsidR="00B01AB7" w:rsidRDefault="00B01AB7" w:rsidP="00B01AB7">
      <w:r>
        <w:t>Maman m</w:t>
      </w:r>
      <w:r w:rsidR="00B2673C">
        <w:t>’</w:t>
      </w:r>
      <w:r>
        <w:t>a acheté</w:t>
      </w:r>
    </w:p>
    <w:p w14:paraId="130B78F0" w14:textId="77777777" w:rsidR="00B2673C" w:rsidRDefault="00B01AB7" w:rsidP="00B01AB7">
      <w:r>
        <w:t>Un pantalon rayé</w:t>
      </w:r>
      <w:r w:rsidR="00B2673C">
        <w:t>,</w:t>
      </w:r>
    </w:p>
    <w:p w14:paraId="4B068305" w14:textId="77777777" w:rsidR="00B2673C" w:rsidRDefault="00B01AB7" w:rsidP="00B01AB7">
      <w:r>
        <w:t>Un pull tout bariolé</w:t>
      </w:r>
      <w:r w:rsidR="00B2673C">
        <w:t>,</w:t>
      </w:r>
    </w:p>
    <w:p w14:paraId="5D7227BB" w14:textId="77777777" w:rsidR="00B2673C" w:rsidRDefault="00B01AB7" w:rsidP="00B01AB7">
      <w:r>
        <w:t>Une nouvelle ceinture</w:t>
      </w:r>
      <w:r w:rsidR="00B2673C">
        <w:t>,</w:t>
      </w:r>
    </w:p>
    <w:p w14:paraId="58E1DCE5" w14:textId="77777777" w:rsidR="00B2673C" w:rsidRDefault="00B01AB7" w:rsidP="00B01AB7">
      <w:r>
        <w:t>Une paire de chaussures</w:t>
      </w:r>
      <w:r w:rsidR="00B2673C">
        <w:t>.</w:t>
      </w:r>
    </w:p>
    <w:p w14:paraId="6DEEED2B" w14:textId="77777777" w:rsidR="00B2673C" w:rsidRDefault="00B01AB7" w:rsidP="00B01AB7">
      <w:r>
        <w:t>Planté devant la glace</w:t>
      </w:r>
      <w:r w:rsidR="00B2673C">
        <w:t>,</w:t>
      </w:r>
    </w:p>
    <w:p w14:paraId="4C375C6C" w14:textId="77777777" w:rsidR="00B2673C" w:rsidRDefault="00B01AB7" w:rsidP="00B01AB7">
      <w:r>
        <w:t>Je me regarde en face</w:t>
      </w:r>
      <w:r w:rsidR="00B2673C">
        <w:t>.</w:t>
      </w:r>
    </w:p>
    <w:p w14:paraId="3E4DBEE9" w14:textId="7D233F11" w:rsidR="00B01AB7" w:rsidRDefault="00B01AB7" w:rsidP="00B01AB7">
      <w:r>
        <w:t>Avec ces cheveux courts</w:t>
      </w:r>
    </w:p>
    <w:p w14:paraId="55AA22F1" w14:textId="77777777" w:rsidR="00B2673C" w:rsidRDefault="00B01AB7" w:rsidP="00B01AB7">
      <w:r>
        <w:t>Et ce blouson en velours</w:t>
      </w:r>
      <w:r w:rsidR="00B2673C">
        <w:t>,</w:t>
      </w:r>
    </w:p>
    <w:p w14:paraId="5AD2D0CB" w14:textId="155AC0FB" w:rsidR="00B01AB7" w:rsidRDefault="00B01AB7" w:rsidP="00B01AB7">
      <w:r>
        <w:t>Est-ce vraiment moi</w:t>
      </w:r>
    </w:p>
    <w:p w14:paraId="0FD00DA7" w14:textId="77777777" w:rsidR="00B2673C" w:rsidRDefault="00B01AB7" w:rsidP="00B01AB7">
      <w:r>
        <w:t>Ce grand garçon là</w:t>
      </w:r>
      <w:r w:rsidR="00B2673C">
        <w:t> ?</w:t>
      </w:r>
    </w:p>
    <w:p w14:paraId="1560F7A8" w14:textId="77777777" w:rsidR="00B2673C" w:rsidRDefault="00B01AB7" w:rsidP="00B01AB7">
      <w:r>
        <w:t>Je ne me reconnais pas</w:t>
      </w:r>
      <w:r w:rsidR="00B2673C">
        <w:t> !</w:t>
      </w:r>
    </w:p>
    <w:p w14:paraId="73FFAF04" w14:textId="5665AB14" w:rsidR="00B01AB7" w:rsidRDefault="00B01AB7" w:rsidP="009C20A6">
      <w:pPr>
        <w:pStyle w:val="Auteur"/>
      </w:pPr>
      <w:r>
        <w:t xml:space="preserve">Corinne </w:t>
      </w:r>
      <w:r w:rsidR="009C20A6">
        <w:t>Albaut</w:t>
      </w:r>
    </w:p>
    <w:p w14:paraId="5C21429C" w14:textId="77777777" w:rsidR="009C20A6" w:rsidRPr="00E055BD" w:rsidRDefault="009C20A6" w:rsidP="00B01AB7"/>
    <w:p w14:paraId="30461DC9" w14:textId="77777777" w:rsidR="00711825" w:rsidRPr="00BF16D2" w:rsidRDefault="00711825" w:rsidP="00711825">
      <w:pPr>
        <w:pStyle w:val="Notation"/>
      </w:pPr>
      <w:r>
        <w:tab/>
      </w:r>
      <w:r w:rsidR="00BC47E1">
        <w:tab/>
      </w:r>
      <w:r w:rsidR="00BC47E1">
        <w:tab/>
      </w:r>
      <w:r w:rsidRPr="00BF16D2">
        <w:t>6 points</w:t>
      </w:r>
    </w:p>
    <w:p w14:paraId="0CF1859C" w14:textId="77777777" w:rsidR="00711825" w:rsidRPr="00BF16D2" w:rsidRDefault="00711825" w:rsidP="00711825">
      <w:pPr>
        <w:pStyle w:val="Titre1"/>
      </w:pPr>
      <w:r w:rsidRPr="00BF16D2">
        <w:t>Caillou</w:t>
      </w:r>
    </w:p>
    <w:p w14:paraId="096CAD88" w14:textId="77777777" w:rsidR="00B2673C" w:rsidRPr="00B239B1" w:rsidRDefault="00711825" w:rsidP="00B239B1">
      <w:r w:rsidRPr="00B239B1">
        <w:t>Caillou noir</w:t>
      </w:r>
      <w:r w:rsidR="00B2673C" w:rsidRPr="00B239B1">
        <w:t>,</w:t>
      </w:r>
    </w:p>
    <w:p w14:paraId="2593329F" w14:textId="77777777" w:rsidR="00B2673C" w:rsidRPr="00B239B1" w:rsidRDefault="00711825" w:rsidP="00B239B1">
      <w:r w:rsidRPr="00B239B1">
        <w:t>Pas d</w:t>
      </w:r>
      <w:r w:rsidR="00B2673C" w:rsidRPr="00B239B1">
        <w:t>’</w:t>
      </w:r>
      <w:r w:rsidRPr="00B239B1">
        <w:t>espoir</w:t>
      </w:r>
      <w:r w:rsidR="00B2673C" w:rsidRPr="00B239B1">
        <w:t>.</w:t>
      </w:r>
    </w:p>
    <w:p w14:paraId="5F107967" w14:textId="77777777" w:rsidR="00B2673C" w:rsidRPr="00B239B1" w:rsidRDefault="00711825" w:rsidP="00B239B1">
      <w:r w:rsidRPr="00B239B1">
        <w:t>Caillou rouge</w:t>
      </w:r>
      <w:r w:rsidR="00B2673C" w:rsidRPr="00B239B1">
        <w:t>,</w:t>
      </w:r>
    </w:p>
    <w:p w14:paraId="06A48D7E" w14:textId="77777777" w:rsidR="00B2673C" w:rsidRPr="00B239B1" w:rsidRDefault="00711825" w:rsidP="00B239B1">
      <w:r w:rsidRPr="00B239B1">
        <w:t>Rien ne bouge</w:t>
      </w:r>
      <w:r w:rsidR="00B2673C" w:rsidRPr="00B239B1">
        <w:t>.</w:t>
      </w:r>
    </w:p>
    <w:p w14:paraId="7E06BD77" w14:textId="77777777" w:rsidR="00B2673C" w:rsidRPr="00B239B1" w:rsidRDefault="00711825" w:rsidP="00B239B1">
      <w:r w:rsidRPr="00B239B1">
        <w:t>Caillou rond</w:t>
      </w:r>
      <w:r w:rsidR="00B2673C" w:rsidRPr="00B239B1">
        <w:t>,</w:t>
      </w:r>
    </w:p>
    <w:p w14:paraId="7CF65260" w14:textId="77777777" w:rsidR="00B2673C" w:rsidRPr="00B239B1" w:rsidRDefault="00711825" w:rsidP="00B239B1">
      <w:r w:rsidRPr="00B239B1">
        <w:t>Pas un rond</w:t>
      </w:r>
      <w:r w:rsidR="00B2673C" w:rsidRPr="00B239B1">
        <w:t>.</w:t>
      </w:r>
    </w:p>
    <w:p w14:paraId="0F83D8D5" w14:textId="77777777" w:rsidR="00B2673C" w:rsidRPr="00B239B1" w:rsidRDefault="00711825" w:rsidP="00B239B1">
      <w:r w:rsidRPr="00B239B1">
        <w:t>Caillou gris</w:t>
      </w:r>
      <w:r w:rsidR="00B2673C" w:rsidRPr="00B239B1">
        <w:t>,</w:t>
      </w:r>
    </w:p>
    <w:p w14:paraId="65F57A81" w14:textId="77777777" w:rsidR="00B2673C" w:rsidRPr="00B239B1" w:rsidRDefault="00711825" w:rsidP="00B239B1">
      <w:r w:rsidRPr="00B239B1">
        <w:t>Rien de pris</w:t>
      </w:r>
      <w:r w:rsidR="00B2673C" w:rsidRPr="00B239B1">
        <w:t>.</w:t>
      </w:r>
    </w:p>
    <w:p w14:paraId="5D0571C0" w14:textId="77777777" w:rsidR="00B2673C" w:rsidRPr="00B239B1" w:rsidRDefault="00711825" w:rsidP="00B239B1">
      <w:r w:rsidRPr="00B239B1">
        <w:t>Caillou vert</w:t>
      </w:r>
      <w:r w:rsidR="00B2673C" w:rsidRPr="00B239B1">
        <w:t>,</w:t>
      </w:r>
    </w:p>
    <w:p w14:paraId="281B102C" w14:textId="77777777" w:rsidR="00B2673C" w:rsidRPr="00B239B1" w:rsidRDefault="00711825" w:rsidP="00B239B1">
      <w:r w:rsidRPr="00B239B1">
        <w:t>On le perd</w:t>
      </w:r>
      <w:r w:rsidR="00B2673C" w:rsidRPr="00B239B1">
        <w:t>.</w:t>
      </w:r>
    </w:p>
    <w:p w14:paraId="40A4EA7E" w14:textId="77777777" w:rsidR="00B2673C" w:rsidRPr="00B239B1" w:rsidRDefault="00711825" w:rsidP="00B239B1">
      <w:r w:rsidRPr="00B239B1">
        <w:t>Caillou rose</w:t>
      </w:r>
      <w:r w:rsidR="00B2673C" w:rsidRPr="00B239B1">
        <w:t>,</w:t>
      </w:r>
    </w:p>
    <w:p w14:paraId="2C014290" w14:textId="77777777" w:rsidR="00B2673C" w:rsidRPr="00B239B1" w:rsidRDefault="00711825" w:rsidP="00B239B1">
      <w:r w:rsidRPr="00B239B1">
        <w:t>Peu de chose</w:t>
      </w:r>
      <w:r w:rsidR="00B2673C" w:rsidRPr="00B239B1">
        <w:t>.</w:t>
      </w:r>
    </w:p>
    <w:p w14:paraId="50E2915B" w14:textId="77777777" w:rsidR="00B2673C" w:rsidRPr="00B239B1" w:rsidRDefault="00711825" w:rsidP="00B239B1">
      <w:r w:rsidRPr="00B239B1">
        <w:t>Caillou jaune</w:t>
      </w:r>
      <w:r w:rsidR="00B2673C" w:rsidRPr="00B239B1">
        <w:t>,</w:t>
      </w:r>
    </w:p>
    <w:p w14:paraId="61EA30FB" w14:textId="77777777" w:rsidR="00B2673C" w:rsidRPr="00B239B1" w:rsidRDefault="00711825" w:rsidP="00B239B1">
      <w:r w:rsidRPr="00B239B1">
        <w:t>On le prône</w:t>
      </w:r>
      <w:r w:rsidR="00B2673C" w:rsidRPr="00B239B1">
        <w:t>,</w:t>
      </w:r>
    </w:p>
    <w:p w14:paraId="60560688" w14:textId="77777777" w:rsidR="00B2673C" w:rsidRPr="00B239B1" w:rsidRDefault="00711825" w:rsidP="00B239B1">
      <w:r w:rsidRPr="00B239B1">
        <w:t>Caillou blanc</w:t>
      </w:r>
      <w:r w:rsidR="00B2673C" w:rsidRPr="00B239B1">
        <w:t>,</w:t>
      </w:r>
    </w:p>
    <w:p w14:paraId="090D4FA9" w14:textId="77777777" w:rsidR="00B2673C" w:rsidRPr="00B239B1" w:rsidRDefault="00711825" w:rsidP="00B239B1">
      <w:r w:rsidRPr="00B239B1">
        <w:t>Vif argent</w:t>
      </w:r>
      <w:r w:rsidR="00B2673C" w:rsidRPr="00B239B1">
        <w:t>.</w:t>
      </w:r>
    </w:p>
    <w:p w14:paraId="170B89AE" w14:textId="77777777" w:rsidR="00B2673C" w:rsidRPr="00B239B1" w:rsidRDefault="00711825" w:rsidP="00B239B1">
      <w:r w:rsidRPr="00B239B1">
        <w:t>Caillou d</w:t>
      </w:r>
      <w:r w:rsidR="00B2673C" w:rsidRPr="00B239B1">
        <w:t>’</w:t>
      </w:r>
      <w:r w:rsidRPr="00B239B1">
        <w:t>or</w:t>
      </w:r>
      <w:r w:rsidR="00B2673C" w:rsidRPr="00B239B1">
        <w:t>,</w:t>
      </w:r>
    </w:p>
    <w:p w14:paraId="74E7415F" w14:textId="77777777" w:rsidR="00B2673C" w:rsidRPr="00B239B1" w:rsidRDefault="00711825" w:rsidP="00B239B1">
      <w:r w:rsidRPr="00B239B1">
        <w:t>Quel trésor</w:t>
      </w:r>
      <w:r w:rsidR="00B2673C" w:rsidRPr="00B239B1">
        <w:t> !</w:t>
      </w:r>
    </w:p>
    <w:p w14:paraId="217223B5" w14:textId="77777777" w:rsidR="00B2673C" w:rsidRPr="00B239B1" w:rsidRDefault="00711825" w:rsidP="00B239B1">
      <w:r w:rsidRPr="00B239B1">
        <w:t>Caillou bleu</w:t>
      </w:r>
      <w:r w:rsidR="00B2673C" w:rsidRPr="00B239B1">
        <w:t>,</w:t>
      </w:r>
    </w:p>
    <w:p w14:paraId="7A1189B1" w14:textId="77777777" w:rsidR="00B2673C" w:rsidRPr="00B239B1" w:rsidRDefault="00711825" w:rsidP="00B239B1">
      <w:r w:rsidRPr="00B239B1">
        <w:t>Qui dit mieux</w:t>
      </w:r>
      <w:r w:rsidR="00B2673C" w:rsidRPr="00B239B1">
        <w:t> ?</w:t>
      </w:r>
    </w:p>
    <w:p w14:paraId="684D6233" w14:textId="77777777" w:rsidR="00B2673C" w:rsidRPr="00B239B1" w:rsidRDefault="00711825" w:rsidP="00B239B1">
      <w:r w:rsidRPr="00B239B1">
        <w:t>Moi</w:t>
      </w:r>
      <w:r w:rsidR="00B2673C" w:rsidRPr="00B239B1">
        <w:t xml:space="preserve">, </w:t>
      </w:r>
      <w:r w:rsidRPr="00B239B1">
        <w:t>moi</w:t>
      </w:r>
      <w:r w:rsidR="00B2673C" w:rsidRPr="00B239B1">
        <w:t xml:space="preserve">, </w:t>
      </w:r>
      <w:r w:rsidRPr="00B239B1">
        <w:t>moi</w:t>
      </w:r>
      <w:r w:rsidR="00B2673C" w:rsidRPr="00B239B1">
        <w:t>,</w:t>
      </w:r>
    </w:p>
    <w:p w14:paraId="17FDD5A0" w14:textId="77777777" w:rsidR="00B2673C" w:rsidRPr="00B239B1" w:rsidRDefault="00711825" w:rsidP="00B239B1">
      <w:r w:rsidRPr="00B239B1">
        <w:t>Dit le fou</w:t>
      </w:r>
      <w:r w:rsidR="00B2673C" w:rsidRPr="00B239B1">
        <w:t> :</w:t>
      </w:r>
    </w:p>
    <w:p w14:paraId="235D5E17" w14:textId="39128ED2" w:rsidR="00711825" w:rsidRPr="00B239B1" w:rsidRDefault="00711825" w:rsidP="00B239B1">
      <w:r w:rsidRPr="00B239B1">
        <w:t>Caillou plat</w:t>
      </w:r>
    </w:p>
    <w:p w14:paraId="267A0C3E" w14:textId="77777777" w:rsidR="00B2673C" w:rsidRPr="00B239B1" w:rsidRDefault="00711825" w:rsidP="00B239B1">
      <w:r w:rsidRPr="00B239B1">
        <w:t>Et sans trou</w:t>
      </w:r>
      <w:r w:rsidR="00B2673C" w:rsidRPr="00B239B1">
        <w:t>.</w:t>
      </w:r>
    </w:p>
    <w:p w14:paraId="2A93382C" w14:textId="5C0E2A4F" w:rsidR="00711825" w:rsidRPr="00BF16D2" w:rsidRDefault="00711825" w:rsidP="00711825">
      <w:pPr>
        <w:pStyle w:val="Auteur"/>
      </w:pPr>
      <w:r w:rsidRPr="00BF16D2">
        <w:t>Maurice Carême</w:t>
      </w:r>
    </w:p>
    <w:p w14:paraId="6CDEC0D4" w14:textId="77777777" w:rsidR="00711825" w:rsidRPr="009C7652" w:rsidRDefault="00711825" w:rsidP="00711825">
      <w:pPr>
        <w:pStyle w:val="Notation"/>
      </w:pPr>
      <w:bookmarkStart w:id="10" w:name="bookmark102"/>
      <w:r>
        <w:tab/>
      </w:r>
      <w:r w:rsidR="00BC47E1">
        <w:tab/>
      </w:r>
      <w:r w:rsidR="00BC47E1">
        <w:tab/>
      </w:r>
      <w:r w:rsidRPr="009C7652">
        <w:t>6 points</w:t>
      </w:r>
    </w:p>
    <w:p w14:paraId="02396702" w14:textId="77777777" w:rsidR="00B2673C" w:rsidRDefault="00711825" w:rsidP="00711825">
      <w:pPr>
        <w:pStyle w:val="Titre1"/>
        <w:rPr>
          <w:b/>
        </w:rPr>
      </w:pPr>
      <w:r w:rsidRPr="00E055BD">
        <w:t>Quand la vie est un collier</w:t>
      </w:r>
      <w:r w:rsidR="00B2673C">
        <w:rPr>
          <w:b/>
        </w:rPr>
        <w:t>…</w:t>
      </w:r>
      <w:bookmarkEnd w:id="10"/>
    </w:p>
    <w:p w14:paraId="3BE5F189" w14:textId="77777777" w:rsidR="00B2673C" w:rsidRDefault="00711825" w:rsidP="00711825">
      <w:r w:rsidRPr="009960ED">
        <w:t>Quand la vie est un collier</w:t>
      </w:r>
      <w:r w:rsidR="00B2673C">
        <w:t>…</w:t>
      </w:r>
    </w:p>
    <w:p w14:paraId="355D2C22" w14:textId="1816C08F" w:rsidR="00711825" w:rsidRDefault="00711825" w:rsidP="00711825">
      <w:r>
        <w:t>Chaque jour est une perle</w:t>
      </w:r>
    </w:p>
    <w:p w14:paraId="5272D876" w14:textId="77777777" w:rsidR="00711825" w:rsidRDefault="00711825" w:rsidP="00711825">
      <w:r>
        <w:t>Quand la vie est une cage</w:t>
      </w:r>
    </w:p>
    <w:p w14:paraId="1AE704FB" w14:textId="77777777" w:rsidR="00711825" w:rsidRDefault="00711825" w:rsidP="00711825">
      <w:r>
        <w:t>Chaque jour est une larme</w:t>
      </w:r>
    </w:p>
    <w:p w14:paraId="2BB6CA0E" w14:textId="77777777" w:rsidR="00711825" w:rsidRDefault="00711825" w:rsidP="00711825">
      <w:r>
        <w:t>Quand la vie est une forêt</w:t>
      </w:r>
    </w:p>
    <w:p w14:paraId="1E724FC2" w14:textId="77777777" w:rsidR="00711825" w:rsidRDefault="00711825" w:rsidP="00711825">
      <w:r>
        <w:t>Chaque jour est un arbre</w:t>
      </w:r>
    </w:p>
    <w:p w14:paraId="226A82B2" w14:textId="77777777" w:rsidR="00711825" w:rsidRDefault="00711825" w:rsidP="00711825">
      <w:r>
        <w:t>Quand la vie est un arbre</w:t>
      </w:r>
    </w:p>
    <w:p w14:paraId="6B24A97F" w14:textId="77777777" w:rsidR="00711825" w:rsidRDefault="00711825" w:rsidP="00711825">
      <w:r>
        <w:t>Chaque jour est une branche</w:t>
      </w:r>
    </w:p>
    <w:p w14:paraId="78876E3C" w14:textId="77777777" w:rsidR="00711825" w:rsidRDefault="00711825" w:rsidP="00711825">
      <w:r>
        <w:t>Quand la vie est une branche</w:t>
      </w:r>
    </w:p>
    <w:p w14:paraId="31E91406" w14:textId="77777777" w:rsidR="00B2673C" w:rsidRDefault="00711825" w:rsidP="00711825">
      <w:r w:rsidRPr="009960ED">
        <w:t>Chaque jour est une feuille</w:t>
      </w:r>
      <w:r w:rsidR="00B2673C">
        <w:t>…</w:t>
      </w:r>
    </w:p>
    <w:p w14:paraId="661B77D0" w14:textId="47B62653" w:rsidR="00711825" w:rsidRPr="00E055BD" w:rsidRDefault="00711825" w:rsidP="00711825">
      <w:pPr>
        <w:pStyle w:val="Auteur"/>
      </w:pPr>
      <w:r w:rsidRPr="00E055BD">
        <w:t>Jacques Prévert</w:t>
      </w:r>
    </w:p>
    <w:p w14:paraId="46D06292" w14:textId="77777777" w:rsidR="00711825" w:rsidRPr="00635364" w:rsidRDefault="00711825" w:rsidP="00711825">
      <w:pPr>
        <w:pStyle w:val="Notation"/>
      </w:pPr>
      <w:r>
        <w:tab/>
      </w:r>
      <w:r w:rsidR="00BC47E1">
        <w:tab/>
      </w:r>
      <w:r w:rsidR="00BC47E1">
        <w:tab/>
      </w:r>
      <w:r w:rsidRPr="00635364">
        <w:t>6 points</w:t>
      </w:r>
    </w:p>
    <w:p w14:paraId="4362461E" w14:textId="77777777" w:rsidR="00711825" w:rsidRPr="00BF16D2" w:rsidRDefault="00711825" w:rsidP="00711825">
      <w:pPr>
        <w:pStyle w:val="Titre1"/>
      </w:pPr>
      <w:r w:rsidRPr="00BF16D2">
        <w:t>La pluie</w:t>
      </w:r>
    </w:p>
    <w:p w14:paraId="2C28C6E4" w14:textId="77777777" w:rsidR="00711825" w:rsidRDefault="00711825" w:rsidP="00711825">
      <w:r>
        <w:t>Une petite pluie fine</w:t>
      </w:r>
    </w:p>
    <w:p w14:paraId="3362D213" w14:textId="77777777" w:rsidR="00711825" w:rsidRDefault="00711825" w:rsidP="00711825">
      <w:r>
        <w:t>Fertilise le sol</w:t>
      </w:r>
    </w:p>
    <w:p w14:paraId="7121F40C" w14:textId="16F3C05E" w:rsidR="00711825" w:rsidRDefault="00711825" w:rsidP="00711825">
      <w:r w:rsidRPr="00635364">
        <w:t>Do</w:t>
      </w:r>
      <w:r w:rsidR="00B2673C">
        <w:t xml:space="preserve"> – </w:t>
      </w:r>
      <w:r w:rsidRPr="00635364">
        <w:t>Mi</w:t>
      </w:r>
      <w:r w:rsidR="00B2673C">
        <w:t xml:space="preserve"> – </w:t>
      </w:r>
      <w:r w:rsidRPr="00635364">
        <w:t>Sol</w:t>
      </w:r>
    </w:p>
    <w:p w14:paraId="3E9C65B3" w14:textId="77777777" w:rsidR="00711825" w:rsidRPr="00635364" w:rsidRDefault="00711825" w:rsidP="00711825"/>
    <w:p w14:paraId="10F648E4" w14:textId="77777777" w:rsidR="00711825" w:rsidRDefault="00711825" w:rsidP="00711825">
      <w:r>
        <w:t>Une petite pluie fine</w:t>
      </w:r>
    </w:p>
    <w:p w14:paraId="53570388" w14:textId="77777777" w:rsidR="00711825" w:rsidRDefault="00711825" w:rsidP="00711825">
      <w:r>
        <w:t>Rafraichit le pré</w:t>
      </w:r>
    </w:p>
    <w:p w14:paraId="4C2F54CB" w14:textId="307CE8C3" w:rsidR="00711825" w:rsidRDefault="00711825" w:rsidP="00711825">
      <w:r w:rsidRPr="00635364">
        <w:t>Do</w:t>
      </w:r>
      <w:r w:rsidR="00B2673C">
        <w:t xml:space="preserve"> – </w:t>
      </w:r>
      <w:r w:rsidRPr="00635364">
        <w:t>Mi</w:t>
      </w:r>
      <w:r w:rsidR="00B2673C">
        <w:t xml:space="preserve"> – </w:t>
      </w:r>
      <w:r w:rsidRPr="00635364">
        <w:t>Ré</w:t>
      </w:r>
    </w:p>
    <w:p w14:paraId="4ED4C829" w14:textId="77777777" w:rsidR="00711825" w:rsidRPr="00635364" w:rsidRDefault="00711825" w:rsidP="00711825"/>
    <w:p w14:paraId="540FB39F" w14:textId="77777777" w:rsidR="00711825" w:rsidRDefault="00711825" w:rsidP="00711825">
      <w:r w:rsidRPr="00635364">
        <w:t xml:space="preserve">Une petite pluie </w:t>
      </w:r>
      <w:r>
        <w:t>fine</w:t>
      </w:r>
    </w:p>
    <w:p w14:paraId="796AB5B9" w14:textId="77777777" w:rsidR="00711825" w:rsidRDefault="00711825" w:rsidP="00711825">
      <w:r w:rsidRPr="00635364">
        <w:t>Arrose les lilas</w:t>
      </w:r>
    </w:p>
    <w:p w14:paraId="0DCA67AE" w14:textId="6C0CD6CC" w:rsidR="00711825" w:rsidRDefault="00711825" w:rsidP="00711825">
      <w:r w:rsidRPr="00635364">
        <w:t>Do</w:t>
      </w:r>
      <w:r w:rsidR="00B2673C">
        <w:t xml:space="preserve"> – </w:t>
      </w:r>
      <w:r w:rsidRPr="00635364">
        <w:t>Mi</w:t>
      </w:r>
      <w:r w:rsidR="00B2673C">
        <w:t xml:space="preserve"> – </w:t>
      </w:r>
      <w:r w:rsidRPr="00635364">
        <w:t>La</w:t>
      </w:r>
    </w:p>
    <w:p w14:paraId="28F84039" w14:textId="77777777" w:rsidR="00711825" w:rsidRPr="00635364" w:rsidRDefault="00711825" w:rsidP="00711825"/>
    <w:p w14:paraId="56C4A585" w14:textId="77777777" w:rsidR="00711825" w:rsidRDefault="00711825" w:rsidP="00711825">
      <w:r w:rsidRPr="00635364">
        <w:t>Une petite pluie fine</w:t>
      </w:r>
    </w:p>
    <w:p w14:paraId="510EBED9" w14:textId="77777777" w:rsidR="00711825" w:rsidRDefault="00711825" w:rsidP="00711825">
      <w:r w:rsidRPr="00635364">
        <w:t>Fait éclater les soucis</w:t>
      </w:r>
    </w:p>
    <w:p w14:paraId="3DBC7B60" w14:textId="209F506D" w:rsidR="00711825" w:rsidRDefault="00711825" w:rsidP="00711825">
      <w:r w:rsidRPr="00635364">
        <w:t>Do</w:t>
      </w:r>
      <w:r w:rsidR="00B2673C">
        <w:t xml:space="preserve"> – </w:t>
      </w:r>
      <w:r w:rsidRPr="00635364">
        <w:t>Mi</w:t>
      </w:r>
      <w:r w:rsidR="00B2673C">
        <w:t xml:space="preserve"> – </w:t>
      </w:r>
      <w:r w:rsidRPr="00635364">
        <w:t>Si</w:t>
      </w:r>
    </w:p>
    <w:p w14:paraId="02D5E4F9" w14:textId="77777777" w:rsidR="00711825" w:rsidRPr="00635364" w:rsidRDefault="00711825" w:rsidP="00711825"/>
    <w:p w14:paraId="62BDE8CA" w14:textId="77777777" w:rsidR="00711825" w:rsidRDefault="00711825" w:rsidP="00711825">
      <w:r w:rsidRPr="00635364">
        <w:t>Une petite pluie fine</w:t>
      </w:r>
    </w:p>
    <w:p w14:paraId="2A988067" w14:textId="77777777" w:rsidR="00711825" w:rsidRDefault="00711825" w:rsidP="00711825">
      <w:r w:rsidRPr="00635364">
        <w:t>Abreuve les résédas</w:t>
      </w:r>
    </w:p>
    <w:p w14:paraId="3782B2EE" w14:textId="6DD82E81" w:rsidR="00711825" w:rsidRPr="00635364" w:rsidRDefault="00711825" w:rsidP="00711825">
      <w:r w:rsidRPr="00635364">
        <w:t>Do</w:t>
      </w:r>
      <w:r w:rsidR="00B2673C">
        <w:t xml:space="preserve"> – </w:t>
      </w:r>
      <w:r w:rsidRPr="00635364">
        <w:t>Mi</w:t>
      </w:r>
      <w:r w:rsidR="00B2673C">
        <w:t xml:space="preserve"> – </w:t>
      </w:r>
      <w:r w:rsidRPr="00635364">
        <w:t>Fa</w:t>
      </w:r>
    </w:p>
    <w:p w14:paraId="2C172130" w14:textId="77777777" w:rsidR="00711825" w:rsidRPr="00635364" w:rsidRDefault="00711825" w:rsidP="00711825">
      <w:pPr>
        <w:pStyle w:val="Auteur"/>
      </w:pPr>
      <w:r w:rsidRPr="00635364">
        <w:t>Jean-Louis Jacob</w:t>
      </w:r>
    </w:p>
    <w:p w14:paraId="0E610848" w14:textId="77777777" w:rsidR="00711825" w:rsidRPr="00ED6097" w:rsidRDefault="00711825" w:rsidP="00711825">
      <w:pPr>
        <w:pStyle w:val="Notation"/>
      </w:pPr>
      <w:r>
        <w:tab/>
      </w:r>
      <w:r w:rsidR="00BC47E1">
        <w:tab/>
      </w:r>
      <w:r w:rsidR="00BC47E1">
        <w:tab/>
      </w:r>
      <w:r w:rsidRPr="00ED6097">
        <w:t>6 points</w:t>
      </w:r>
    </w:p>
    <w:p w14:paraId="3B875D77" w14:textId="472D6943" w:rsidR="00711825" w:rsidRPr="00ED6097" w:rsidRDefault="00711825" w:rsidP="00711825">
      <w:pPr>
        <w:pStyle w:val="Titre1"/>
      </w:pPr>
      <w:r w:rsidRPr="00ED6097">
        <w:t>L</w:t>
      </w:r>
      <w:r w:rsidR="00B2673C">
        <w:t>’</w:t>
      </w:r>
      <w:r w:rsidRPr="00ED6097">
        <w:t>ogre</w:t>
      </w:r>
    </w:p>
    <w:p w14:paraId="0C3FAEC3" w14:textId="77777777" w:rsidR="00B2673C" w:rsidRDefault="00711825" w:rsidP="00711825">
      <w:r w:rsidRPr="00ED6097">
        <w:t>J</w:t>
      </w:r>
      <w:r w:rsidR="00B2673C">
        <w:t>’</w:t>
      </w:r>
      <w:r w:rsidRPr="00ED6097">
        <w:t>ai mangé un œuf</w:t>
      </w:r>
      <w:r w:rsidR="00B2673C">
        <w:t>,</w:t>
      </w:r>
    </w:p>
    <w:p w14:paraId="0FC00E48" w14:textId="77777777" w:rsidR="00B2673C" w:rsidRDefault="00711825" w:rsidP="00711825">
      <w:r w:rsidRPr="00ED6097">
        <w:t>Deux langues de bœuf</w:t>
      </w:r>
      <w:r w:rsidR="00B2673C">
        <w:t>,</w:t>
      </w:r>
    </w:p>
    <w:p w14:paraId="1628EB55" w14:textId="77777777" w:rsidR="00B2673C" w:rsidRDefault="00711825" w:rsidP="00711825">
      <w:r w:rsidRPr="00ED6097">
        <w:t>Trois rôts de mouton</w:t>
      </w:r>
      <w:r w:rsidR="00B2673C">
        <w:t>,</w:t>
      </w:r>
    </w:p>
    <w:p w14:paraId="627F2C9E" w14:textId="77777777" w:rsidR="00B2673C" w:rsidRDefault="00711825" w:rsidP="00711825">
      <w:r w:rsidRPr="00ED6097">
        <w:t>Quatre gros jambons</w:t>
      </w:r>
      <w:r w:rsidR="00B2673C">
        <w:t>,</w:t>
      </w:r>
    </w:p>
    <w:p w14:paraId="4AE9872E" w14:textId="0E761137" w:rsidR="00711825" w:rsidRDefault="00711825" w:rsidP="00711825">
      <w:r w:rsidRPr="00ED6097">
        <w:t>Cinq rognons de veau</w:t>
      </w:r>
    </w:p>
    <w:p w14:paraId="153C4009" w14:textId="77777777" w:rsidR="00B2673C" w:rsidRDefault="00711825" w:rsidP="00711825">
      <w:r w:rsidRPr="00ED6097">
        <w:t>Six couples d</w:t>
      </w:r>
      <w:r w:rsidR="00B2673C">
        <w:t>’</w:t>
      </w:r>
      <w:r w:rsidRPr="00ED6097">
        <w:t>oiseaux</w:t>
      </w:r>
      <w:r w:rsidR="00B2673C">
        <w:t>,</w:t>
      </w:r>
    </w:p>
    <w:p w14:paraId="66932350" w14:textId="77777777" w:rsidR="00B2673C" w:rsidRDefault="00711825" w:rsidP="00711825">
      <w:r w:rsidRPr="00ED6097">
        <w:t>Sept immenses tartes</w:t>
      </w:r>
      <w:r w:rsidR="00B2673C">
        <w:t>,</w:t>
      </w:r>
    </w:p>
    <w:p w14:paraId="654925BD" w14:textId="77777777" w:rsidR="00B2673C" w:rsidRDefault="00711825" w:rsidP="00711825">
      <w:r w:rsidRPr="00ED6097">
        <w:t>Huit filets de carpe</w:t>
      </w:r>
      <w:r w:rsidR="00B2673C">
        <w:t>,</w:t>
      </w:r>
    </w:p>
    <w:p w14:paraId="2E2B125D" w14:textId="77777777" w:rsidR="00B2673C" w:rsidRDefault="00711825" w:rsidP="00711825">
      <w:r w:rsidRPr="00ED6097">
        <w:t>Neuf kilos de pain</w:t>
      </w:r>
      <w:r w:rsidR="00B2673C">
        <w:t>,</w:t>
      </w:r>
    </w:p>
    <w:p w14:paraId="2B15C49A" w14:textId="77777777" w:rsidR="00B2673C" w:rsidRDefault="00711825" w:rsidP="00711825">
      <w:r w:rsidRPr="00ED6097">
        <w:t>Et j</w:t>
      </w:r>
      <w:r w:rsidR="00B2673C">
        <w:t>’</w:t>
      </w:r>
      <w:r w:rsidRPr="00ED6097">
        <w:t>ai encore faim</w:t>
      </w:r>
      <w:r w:rsidR="00B2673C">
        <w:t>.</w:t>
      </w:r>
    </w:p>
    <w:p w14:paraId="3B321403" w14:textId="77777777" w:rsidR="00B2673C" w:rsidRDefault="00711825" w:rsidP="00711825">
      <w:r w:rsidRPr="00ED6097">
        <w:t>Peut-être</w:t>
      </w:r>
      <w:r w:rsidR="00B2673C">
        <w:t xml:space="preserve">, </w:t>
      </w:r>
      <w:r w:rsidRPr="00ED6097">
        <w:t>ce soir</w:t>
      </w:r>
      <w:r w:rsidR="00B2673C">
        <w:t>,</w:t>
      </w:r>
    </w:p>
    <w:p w14:paraId="5084D36B" w14:textId="3519D5F6" w:rsidR="00711825" w:rsidRDefault="00711825" w:rsidP="00711825">
      <w:r>
        <w:t>Vais-je encore devoir</w:t>
      </w:r>
    </w:p>
    <w:p w14:paraId="12AF8657" w14:textId="77777777" w:rsidR="00711825" w:rsidRDefault="00711825" w:rsidP="00711825">
      <w:r>
        <w:t>Manger mes deux mains</w:t>
      </w:r>
    </w:p>
    <w:p w14:paraId="72C1829B" w14:textId="77777777" w:rsidR="00711825" w:rsidRDefault="00711825" w:rsidP="00711825">
      <w:r w:rsidRPr="00ED6097">
        <w:t xml:space="preserve">Pour avoir enfin </w:t>
      </w:r>
      <w:r>
        <w:t>l</w:t>
      </w:r>
      <w:r w:rsidRPr="00ED6097">
        <w:t>e ventre</w:t>
      </w:r>
    </w:p>
    <w:p w14:paraId="41E8484E" w14:textId="77777777" w:rsidR="00B2673C" w:rsidRDefault="00711825" w:rsidP="00711825">
      <w:r>
        <w:t>B</w:t>
      </w:r>
      <w:r w:rsidRPr="00ED6097">
        <w:t>ien plein</w:t>
      </w:r>
      <w:r w:rsidR="00B2673C">
        <w:t>.</w:t>
      </w:r>
    </w:p>
    <w:p w14:paraId="4BC90308" w14:textId="580E9147" w:rsidR="00711825" w:rsidRPr="00ED6097" w:rsidRDefault="00711825" w:rsidP="00711825">
      <w:pPr>
        <w:pStyle w:val="Auteur"/>
      </w:pPr>
      <w:r w:rsidRPr="00ED6097">
        <w:t>Maurice Carême</w:t>
      </w:r>
    </w:p>
    <w:p w14:paraId="79861AAD" w14:textId="77777777" w:rsidR="00711825" w:rsidRPr="004470BD" w:rsidRDefault="00711825" w:rsidP="00711825">
      <w:pPr>
        <w:pStyle w:val="Notation"/>
      </w:pPr>
      <w:bookmarkStart w:id="11" w:name="bookmark125"/>
      <w:r>
        <w:tab/>
      </w:r>
      <w:r w:rsidR="00BC47E1">
        <w:tab/>
      </w:r>
      <w:r w:rsidR="00BC47E1">
        <w:tab/>
      </w:r>
      <w:r w:rsidRPr="004470BD">
        <w:t>6 points</w:t>
      </w:r>
      <w:bookmarkEnd w:id="11"/>
    </w:p>
    <w:p w14:paraId="28BA57B5" w14:textId="7F81AC7C" w:rsidR="00711825" w:rsidRDefault="00711825" w:rsidP="00711825">
      <w:pPr>
        <w:pStyle w:val="Titre1"/>
      </w:pPr>
      <w:r>
        <w:t>L</w:t>
      </w:r>
      <w:r w:rsidR="00B2673C">
        <w:t>’</w:t>
      </w:r>
      <w:r>
        <w:t>illisible</w:t>
      </w:r>
    </w:p>
    <w:p w14:paraId="0FC39426" w14:textId="5467FFC0" w:rsidR="00711825" w:rsidRDefault="00711825" w:rsidP="00711825">
      <w:r w:rsidRPr="004470BD">
        <w:t>C</w:t>
      </w:r>
      <w:r w:rsidR="00B2673C">
        <w:t>’</w:t>
      </w:r>
      <w:r w:rsidRPr="004470BD">
        <w:t>est folichon</w:t>
      </w:r>
    </w:p>
    <w:p w14:paraId="6E137113" w14:textId="77777777" w:rsidR="00B2673C" w:rsidRDefault="00711825" w:rsidP="00711825">
      <w:r>
        <w:t>Q</w:t>
      </w:r>
      <w:r w:rsidRPr="004470BD">
        <w:t>ue tu m</w:t>
      </w:r>
      <w:r w:rsidR="00B2673C">
        <w:t>’</w:t>
      </w:r>
      <w:r w:rsidRPr="004470BD">
        <w:t>écrives</w:t>
      </w:r>
      <w:r w:rsidR="00B2673C">
        <w:t>,</w:t>
      </w:r>
    </w:p>
    <w:p w14:paraId="5AD9F4DF" w14:textId="5696B10F" w:rsidR="00711825" w:rsidRDefault="00711825" w:rsidP="00711825">
      <w:r>
        <w:t>M</w:t>
      </w:r>
      <w:r w:rsidRPr="004470BD">
        <w:t>ais quels torchons</w:t>
      </w:r>
    </w:p>
    <w:p w14:paraId="419B6FE6" w14:textId="77777777" w:rsidR="00B2673C" w:rsidRDefault="00711825" w:rsidP="00711825">
      <w:r>
        <w:t>Q</w:t>
      </w:r>
      <w:r w:rsidRPr="004470BD">
        <w:t>ue tes missives</w:t>
      </w:r>
      <w:r w:rsidR="00B2673C">
        <w:t> !</w:t>
      </w:r>
    </w:p>
    <w:p w14:paraId="2704BA94" w14:textId="4668E80F" w:rsidR="00711825" w:rsidRPr="004470BD" w:rsidRDefault="00711825" w:rsidP="00711825"/>
    <w:p w14:paraId="7B76945B" w14:textId="77777777" w:rsidR="00711825" w:rsidRDefault="00711825" w:rsidP="00711825">
      <w:r w:rsidRPr="004470BD">
        <w:t>Ton écriture</w:t>
      </w:r>
    </w:p>
    <w:p w14:paraId="7F17A611" w14:textId="77777777" w:rsidR="00B2673C" w:rsidRDefault="00711825" w:rsidP="00711825">
      <w:r>
        <w:t>N</w:t>
      </w:r>
      <w:r w:rsidR="00B2673C">
        <w:t>’</w:t>
      </w:r>
      <w:r w:rsidRPr="004470BD">
        <w:t>est que fouillis</w:t>
      </w:r>
      <w:r w:rsidR="00B2673C">
        <w:t>,</w:t>
      </w:r>
    </w:p>
    <w:p w14:paraId="4FBEA23A" w14:textId="2D570997" w:rsidR="00711825" w:rsidRDefault="00711825" w:rsidP="00711825">
      <w:r>
        <w:t>N</w:t>
      </w:r>
      <w:r w:rsidR="00B2673C">
        <w:t>’</w:t>
      </w:r>
      <w:r w:rsidRPr="004470BD">
        <w:t>est que ratures</w:t>
      </w:r>
    </w:p>
    <w:p w14:paraId="1538B4D3" w14:textId="77777777" w:rsidR="00B2673C" w:rsidRDefault="00711825" w:rsidP="00711825">
      <w:r>
        <w:t>E</w:t>
      </w:r>
      <w:r w:rsidRPr="004470BD">
        <w:t>t gribouillis</w:t>
      </w:r>
      <w:r w:rsidR="00B2673C">
        <w:t>.</w:t>
      </w:r>
    </w:p>
    <w:p w14:paraId="5CDA2F69" w14:textId="4F29E4BB" w:rsidR="00711825" w:rsidRDefault="00711825" w:rsidP="00711825"/>
    <w:p w14:paraId="0C7F8484" w14:textId="77777777" w:rsidR="00B2673C" w:rsidRDefault="00711825" w:rsidP="00711825">
      <w:r w:rsidRPr="004470BD">
        <w:t>Je vocifère</w:t>
      </w:r>
      <w:r w:rsidR="00B2673C">
        <w:t>,</w:t>
      </w:r>
    </w:p>
    <w:p w14:paraId="6D4D751D" w14:textId="77777777" w:rsidR="00B2673C" w:rsidRDefault="00711825" w:rsidP="00711825">
      <w:r>
        <w:t>J</w:t>
      </w:r>
      <w:r w:rsidR="00B2673C">
        <w:t>’</w:t>
      </w:r>
      <w:r w:rsidRPr="004470BD">
        <w:t>en perds les yeux</w:t>
      </w:r>
      <w:r w:rsidR="00B2673C">
        <w:t> :</w:t>
      </w:r>
    </w:p>
    <w:p w14:paraId="2E485381" w14:textId="4AEC7B92" w:rsidR="00711825" w:rsidRDefault="00711825" w:rsidP="00711825">
      <w:r>
        <w:t>J</w:t>
      </w:r>
      <w:r w:rsidRPr="004470BD">
        <w:t>e n</w:t>
      </w:r>
      <w:r w:rsidR="00B2673C">
        <w:t>’</w:t>
      </w:r>
      <w:r w:rsidRPr="004470BD">
        <w:t>ai que faire</w:t>
      </w:r>
    </w:p>
    <w:p w14:paraId="28FF77BE" w14:textId="77777777" w:rsidR="00B2673C" w:rsidRDefault="00711825" w:rsidP="00711825">
      <w:r>
        <w:t>D</w:t>
      </w:r>
      <w:r w:rsidR="00B2673C">
        <w:t>’</w:t>
      </w:r>
      <w:r w:rsidRPr="004470BD">
        <w:t>un cafouilleux</w:t>
      </w:r>
      <w:r w:rsidR="00B2673C">
        <w:t>.</w:t>
      </w:r>
    </w:p>
    <w:p w14:paraId="650A7414" w14:textId="32921369" w:rsidR="00711825" w:rsidRDefault="00711825" w:rsidP="00711825">
      <w:pPr>
        <w:pStyle w:val="Auteur"/>
      </w:pPr>
      <w:r w:rsidRPr="004470BD">
        <w:t>Dénes Kiss</w:t>
      </w:r>
    </w:p>
    <w:p w14:paraId="6F22C2DE" w14:textId="77777777" w:rsidR="00731826" w:rsidRPr="004470BD" w:rsidRDefault="00731826" w:rsidP="00731826">
      <w:pPr>
        <w:pStyle w:val="Notation"/>
      </w:pPr>
      <w:r>
        <w:tab/>
      </w:r>
      <w:r>
        <w:tab/>
      </w:r>
      <w:r>
        <w:tab/>
      </w:r>
      <w:r w:rsidRPr="004470BD">
        <w:t>6 points</w:t>
      </w:r>
    </w:p>
    <w:p w14:paraId="57C99E81" w14:textId="77777777" w:rsidR="00731826" w:rsidRDefault="00731826" w:rsidP="00731826">
      <w:pPr>
        <w:pStyle w:val="Titre1"/>
      </w:pPr>
      <w:r>
        <w:t>Nuit de neige</w:t>
      </w:r>
    </w:p>
    <w:p w14:paraId="51BAB879" w14:textId="77777777" w:rsidR="00B2673C" w:rsidRDefault="00731826" w:rsidP="00731826">
      <w:r>
        <w:t>Oh</w:t>
      </w:r>
      <w:r w:rsidR="00B2673C">
        <w:t xml:space="preserve"> ! </w:t>
      </w:r>
      <w:r>
        <w:t>la terrible nuit pour les petits oiseaux</w:t>
      </w:r>
      <w:r w:rsidR="00B2673C">
        <w:t> !</w:t>
      </w:r>
    </w:p>
    <w:p w14:paraId="5EC882F8" w14:textId="77777777" w:rsidR="00B2673C" w:rsidRDefault="00731826" w:rsidP="00731826">
      <w:r>
        <w:t>Un vent glacé frissonne et court par les allées</w:t>
      </w:r>
      <w:r w:rsidR="00B2673C">
        <w:t> ;</w:t>
      </w:r>
    </w:p>
    <w:p w14:paraId="6BC95C58" w14:textId="77777777" w:rsidR="00B2673C" w:rsidRDefault="00731826" w:rsidP="00731826">
      <w:r>
        <w:t>Eux</w:t>
      </w:r>
      <w:r w:rsidR="00B2673C">
        <w:t xml:space="preserve">, </w:t>
      </w:r>
      <w:r>
        <w:t>n</w:t>
      </w:r>
      <w:r w:rsidR="00B2673C">
        <w:t>’</w:t>
      </w:r>
      <w:r>
        <w:t>ayant plus l</w:t>
      </w:r>
      <w:r w:rsidR="00B2673C">
        <w:t>’</w:t>
      </w:r>
      <w:r>
        <w:t>asile ombragé des berceaux</w:t>
      </w:r>
      <w:r w:rsidR="00B2673C">
        <w:t>,</w:t>
      </w:r>
    </w:p>
    <w:p w14:paraId="7822DEB4" w14:textId="77777777" w:rsidR="00B2673C" w:rsidRDefault="00731826" w:rsidP="00731826">
      <w:r>
        <w:t>Ne peuvent pas dormir sur leurs pattes gelées</w:t>
      </w:r>
      <w:r w:rsidR="00B2673C">
        <w:t>.</w:t>
      </w:r>
    </w:p>
    <w:p w14:paraId="38A2178F" w14:textId="49A91F4E" w:rsidR="00B2673C" w:rsidRDefault="00731826" w:rsidP="00731826">
      <w:r>
        <w:t>Dans les grands arbres nus que couvre le verglas</w:t>
      </w:r>
    </w:p>
    <w:p w14:paraId="3872A7A7" w14:textId="77777777" w:rsidR="00B2673C" w:rsidRDefault="00731826" w:rsidP="00731826">
      <w:r>
        <w:t>Ils sont là</w:t>
      </w:r>
      <w:r w:rsidR="00B2673C">
        <w:t xml:space="preserve">, </w:t>
      </w:r>
      <w:r>
        <w:t>tout tremblants</w:t>
      </w:r>
      <w:r w:rsidR="00B2673C">
        <w:t xml:space="preserve">, </w:t>
      </w:r>
      <w:r>
        <w:t>sans rien qui les protège</w:t>
      </w:r>
      <w:r w:rsidR="00B2673C">
        <w:t> ;</w:t>
      </w:r>
    </w:p>
    <w:p w14:paraId="2E011553" w14:textId="77777777" w:rsidR="00B2673C" w:rsidRDefault="00731826" w:rsidP="00731826">
      <w:r>
        <w:t>De leur œil inquiet ils regardent la neige</w:t>
      </w:r>
      <w:r w:rsidR="00B2673C">
        <w:t>,</w:t>
      </w:r>
    </w:p>
    <w:p w14:paraId="44900D11" w14:textId="77777777" w:rsidR="00B2673C" w:rsidRDefault="00731826" w:rsidP="00731826">
      <w:r>
        <w:t>Attendant jusqu</w:t>
      </w:r>
      <w:r w:rsidR="00B2673C">
        <w:t>’</w:t>
      </w:r>
      <w:r>
        <w:t>au jour la nuit qui ne vient pas</w:t>
      </w:r>
      <w:r w:rsidR="00B2673C">
        <w:t>.</w:t>
      </w:r>
    </w:p>
    <w:p w14:paraId="1361F298" w14:textId="5717BBE4" w:rsidR="00731826" w:rsidRDefault="00731826" w:rsidP="00731826">
      <w:pPr>
        <w:pStyle w:val="Auteur"/>
      </w:pPr>
      <w:r>
        <w:t>Guy de Maupassant</w:t>
      </w:r>
    </w:p>
    <w:p w14:paraId="1A977000" w14:textId="77777777" w:rsidR="00731826" w:rsidRPr="004470BD" w:rsidRDefault="00731826" w:rsidP="00731826"/>
    <w:p w14:paraId="5D1415FB" w14:textId="70A60AB4" w:rsidR="00711825" w:rsidRPr="005C0104" w:rsidRDefault="00CA0A14" w:rsidP="00711825">
      <w:pPr>
        <w:pStyle w:val="Notation"/>
      </w:pPr>
      <w:bookmarkStart w:id="12" w:name="bookmark126"/>
      <w:r>
        <w:tab/>
      </w:r>
      <w:r>
        <w:tab/>
      </w:r>
      <w:r>
        <w:tab/>
        <w:t>6 points</w:t>
      </w:r>
    </w:p>
    <w:p w14:paraId="669C1B8B" w14:textId="77777777" w:rsidR="00711825" w:rsidRDefault="00711825" w:rsidP="00711825">
      <w:pPr>
        <w:pStyle w:val="Titre1"/>
      </w:pPr>
      <w:r w:rsidRPr="00BF16D2">
        <w:t>Leçon de géographie</w:t>
      </w:r>
    </w:p>
    <w:bookmarkEnd w:id="12"/>
    <w:p w14:paraId="0DD989C7" w14:textId="09AD8D27" w:rsidR="00711825" w:rsidRDefault="00711825" w:rsidP="00711825">
      <w:r w:rsidRPr="004470BD">
        <w:t>L</w:t>
      </w:r>
      <w:r w:rsidR="00B2673C">
        <w:t>’</w:t>
      </w:r>
      <w:r>
        <w:t>océan a peur de moi</w:t>
      </w:r>
    </w:p>
    <w:p w14:paraId="6D874872" w14:textId="77777777" w:rsidR="00711825" w:rsidRDefault="00711825" w:rsidP="00711825">
      <w:r w:rsidRPr="004470BD">
        <w:t>Quand il me voit arriver</w:t>
      </w:r>
    </w:p>
    <w:p w14:paraId="1EC13C65" w14:textId="77777777" w:rsidR="00B2673C" w:rsidRDefault="00711825" w:rsidP="00711825">
      <w:r>
        <w:t>I</w:t>
      </w:r>
      <w:r w:rsidRPr="004470BD">
        <w:t>l se retire très loin</w:t>
      </w:r>
      <w:r w:rsidR="00B2673C">
        <w:t>.</w:t>
      </w:r>
    </w:p>
    <w:p w14:paraId="7EB5E003" w14:textId="5B59CAAD" w:rsidR="00711825" w:rsidRPr="004470BD" w:rsidRDefault="00711825" w:rsidP="00711825"/>
    <w:p w14:paraId="225FC31C" w14:textId="77777777" w:rsidR="00711825" w:rsidRDefault="00711825" w:rsidP="00711825">
      <w:r w:rsidRPr="004470BD">
        <w:t>Je lui parle doucement</w:t>
      </w:r>
    </w:p>
    <w:p w14:paraId="4ECCD1ED" w14:textId="218A00F7" w:rsidR="00711825" w:rsidRDefault="00711825" w:rsidP="00711825">
      <w:r>
        <w:t>D</w:t>
      </w:r>
      <w:r w:rsidR="00B2673C">
        <w:t>’</w:t>
      </w:r>
      <w:r w:rsidRPr="004470BD">
        <w:t>une voix de coquillage</w:t>
      </w:r>
    </w:p>
    <w:p w14:paraId="30A2986F" w14:textId="77777777" w:rsidR="00B2673C" w:rsidRDefault="00711825" w:rsidP="00711825">
      <w:r>
        <w:t>P</w:t>
      </w:r>
      <w:r w:rsidRPr="004470BD">
        <w:t>our tenter de l</w:t>
      </w:r>
      <w:r w:rsidR="00B2673C">
        <w:t>’</w:t>
      </w:r>
      <w:r w:rsidRPr="004470BD">
        <w:t>apaiser</w:t>
      </w:r>
      <w:r w:rsidR="00B2673C">
        <w:t>.</w:t>
      </w:r>
    </w:p>
    <w:p w14:paraId="2FD2B229" w14:textId="0432EC5F" w:rsidR="00711825" w:rsidRPr="004470BD" w:rsidRDefault="00711825" w:rsidP="00711825"/>
    <w:p w14:paraId="3C79F004" w14:textId="77777777" w:rsidR="00B2673C" w:rsidRDefault="00711825" w:rsidP="00711825">
      <w:r w:rsidRPr="004470BD">
        <w:t>Mais chaque fois c</w:t>
      </w:r>
      <w:r w:rsidR="00B2673C">
        <w:t>’</w:t>
      </w:r>
      <w:r w:rsidRPr="004470BD">
        <w:t>est pareil</w:t>
      </w:r>
      <w:r w:rsidR="00B2673C">
        <w:t> :</w:t>
      </w:r>
    </w:p>
    <w:p w14:paraId="27900905" w14:textId="20717A9F" w:rsidR="00711825" w:rsidRDefault="00711825" w:rsidP="00711825">
      <w:r>
        <w:t>I</w:t>
      </w:r>
      <w:r w:rsidRPr="004470BD">
        <w:t>l me faut au moins six heures</w:t>
      </w:r>
    </w:p>
    <w:p w14:paraId="6355F4AC" w14:textId="77777777" w:rsidR="00B2673C" w:rsidRDefault="00711825" w:rsidP="00711825">
      <w:r>
        <w:t>P</w:t>
      </w:r>
      <w:r w:rsidRPr="004470BD">
        <w:t>our enfin l</w:t>
      </w:r>
      <w:r w:rsidR="00B2673C">
        <w:t>’</w:t>
      </w:r>
      <w:r w:rsidRPr="004470BD">
        <w:t>apprivoiser</w:t>
      </w:r>
      <w:r w:rsidR="00B2673C">
        <w:t>.</w:t>
      </w:r>
    </w:p>
    <w:p w14:paraId="0C5B8053" w14:textId="0A2C5F70" w:rsidR="00711825" w:rsidRPr="004470BD" w:rsidRDefault="00711825" w:rsidP="00711825"/>
    <w:p w14:paraId="2D56B730" w14:textId="77777777" w:rsidR="00711825" w:rsidRDefault="00711825" w:rsidP="00711825">
      <w:r w:rsidRPr="004470BD">
        <w:t>Alors il revient vers moi</w:t>
      </w:r>
    </w:p>
    <w:p w14:paraId="00A12867" w14:textId="77777777" w:rsidR="00B2673C" w:rsidRDefault="00711825" w:rsidP="00711825">
      <w:r>
        <w:t>E</w:t>
      </w:r>
      <w:r w:rsidRPr="004470BD">
        <w:t>t il me lèche les pieds</w:t>
      </w:r>
      <w:r w:rsidR="00B2673C">
        <w:t>.</w:t>
      </w:r>
    </w:p>
    <w:p w14:paraId="0D91D8C0" w14:textId="779DED2F" w:rsidR="00711825" w:rsidRDefault="00711825" w:rsidP="00711825">
      <w:pPr>
        <w:pStyle w:val="Auteur"/>
      </w:pPr>
      <w:r w:rsidRPr="004470BD">
        <w:t>Christian Poslaniec</w:t>
      </w:r>
    </w:p>
    <w:p w14:paraId="1E8BB5C5" w14:textId="77777777" w:rsidR="00286C2C" w:rsidRPr="005C0104" w:rsidRDefault="00286C2C" w:rsidP="00286C2C">
      <w:pPr>
        <w:pStyle w:val="Notation"/>
      </w:pPr>
      <w:r>
        <w:tab/>
      </w:r>
      <w:r>
        <w:tab/>
      </w:r>
      <w:r>
        <w:tab/>
        <w:t>6 points</w:t>
      </w:r>
    </w:p>
    <w:p w14:paraId="7D902963" w14:textId="77777777" w:rsidR="00286C2C" w:rsidRDefault="00286C2C" w:rsidP="00286C2C">
      <w:pPr>
        <w:pStyle w:val="Titre1"/>
      </w:pPr>
      <w:r>
        <w:t>Bien placés bien choisis</w:t>
      </w:r>
    </w:p>
    <w:p w14:paraId="6602E910" w14:textId="77777777" w:rsidR="00B2673C" w:rsidRDefault="00286C2C" w:rsidP="00286C2C">
      <w:r>
        <w:t>Bien placés bien choisis</w:t>
      </w:r>
    </w:p>
    <w:p w14:paraId="19E56D4B" w14:textId="7FEDEF51" w:rsidR="00286C2C" w:rsidRDefault="00286C2C" w:rsidP="00286C2C">
      <w:r>
        <w:t>Quelques mots font une poésie</w:t>
      </w:r>
    </w:p>
    <w:p w14:paraId="2D7AC9C2" w14:textId="016F9DEB" w:rsidR="00B2673C" w:rsidRDefault="00286C2C" w:rsidP="00286C2C">
      <w:r>
        <w:t>Les mots il suffit qu</w:t>
      </w:r>
      <w:r w:rsidR="00B2673C">
        <w:t>’</w:t>
      </w:r>
      <w:r>
        <w:t>on les aime</w:t>
      </w:r>
    </w:p>
    <w:p w14:paraId="2F69981F" w14:textId="77777777" w:rsidR="00B2673C" w:rsidRDefault="00286C2C" w:rsidP="00286C2C">
      <w:r>
        <w:t>Pour écrire un poème</w:t>
      </w:r>
    </w:p>
    <w:p w14:paraId="4604E702" w14:textId="437AB664" w:rsidR="00286C2C" w:rsidRDefault="00286C2C" w:rsidP="00286C2C">
      <w:r>
        <w:t>On sait pas toujours ce qu</w:t>
      </w:r>
      <w:r w:rsidR="00B2673C">
        <w:t>’</w:t>
      </w:r>
      <w:r>
        <w:t>on dit</w:t>
      </w:r>
    </w:p>
    <w:p w14:paraId="451F0C8C" w14:textId="77777777" w:rsidR="00286C2C" w:rsidRDefault="00286C2C" w:rsidP="00286C2C">
      <w:r>
        <w:t>Lorsque nait la poésie</w:t>
      </w:r>
    </w:p>
    <w:p w14:paraId="53312203" w14:textId="77777777" w:rsidR="00286C2C" w:rsidRDefault="00286C2C" w:rsidP="00286C2C">
      <w:r>
        <w:t>Faut ensuite rechercher le thème</w:t>
      </w:r>
    </w:p>
    <w:p w14:paraId="6CD8B6B8" w14:textId="77777777" w:rsidR="00B2673C" w:rsidRDefault="00286C2C" w:rsidP="00286C2C">
      <w:r>
        <w:t>Pour intituler le poème</w:t>
      </w:r>
    </w:p>
    <w:p w14:paraId="5F0BDDD8" w14:textId="75D9FE19" w:rsidR="00286C2C" w:rsidRDefault="00286C2C" w:rsidP="00286C2C">
      <w:r>
        <w:t>Mais d</w:t>
      </w:r>
      <w:r w:rsidR="00B2673C">
        <w:t>’</w:t>
      </w:r>
      <w:r>
        <w:t>autres fois on pleure on rit</w:t>
      </w:r>
    </w:p>
    <w:p w14:paraId="654A9F5A" w14:textId="77777777" w:rsidR="00286C2C" w:rsidRDefault="00286C2C" w:rsidP="00286C2C">
      <w:r>
        <w:t>En écrivant la poésie</w:t>
      </w:r>
    </w:p>
    <w:p w14:paraId="7AD03182" w14:textId="673B5301" w:rsidR="00286C2C" w:rsidRDefault="00286C2C" w:rsidP="00286C2C">
      <w:r>
        <w:t>Ça a toujours kékchose d</w:t>
      </w:r>
      <w:r w:rsidR="00B2673C">
        <w:t>’</w:t>
      </w:r>
      <w:r>
        <w:t>extrême</w:t>
      </w:r>
    </w:p>
    <w:p w14:paraId="2008450F" w14:textId="77777777" w:rsidR="00286C2C" w:rsidRDefault="00286C2C" w:rsidP="00286C2C">
      <w:r>
        <w:t>Un poème</w:t>
      </w:r>
    </w:p>
    <w:p w14:paraId="4A43BDD0" w14:textId="660C9B00" w:rsidR="00286C2C" w:rsidRDefault="00286C2C" w:rsidP="00286C2C">
      <w:pPr>
        <w:pStyle w:val="Auteur"/>
      </w:pPr>
      <w:r>
        <w:t>Raymond Queneau</w:t>
      </w:r>
    </w:p>
    <w:p w14:paraId="0CA335CE" w14:textId="77777777" w:rsidR="00286C2C" w:rsidRPr="004470BD" w:rsidRDefault="00286C2C" w:rsidP="00286C2C"/>
    <w:p w14:paraId="2F34FAD1" w14:textId="3F72358F" w:rsidR="00711825" w:rsidRPr="0047505C" w:rsidRDefault="00CA0A14" w:rsidP="00711825">
      <w:pPr>
        <w:pStyle w:val="Notation"/>
      </w:pPr>
      <w:bookmarkStart w:id="13" w:name="bookmark140"/>
      <w:r>
        <w:tab/>
      </w:r>
      <w:r>
        <w:tab/>
      </w:r>
      <w:r>
        <w:tab/>
        <w:t>6 points</w:t>
      </w:r>
    </w:p>
    <w:p w14:paraId="1E86FF31" w14:textId="77777777" w:rsidR="00711825" w:rsidRPr="0047505C" w:rsidRDefault="00711825" w:rsidP="00711825">
      <w:pPr>
        <w:pStyle w:val="Titre1"/>
      </w:pPr>
      <w:r w:rsidRPr="0047505C">
        <w:t>La Mer secrète</w:t>
      </w:r>
    </w:p>
    <w:bookmarkEnd w:id="13"/>
    <w:p w14:paraId="42BA2FBA" w14:textId="77777777" w:rsidR="00B2673C" w:rsidRDefault="00711825" w:rsidP="00711825">
      <w:r w:rsidRPr="0047505C">
        <w:t>Quand nul ne la regarde</w:t>
      </w:r>
      <w:r w:rsidR="00B2673C">
        <w:t>,</w:t>
      </w:r>
    </w:p>
    <w:p w14:paraId="2424C12D" w14:textId="77777777" w:rsidR="00B2673C" w:rsidRDefault="00711825" w:rsidP="00711825">
      <w:r w:rsidRPr="0047505C">
        <w:t>La mer n</w:t>
      </w:r>
      <w:r w:rsidR="00B2673C">
        <w:t>’</w:t>
      </w:r>
      <w:r w:rsidRPr="0047505C">
        <w:t>est plus la mer</w:t>
      </w:r>
      <w:r w:rsidR="00B2673C">
        <w:t>,</w:t>
      </w:r>
    </w:p>
    <w:p w14:paraId="7C474447" w14:textId="371B0F3F" w:rsidR="00711825" w:rsidRDefault="00711825" w:rsidP="00711825">
      <w:r w:rsidRPr="0047505C">
        <w:t>Elle est ce que nous sommes</w:t>
      </w:r>
    </w:p>
    <w:p w14:paraId="1FCFBC87" w14:textId="77777777" w:rsidR="00B2673C" w:rsidRDefault="00711825" w:rsidP="00711825">
      <w:r w:rsidRPr="0047505C">
        <w:t>Lorsque nul ne nous voit</w:t>
      </w:r>
      <w:r w:rsidR="00B2673C">
        <w:t>.</w:t>
      </w:r>
    </w:p>
    <w:p w14:paraId="08E2A162" w14:textId="77777777" w:rsidR="00B2673C" w:rsidRDefault="00711825" w:rsidP="00711825">
      <w:r w:rsidRPr="0047505C">
        <w:t>Elle a d</w:t>
      </w:r>
      <w:r w:rsidR="00B2673C">
        <w:t>’</w:t>
      </w:r>
      <w:r w:rsidRPr="0047505C">
        <w:t>autres poissons</w:t>
      </w:r>
      <w:r w:rsidR="00B2673C">
        <w:t>,</w:t>
      </w:r>
    </w:p>
    <w:p w14:paraId="7F92C53E" w14:textId="77777777" w:rsidR="00B2673C" w:rsidRDefault="00711825" w:rsidP="00711825">
      <w:r w:rsidRPr="0047505C">
        <w:t>D</w:t>
      </w:r>
      <w:r w:rsidR="00B2673C">
        <w:t>’</w:t>
      </w:r>
      <w:r w:rsidRPr="0047505C">
        <w:t>autres vagues aussi</w:t>
      </w:r>
      <w:r w:rsidR="00B2673C">
        <w:t>.</w:t>
      </w:r>
    </w:p>
    <w:p w14:paraId="380923CE" w14:textId="5C889A42" w:rsidR="00711825" w:rsidRDefault="00711825" w:rsidP="00711825">
      <w:r w:rsidRPr="0047505C">
        <w:t>C</w:t>
      </w:r>
      <w:r w:rsidR="00B2673C">
        <w:t>’</w:t>
      </w:r>
      <w:r w:rsidRPr="0047505C">
        <w:t>est la mer pour la mer</w:t>
      </w:r>
    </w:p>
    <w:p w14:paraId="51AF6B54" w14:textId="77777777" w:rsidR="00711825" w:rsidRDefault="00711825" w:rsidP="00711825">
      <w:r>
        <w:t>Et pour ceux qui en rêvent</w:t>
      </w:r>
    </w:p>
    <w:p w14:paraId="51B55905" w14:textId="77777777" w:rsidR="00711825" w:rsidRPr="0047505C" w:rsidRDefault="00711825" w:rsidP="00711825">
      <w:r>
        <w:t>C</w:t>
      </w:r>
      <w:r w:rsidRPr="0047505C">
        <w:t>omme je fais ici</w:t>
      </w:r>
    </w:p>
    <w:p w14:paraId="3524F70C" w14:textId="4412C258" w:rsidR="00711825" w:rsidRDefault="00711825" w:rsidP="00711825">
      <w:pPr>
        <w:pStyle w:val="Auteur"/>
      </w:pPr>
      <w:r w:rsidRPr="0047505C">
        <w:t>Jules Supervielle</w:t>
      </w:r>
    </w:p>
    <w:p w14:paraId="17985F54" w14:textId="77777777" w:rsidR="00DE105A" w:rsidRPr="0047505C" w:rsidRDefault="00DE105A" w:rsidP="00DE105A">
      <w:pPr>
        <w:pStyle w:val="Notation"/>
      </w:pPr>
      <w:r>
        <w:tab/>
      </w:r>
      <w:r>
        <w:tab/>
      </w:r>
      <w:r>
        <w:tab/>
        <w:t>6 points</w:t>
      </w:r>
    </w:p>
    <w:p w14:paraId="637D7CCE" w14:textId="77777777" w:rsidR="00DE105A" w:rsidRDefault="00DE105A" w:rsidP="00DE105A">
      <w:pPr>
        <w:pStyle w:val="Titre1"/>
      </w:pPr>
      <w:r>
        <w:t>La bise</w:t>
      </w:r>
    </w:p>
    <w:p w14:paraId="230EC82D" w14:textId="77777777" w:rsidR="00B2673C" w:rsidRDefault="00DE105A" w:rsidP="00DE105A">
      <w:r>
        <w:t>Ce sont des feuilles mortes</w:t>
      </w:r>
    </w:p>
    <w:p w14:paraId="0B933FD8" w14:textId="77777777" w:rsidR="00B2673C" w:rsidRDefault="00DE105A" w:rsidP="00DE105A">
      <w:r>
        <w:t>Disaient les feuilles mortes</w:t>
      </w:r>
    </w:p>
    <w:p w14:paraId="32C5D61A" w14:textId="77777777" w:rsidR="00B2673C" w:rsidRDefault="00DE105A" w:rsidP="00DE105A">
      <w:r>
        <w:t>Voyant des papillons</w:t>
      </w:r>
    </w:p>
    <w:p w14:paraId="2E238ADC" w14:textId="77777777" w:rsidR="00B2673C" w:rsidRDefault="00DE105A" w:rsidP="00DE105A">
      <w:r>
        <w:t>S</w:t>
      </w:r>
      <w:r w:rsidR="00B2673C">
        <w:t>’</w:t>
      </w:r>
      <w:r>
        <w:t>envoler d</w:t>
      </w:r>
      <w:r w:rsidR="00B2673C">
        <w:t>’</w:t>
      </w:r>
      <w:r>
        <w:t>un buisson</w:t>
      </w:r>
      <w:r w:rsidR="00B2673C">
        <w:t>.</w:t>
      </w:r>
    </w:p>
    <w:p w14:paraId="1415690C" w14:textId="77777777" w:rsidR="00B2673C" w:rsidRDefault="00B2673C" w:rsidP="00DE105A">
      <w:r>
        <w:t>« </w:t>
      </w:r>
      <w:r w:rsidR="00DE105A">
        <w:t>Ce sont des papillons</w:t>
      </w:r>
      <w:r>
        <w:t> »,</w:t>
      </w:r>
    </w:p>
    <w:p w14:paraId="4BCA2780" w14:textId="523D488F" w:rsidR="00B2673C" w:rsidRDefault="00DE105A" w:rsidP="00DE105A">
      <w:r>
        <w:t>Disaient les papillons</w:t>
      </w:r>
    </w:p>
    <w:p w14:paraId="64F17AD7" w14:textId="77777777" w:rsidR="00B2673C" w:rsidRDefault="00DE105A" w:rsidP="00DE105A">
      <w:r>
        <w:t>Voyant des feuilles mortes</w:t>
      </w:r>
    </w:p>
    <w:p w14:paraId="1F832168" w14:textId="77777777" w:rsidR="00B2673C" w:rsidRDefault="00DE105A" w:rsidP="00DE105A">
      <w:r>
        <w:t>Errer de porte en porte</w:t>
      </w:r>
      <w:r w:rsidR="00B2673C">
        <w:t>.</w:t>
      </w:r>
    </w:p>
    <w:p w14:paraId="3A26F0DC" w14:textId="6C98084B" w:rsidR="00B2673C" w:rsidRDefault="00DE105A" w:rsidP="00DE105A">
      <w:r>
        <w:t>Mais la bise riait</w:t>
      </w:r>
    </w:p>
    <w:p w14:paraId="68BA5D79" w14:textId="77777777" w:rsidR="00B2673C" w:rsidRDefault="00DE105A" w:rsidP="00DE105A">
      <w:r>
        <w:t>Qui déjà les chassait</w:t>
      </w:r>
    </w:p>
    <w:p w14:paraId="5CEDE6E8" w14:textId="77777777" w:rsidR="00B2673C" w:rsidRDefault="00DE105A" w:rsidP="00DE105A">
      <w:r>
        <w:t>Ensemble vers la mer</w:t>
      </w:r>
      <w:r w:rsidR="00B2673C">
        <w:t>.</w:t>
      </w:r>
    </w:p>
    <w:p w14:paraId="1EB6701B" w14:textId="371FE055" w:rsidR="00DE105A" w:rsidRDefault="00DE105A" w:rsidP="00DE105A">
      <w:pPr>
        <w:pStyle w:val="Auteur"/>
      </w:pPr>
      <w:r>
        <w:t>Maurice Carême</w:t>
      </w:r>
    </w:p>
    <w:p w14:paraId="04DBDD4B" w14:textId="77777777" w:rsidR="00DE105A" w:rsidRDefault="00DE105A" w:rsidP="00DE105A"/>
    <w:p w14:paraId="0CECD583" w14:textId="77777777" w:rsidR="009C20A6" w:rsidRPr="0047505C" w:rsidRDefault="009C20A6" w:rsidP="009C20A6">
      <w:pPr>
        <w:pStyle w:val="Notation"/>
      </w:pPr>
      <w:r>
        <w:tab/>
      </w:r>
      <w:r>
        <w:tab/>
      </w:r>
      <w:r>
        <w:tab/>
        <w:t>6 points</w:t>
      </w:r>
    </w:p>
    <w:p w14:paraId="4BD79E46" w14:textId="77777777" w:rsidR="009C20A6" w:rsidRDefault="009C20A6" w:rsidP="009C20A6">
      <w:pPr>
        <w:pStyle w:val="Titre1"/>
      </w:pPr>
      <w:r>
        <w:t>Par les poils de mon balai</w:t>
      </w:r>
    </w:p>
    <w:p w14:paraId="394D400F" w14:textId="77777777" w:rsidR="00B2673C" w:rsidRDefault="009C20A6" w:rsidP="009C20A6">
      <w:r>
        <w:t>Par les poils de mon balai</w:t>
      </w:r>
      <w:r w:rsidR="00B2673C">
        <w:t> !</w:t>
      </w:r>
    </w:p>
    <w:p w14:paraId="2144C6E1" w14:textId="77777777" w:rsidR="00B2673C" w:rsidRDefault="009C20A6" w:rsidP="009C20A6">
      <w:r>
        <w:t>Jurait</w:t>
      </w:r>
      <w:r w:rsidR="00B2673C">
        <w:t xml:space="preserve">, </w:t>
      </w:r>
      <w:r>
        <w:t>crachait la sorcière</w:t>
      </w:r>
      <w:r w:rsidR="00B2673C">
        <w:t>.</w:t>
      </w:r>
    </w:p>
    <w:p w14:paraId="07365F3B" w14:textId="77777777" w:rsidR="00B2673C" w:rsidRDefault="009C20A6" w:rsidP="009C20A6">
      <w:r>
        <w:t>Par les poils de mon balai</w:t>
      </w:r>
      <w:r w:rsidR="00B2673C">
        <w:t> !</w:t>
      </w:r>
    </w:p>
    <w:p w14:paraId="465F075E" w14:textId="0C612E35" w:rsidR="009C20A6" w:rsidRDefault="009C20A6" w:rsidP="009C20A6">
      <w:r>
        <w:t>Je te transformerai</w:t>
      </w:r>
    </w:p>
    <w:p w14:paraId="2CC81882" w14:textId="77777777" w:rsidR="00B2673C" w:rsidRDefault="009C20A6" w:rsidP="009C20A6">
      <w:r>
        <w:t>En vieil hibou grincheux</w:t>
      </w:r>
      <w:r w:rsidR="00B2673C">
        <w:t> !</w:t>
      </w:r>
    </w:p>
    <w:p w14:paraId="399077E6" w14:textId="77777777" w:rsidR="00B2673C" w:rsidRDefault="009C20A6" w:rsidP="009C20A6">
      <w:r>
        <w:t>Tu dormiras au trou</w:t>
      </w:r>
      <w:r w:rsidR="00B2673C">
        <w:t>,</w:t>
      </w:r>
    </w:p>
    <w:p w14:paraId="64030CD1" w14:textId="77777777" w:rsidR="00B2673C" w:rsidRDefault="009C20A6" w:rsidP="009C20A6">
      <w:r>
        <w:t>Et la nuit</w:t>
      </w:r>
      <w:r w:rsidR="00B2673C">
        <w:t xml:space="preserve">, </w:t>
      </w:r>
      <w:r>
        <w:t>et le jour</w:t>
      </w:r>
      <w:r w:rsidR="00B2673C">
        <w:t>,</w:t>
      </w:r>
    </w:p>
    <w:p w14:paraId="635D5037" w14:textId="77777777" w:rsidR="00B2673C" w:rsidRDefault="009C20A6" w:rsidP="009C20A6">
      <w:r>
        <w:t>Tu chanteras</w:t>
      </w:r>
      <w:r w:rsidR="00B2673C">
        <w:t xml:space="preserve"> : </w:t>
      </w:r>
      <w:r>
        <w:t>Hou</w:t>
      </w:r>
      <w:r w:rsidR="00B2673C">
        <w:t xml:space="preserve"> ! </w:t>
      </w:r>
      <w:r>
        <w:t>Hou</w:t>
      </w:r>
      <w:r w:rsidR="00B2673C">
        <w:t> !</w:t>
      </w:r>
    </w:p>
    <w:p w14:paraId="1045BB42" w14:textId="77777777" w:rsidR="00B2673C" w:rsidRDefault="009C20A6" w:rsidP="009C20A6">
      <w:r>
        <w:t>Que même la lune</w:t>
      </w:r>
      <w:r w:rsidR="00B2673C">
        <w:t xml:space="preserve">, </w:t>
      </w:r>
      <w:r>
        <w:t>oh</w:t>
      </w:r>
      <w:r w:rsidR="00B2673C">
        <w:t xml:space="preserve">, </w:t>
      </w:r>
      <w:r>
        <w:t>oui</w:t>
      </w:r>
      <w:r w:rsidR="00B2673C">
        <w:t> !</w:t>
      </w:r>
    </w:p>
    <w:p w14:paraId="4D735841" w14:textId="77777777" w:rsidR="00B2673C" w:rsidRDefault="009C20A6" w:rsidP="009C20A6">
      <w:r>
        <w:t>En pleurera de rire</w:t>
      </w:r>
      <w:r w:rsidR="00B2673C">
        <w:t> !</w:t>
      </w:r>
    </w:p>
    <w:p w14:paraId="7ABC923A" w14:textId="77777777" w:rsidR="00B2673C" w:rsidRDefault="009C20A6" w:rsidP="009C20A6">
      <w:r>
        <w:t>Par les poils de mon balai</w:t>
      </w:r>
      <w:r w:rsidR="00B2673C">
        <w:t>,</w:t>
      </w:r>
    </w:p>
    <w:p w14:paraId="34125EC2" w14:textId="77777777" w:rsidR="00B2673C" w:rsidRDefault="009C20A6" w:rsidP="009C20A6">
      <w:r>
        <w:t>Un</w:t>
      </w:r>
      <w:r w:rsidR="00B2673C">
        <w:t xml:space="preserve">, </w:t>
      </w:r>
      <w:r>
        <w:t>deux</w:t>
      </w:r>
      <w:r w:rsidR="00B2673C">
        <w:t xml:space="preserve">, </w:t>
      </w:r>
      <w:r>
        <w:t>trois</w:t>
      </w:r>
      <w:r w:rsidR="00B2673C">
        <w:t xml:space="preserve">, </w:t>
      </w:r>
      <w:r>
        <w:t>tu es fait</w:t>
      </w:r>
      <w:r w:rsidR="00B2673C">
        <w:t> !</w:t>
      </w:r>
    </w:p>
    <w:p w14:paraId="33A8FD02" w14:textId="48D87BCE" w:rsidR="009C20A6" w:rsidRDefault="009C20A6" w:rsidP="009C20A6">
      <w:pPr>
        <w:pStyle w:val="Auteur"/>
      </w:pPr>
      <w:r>
        <w:t>Marie Litra</w:t>
      </w:r>
    </w:p>
    <w:p w14:paraId="5AFE3358" w14:textId="77777777" w:rsidR="00946D94" w:rsidRPr="0047505C" w:rsidRDefault="00946D94" w:rsidP="00946D94">
      <w:pPr>
        <w:pStyle w:val="Notation"/>
      </w:pPr>
      <w:r>
        <w:tab/>
      </w:r>
      <w:r>
        <w:tab/>
      </w:r>
      <w:r>
        <w:tab/>
        <w:t>6 points</w:t>
      </w:r>
    </w:p>
    <w:p w14:paraId="7F027643" w14:textId="1ECBAAA4" w:rsidR="00946D94" w:rsidRDefault="00946D94" w:rsidP="00946D94">
      <w:pPr>
        <w:pStyle w:val="Titre1"/>
      </w:pPr>
      <w:r>
        <w:t>L</w:t>
      </w:r>
      <w:r w:rsidR="00B2673C">
        <w:t>’</w:t>
      </w:r>
      <w:r>
        <w:t>hiver approche</w:t>
      </w:r>
    </w:p>
    <w:p w14:paraId="7A6D7106" w14:textId="77777777" w:rsidR="00B2673C" w:rsidRDefault="00946D94" w:rsidP="00946D94">
      <w:r>
        <w:t>L</w:t>
      </w:r>
      <w:r w:rsidR="00B2673C">
        <w:t>’</w:t>
      </w:r>
      <w:r>
        <w:t>hiver approche</w:t>
      </w:r>
      <w:r w:rsidR="00B2673C">
        <w:t xml:space="preserve">, </w:t>
      </w:r>
      <w:r>
        <w:t>les hirondelles ont fui</w:t>
      </w:r>
      <w:r w:rsidR="00B2673C">
        <w:t>,</w:t>
      </w:r>
    </w:p>
    <w:p w14:paraId="26831824" w14:textId="42A621DA" w:rsidR="00B2673C" w:rsidRDefault="00946D94" w:rsidP="00946D94">
      <w:r>
        <w:t>Mais il ne reste que les moineaux</w:t>
      </w:r>
    </w:p>
    <w:p w14:paraId="4E54882C" w14:textId="77777777" w:rsidR="00B2673C" w:rsidRDefault="00946D94" w:rsidP="00946D94">
      <w:r>
        <w:t>dans le pays</w:t>
      </w:r>
      <w:r w:rsidR="00B2673C">
        <w:t>.</w:t>
      </w:r>
    </w:p>
    <w:p w14:paraId="02C37057" w14:textId="77777777" w:rsidR="00B2673C" w:rsidRDefault="00946D94" w:rsidP="00946D94">
      <w:r>
        <w:t>Bien d</w:t>
      </w:r>
      <w:r w:rsidR="00B2673C">
        <w:t>’</w:t>
      </w:r>
      <w:r>
        <w:t>autres aussi qui font leurs nids</w:t>
      </w:r>
      <w:r w:rsidR="00B2673C">
        <w:t>.</w:t>
      </w:r>
    </w:p>
    <w:p w14:paraId="5C853867" w14:textId="77777777" w:rsidR="00B2673C" w:rsidRDefault="00946D94" w:rsidP="00946D94">
      <w:r>
        <w:t>La nature est morte</w:t>
      </w:r>
      <w:r w:rsidR="00B2673C">
        <w:t xml:space="preserve">, </w:t>
      </w:r>
      <w:r>
        <w:t>plus d</w:t>
      </w:r>
      <w:r w:rsidR="00B2673C">
        <w:t>’</w:t>
      </w:r>
      <w:r>
        <w:t>arbres en fleurs</w:t>
      </w:r>
      <w:r w:rsidR="00B2673C">
        <w:t>,</w:t>
      </w:r>
    </w:p>
    <w:p w14:paraId="74CFC758" w14:textId="77777777" w:rsidR="00B2673C" w:rsidRDefault="00946D94" w:rsidP="00946D94">
      <w:r>
        <w:t>Le temps est couleur de neige</w:t>
      </w:r>
      <w:r w:rsidR="00B2673C">
        <w:t>.</w:t>
      </w:r>
    </w:p>
    <w:p w14:paraId="79CDAACC" w14:textId="77777777" w:rsidR="00B2673C" w:rsidRDefault="00946D94" w:rsidP="00946D94">
      <w:r>
        <w:t>Et n</w:t>
      </w:r>
      <w:r w:rsidR="00B2673C">
        <w:t>’</w:t>
      </w:r>
      <w:r>
        <w:t>oublions pas Noël qui lui aussi approche</w:t>
      </w:r>
      <w:r w:rsidR="00B2673C">
        <w:t>.</w:t>
      </w:r>
    </w:p>
    <w:p w14:paraId="47DDA0B0" w14:textId="77777777" w:rsidR="00B2673C" w:rsidRDefault="00946D94" w:rsidP="00946D94">
      <w:r>
        <w:t>Lui qui descend du ciel chaque année</w:t>
      </w:r>
      <w:r w:rsidR="00B2673C">
        <w:t>,</w:t>
      </w:r>
    </w:p>
    <w:p w14:paraId="5B958B99" w14:textId="2FD2DFBA" w:rsidR="00946D94" w:rsidRDefault="00946D94" w:rsidP="00946D94">
      <w:r>
        <w:t>Oui toi Noël qui vient nous apporter</w:t>
      </w:r>
    </w:p>
    <w:p w14:paraId="085218E5" w14:textId="77777777" w:rsidR="00B2673C" w:rsidRDefault="00946D94" w:rsidP="00946D94">
      <w:r>
        <w:t>Tant de joujoux</w:t>
      </w:r>
      <w:r w:rsidR="00B2673C">
        <w:t xml:space="preserve"> ! </w:t>
      </w:r>
      <w:r>
        <w:t>Noël</w:t>
      </w:r>
      <w:r w:rsidR="00B2673C">
        <w:t xml:space="preserve">… </w:t>
      </w:r>
      <w:r>
        <w:t>Noël</w:t>
      </w:r>
      <w:r w:rsidR="00B2673C">
        <w:t> !</w:t>
      </w:r>
    </w:p>
    <w:p w14:paraId="23526D64" w14:textId="6AF306A0" w:rsidR="009C20A6" w:rsidRDefault="00946D94" w:rsidP="00946D94">
      <w:pPr>
        <w:pStyle w:val="Auteur"/>
      </w:pPr>
      <w:r>
        <w:t>Guillaume Apollinaire</w:t>
      </w:r>
    </w:p>
    <w:p w14:paraId="376675DF" w14:textId="77777777" w:rsidR="00946D94" w:rsidRPr="0047505C" w:rsidRDefault="00946D94" w:rsidP="00946D94"/>
    <w:p w14:paraId="66266637" w14:textId="18C6AD58" w:rsidR="00711825" w:rsidRPr="0047505C" w:rsidRDefault="00CA0A14" w:rsidP="00711825">
      <w:pPr>
        <w:pStyle w:val="Notation"/>
      </w:pPr>
      <w:bookmarkStart w:id="14" w:name="bookmark142"/>
      <w:r>
        <w:tab/>
      </w:r>
      <w:r>
        <w:tab/>
      </w:r>
      <w:r>
        <w:tab/>
        <w:t>6 points</w:t>
      </w:r>
    </w:p>
    <w:p w14:paraId="6A2C4A88" w14:textId="716E68F4" w:rsidR="00711825" w:rsidRPr="0047505C" w:rsidRDefault="00711825" w:rsidP="00711825">
      <w:pPr>
        <w:pStyle w:val="Titre1"/>
      </w:pPr>
      <w:r w:rsidRPr="0047505C">
        <w:t>Maman m</w:t>
      </w:r>
      <w:r w:rsidR="00B2673C">
        <w:t>’</w:t>
      </w:r>
      <w:r w:rsidRPr="0047505C">
        <w:t>aime</w:t>
      </w:r>
    </w:p>
    <w:bookmarkEnd w:id="14"/>
    <w:p w14:paraId="40343B97" w14:textId="57AA91BE" w:rsidR="00711825" w:rsidRDefault="00711825" w:rsidP="00711825">
      <w:r w:rsidRPr="0047505C">
        <w:t>Maman m</w:t>
      </w:r>
      <w:r w:rsidR="00B2673C">
        <w:t>’</w:t>
      </w:r>
      <w:r>
        <w:t>aime</w:t>
      </w:r>
    </w:p>
    <w:p w14:paraId="2EDEF72F" w14:textId="77777777" w:rsidR="00711825" w:rsidRDefault="00711825" w:rsidP="00711825">
      <w:r w:rsidRPr="0047505C">
        <w:t>Me donne la main</w:t>
      </w:r>
    </w:p>
    <w:p w14:paraId="3ABD8C0F" w14:textId="77777777" w:rsidR="00711825" w:rsidRDefault="00711825" w:rsidP="00711825">
      <w:r w:rsidRPr="0047505C">
        <w:t>Apprivoise la mer</w:t>
      </w:r>
    </w:p>
    <w:p w14:paraId="14B2E7F4" w14:textId="77777777" w:rsidR="00711825" w:rsidRDefault="00711825" w:rsidP="00711825">
      <w:r w:rsidRPr="0047505C">
        <w:t>Autorise quelques vagues</w:t>
      </w:r>
    </w:p>
    <w:p w14:paraId="2E794093" w14:textId="77777777" w:rsidR="00711825" w:rsidRDefault="00711825" w:rsidP="00711825">
      <w:r>
        <w:t>A</w:t>
      </w:r>
      <w:r w:rsidRPr="0047505C">
        <w:t xml:space="preserve"> chahuter avec moi</w:t>
      </w:r>
    </w:p>
    <w:p w14:paraId="7CAF256F" w14:textId="77777777" w:rsidR="00711825" w:rsidRDefault="00711825" w:rsidP="00711825">
      <w:r w:rsidRPr="0047505C">
        <w:t>Puis me montre des coquillages</w:t>
      </w:r>
    </w:p>
    <w:p w14:paraId="663C11F3" w14:textId="77777777" w:rsidR="00711825" w:rsidRDefault="00711825" w:rsidP="00711825">
      <w:r w:rsidRPr="0047505C">
        <w:t>Plus beaux que des diamants</w:t>
      </w:r>
    </w:p>
    <w:p w14:paraId="29899695" w14:textId="77777777" w:rsidR="00711825" w:rsidRDefault="00711825" w:rsidP="00711825">
      <w:r w:rsidRPr="0047505C">
        <w:t>Puis me montre des poissons</w:t>
      </w:r>
    </w:p>
    <w:p w14:paraId="1E629CE9" w14:textId="77777777" w:rsidR="00711825" w:rsidRDefault="00711825" w:rsidP="00711825">
      <w:r w:rsidRPr="0047505C">
        <w:t>Plus vifs que des étoiles filantes</w:t>
      </w:r>
    </w:p>
    <w:p w14:paraId="482A54C3" w14:textId="77777777" w:rsidR="00711825" w:rsidRDefault="00711825" w:rsidP="00711825">
      <w:r w:rsidRPr="0047505C">
        <w:t>Puis me montre des crabes</w:t>
      </w:r>
    </w:p>
    <w:p w14:paraId="1B028692" w14:textId="77777777" w:rsidR="00711825" w:rsidRDefault="00711825" w:rsidP="00711825">
      <w:r w:rsidRPr="0047505C">
        <w:t>Qui sont les petits boxeurs</w:t>
      </w:r>
    </w:p>
    <w:p w14:paraId="3C000977" w14:textId="77777777" w:rsidR="00B2673C" w:rsidRDefault="00711825" w:rsidP="00711825">
      <w:r w:rsidRPr="0047505C">
        <w:t>Des grèves</w:t>
      </w:r>
      <w:r w:rsidR="00B2673C">
        <w:t>.</w:t>
      </w:r>
    </w:p>
    <w:p w14:paraId="28CA6300" w14:textId="2363855D" w:rsidR="00711825" w:rsidRDefault="00711825" w:rsidP="00711825">
      <w:pPr>
        <w:pStyle w:val="Auteur"/>
      </w:pPr>
      <w:r w:rsidRPr="0047505C">
        <w:t>Gilles Brulet</w:t>
      </w:r>
    </w:p>
    <w:p w14:paraId="7A06927E" w14:textId="3075709F" w:rsidR="00583B7D" w:rsidRDefault="00583B7D" w:rsidP="00583B7D"/>
    <w:p w14:paraId="287A666B" w14:textId="77777777" w:rsidR="00583B7D" w:rsidRPr="0047505C" w:rsidRDefault="00583B7D" w:rsidP="00583B7D">
      <w:pPr>
        <w:pStyle w:val="Notation"/>
      </w:pPr>
      <w:r>
        <w:tab/>
      </w:r>
      <w:r>
        <w:tab/>
      </w:r>
      <w:r>
        <w:tab/>
        <w:t>6 points</w:t>
      </w:r>
    </w:p>
    <w:p w14:paraId="6231127D" w14:textId="77777777" w:rsidR="00583B7D" w:rsidRDefault="00583B7D" w:rsidP="00583B7D">
      <w:pPr>
        <w:pStyle w:val="Titre1"/>
      </w:pPr>
      <w:r>
        <w:t>Le hibou</w:t>
      </w:r>
    </w:p>
    <w:p w14:paraId="5D3FC3D2" w14:textId="77777777" w:rsidR="00B2673C" w:rsidRDefault="00583B7D" w:rsidP="00583B7D">
      <w:r>
        <w:t>Chaque soir</w:t>
      </w:r>
      <w:r w:rsidR="00B2673C">
        <w:t xml:space="preserve">, </w:t>
      </w:r>
      <w:r>
        <w:t>près de chez nous</w:t>
      </w:r>
      <w:r w:rsidR="00B2673C">
        <w:t>,</w:t>
      </w:r>
    </w:p>
    <w:p w14:paraId="1718F359" w14:textId="77777777" w:rsidR="00B2673C" w:rsidRDefault="00583B7D" w:rsidP="00583B7D">
      <w:r>
        <w:t>Vient percher un vieux hibou</w:t>
      </w:r>
      <w:r w:rsidR="00B2673C">
        <w:t> :</w:t>
      </w:r>
    </w:p>
    <w:p w14:paraId="6E02F10B" w14:textId="77777777" w:rsidR="00B2673C" w:rsidRDefault="00583B7D" w:rsidP="00583B7D">
      <w:r>
        <w:t>En sentinelle de garde</w:t>
      </w:r>
      <w:r w:rsidR="00B2673C">
        <w:t>,</w:t>
      </w:r>
    </w:p>
    <w:p w14:paraId="4BC3B685" w14:textId="77777777" w:rsidR="00B2673C" w:rsidRDefault="00583B7D" w:rsidP="00583B7D">
      <w:r>
        <w:t>Il est là qui nous regarde</w:t>
      </w:r>
      <w:r w:rsidR="00B2673C">
        <w:t>.</w:t>
      </w:r>
    </w:p>
    <w:p w14:paraId="4B9FAB82" w14:textId="2944B440" w:rsidR="00583B7D" w:rsidRDefault="00583B7D" w:rsidP="00583B7D"/>
    <w:p w14:paraId="0BFA48EE" w14:textId="77777777" w:rsidR="00B2673C" w:rsidRDefault="00583B7D" w:rsidP="00583B7D">
      <w:r>
        <w:t>Il veille sur nous la nuit</w:t>
      </w:r>
      <w:r w:rsidR="00B2673C">
        <w:t>,</w:t>
      </w:r>
    </w:p>
    <w:p w14:paraId="59EFF260" w14:textId="77777777" w:rsidR="00B2673C" w:rsidRDefault="00583B7D" w:rsidP="00583B7D">
      <w:r>
        <w:t>Sans sourciller et sans bruit</w:t>
      </w:r>
      <w:r w:rsidR="00B2673C">
        <w:t> ;</w:t>
      </w:r>
    </w:p>
    <w:p w14:paraId="0520E5C9" w14:textId="77777777" w:rsidR="00B2673C" w:rsidRDefault="00583B7D" w:rsidP="00583B7D">
      <w:r>
        <w:t>De sa prunelle immobile</w:t>
      </w:r>
      <w:r w:rsidR="00B2673C">
        <w:t>,</w:t>
      </w:r>
    </w:p>
    <w:p w14:paraId="2CAEDA31" w14:textId="77777777" w:rsidR="00B2673C" w:rsidRDefault="00583B7D" w:rsidP="00583B7D">
      <w:r>
        <w:t>Il nous contemple</w:t>
      </w:r>
      <w:r w:rsidR="00B2673C">
        <w:t xml:space="preserve">, </w:t>
      </w:r>
      <w:r>
        <w:t>tranquille</w:t>
      </w:r>
      <w:r w:rsidR="00B2673C">
        <w:t>.</w:t>
      </w:r>
    </w:p>
    <w:p w14:paraId="06781831" w14:textId="2F7EC095" w:rsidR="00583B7D" w:rsidRDefault="00583B7D" w:rsidP="00583B7D"/>
    <w:p w14:paraId="16897301" w14:textId="77777777" w:rsidR="00B2673C" w:rsidRDefault="00583B7D" w:rsidP="00583B7D">
      <w:r>
        <w:t>Puis soudain en hululant</w:t>
      </w:r>
      <w:r w:rsidR="00B2673C">
        <w:t>,</w:t>
      </w:r>
    </w:p>
    <w:p w14:paraId="4EA7B290" w14:textId="77777777" w:rsidR="00B2673C" w:rsidRDefault="00583B7D" w:rsidP="00583B7D">
      <w:r>
        <w:t>Tel un fantôme volant</w:t>
      </w:r>
      <w:r w:rsidR="00B2673C">
        <w:t>,</w:t>
      </w:r>
    </w:p>
    <w:p w14:paraId="3845E1F8" w14:textId="77777777" w:rsidR="00B2673C" w:rsidRDefault="00583B7D" w:rsidP="00583B7D">
      <w:r>
        <w:t>Il s</w:t>
      </w:r>
      <w:r w:rsidR="00B2673C">
        <w:t>’</w:t>
      </w:r>
      <w:r>
        <w:t>élance</w:t>
      </w:r>
      <w:r w:rsidR="00B2673C">
        <w:t xml:space="preserve">, </w:t>
      </w:r>
      <w:r>
        <w:t>oiseau funèbre</w:t>
      </w:r>
      <w:r w:rsidR="00B2673C">
        <w:t>,</w:t>
      </w:r>
    </w:p>
    <w:p w14:paraId="4FFFACE0" w14:textId="77777777" w:rsidR="00B2673C" w:rsidRDefault="00583B7D" w:rsidP="00583B7D">
      <w:r>
        <w:t>Et se noie dans les ténèbres</w:t>
      </w:r>
      <w:r w:rsidR="00B2673C">
        <w:t>.</w:t>
      </w:r>
    </w:p>
    <w:p w14:paraId="246E5151" w14:textId="2C9AF6ED" w:rsidR="00583B7D" w:rsidRDefault="00583B7D" w:rsidP="002503CD">
      <w:pPr>
        <w:pStyle w:val="Auteur"/>
      </w:pPr>
      <w:r>
        <w:t>Béatrice Gangi</w:t>
      </w:r>
    </w:p>
    <w:p w14:paraId="3B5E556C" w14:textId="77777777" w:rsidR="00DE105A" w:rsidRPr="0047505C" w:rsidRDefault="00DE105A" w:rsidP="00DE105A">
      <w:pPr>
        <w:pStyle w:val="Notation"/>
      </w:pPr>
      <w:r>
        <w:tab/>
      </w:r>
      <w:r>
        <w:tab/>
      </w:r>
      <w:r>
        <w:tab/>
        <w:t>6 points</w:t>
      </w:r>
    </w:p>
    <w:p w14:paraId="4B4B60E5" w14:textId="510EEE3C" w:rsidR="00DE105A" w:rsidRDefault="00DE105A" w:rsidP="00DE105A">
      <w:pPr>
        <w:pStyle w:val="Titre1"/>
      </w:pPr>
      <w:r>
        <w:t>L</w:t>
      </w:r>
      <w:r w:rsidR="00B2673C">
        <w:t>’</w:t>
      </w:r>
      <w:r>
        <w:t>écureuil et la feuille</w:t>
      </w:r>
    </w:p>
    <w:p w14:paraId="16713478" w14:textId="77777777" w:rsidR="00B2673C" w:rsidRDefault="00DE105A" w:rsidP="00DE105A">
      <w:r>
        <w:t>Un écureuil</w:t>
      </w:r>
      <w:r w:rsidR="00B2673C">
        <w:t xml:space="preserve">, </w:t>
      </w:r>
      <w:r>
        <w:t>sur la bruyère</w:t>
      </w:r>
      <w:r w:rsidR="00B2673C">
        <w:t>,</w:t>
      </w:r>
    </w:p>
    <w:p w14:paraId="49F208FF" w14:textId="77777777" w:rsidR="00B2673C" w:rsidRDefault="00DE105A" w:rsidP="00DE105A">
      <w:r>
        <w:t>Se lave avec de la lumière</w:t>
      </w:r>
      <w:r w:rsidR="00B2673C">
        <w:t>.</w:t>
      </w:r>
    </w:p>
    <w:p w14:paraId="64497E5A" w14:textId="77777777" w:rsidR="00B2673C" w:rsidRDefault="00DE105A" w:rsidP="00DE105A">
      <w:r>
        <w:t>Une feuille morte descend</w:t>
      </w:r>
      <w:r w:rsidR="00B2673C">
        <w:t>,</w:t>
      </w:r>
    </w:p>
    <w:p w14:paraId="27D15E2F" w14:textId="77777777" w:rsidR="00B2673C" w:rsidRDefault="00DE105A" w:rsidP="00DE105A">
      <w:r>
        <w:t>Doucement portée par le vent</w:t>
      </w:r>
      <w:r w:rsidR="00B2673C">
        <w:t>.</w:t>
      </w:r>
    </w:p>
    <w:p w14:paraId="66F4C257" w14:textId="5EFCEB07" w:rsidR="00DE105A" w:rsidRDefault="00DE105A" w:rsidP="00DE105A">
      <w:r>
        <w:t>Et le vent balance la feuille</w:t>
      </w:r>
    </w:p>
    <w:p w14:paraId="744ED8D7" w14:textId="77777777" w:rsidR="00B2673C" w:rsidRDefault="00DE105A" w:rsidP="00DE105A">
      <w:r>
        <w:t>Juste au-dessus de l</w:t>
      </w:r>
      <w:r w:rsidR="00B2673C">
        <w:t>’</w:t>
      </w:r>
      <w:r>
        <w:t>écureuil</w:t>
      </w:r>
      <w:r w:rsidR="00B2673C">
        <w:t> ;</w:t>
      </w:r>
    </w:p>
    <w:p w14:paraId="5CD780E9" w14:textId="26E9D9A2" w:rsidR="00DE105A" w:rsidRDefault="00DE105A" w:rsidP="00DE105A">
      <w:r>
        <w:t>Le vent attend</w:t>
      </w:r>
      <w:r w:rsidR="00B2673C">
        <w:t xml:space="preserve">, </w:t>
      </w:r>
      <w:r>
        <w:t>pour la poser</w:t>
      </w:r>
    </w:p>
    <w:p w14:paraId="76A7A007" w14:textId="77777777" w:rsidR="00B2673C" w:rsidRDefault="00DE105A" w:rsidP="00DE105A">
      <w:r>
        <w:t>Légèrement sur la bruyère</w:t>
      </w:r>
      <w:r w:rsidR="00B2673C">
        <w:t>,</w:t>
      </w:r>
    </w:p>
    <w:p w14:paraId="1108BD70" w14:textId="22CB91DD" w:rsidR="00DE105A" w:rsidRDefault="00DE105A" w:rsidP="00DE105A">
      <w:r>
        <w:t>Que l</w:t>
      </w:r>
      <w:r w:rsidR="00B2673C">
        <w:t>’</w:t>
      </w:r>
      <w:r>
        <w:t>écureuil soit remonté</w:t>
      </w:r>
    </w:p>
    <w:p w14:paraId="17582E88" w14:textId="77777777" w:rsidR="00DE105A" w:rsidRDefault="00DE105A" w:rsidP="00DE105A">
      <w:r>
        <w:t>Sur le chêne de la clairière</w:t>
      </w:r>
    </w:p>
    <w:p w14:paraId="2CFDDDC4" w14:textId="77777777" w:rsidR="00DE105A" w:rsidRDefault="00DE105A" w:rsidP="00DE105A">
      <w:r>
        <w:t>Où il aime à se balancer</w:t>
      </w:r>
    </w:p>
    <w:p w14:paraId="40759C83" w14:textId="77777777" w:rsidR="00B2673C" w:rsidRDefault="00DE105A" w:rsidP="00DE105A">
      <w:r>
        <w:t>Comme une feuille de lumière</w:t>
      </w:r>
      <w:r w:rsidR="00B2673C">
        <w:t>.</w:t>
      </w:r>
    </w:p>
    <w:p w14:paraId="2D107E37" w14:textId="5994E72D" w:rsidR="00583B7D" w:rsidRDefault="00DE105A" w:rsidP="00DE105A">
      <w:pPr>
        <w:pStyle w:val="Auteur"/>
      </w:pPr>
      <w:r>
        <w:t>Maurice Carême</w:t>
      </w:r>
    </w:p>
    <w:p w14:paraId="7E90C531" w14:textId="77777777" w:rsidR="00DE105A" w:rsidRPr="0047505C" w:rsidRDefault="00DE105A" w:rsidP="00DE105A"/>
    <w:p w14:paraId="7744C167" w14:textId="4913F1E2" w:rsidR="00711825" w:rsidRPr="0047505C" w:rsidRDefault="00CA0A14" w:rsidP="00711825">
      <w:pPr>
        <w:pStyle w:val="Notation"/>
      </w:pPr>
      <w:r>
        <w:tab/>
      </w:r>
      <w:r>
        <w:tab/>
      </w:r>
      <w:r>
        <w:tab/>
        <w:t>6 points</w:t>
      </w:r>
    </w:p>
    <w:p w14:paraId="23BC746C" w14:textId="77777777" w:rsidR="00711825" w:rsidRDefault="00711825" w:rsidP="00711825">
      <w:pPr>
        <w:pStyle w:val="Titre1"/>
      </w:pPr>
      <w:r w:rsidRPr="00BF16D2">
        <w:t>Le chat</w:t>
      </w:r>
    </w:p>
    <w:p w14:paraId="466BF37A" w14:textId="77777777" w:rsidR="00B2673C" w:rsidRDefault="00711825" w:rsidP="00711825">
      <w:r w:rsidRPr="0047505C">
        <w:t>Dans ma cervelle se promène</w:t>
      </w:r>
      <w:r w:rsidR="00B2673C">
        <w:t>,</w:t>
      </w:r>
    </w:p>
    <w:p w14:paraId="7D60702E" w14:textId="77777777" w:rsidR="00B2673C" w:rsidRDefault="00711825" w:rsidP="00711825">
      <w:r w:rsidRPr="0047505C">
        <w:t>Ainsi qu</w:t>
      </w:r>
      <w:r w:rsidR="00B2673C">
        <w:t>’</w:t>
      </w:r>
      <w:r w:rsidRPr="0047505C">
        <w:t>en son appartement</w:t>
      </w:r>
      <w:r w:rsidR="00B2673C">
        <w:t>,</w:t>
      </w:r>
    </w:p>
    <w:p w14:paraId="5A5FB0FE" w14:textId="77777777" w:rsidR="00B2673C" w:rsidRDefault="00711825" w:rsidP="00711825">
      <w:r w:rsidRPr="0047505C">
        <w:t>Un beau chat</w:t>
      </w:r>
      <w:r w:rsidR="00B2673C">
        <w:t xml:space="preserve">, </w:t>
      </w:r>
      <w:r w:rsidRPr="0047505C">
        <w:t>fort</w:t>
      </w:r>
      <w:r w:rsidR="00B2673C">
        <w:t xml:space="preserve">, </w:t>
      </w:r>
      <w:r w:rsidRPr="0047505C">
        <w:t>doux et charmant</w:t>
      </w:r>
      <w:r w:rsidR="00B2673C">
        <w:t> ;</w:t>
      </w:r>
    </w:p>
    <w:p w14:paraId="20991C83" w14:textId="77777777" w:rsidR="00B2673C" w:rsidRDefault="00711825" w:rsidP="00711825">
      <w:r w:rsidRPr="0047505C">
        <w:t>Quand il miaule</w:t>
      </w:r>
      <w:r w:rsidR="00B2673C">
        <w:t xml:space="preserve">, </w:t>
      </w:r>
      <w:r w:rsidRPr="0047505C">
        <w:t>on l</w:t>
      </w:r>
      <w:r w:rsidR="00B2673C">
        <w:t>’</w:t>
      </w:r>
      <w:r w:rsidRPr="0047505C">
        <w:t>entend à peine</w:t>
      </w:r>
      <w:r w:rsidR="00B2673C">
        <w:t>,</w:t>
      </w:r>
    </w:p>
    <w:p w14:paraId="3886C00C" w14:textId="77777777" w:rsidR="00B2673C" w:rsidRDefault="00711825" w:rsidP="00711825">
      <w:r w:rsidRPr="0047505C">
        <w:t>Tant son timbre est tendre et discret</w:t>
      </w:r>
      <w:r w:rsidR="00B2673C">
        <w:t> ;</w:t>
      </w:r>
    </w:p>
    <w:p w14:paraId="283D0409" w14:textId="77777777" w:rsidR="00B2673C" w:rsidRDefault="00711825" w:rsidP="00711825">
      <w:r w:rsidRPr="0047505C">
        <w:t>Mais que sa voix s</w:t>
      </w:r>
      <w:r w:rsidR="00B2673C">
        <w:t>’</w:t>
      </w:r>
      <w:r w:rsidRPr="0047505C">
        <w:t>apaise ou gronde</w:t>
      </w:r>
      <w:r w:rsidR="00B2673C">
        <w:t>,</w:t>
      </w:r>
    </w:p>
    <w:p w14:paraId="11F063FB" w14:textId="77777777" w:rsidR="00B2673C" w:rsidRDefault="00711825" w:rsidP="00711825">
      <w:r w:rsidRPr="0047505C">
        <w:t>Elle est toujours suave et profonde</w:t>
      </w:r>
      <w:r w:rsidR="00B2673C">
        <w:t>.</w:t>
      </w:r>
    </w:p>
    <w:p w14:paraId="616B0301" w14:textId="77777777" w:rsidR="00B2673C" w:rsidRDefault="00711825" w:rsidP="00711825">
      <w:r w:rsidRPr="0047505C">
        <w:t>C</w:t>
      </w:r>
      <w:r w:rsidR="00B2673C">
        <w:t>’</w:t>
      </w:r>
      <w:r w:rsidRPr="0047505C">
        <w:t>est là son charme et son secret</w:t>
      </w:r>
      <w:r w:rsidR="00B2673C">
        <w:t>. […]</w:t>
      </w:r>
    </w:p>
    <w:p w14:paraId="07D5ABAA" w14:textId="6BA98548" w:rsidR="00711825" w:rsidRDefault="00711825" w:rsidP="00711825">
      <w:pPr>
        <w:pStyle w:val="Auteur"/>
      </w:pPr>
      <w:r>
        <w:t>Extrait</w:t>
      </w:r>
    </w:p>
    <w:p w14:paraId="2B275839" w14:textId="77777777" w:rsidR="00711825" w:rsidRPr="0047505C" w:rsidRDefault="00711825" w:rsidP="00711825">
      <w:pPr>
        <w:pStyle w:val="Auteur"/>
        <w:spacing w:before="0"/>
      </w:pPr>
      <w:r>
        <w:t xml:space="preserve">de </w:t>
      </w:r>
      <w:r w:rsidRPr="0047505C">
        <w:t>Charles Baudelaire</w:t>
      </w:r>
    </w:p>
    <w:p w14:paraId="7A00FBE7" w14:textId="77777777" w:rsidR="00B2673C" w:rsidRDefault="00CA0A14" w:rsidP="00711825">
      <w:pPr>
        <w:pStyle w:val="Notation"/>
      </w:pPr>
      <w:r>
        <w:tab/>
      </w:r>
      <w:r>
        <w:tab/>
      </w:r>
      <w:r>
        <w:tab/>
        <w:t>6 points</w:t>
      </w:r>
    </w:p>
    <w:p w14:paraId="33BDE27E" w14:textId="6E77577F" w:rsidR="00711825" w:rsidRPr="0047505C" w:rsidRDefault="00B2673C" w:rsidP="00711825">
      <w:pPr>
        <w:pStyle w:val="Titre1"/>
      </w:pPr>
      <w:r>
        <w:t>« </w:t>
      </w:r>
      <w:r w:rsidR="00711825" w:rsidRPr="0047505C">
        <w:t>J</w:t>
      </w:r>
      <w:r>
        <w:t>’</w:t>
      </w:r>
      <w:r w:rsidR="00711825" w:rsidRPr="0047505C">
        <w:t>aime le rouge</w:t>
      </w:r>
      <w:r>
        <w:t> »</w:t>
      </w:r>
    </w:p>
    <w:p w14:paraId="16A6B938" w14:textId="7268C590" w:rsidR="00711825" w:rsidRDefault="00B2673C" w:rsidP="00711825">
      <w:r>
        <w:t>« </w:t>
      </w:r>
      <w:r w:rsidR="00711825" w:rsidRPr="0047505C">
        <w:t>J</w:t>
      </w:r>
      <w:r>
        <w:t>’</w:t>
      </w:r>
      <w:r w:rsidR="00711825" w:rsidRPr="0047505C">
        <w:t>aime le rouge</w:t>
      </w:r>
      <w:r>
        <w:t> »</w:t>
      </w:r>
    </w:p>
    <w:p w14:paraId="151C4AB9" w14:textId="77777777" w:rsidR="00711825" w:rsidRDefault="00711825" w:rsidP="00711825">
      <w:r w:rsidRPr="0047505C">
        <w:t>chuchote la fraise à la cerise</w:t>
      </w:r>
    </w:p>
    <w:p w14:paraId="796B6994" w14:textId="77777777" w:rsidR="00711825" w:rsidRDefault="00711825" w:rsidP="00711825"/>
    <w:p w14:paraId="28BE52D2" w14:textId="3FB29DD7" w:rsidR="00711825" w:rsidRDefault="00B2673C" w:rsidP="00711825">
      <w:r>
        <w:t>« </w:t>
      </w:r>
      <w:r w:rsidR="00711825" w:rsidRPr="0047505C">
        <w:t>J</w:t>
      </w:r>
      <w:r>
        <w:t>’</w:t>
      </w:r>
      <w:r w:rsidR="00711825" w:rsidRPr="0047505C">
        <w:t>aime le rouge</w:t>
      </w:r>
      <w:r>
        <w:t> »</w:t>
      </w:r>
    </w:p>
    <w:p w14:paraId="287C061A" w14:textId="77777777" w:rsidR="00711825" w:rsidRDefault="00711825" w:rsidP="00711825">
      <w:r w:rsidRPr="0047505C">
        <w:t>dit la cerise à la framboise</w:t>
      </w:r>
    </w:p>
    <w:p w14:paraId="3902D5AF" w14:textId="77777777" w:rsidR="00711825" w:rsidRDefault="00711825" w:rsidP="00711825"/>
    <w:p w14:paraId="3CCC63EE" w14:textId="2FA12310" w:rsidR="00711825" w:rsidRDefault="00B2673C" w:rsidP="00711825">
      <w:r>
        <w:t>« </w:t>
      </w:r>
      <w:r w:rsidR="00711825" w:rsidRPr="0047505C">
        <w:t>J</w:t>
      </w:r>
      <w:r>
        <w:t>’</w:t>
      </w:r>
      <w:r w:rsidR="00711825" w:rsidRPr="0047505C">
        <w:t>aime le rouge</w:t>
      </w:r>
      <w:r>
        <w:t> »</w:t>
      </w:r>
    </w:p>
    <w:p w14:paraId="082274A3" w14:textId="77777777" w:rsidR="00711825" w:rsidRDefault="00711825" w:rsidP="00711825">
      <w:r w:rsidRPr="0047505C">
        <w:t>répète la framboise à la coccinelle</w:t>
      </w:r>
    </w:p>
    <w:p w14:paraId="2CE13628" w14:textId="77777777" w:rsidR="00711825" w:rsidRDefault="00711825" w:rsidP="00711825"/>
    <w:p w14:paraId="56E76510" w14:textId="6EE6B789" w:rsidR="00711825" w:rsidRDefault="00B2673C" w:rsidP="00711825">
      <w:r>
        <w:t>« </w:t>
      </w:r>
      <w:r w:rsidR="00711825" w:rsidRPr="0047505C">
        <w:t>Moi aussi</w:t>
      </w:r>
      <w:r>
        <w:t> »</w:t>
      </w:r>
    </w:p>
    <w:p w14:paraId="061CEA10" w14:textId="77777777" w:rsidR="00711825" w:rsidRDefault="00711825" w:rsidP="00711825">
      <w:r w:rsidRPr="0047505C">
        <w:t>mais avec du noir</w:t>
      </w:r>
      <w:r>
        <w:t xml:space="preserve"> </w:t>
      </w:r>
      <w:r w:rsidRPr="0047505C">
        <w:t>répond la coccinelle</w:t>
      </w:r>
    </w:p>
    <w:p w14:paraId="1E4C13B9" w14:textId="77777777" w:rsidR="00711825" w:rsidRPr="0047505C" w:rsidRDefault="00711825" w:rsidP="00711825"/>
    <w:p w14:paraId="679D649D" w14:textId="5F5AB6D8" w:rsidR="00711825" w:rsidRDefault="00B2673C" w:rsidP="00711825">
      <w:r>
        <w:t>« </w:t>
      </w:r>
      <w:r w:rsidR="00711825" w:rsidRPr="0047505C">
        <w:t>Le noir éclaire un peu plus le mystère</w:t>
      </w:r>
      <w:r>
        <w:t> »</w:t>
      </w:r>
    </w:p>
    <w:p w14:paraId="16AEDE4B" w14:textId="77777777" w:rsidR="00B2673C" w:rsidRDefault="00711825" w:rsidP="00711825">
      <w:r w:rsidRPr="0047505C">
        <w:t>murmure en s</w:t>
      </w:r>
      <w:r w:rsidR="00B2673C">
        <w:t>’</w:t>
      </w:r>
      <w:r w:rsidRPr="0047505C">
        <w:t>envolant un zygène</w:t>
      </w:r>
      <w:r w:rsidR="00B2673C">
        <w:t>.</w:t>
      </w:r>
    </w:p>
    <w:p w14:paraId="0BDDEF92" w14:textId="7423A647" w:rsidR="00711825" w:rsidRPr="0047505C" w:rsidRDefault="00711825" w:rsidP="00711825">
      <w:pPr>
        <w:pStyle w:val="Auteur"/>
      </w:pPr>
      <w:r w:rsidRPr="0047505C">
        <w:t>Patrick Joquel</w:t>
      </w:r>
    </w:p>
    <w:p w14:paraId="5C3C63D8" w14:textId="1B457CB7" w:rsidR="00711825" w:rsidRPr="0047505C" w:rsidRDefault="00CA0A14" w:rsidP="00711825">
      <w:pPr>
        <w:pStyle w:val="Notation"/>
      </w:pPr>
      <w:r>
        <w:tab/>
      </w:r>
      <w:r>
        <w:tab/>
      </w:r>
      <w:r>
        <w:tab/>
        <w:t>6 points</w:t>
      </w:r>
    </w:p>
    <w:p w14:paraId="13CF2AF7" w14:textId="77777777" w:rsidR="00711825" w:rsidRPr="0047505C" w:rsidRDefault="00711825" w:rsidP="00711825">
      <w:pPr>
        <w:pStyle w:val="Titre1"/>
      </w:pPr>
      <w:r w:rsidRPr="0047505C">
        <w:t>Il fait beau</w:t>
      </w:r>
    </w:p>
    <w:p w14:paraId="60A836D5" w14:textId="77777777" w:rsidR="00B2673C" w:rsidRDefault="00711825" w:rsidP="00711825">
      <w:r w:rsidRPr="0047505C">
        <w:t>Il fait beau ce matin sur la terre</w:t>
      </w:r>
      <w:r w:rsidR="00B2673C">
        <w:t>.</w:t>
      </w:r>
    </w:p>
    <w:p w14:paraId="346B073E" w14:textId="7A6DC840" w:rsidR="00711825" w:rsidRDefault="00711825" w:rsidP="00711825">
      <w:r w:rsidRPr="0047505C">
        <w:t>Un petit vent de mai s</w:t>
      </w:r>
      <w:r w:rsidR="00B2673C">
        <w:t>’</w:t>
      </w:r>
      <w:r>
        <w:t>est levé tôt</w:t>
      </w:r>
    </w:p>
    <w:p w14:paraId="497708F8" w14:textId="77777777" w:rsidR="00B2673C" w:rsidRDefault="00711825" w:rsidP="00711825">
      <w:r w:rsidRPr="0047505C">
        <w:t>Pour nous le dire</w:t>
      </w:r>
      <w:r w:rsidR="00B2673C">
        <w:t>.</w:t>
      </w:r>
    </w:p>
    <w:p w14:paraId="2171EBCB" w14:textId="6C5D118C" w:rsidR="00711825" w:rsidRDefault="00711825" w:rsidP="00711825">
      <w:r>
        <w:t>Un ciel tout neuf</w:t>
      </w:r>
    </w:p>
    <w:p w14:paraId="4ED38FE5" w14:textId="77777777" w:rsidR="00B2673C" w:rsidRDefault="00711825" w:rsidP="00711825">
      <w:r w:rsidRPr="0047505C">
        <w:t>A sauté par-dessus les collines</w:t>
      </w:r>
      <w:r w:rsidR="00B2673C">
        <w:t>,</w:t>
      </w:r>
    </w:p>
    <w:p w14:paraId="7455AA16" w14:textId="77777777" w:rsidR="00B2673C" w:rsidRDefault="00711825" w:rsidP="00711825">
      <w:r w:rsidRPr="0047505C">
        <w:t>Chargé d</w:t>
      </w:r>
      <w:r w:rsidR="00B2673C">
        <w:t>’</w:t>
      </w:r>
      <w:r w:rsidRPr="0047505C">
        <w:t>odeurs</w:t>
      </w:r>
      <w:r w:rsidR="00B2673C">
        <w:t xml:space="preserve">, </w:t>
      </w:r>
      <w:r w:rsidRPr="0047505C">
        <w:t>d</w:t>
      </w:r>
      <w:r w:rsidR="00B2673C">
        <w:t>’</w:t>
      </w:r>
      <w:r w:rsidRPr="0047505C">
        <w:t>abeilles</w:t>
      </w:r>
      <w:r w:rsidR="00B2673C">
        <w:t xml:space="preserve">, </w:t>
      </w:r>
      <w:r w:rsidRPr="0047505C">
        <w:t>d</w:t>
      </w:r>
      <w:r w:rsidR="00B2673C">
        <w:t>’</w:t>
      </w:r>
      <w:r w:rsidRPr="0047505C">
        <w:t>aubépines</w:t>
      </w:r>
      <w:r w:rsidR="00B2673C">
        <w:t>,</w:t>
      </w:r>
    </w:p>
    <w:p w14:paraId="367B4259" w14:textId="2375AC09" w:rsidR="00711825" w:rsidRDefault="00711825" w:rsidP="00711825">
      <w:r w:rsidRPr="0047505C">
        <w:t>Et mille oiseaux s</w:t>
      </w:r>
      <w:r w:rsidR="00B2673C">
        <w:t>’</w:t>
      </w:r>
      <w:r w:rsidRPr="0047505C">
        <w:t>élancent à la fois</w:t>
      </w:r>
    </w:p>
    <w:p w14:paraId="576A94B9" w14:textId="77777777" w:rsidR="00B2673C" w:rsidRDefault="00711825" w:rsidP="00711825">
      <w:r w:rsidRPr="0047505C">
        <w:t>Ivres de cris et de lumières</w:t>
      </w:r>
      <w:r w:rsidR="00B2673C">
        <w:t>,</w:t>
      </w:r>
    </w:p>
    <w:p w14:paraId="593802AD" w14:textId="53C5696E" w:rsidR="00711825" w:rsidRDefault="00711825" w:rsidP="00711825">
      <w:r w:rsidRPr="0047505C">
        <w:t>Ver</w:t>
      </w:r>
      <w:r>
        <w:t>s le miroir déjà haut du soleil</w:t>
      </w:r>
    </w:p>
    <w:p w14:paraId="54CB84E2" w14:textId="77777777" w:rsidR="00711825" w:rsidRDefault="00711825" w:rsidP="00711825">
      <w:r>
        <w:t>Pour saluer le temps si beau</w:t>
      </w:r>
    </w:p>
    <w:p w14:paraId="432E20BC" w14:textId="77777777" w:rsidR="00B2673C" w:rsidRDefault="00711825" w:rsidP="00711825">
      <w:r w:rsidRPr="0047505C">
        <w:t>Qu</w:t>
      </w:r>
      <w:r w:rsidR="00B2673C">
        <w:t>’</w:t>
      </w:r>
      <w:r w:rsidRPr="0047505C">
        <w:t>il fait ce matin sur la terre</w:t>
      </w:r>
      <w:r w:rsidR="00B2673C">
        <w:t>.</w:t>
      </w:r>
    </w:p>
    <w:p w14:paraId="3A55B0F0" w14:textId="034D2FC4" w:rsidR="00711825" w:rsidRDefault="00711825" w:rsidP="00711825">
      <w:pPr>
        <w:pStyle w:val="Auteur"/>
      </w:pPr>
      <w:r w:rsidRPr="0047505C">
        <w:t>Pierre Gabriel</w:t>
      </w:r>
    </w:p>
    <w:p w14:paraId="5C3FEB7D" w14:textId="77777777" w:rsidR="009C20A6" w:rsidRPr="0047505C" w:rsidRDefault="009C20A6" w:rsidP="009C20A6">
      <w:pPr>
        <w:pStyle w:val="Notation"/>
      </w:pPr>
      <w:r>
        <w:tab/>
      </w:r>
      <w:r>
        <w:tab/>
      </w:r>
      <w:r>
        <w:tab/>
        <w:t>6 points</w:t>
      </w:r>
    </w:p>
    <w:p w14:paraId="39014251" w14:textId="77777777" w:rsidR="009C20A6" w:rsidRDefault="009C20A6" w:rsidP="009C20A6">
      <w:pPr>
        <w:pStyle w:val="Titre1"/>
      </w:pPr>
      <w:r>
        <w:t>Septembre</w:t>
      </w:r>
    </w:p>
    <w:p w14:paraId="0059F28C" w14:textId="77777777" w:rsidR="009C20A6" w:rsidRDefault="009C20A6" w:rsidP="009C20A6">
      <w:r>
        <w:t>Un lièvre effaré</w:t>
      </w:r>
    </w:p>
    <w:p w14:paraId="15BAA587" w14:textId="77777777" w:rsidR="009C20A6" w:rsidRDefault="009C20A6" w:rsidP="009C20A6">
      <w:r>
        <w:t>Fuit dans les fourrés</w:t>
      </w:r>
    </w:p>
    <w:p w14:paraId="6FE389D4" w14:textId="77777777" w:rsidR="00B2673C" w:rsidRDefault="009C20A6" w:rsidP="009C20A6">
      <w:r>
        <w:t>La meute qui jappe</w:t>
      </w:r>
      <w:r w:rsidR="00B2673C">
        <w:t>…</w:t>
      </w:r>
    </w:p>
    <w:p w14:paraId="4E608185" w14:textId="13B3B2EA" w:rsidR="009C20A6" w:rsidRDefault="009C20A6" w:rsidP="009C20A6">
      <w:r>
        <w:t>Le vent maraudeur</w:t>
      </w:r>
    </w:p>
    <w:p w14:paraId="6755B82F" w14:textId="5D582115" w:rsidR="009C20A6" w:rsidRDefault="009C20A6" w:rsidP="009C20A6">
      <w:r>
        <w:t>Apporte l</w:t>
      </w:r>
      <w:r w:rsidR="00B2673C">
        <w:t>’</w:t>
      </w:r>
      <w:r>
        <w:t>odeur</w:t>
      </w:r>
    </w:p>
    <w:p w14:paraId="098EE183" w14:textId="77777777" w:rsidR="00B2673C" w:rsidRDefault="009C20A6" w:rsidP="009C20A6">
      <w:r>
        <w:t>Des pesantes grappes</w:t>
      </w:r>
      <w:r w:rsidR="00B2673C">
        <w:t>…</w:t>
      </w:r>
    </w:p>
    <w:p w14:paraId="1DB6D183" w14:textId="47F47DE7" w:rsidR="009C20A6" w:rsidRDefault="009C20A6" w:rsidP="009C20A6">
      <w:r>
        <w:t>Un chœur d</w:t>
      </w:r>
      <w:r w:rsidR="00B2673C">
        <w:t>’</w:t>
      </w:r>
      <w:r>
        <w:t>écoliers</w:t>
      </w:r>
    </w:p>
    <w:p w14:paraId="099048E3" w14:textId="77777777" w:rsidR="009C20A6" w:rsidRDefault="009C20A6" w:rsidP="009C20A6">
      <w:r>
        <w:t>Aux noirs tabliers</w:t>
      </w:r>
    </w:p>
    <w:p w14:paraId="55F044C5" w14:textId="77777777" w:rsidR="00B2673C" w:rsidRDefault="009C20A6" w:rsidP="009C20A6">
      <w:r>
        <w:t>Chante une comptine</w:t>
      </w:r>
      <w:r w:rsidR="00B2673C">
        <w:t>…</w:t>
      </w:r>
    </w:p>
    <w:p w14:paraId="2B959D46" w14:textId="1E70516B" w:rsidR="009C20A6" w:rsidRDefault="009C20A6" w:rsidP="009C20A6">
      <w:r>
        <w:t>Au creux du sillon</w:t>
      </w:r>
    </w:p>
    <w:p w14:paraId="25BF5063" w14:textId="77777777" w:rsidR="009C20A6" w:rsidRDefault="009C20A6" w:rsidP="009C20A6">
      <w:r>
        <w:t>Le dernier grillon</w:t>
      </w:r>
    </w:p>
    <w:p w14:paraId="139FA849" w14:textId="77777777" w:rsidR="00B2673C" w:rsidRDefault="009C20A6" w:rsidP="009C20A6">
      <w:r>
        <w:t>Doucement s</w:t>
      </w:r>
      <w:r w:rsidR="00B2673C">
        <w:t>’</w:t>
      </w:r>
      <w:r>
        <w:t>obstine</w:t>
      </w:r>
      <w:r w:rsidR="00B2673C">
        <w:t>…</w:t>
      </w:r>
    </w:p>
    <w:p w14:paraId="45BEC4D1" w14:textId="1BA13CA1" w:rsidR="009C20A6" w:rsidRDefault="009C20A6" w:rsidP="009C20A6">
      <w:pPr>
        <w:pStyle w:val="Auteur"/>
      </w:pPr>
      <w:r>
        <w:t>Jean-Luc Moreau</w:t>
      </w:r>
    </w:p>
    <w:p w14:paraId="37711828" w14:textId="77777777" w:rsidR="009C20A6" w:rsidRDefault="009C20A6" w:rsidP="009C20A6"/>
    <w:p w14:paraId="694927A9" w14:textId="77777777" w:rsidR="002D3533" w:rsidRPr="0047505C" w:rsidRDefault="002D3533" w:rsidP="002D3533">
      <w:pPr>
        <w:pStyle w:val="Notation"/>
      </w:pPr>
      <w:r>
        <w:tab/>
      </w:r>
      <w:r>
        <w:tab/>
      </w:r>
      <w:r>
        <w:tab/>
        <w:t>6 points</w:t>
      </w:r>
    </w:p>
    <w:p w14:paraId="2D50E11C" w14:textId="2F6667CD" w:rsidR="002D3533" w:rsidRDefault="00F5226D" w:rsidP="00F5226D">
      <w:pPr>
        <w:pStyle w:val="Titre1"/>
      </w:pPr>
      <w:r>
        <w:t>Le dessin</w:t>
      </w:r>
    </w:p>
    <w:p w14:paraId="611FAA4F" w14:textId="77777777" w:rsidR="00B2673C" w:rsidRDefault="002D3533" w:rsidP="002D3533">
      <w:r>
        <w:t>Sur la page de mon cahier</w:t>
      </w:r>
      <w:r w:rsidR="00B2673C">
        <w:t>,</w:t>
      </w:r>
    </w:p>
    <w:p w14:paraId="0A8D6A54" w14:textId="77777777" w:rsidR="00B2673C" w:rsidRDefault="002D3533" w:rsidP="002D3533">
      <w:r>
        <w:t>J</w:t>
      </w:r>
      <w:r w:rsidR="00B2673C">
        <w:t>’</w:t>
      </w:r>
      <w:r>
        <w:t>ai dessiné</w:t>
      </w:r>
      <w:r w:rsidR="00B2673C">
        <w:t xml:space="preserve">… </w:t>
      </w:r>
      <w:r>
        <w:t>devinez quoi</w:t>
      </w:r>
      <w:r w:rsidR="00B2673C">
        <w:t> !</w:t>
      </w:r>
    </w:p>
    <w:p w14:paraId="6567EA08" w14:textId="77777777" w:rsidR="00B2673C" w:rsidRDefault="002D3533" w:rsidP="002D3533">
      <w:r>
        <w:t>Sur la page de mon cahier</w:t>
      </w:r>
      <w:r w:rsidR="00B2673C">
        <w:t>,</w:t>
      </w:r>
    </w:p>
    <w:p w14:paraId="13E883D7" w14:textId="77777777" w:rsidR="00B2673C" w:rsidRDefault="002D3533" w:rsidP="002D3533">
      <w:r>
        <w:t>J</w:t>
      </w:r>
      <w:r w:rsidR="00B2673C">
        <w:t>’</w:t>
      </w:r>
      <w:r>
        <w:t>ai dessiné une fleur pour toi</w:t>
      </w:r>
      <w:r w:rsidR="00B2673C">
        <w:t>.</w:t>
      </w:r>
    </w:p>
    <w:p w14:paraId="462F482B" w14:textId="0DFAF1B5" w:rsidR="002D3533" w:rsidRDefault="002D3533" w:rsidP="002D3533">
      <w:r>
        <w:t xml:space="preserve">Le </w:t>
      </w:r>
      <w:r w:rsidR="00B239B1">
        <w:t>maitre</w:t>
      </w:r>
      <w:r>
        <w:t xml:space="preserve"> a souri</w:t>
      </w:r>
    </w:p>
    <w:p w14:paraId="381C4E8A" w14:textId="77777777" w:rsidR="00B2673C" w:rsidRDefault="002D3533" w:rsidP="002D3533">
      <w:r>
        <w:t>Et puis il a dit</w:t>
      </w:r>
      <w:r w:rsidR="00B2673C">
        <w:t> :</w:t>
      </w:r>
    </w:p>
    <w:p w14:paraId="667B342C" w14:textId="77777777" w:rsidR="00B2673C" w:rsidRDefault="00B2673C" w:rsidP="002D3533">
      <w:r>
        <w:t>« </w:t>
      </w:r>
      <w:r w:rsidR="002D3533">
        <w:t>Une fleur comme ça</w:t>
      </w:r>
      <w:r>
        <w:t>,</w:t>
      </w:r>
    </w:p>
    <w:p w14:paraId="10CF4DD8" w14:textId="78EE3BDB" w:rsidR="002D3533" w:rsidRDefault="00F5226D" w:rsidP="002D3533">
      <w:r>
        <w:t>ça n</w:t>
      </w:r>
      <w:r w:rsidR="00B2673C">
        <w:t>’</w:t>
      </w:r>
      <w:r>
        <w:t>existe pas</w:t>
      </w:r>
      <w:r w:rsidR="00B2673C">
        <w:t> ! »</w:t>
      </w:r>
    </w:p>
    <w:p w14:paraId="4DA19D1C" w14:textId="77777777" w:rsidR="00B2673C" w:rsidRDefault="002D3533" w:rsidP="002D3533">
      <w:r>
        <w:t>Je n</w:t>
      </w:r>
      <w:r w:rsidR="00B2673C">
        <w:t>’</w:t>
      </w:r>
      <w:r>
        <w:t>ai pas répondu</w:t>
      </w:r>
      <w:r w:rsidR="00B2673C">
        <w:t>.</w:t>
      </w:r>
    </w:p>
    <w:p w14:paraId="4F16E5F3" w14:textId="77777777" w:rsidR="00B2673C" w:rsidRDefault="002D3533" w:rsidP="002D3533">
      <w:r>
        <w:t>Il n</w:t>
      </w:r>
      <w:r w:rsidR="00B2673C">
        <w:t>’</w:t>
      </w:r>
      <w:r>
        <w:t>a pas bien vu</w:t>
      </w:r>
      <w:r w:rsidR="00B2673C">
        <w:t> ;</w:t>
      </w:r>
    </w:p>
    <w:p w14:paraId="3ECB2C44" w14:textId="77777777" w:rsidR="00B2673C" w:rsidRDefault="002D3533" w:rsidP="002D3533">
      <w:r>
        <w:t>Elle existe</w:t>
      </w:r>
      <w:r w:rsidR="00B2673C">
        <w:t xml:space="preserve">, </w:t>
      </w:r>
      <w:r>
        <w:t>je le</w:t>
      </w:r>
      <w:r w:rsidR="00F5226D">
        <w:t xml:space="preserve"> </w:t>
      </w:r>
      <w:r>
        <w:t>sais</w:t>
      </w:r>
      <w:r w:rsidR="00B2673C">
        <w:t>,</w:t>
      </w:r>
    </w:p>
    <w:p w14:paraId="6AEC5253" w14:textId="77777777" w:rsidR="00B2673C" w:rsidRDefault="002D3533" w:rsidP="002D3533">
      <w:r>
        <w:t>Puisqu</w:t>
      </w:r>
      <w:r w:rsidR="00B2673C">
        <w:t>’</w:t>
      </w:r>
      <w:r>
        <w:t>elle est dans mon cahier</w:t>
      </w:r>
      <w:r w:rsidR="00B2673C">
        <w:t> !</w:t>
      </w:r>
    </w:p>
    <w:p w14:paraId="129C12DA" w14:textId="0C8BD162" w:rsidR="002D3533" w:rsidRDefault="002D3533" w:rsidP="00F5226D">
      <w:pPr>
        <w:pStyle w:val="Auteur"/>
      </w:pPr>
      <w:r>
        <w:t xml:space="preserve">Gilbert </w:t>
      </w:r>
      <w:r w:rsidR="00F5226D">
        <w:t>Delehede</w:t>
      </w:r>
    </w:p>
    <w:p w14:paraId="1D2EA381" w14:textId="77777777" w:rsidR="00F5226D" w:rsidRPr="0047505C" w:rsidRDefault="00F5226D" w:rsidP="00F5226D">
      <w:pPr>
        <w:pStyle w:val="Notation"/>
      </w:pPr>
      <w:r>
        <w:tab/>
      </w:r>
      <w:r>
        <w:tab/>
      </w:r>
      <w:r>
        <w:tab/>
        <w:t>6 points</w:t>
      </w:r>
    </w:p>
    <w:p w14:paraId="28252AB3" w14:textId="591CA2F3" w:rsidR="00F5226D" w:rsidRDefault="00F5226D" w:rsidP="00F5226D">
      <w:pPr>
        <w:pStyle w:val="Titre1"/>
      </w:pPr>
      <w:r>
        <w:t>Chouette</w:t>
      </w:r>
      <w:r w:rsidR="00B2673C">
        <w:t xml:space="preserve">, </w:t>
      </w:r>
      <w:r>
        <w:t>c</w:t>
      </w:r>
      <w:r w:rsidR="00B2673C">
        <w:t>’</w:t>
      </w:r>
      <w:r>
        <w:t>est la rentrée</w:t>
      </w:r>
    </w:p>
    <w:p w14:paraId="34E3E8F3" w14:textId="48EA0B1E" w:rsidR="00F5226D" w:rsidRDefault="00F5226D" w:rsidP="00F5226D">
      <w:r>
        <w:t>Chouette</w:t>
      </w:r>
      <w:r w:rsidR="00B2673C">
        <w:t xml:space="preserve">, </w:t>
      </w:r>
      <w:r>
        <w:t>c</w:t>
      </w:r>
      <w:r w:rsidR="00B2673C">
        <w:t>’</w:t>
      </w:r>
      <w:r>
        <w:t>est la rentrée</w:t>
      </w:r>
    </w:p>
    <w:p w14:paraId="32D2F819" w14:textId="77777777" w:rsidR="00B2673C" w:rsidRDefault="00F5226D" w:rsidP="00F5226D">
      <w:r>
        <w:t>On va bien s</w:t>
      </w:r>
      <w:r w:rsidR="00B2673C">
        <w:t>’</w:t>
      </w:r>
      <w:r>
        <w:t>amuser</w:t>
      </w:r>
      <w:r w:rsidR="00B2673C">
        <w:t> !</w:t>
      </w:r>
    </w:p>
    <w:p w14:paraId="35AB95EB" w14:textId="5EC7D212" w:rsidR="00F5226D" w:rsidRDefault="00F5226D" w:rsidP="00F5226D">
      <w:r>
        <w:t>Zut</w:t>
      </w:r>
      <w:r w:rsidR="00B2673C">
        <w:t xml:space="preserve">, </w:t>
      </w:r>
      <w:r>
        <w:t>c</w:t>
      </w:r>
      <w:r w:rsidR="00B2673C">
        <w:t>’</w:t>
      </w:r>
      <w:r>
        <w:t>est la rentrée</w:t>
      </w:r>
    </w:p>
    <w:p w14:paraId="2E10EEF0" w14:textId="77777777" w:rsidR="00B2673C" w:rsidRDefault="00F5226D" w:rsidP="00F5226D">
      <w:r>
        <w:t>Plus de grasses matinées</w:t>
      </w:r>
      <w:r w:rsidR="00B2673C">
        <w:t> !</w:t>
      </w:r>
    </w:p>
    <w:p w14:paraId="638A6099" w14:textId="77777777" w:rsidR="00B2673C" w:rsidRDefault="00F5226D" w:rsidP="00F5226D">
      <w:r>
        <w:t>Chouette</w:t>
      </w:r>
      <w:r w:rsidR="00B2673C">
        <w:t xml:space="preserve">, </w:t>
      </w:r>
      <w:r>
        <w:t>c</w:t>
      </w:r>
      <w:r w:rsidR="00B2673C">
        <w:t>’</w:t>
      </w:r>
      <w:r>
        <w:t>est la rentrée</w:t>
      </w:r>
      <w:r w:rsidR="00B2673C">
        <w:t> !</w:t>
      </w:r>
    </w:p>
    <w:p w14:paraId="3DC3E81A" w14:textId="77777777" w:rsidR="00B2673C" w:rsidRDefault="00F5226D" w:rsidP="00F5226D">
      <w:r>
        <w:t>La maitresse est bronzée</w:t>
      </w:r>
      <w:r w:rsidR="00B2673C">
        <w:t> !</w:t>
      </w:r>
    </w:p>
    <w:p w14:paraId="5A82EAB1" w14:textId="49FB038C" w:rsidR="00F5226D" w:rsidRDefault="00F5226D" w:rsidP="00F5226D">
      <w:r>
        <w:t>Zut</w:t>
      </w:r>
      <w:r w:rsidR="00B2673C">
        <w:t xml:space="preserve">, </w:t>
      </w:r>
      <w:r>
        <w:t>c</w:t>
      </w:r>
      <w:r w:rsidR="00B2673C">
        <w:t>’</w:t>
      </w:r>
      <w:r>
        <w:t>est la rentrée</w:t>
      </w:r>
    </w:p>
    <w:p w14:paraId="3AD45F20" w14:textId="77777777" w:rsidR="00B2673C" w:rsidRDefault="00F5226D" w:rsidP="00F5226D">
      <w:r>
        <w:t>Bientôt fini l</w:t>
      </w:r>
      <w:r w:rsidR="00B2673C">
        <w:t>’</w:t>
      </w:r>
      <w:r>
        <w:t>été</w:t>
      </w:r>
      <w:r w:rsidR="00B2673C">
        <w:t> !</w:t>
      </w:r>
    </w:p>
    <w:p w14:paraId="1E73AD85" w14:textId="255EA45E" w:rsidR="00F5226D" w:rsidRDefault="00F5226D" w:rsidP="00F5226D">
      <w:r>
        <w:t>Chouette</w:t>
      </w:r>
      <w:r w:rsidR="00B2673C">
        <w:t xml:space="preserve">, </w:t>
      </w:r>
      <w:r>
        <w:t>c</w:t>
      </w:r>
      <w:r w:rsidR="00B2673C">
        <w:t>’</w:t>
      </w:r>
      <w:r>
        <w:t>est la rentrée</w:t>
      </w:r>
    </w:p>
    <w:p w14:paraId="21F10017" w14:textId="77777777" w:rsidR="00B2673C" w:rsidRDefault="00F5226D" w:rsidP="00F5226D">
      <w:r>
        <w:t>J</w:t>
      </w:r>
      <w:r w:rsidR="00B2673C">
        <w:t>’</w:t>
      </w:r>
      <w:r>
        <w:t>ai de nouveaux souliers</w:t>
      </w:r>
      <w:r w:rsidR="00B2673C">
        <w:t> !</w:t>
      </w:r>
    </w:p>
    <w:p w14:paraId="3237FB3F" w14:textId="524E53C8" w:rsidR="00F5226D" w:rsidRDefault="00F5226D" w:rsidP="00F5226D">
      <w:r>
        <w:t>Zut</w:t>
      </w:r>
      <w:r w:rsidR="00B2673C">
        <w:t xml:space="preserve">, </w:t>
      </w:r>
      <w:r>
        <w:t>c</w:t>
      </w:r>
      <w:r w:rsidR="00B2673C">
        <w:t>’</w:t>
      </w:r>
      <w:r>
        <w:t>est la rentrée</w:t>
      </w:r>
    </w:p>
    <w:p w14:paraId="691C20DA" w14:textId="77777777" w:rsidR="00B2673C" w:rsidRDefault="00F5226D" w:rsidP="00F5226D">
      <w:r>
        <w:t>J</w:t>
      </w:r>
      <w:r w:rsidR="00B2673C">
        <w:t>’</w:t>
      </w:r>
      <w:r>
        <w:t>ai un peu mal aux pieds</w:t>
      </w:r>
      <w:r w:rsidR="00B2673C">
        <w:t>.</w:t>
      </w:r>
    </w:p>
    <w:p w14:paraId="44141932" w14:textId="7CB5E4EC" w:rsidR="00F5226D" w:rsidRDefault="00F5226D" w:rsidP="00F5226D">
      <w:pPr>
        <w:pStyle w:val="Auteur"/>
      </w:pPr>
      <w:r>
        <w:t>Sylvie Poillevé</w:t>
      </w:r>
    </w:p>
    <w:p w14:paraId="286CB5F2" w14:textId="77777777" w:rsidR="00F5226D" w:rsidRPr="0047505C" w:rsidRDefault="00F5226D" w:rsidP="00F5226D">
      <w:pPr>
        <w:pStyle w:val="Notation"/>
      </w:pPr>
      <w:r>
        <w:tab/>
      </w:r>
      <w:r>
        <w:tab/>
      </w:r>
      <w:r>
        <w:tab/>
        <w:t>6 points</w:t>
      </w:r>
    </w:p>
    <w:p w14:paraId="61ABD928" w14:textId="51E0DF43" w:rsidR="00F5226D" w:rsidRDefault="00F5226D" w:rsidP="00F5226D">
      <w:pPr>
        <w:pStyle w:val="Titre1"/>
      </w:pPr>
      <w:r>
        <w:t>Le cartable d</w:t>
      </w:r>
      <w:r w:rsidR="00B2673C">
        <w:t>’</w:t>
      </w:r>
      <w:r>
        <w:t>Annabelle</w:t>
      </w:r>
    </w:p>
    <w:p w14:paraId="36D87FFA" w14:textId="07EA3BD3" w:rsidR="00F5226D" w:rsidRDefault="00F5226D" w:rsidP="00F5226D">
      <w:r>
        <w:t>Le cartable d</w:t>
      </w:r>
      <w:r w:rsidR="00B2673C">
        <w:t>’</w:t>
      </w:r>
      <w:r>
        <w:t>Annabelle</w:t>
      </w:r>
    </w:p>
    <w:p w14:paraId="1A82E373" w14:textId="77777777" w:rsidR="00B2673C" w:rsidRDefault="00F5226D" w:rsidP="00F5226D">
      <w:r>
        <w:t>Aime les livres</w:t>
      </w:r>
      <w:r w:rsidR="00B2673C">
        <w:t>.</w:t>
      </w:r>
    </w:p>
    <w:p w14:paraId="3453B99B" w14:textId="51DCB119" w:rsidR="00F5226D" w:rsidRDefault="00F5226D" w:rsidP="00F5226D">
      <w:r>
        <w:t>Il avale en cachette</w:t>
      </w:r>
    </w:p>
    <w:p w14:paraId="68783531" w14:textId="77777777" w:rsidR="00B2673C" w:rsidRDefault="00F5226D" w:rsidP="00F5226D">
      <w:r>
        <w:t>Tous ceux de la bibliothèque</w:t>
      </w:r>
      <w:r w:rsidR="00B2673C">
        <w:t>.</w:t>
      </w:r>
    </w:p>
    <w:p w14:paraId="3CCABBBF" w14:textId="4309C285" w:rsidR="00F5226D" w:rsidRDefault="00F5226D" w:rsidP="00F5226D">
      <w:r>
        <w:t>Le cartable d</w:t>
      </w:r>
      <w:r w:rsidR="00B2673C">
        <w:t>’</w:t>
      </w:r>
      <w:r>
        <w:t>Annabelle</w:t>
      </w:r>
    </w:p>
    <w:p w14:paraId="6B6EDE84" w14:textId="77777777" w:rsidR="00B2673C" w:rsidRDefault="00F5226D" w:rsidP="00F5226D">
      <w:r>
        <w:t>Se régale de fables</w:t>
      </w:r>
      <w:r w:rsidR="00B2673C">
        <w:t>,</w:t>
      </w:r>
    </w:p>
    <w:p w14:paraId="3F40F19C" w14:textId="77777777" w:rsidR="00B2673C" w:rsidRDefault="00F5226D" w:rsidP="00F5226D">
      <w:r>
        <w:t>D</w:t>
      </w:r>
      <w:r w:rsidR="00B2673C">
        <w:t>’</w:t>
      </w:r>
      <w:r>
        <w:t>albums colorés</w:t>
      </w:r>
      <w:r w:rsidR="00B2673C">
        <w:t>,</w:t>
      </w:r>
    </w:p>
    <w:p w14:paraId="39283E02" w14:textId="77777777" w:rsidR="00B2673C" w:rsidRDefault="00F5226D" w:rsidP="00F5226D">
      <w:r>
        <w:t>De romans policiers</w:t>
      </w:r>
      <w:r w:rsidR="00B2673C">
        <w:t>.</w:t>
      </w:r>
    </w:p>
    <w:p w14:paraId="3A48D162" w14:textId="77777777" w:rsidR="00B2673C" w:rsidRDefault="00F5226D" w:rsidP="00F5226D">
      <w:r>
        <w:t>Il connait le nom des fleurs</w:t>
      </w:r>
      <w:r w:rsidR="00B2673C">
        <w:t>,</w:t>
      </w:r>
    </w:p>
    <w:p w14:paraId="4C0EF9FC" w14:textId="77777777" w:rsidR="00B2673C" w:rsidRDefault="00F5226D" w:rsidP="00F5226D">
      <w:r>
        <w:t>Des villes et des étoiles</w:t>
      </w:r>
      <w:r w:rsidR="00B2673C">
        <w:t>.</w:t>
      </w:r>
    </w:p>
    <w:p w14:paraId="00D77F35" w14:textId="77777777" w:rsidR="00B2673C" w:rsidRDefault="00F5226D" w:rsidP="00F5226D">
      <w:r>
        <w:t>Il n</w:t>
      </w:r>
      <w:r w:rsidR="00B2673C">
        <w:t>’</w:t>
      </w:r>
      <w:r>
        <w:t>est jamais seul</w:t>
      </w:r>
      <w:r w:rsidR="00B2673C">
        <w:t>,</w:t>
      </w:r>
    </w:p>
    <w:p w14:paraId="47B99EBA" w14:textId="77777777" w:rsidR="00B2673C" w:rsidRDefault="00F5226D" w:rsidP="00F5226D">
      <w:r>
        <w:t>Il a beaucoup d</w:t>
      </w:r>
      <w:r w:rsidR="00B2673C">
        <w:t>’</w:t>
      </w:r>
      <w:r>
        <w:t>amis</w:t>
      </w:r>
      <w:r w:rsidR="00B2673C">
        <w:t>,</w:t>
      </w:r>
    </w:p>
    <w:p w14:paraId="0B841905" w14:textId="77777777" w:rsidR="00B2673C" w:rsidRDefault="00F5226D" w:rsidP="00F5226D">
      <w:r>
        <w:t>Les livres en sont remplis</w:t>
      </w:r>
      <w:r w:rsidR="00B2673C">
        <w:t>.</w:t>
      </w:r>
    </w:p>
    <w:p w14:paraId="76185A4D" w14:textId="2C992DF0" w:rsidR="00F5226D" w:rsidRDefault="00F5226D" w:rsidP="00F5226D">
      <w:pPr>
        <w:pStyle w:val="Auteur"/>
      </w:pPr>
      <w:r>
        <w:t>Hélène Benait</w:t>
      </w:r>
    </w:p>
    <w:p w14:paraId="762F88D7" w14:textId="77777777" w:rsidR="009C20A6" w:rsidRPr="0047505C" w:rsidRDefault="009C20A6" w:rsidP="009C20A6">
      <w:pPr>
        <w:pStyle w:val="Notation"/>
      </w:pPr>
      <w:r>
        <w:tab/>
      </w:r>
      <w:r>
        <w:tab/>
      </w:r>
      <w:r>
        <w:tab/>
        <w:t>6 points</w:t>
      </w:r>
    </w:p>
    <w:p w14:paraId="52993E59" w14:textId="77777777" w:rsidR="009C20A6" w:rsidRDefault="009C20A6" w:rsidP="00DE105A">
      <w:pPr>
        <w:pStyle w:val="Titre1"/>
      </w:pPr>
      <w:r>
        <w:t>Points de chute</w:t>
      </w:r>
    </w:p>
    <w:p w14:paraId="5BF9D005" w14:textId="75D7616E" w:rsidR="009C20A6" w:rsidRDefault="009C20A6" w:rsidP="009C20A6">
      <w:r>
        <w:t>Voyons</w:t>
      </w:r>
      <w:r w:rsidR="00B2673C">
        <w:t xml:space="preserve">, </w:t>
      </w:r>
      <w:r>
        <w:t>se dit la sorcière</w:t>
      </w:r>
    </w:p>
    <w:p w14:paraId="3FE476A7" w14:textId="77777777" w:rsidR="00B2673C" w:rsidRDefault="009C20A6" w:rsidP="009C20A6">
      <w:r>
        <w:t>En descendant vers la terre</w:t>
      </w:r>
      <w:r w:rsidR="00B2673C">
        <w:t>,</w:t>
      </w:r>
    </w:p>
    <w:p w14:paraId="0AAE56CC" w14:textId="77777777" w:rsidR="00B2673C" w:rsidRDefault="009C20A6" w:rsidP="009C20A6">
      <w:r>
        <w:t>Si j</w:t>
      </w:r>
      <w:r w:rsidR="00B2673C">
        <w:t>’</w:t>
      </w:r>
      <w:r>
        <w:t>atterris sur un clocher</w:t>
      </w:r>
      <w:r w:rsidR="00B2673C">
        <w:t>,</w:t>
      </w:r>
    </w:p>
    <w:p w14:paraId="287B74AA" w14:textId="77777777" w:rsidR="00B2673C" w:rsidRDefault="009C20A6" w:rsidP="009C20A6">
      <w:r>
        <w:t>Je vais me piquer les pieds</w:t>
      </w:r>
      <w:r w:rsidR="00B2673C">
        <w:t>.</w:t>
      </w:r>
    </w:p>
    <w:p w14:paraId="0CFBA0DF" w14:textId="77777777" w:rsidR="00B2673C" w:rsidRDefault="009C20A6" w:rsidP="009C20A6">
      <w:r>
        <w:t>Si j</w:t>
      </w:r>
      <w:r w:rsidR="00B2673C">
        <w:t>’</w:t>
      </w:r>
      <w:r>
        <w:t>atterris dans un trou</w:t>
      </w:r>
      <w:r w:rsidR="00B2673C">
        <w:t>,</w:t>
      </w:r>
    </w:p>
    <w:p w14:paraId="0D432844" w14:textId="77777777" w:rsidR="00B2673C" w:rsidRDefault="009C20A6" w:rsidP="009C20A6">
      <w:r>
        <w:t>Je vais me casser le cou</w:t>
      </w:r>
      <w:r w:rsidR="00B2673C">
        <w:t>.</w:t>
      </w:r>
    </w:p>
    <w:p w14:paraId="42107ED2" w14:textId="77777777" w:rsidR="00B2673C" w:rsidRDefault="009C20A6" w:rsidP="009C20A6">
      <w:r>
        <w:t>Si j</w:t>
      </w:r>
      <w:r w:rsidR="00B2673C">
        <w:t>’</w:t>
      </w:r>
      <w:r>
        <w:t>atterris dans la rivière</w:t>
      </w:r>
      <w:r w:rsidR="00B2673C">
        <w:t>,</w:t>
      </w:r>
    </w:p>
    <w:p w14:paraId="6BC9E9A5" w14:textId="77777777" w:rsidR="00B2673C" w:rsidRDefault="009C20A6" w:rsidP="009C20A6">
      <w:r>
        <w:t>Je vais mouiller mon derrière</w:t>
      </w:r>
      <w:r w:rsidR="00B2673C">
        <w:t>.</w:t>
      </w:r>
    </w:p>
    <w:p w14:paraId="63FB48F6" w14:textId="77777777" w:rsidR="00B2673C" w:rsidRDefault="009C20A6" w:rsidP="009C20A6">
      <w:r>
        <w:t>Je crois</w:t>
      </w:r>
      <w:r w:rsidR="00B2673C">
        <w:t xml:space="preserve">, </w:t>
      </w:r>
      <w:r>
        <w:t>se dit la sorcière</w:t>
      </w:r>
      <w:r w:rsidR="00B2673C">
        <w:t>,</w:t>
      </w:r>
    </w:p>
    <w:p w14:paraId="214E0220" w14:textId="77777777" w:rsidR="00B2673C" w:rsidRDefault="009C20A6" w:rsidP="009C20A6">
      <w:r>
        <w:t>Qu</w:t>
      </w:r>
      <w:r w:rsidR="00B2673C">
        <w:t>’</w:t>
      </w:r>
      <w:r>
        <w:t>il vaut mieux rester en l</w:t>
      </w:r>
      <w:r w:rsidR="00B2673C">
        <w:t>’</w:t>
      </w:r>
      <w:r>
        <w:t>air</w:t>
      </w:r>
      <w:r w:rsidR="00B2673C">
        <w:t> !</w:t>
      </w:r>
    </w:p>
    <w:p w14:paraId="3B51E640" w14:textId="7C4FED42" w:rsidR="009C20A6" w:rsidRDefault="009C20A6" w:rsidP="00DE105A">
      <w:pPr>
        <w:pStyle w:val="Auteur"/>
      </w:pPr>
      <w:r>
        <w:t xml:space="preserve">Corinne </w:t>
      </w:r>
      <w:r w:rsidR="00DE105A">
        <w:t>Albaut</w:t>
      </w:r>
    </w:p>
    <w:p w14:paraId="11C3FA62" w14:textId="77777777" w:rsidR="00DE105A" w:rsidRDefault="00DE105A" w:rsidP="009C20A6"/>
    <w:p w14:paraId="43074413" w14:textId="77777777" w:rsidR="00F5226D" w:rsidRPr="0047505C" w:rsidRDefault="00F5226D" w:rsidP="00F5226D">
      <w:pPr>
        <w:pStyle w:val="Notation"/>
      </w:pPr>
      <w:r>
        <w:tab/>
      </w:r>
      <w:r>
        <w:tab/>
      </w:r>
      <w:r>
        <w:tab/>
        <w:t>6 points</w:t>
      </w:r>
    </w:p>
    <w:p w14:paraId="6A63F312" w14:textId="3CDDDCB9" w:rsidR="00B2673C" w:rsidRDefault="00F5226D" w:rsidP="00F5226D">
      <w:pPr>
        <w:pStyle w:val="Titre1"/>
      </w:pPr>
      <w:r>
        <w:t>Au pays de l</w:t>
      </w:r>
      <w:r w:rsidR="00B2673C">
        <w:t>’</w:t>
      </w:r>
      <w:r>
        <w:t>alphabet</w:t>
      </w:r>
    </w:p>
    <w:p w14:paraId="6F13AE56" w14:textId="35A97EA6" w:rsidR="00B2673C" w:rsidRDefault="00F5226D" w:rsidP="00F5226D">
      <w:r>
        <w:t>Au pays de l</w:t>
      </w:r>
      <w:r w:rsidR="00B2673C">
        <w:t>’</w:t>
      </w:r>
      <w:r>
        <w:t>alphabet</w:t>
      </w:r>
    </w:p>
    <w:p w14:paraId="776159CE" w14:textId="77777777" w:rsidR="00B2673C" w:rsidRDefault="00F5226D" w:rsidP="00F5226D">
      <w:r>
        <w:t>les lettres s</w:t>
      </w:r>
      <w:r w:rsidR="00B2673C">
        <w:t>’</w:t>
      </w:r>
      <w:r>
        <w:t>ennuyaient</w:t>
      </w:r>
      <w:r w:rsidR="00B2673C">
        <w:t> ;</w:t>
      </w:r>
    </w:p>
    <w:p w14:paraId="460003C5" w14:textId="77777777" w:rsidR="00B2673C" w:rsidRDefault="00F5226D" w:rsidP="00F5226D">
      <w:r>
        <w:t>chacune dans son coin</w:t>
      </w:r>
      <w:r w:rsidR="00B2673C">
        <w:t xml:space="preserve">, </w:t>
      </w:r>
      <w:r>
        <w:t>inutiles</w:t>
      </w:r>
      <w:r w:rsidR="00B2673C">
        <w:t>,</w:t>
      </w:r>
    </w:p>
    <w:p w14:paraId="5C267916" w14:textId="77777777" w:rsidR="00B2673C" w:rsidRDefault="00F5226D" w:rsidP="00F5226D">
      <w:r>
        <w:t>elles ne savaient que faire</w:t>
      </w:r>
      <w:r w:rsidR="00B2673C">
        <w:t>,</w:t>
      </w:r>
    </w:p>
    <w:p w14:paraId="7B5CB86E" w14:textId="77777777" w:rsidR="00B2673C" w:rsidRDefault="00F5226D" w:rsidP="00F5226D">
      <w:r>
        <w:t>elles ne savaient que dire</w:t>
      </w:r>
      <w:r w:rsidR="00B2673C">
        <w:t> !</w:t>
      </w:r>
    </w:p>
    <w:p w14:paraId="42C29C15" w14:textId="77777777" w:rsidR="00B2673C" w:rsidRDefault="00F5226D" w:rsidP="00F5226D">
      <w:r>
        <w:t>Mais un jour</w:t>
      </w:r>
      <w:r w:rsidR="00B2673C">
        <w:t>,</w:t>
      </w:r>
    </w:p>
    <w:p w14:paraId="5A3DFBD5" w14:textId="4CC1D2D9" w:rsidR="00B2673C" w:rsidRDefault="00F5226D" w:rsidP="00F5226D">
      <w:r>
        <w:t>le E</w:t>
      </w:r>
      <w:r w:rsidR="00B2673C">
        <w:t xml:space="preserve">, </w:t>
      </w:r>
      <w:r>
        <w:t>le A</w:t>
      </w:r>
      <w:r w:rsidR="00B2673C">
        <w:t xml:space="preserve">, </w:t>
      </w:r>
      <w:r>
        <w:t>le U</w:t>
      </w:r>
    </w:p>
    <w:p w14:paraId="250FE121" w14:textId="77777777" w:rsidR="00B2673C" w:rsidRDefault="00F5226D" w:rsidP="00F5226D">
      <w:r>
        <w:t>se rencontrèrent</w:t>
      </w:r>
      <w:r w:rsidR="00B2673C">
        <w:t>…</w:t>
      </w:r>
    </w:p>
    <w:p w14:paraId="23A00A6F" w14:textId="77777777" w:rsidR="00B2673C" w:rsidRDefault="00F5226D" w:rsidP="00F5226D">
      <w:r>
        <w:t>Eau</w:t>
      </w:r>
      <w:r w:rsidR="00B2673C">
        <w:t xml:space="preserve"> ! </w:t>
      </w:r>
      <w:r>
        <w:t>Dirent-elles ensemble</w:t>
      </w:r>
      <w:r w:rsidR="00B2673C">
        <w:t>.</w:t>
      </w:r>
    </w:p>
    <w:p w14:paraId="158C2DB4" w14:textId="77777777" w:rsidR="00B2673C" w:rsidRDefault="00F5226D" w:rsidP="00F5226D">
      <w:r>
        <w:t>Oh</w:t>
      </w:r>
      <w:r w:rsidR="00B2673C">
        <w:t xml:space="preserve"> ! </w:t>
      </w:r>
      <w:r>
        <w:t>S</w:t>
      </w:r>
      <w:r w:rsidR="00B2673C">
        <w:t>’</w:t>
      </w:r>
      <w:r>
        <w:t>exclamèrent les autres</w:t>
      </w:r>
      <w:r w:rsidR="00B2673C">
        <w:t>.</w:t>
      </w:r>
    </w:p>
    <w:p w14:paraId="29D6FCD9" w14:textId="77777777" w:rsidR="00B2673C" w:rsidRDefault="00F5226D" w:rsidP="00F5226D">
      <w:r>
        <w:t>Le C</w:t>
      </w:r>
      <w:r w:rsidR="00B2673C">
        <w:t xml:space="preserve">, </w:t>
      </w:r>
      <w:r>
        <w:t>le R</w:t>
      </w:r>
      <w:r w:rsidR="00B2673C">
        <w:t xml:space="preserve">, </w:t>
      </w:r>
      <w:r>
        <w:t>le I poussèrent un cri</w:t>
      </w:r>
      <w:r w:rsidR="00B2673C">
        <w:t>,</w:t>
      </w:r>
    </w:p>
    <w:p w14:paraId="575716EE" w14:textId="77777777" w:rsidR="00B2673C" w:rsidRDefault="00F5226D" w:rsidP="00F5226D">
      <w:r>
        <w:t>signe qu</w:t>
      </w:r>
      <w:r w:rsidR="00B2673C">
        <w:t>’</w:t>
      </w:r>
      <w:r>
        <w:t>ils avaient compris</w:t>
      </w:r>
      <w:r w:rsidR="00B2673C">
        <w:t> !</w:t>
      </w:r>
    </w:p>
    <w:p w14:paraId="188497BC" w14:textId="77777777" w:rsidR="00B2673C" w:rsidRDefault="00F5226D" w:rsidP="00F5226D">
      <w:r>
        <w:t>Et c</w:t>
      </w:r>
      <w:r w:rsidR="00B2673C">
        <w:t>’</w:t>
      </w:r>
      <w:r>
        <w:t>est ainsi que tout a commencé</w:t>
      </w:r>
      <w:r w:rsidR="00B2673C">
        <w:t>.</w:t>
      </w:r>
    </w:p>
    <w:p w14:paraId="56531002" w14:textId="3DF26E77" w:rsidR="00F5226D" w:rsidRDefault="00F5226D" w:rsidP="00F5226D">
      <w:pPr>
        <w:pStyle w:val="Auteur"/>
      </w:pPr>
      <w:r>
        <w:t>Jacques Lafont</w:t>
      </w:r>
    </w:p>
    <w:p w14:paraId="484D93B7" w14:textId="77777777" w:rsidR="00F5226D" w:rsidRDefault="00F5226D" w:rsidP="00F5226D"/>
    <w:p w14:paraId="0471CA66" w14:textId="2A0E49EF" w:rsidR="00711825" w:rsidRPr="0047505C" w:rsidRDefault="00CA0A14" w:rsidP="00711825">
      <w:pPr>
        <w:pStyle w:val="Notation"/>
      </w:pPr>
      <w:r>
        <w:tab/>
      </w:r>
      <w:r>
        <w:tab/>
      </w:r>
      <w:r>
        <w:tab/>
        <w:t>6 points</w:t>
      </w:r>
    </w:p>
    <w:p w14:paraId="1C6E4B0D" w14:textId="77777777" w:rsidR="00711825" w:rsidRPr="0047505C" w:rsidRDefault="00711825" w:rsidP="00711825">
      <w:pPr>
        <w:pStyle w:val="Titre1"/>
      </w:pPr>
      <w:r w:rsidRPr="0047505C">
        <w:t>Ne le dis à personne</w:t>
      </w:r>
    </w:p>
    <w:p w14:paraId="427390B6" w14:textId="77777777" w:rsidR="00B2673C" w:rsidRDefault="00711825" w:rsidP="00711825">
      <w:r w:rsidRPr="0047505C">
        <w:t>Cette nuit</w:t>
      </w:r>
      <w:r w:rsidR="00B2673C">
        <w:t xml:space="preserve">, </w:t>
      </w:r>
      <w:r w:rsidRPr="0047505C">
        <w:t>vers minuit</w:t>
      </w:r>
      <w:r w:rsidR="00B2673C">
        <w:t>,</w:t>
      </w:r>
    </w:p>
    <w:p w14:paraId="543BA215" w14:textId="0C80C0DD" w:rsidR="00711825" w:rsidRDefault="00711825" w:rsidP="00711825">
      <w:r w:rsidRPr="0047505C">
        <w:t>J</w:t>
      </w:r>
      <w:r w:rsidR="00B2673C">
        <w:t>’</w:t>
      </w:r>
      <w:r w:rsidRPr="0047505C">
        <w:t>ai attrapé la lune</w:t>
      </w:r>
    </w:p>
    <w:p w14:paraId="0EC5DF8A" w14:textId="2F1151F5" w:rsidR="00711825" w:rsidRDefault="00711825" w:rsidP="00711825">
      <w:r w:rsidRPr="0047505C">
        <w:t>Et je l</w:t>
      </w:r>
      <w:r w:rsidR="00B2673C">
        <w:t>’</w:t>
      </w:r>
      <w:r w:rsidRPr="0047505C">
        <w:t>ai cachée</w:t>
      </w:r>
    </w:p>
    <w:p w14:paraId="6567FCBB" w14:textId="77777777" w:rsidR="00B2673C" w:rsidRDefault="00711825" w:rsidP="00711825">
      <w:r w:rsidRPr="0047505C">
        <w:t>Sous mon oreiller</w:t>
      </w:r>
      <w:r w:rsidR="00B2673C">
        <w:t>.</w:t>
      </w:r>
    </w:p>
    <w:p w14:paraId="306C670B" w14:textId="77777777" w:rsidR="00B2673C" w:rsidRDefault="00711825" w:rsidP="00711825">
      <w:r w:rsidRPr="0047505C">
        <w:t>Mais la souris</w:t>
      </w:r>
      <w:r w:rsidR="00B2673C">
        <w:t xml:space="preserve">, </w:t>
      </w:r>
      <w:r w:rsidRPr="0047505C">
        <w:t>gris souris</w:t>
      </w:r>
      <w:r w:rsidR="00B2673C">
        <w:t>,</w:t>
      </w:r>
    </w:p>
    <w:p w14:paraId="1AFD9B5F" w14:textId="790ADA7A" w:rsidR="00711825" w:rsidRDefault="00711825" w:rsidP="00711825">
      <w:r w:rsidRPr="0047505C">
        <w:t>Celle qui vient</w:t>
      </w:r>
    </w:p>
    <w:p w14:paraId="0E3E46A2" w14:textId="77777777" w:rsidR="00711825" w:rsidRDefault="00711825" w:rsidP="00711825">
      <w:r w:rsidRPr="0047505C">
        <w:t>Pour mes quenottes</w:t>
      </w:r>
    </w:p>
    <w:p w14:paraId="06287465" w14:textId="77777777" w:rsidR="00711825" w:rsidRDefault="00711825" w:rsidP="00711825">
      <w:r w:rsidRPr="0047505C">
        <w:t>En a fait son festin</w:t>
      </w:r>
    </w:p>
    <w:p w14:paraId="39E1D470" w14:textId="77777777" w:rsidR="00B2673C" w:rsidRDefault="00711825" w:rsidP="00711825">
      <w:r w:rsidRPr="0047505C">
        <w:t>Et ce matin je n</w:t>
      </w:r>
      <w:r w:rsidR="00B2673C">
        <w:t>’</w:t>
      </w:r>
      <w:r w:rsidRPr="0047505C">
        <w:t>ai plus rien</w:t>
      </w:r>
      <w:r w:rsidR="00B2673C">
        <w:t>.</w:t>
      </w:r>
    </w:p>
    <w:p w14:paraId="55891339" w14:textId="613B4563" w:rsidR="00711825" w:rsidRPr="0047505C" w:rsidRDefault="00711825" w:rsidP="00711825"/>
    <w:p w14:paraId="06B355E4" w14:textId="77777777" w:rsidR="00711825" w:rsidRDefault="00711825" w:rsidP="00711825">
      <w:r w:rsidRPr="0047505C">
        <w:t>Plus rien que des miettes de lune</w:t>
      </w:r>
    </w:p>
    <w:p w14:paraId="4F92038E" w14:textId="77777777" w:rsidR="00B2673C" w:rsidRDefault="00711825" w:rsidP="00711825">
      <w:r w:rsidRPr="0047505C">
        <w:t>Sur une plume d</w:t>
      </w:r>
      <w:r w:rsidR="00B2673C">
        <w:t>’</w:t>
      </w:r>
      <w:r w:rsidRPr="0047505C">
        <w:t>oreiller</w:t>
      </w:r>
      <w:r w:rsidR="00B2673C">
        <w:t>.</w:t>
      </w:r>
    </w:p>
    <w:p w14:paraId="02CA4EB6" w14:textId="481B04C0" w:rsidR="00711825" w:rsidRPr="0047505C" w:rsidRDefault="00711825" w:rsidP="00711825">
      <w:pPr>
        <w:pStyle w:val="Auteur"/>
      </w:pPr>
      <w:r w:rsidRPr="0047505C">
        <w:t>Paul Bergèse</w:t>
      </w:r>
    </w:p>
    <w:p w14:paraId="263A5151" w14:textId="390A8E06" w:rsidR="00711825" w:rsidRDefault="00CA0A14" w:rsidP="00711825">
      <w:pPr>
        <w:pStyle w:val="Notation"/>
      </w:pPr>
      <w:bookmarkStart w:id="15" w:name="bookmark160"/>
      <w:r>
        <w:tab/>
      </w:r>
      <w:r>
        <w:tab/>
      </w:r>
      <w:r>
        <w:tab/>
        <w:t>6 points</w:t>
      </w:r>
    </w:p>
    <w:p w14:paraId="264E68EC" w14:textId="77777777" w:rsidR="00711825" w:rsidRPr="005430A5" w:rsidRDefault="00711825" w:rsidP="00711825">
      <w:pPr>
        <w:pStyle w:val="Titre1"/>
      </w:pPr>
      <w:r w:rsidRPr="005430A5">
        <w:t>Tu me grondes</w:t>
      </w:r>
    </w:p>
    <w:bookmarkEnd w:id="15"/>
    <w:p w14:paraId="291BDDB5" w14:textId="6219BE8C" w:rsidR="00711825" w:rsidRDefault="00711825" w:rsidP="00711825">
      <w:r w:rsidRPr="005430A5">
        <w:t>Parce que j</w:t>
      </w:r>
      <w:r w:rsidR="00B2673C">
        <w:t>’</w:t>
      </w:r>
      <w:r>
        <w:t>ai les doigts</w:t>
      </w:r>
    </w:p>
    <w:p w14:paraId="2D153688" w14:textId="77777777" w:rsidR="00711825" w:rsidRDefault="00711825" w:rsidP="00711825">
      <w:r w:rsidRPr="005430A5">
        <w:t>De t</w:t>
      </w:r>
      <w:r>
        <w:t>outes les couleurs</w:t>
      </w:r>
    </w:p>
    <w:p w14:paraId="21D9C7B7" w14:textId="77777777" w:rsidR="00711825" w:rsidRPr="005430A5" w:rsidRDefault="00711825" w:rsidP="00711825">
      <w:r w:rsidRPr="005430A5">
        <w:t>Noir-polar</w:t>
      </w:r>
    </w:p>
    <w:p w14:paraId="3ACF75D2" w14:textId="77777777" w:rsidR="00711825" w:rsidRPr="005430A5" w:rsidRDefault="00711825" w:rsidP="00711825">
      <w:r w:rsidRPr="005430A5">
        <w:t>Ou jaune-sable des squares</w:t>
      </w:r>
    </w:p>
    <w:p w14:paraId="43E7D7EC" w14:textId="77777777" w:rsidR="00711825" w:rsidRPr="005430A5" w:rsidRDefault="00711825" w:rsidP="00711825">
      <w:r w:rsidRPr="005430A5">
        <w:t>Parfois blanc-banquise</w:t>
      </w:r>
    </w:p>
    <w:p w14:paraId="30536262" w14:textId="77777777" w:rsidR="00711825" w:rsidRPr="005430A5" w:rsidRDefault="00711825" w:rsidP="00711825">
      <w:r w:rsidRPr="005430A5">
        <w:t>Ou rouge-révolution</w:t>
      </w:r>
    </w:p>
    <w:p w14:paraId="09F227CA" w14:textId="77777777" w:rsidR="00711825" w:rsidRPr="005430A5" w:rsidRDefault="00711825" w:rsidP="00711825">
      <w:r w:rsidRPr="005430A5">
        <w:t>Et même bleu-contusion</w:t>
      </w:r>
    </w:p>
    <w:p w14:paraId="29ED3039" w14:textId="77777777" w:rsidR="00711825" w:rsidRPr="005430A5" w:rsidRDefault="00711825" w:rsidP="00711825">
      <w:r w:rsidRPr="005430A5">
        <w:t>Tu me grondes</w:t>
      </w:r>
    </w:p>
    <w:p w14:paraId="0B5FCB42" w14:textId="77777777" w:rsidR="00711825" w:rsidRPr="005430A5" w:rsidRDefault="00711825" w:rsidP="00711825">
      <w:r w:rsidRPr="005430A5">
        <w:t>Et tu te trompes</w:t>
      </w:r>
    </w:p>
    <w:p w14:paraId="75056091" w14:textId="77777777" w:rsidR="00711825" w:rsidRPr="005430A5" w:rsidRDefault="00711825" w:rsidP="00711825">
      <w:r w:rsidRPr="005430A5">
        <w:t>Mes doigts je les ai trempés</w:t>
      </w:r>
    </w:p>
    <w:p w14:paraId="6A56805A" w14:textId="457CD5AA" w:rsidR="00711825" w:rsidRPr="005430A5" w:rsidRDefault="00711825" w:rsidP="00711825">
      <w:r w:rsidRPr="005430A5">
        <w:t>Dans l</w:t>
      </w:r>
      <w:r w:rsidR="00B2673C">
        <w:t>’</w:t>
      </w:r>
      <w:r w:rsidRPr="005430A5">
        <w:t>amitié</w:t>
      </w:r>
    </w:p>
    <w:p w14:paraId="1386E945" w14:textId="77777777" w:rsidR="00711825" w:rsidRPr="005430A5" w:rsidRDefault="00711825" w:rsidP="00711825">
      <w:r w:rsidRPr="005430A5">
        <w:t>Des mains</w:t>
      </w:r>
    </w:p>
    <w:p w14:paraId="39AFB71C" w14:textId="77777777" w:rsidR="00711825" w:rsidRPr="005430A5" w:rsidRDefault="00711825" w:rsidP="00711825">
      <w:r w:rsidRPr="005430A5">
        <w:t>Des enfants</w:t>
      </w:r>
    </w:p>
    <w:p w14:paraId="25108C1C" w14:textId="77777777" w:rsidR="00711825" w:rsidRPr="005430A5" w:rsidRDefault="00711825" w:rsidP="00711825">
      <w:r w:rsidRPr="005430A5">
        <w:t>Du quartier</w:t>
      </w:r>
    </w:p>
    <w:p w14:paraId="06DBC6F9" w14:textId="77777777" w:rsidR="00711825" w:rsidRDefault="00711825" w:rsidP="00711825">
      <w:r>
        <w:t>Des enfants</w:t>
      </w:r>
    </w:p>
    <w:p w14:paraId="386CE5CC" w14:textId="77777777" w:rsidR="00711825" w:rsidRPr="005430A5" w:rsidRDefault="00711825" w:rsidP="00711825">
      <w:r w:rsidRPr="005430A5">
        <w:t>Du monde entier</w:t>
      </w:r>
    </w:p>
    <w:p w14:paraId="44B88472" w14:textId="3DF05DC8" w:rsidR="00711825" w:rsidRDefault="00711825" w:rsidP="00711825">
      <w:pPr>
        <w:pStyle w:val="Auteur"/>
      </w:pPr>
      <w:r w:rsidRPr="005430A5">
        <w:t>Joël Sadeler</w:t>
      </w:r>
    </w:p>
    <w:p w14:paraId="090F49F0" w14:textId="77777777" w:rsidR="00266B25" w:rsidRDefault="00266B25" w:rsidP="00266B25">
      <w:pPr>
        <w:pStyle w:val="Notation"/>
      </w:pPr>
      <w:r>
        <w:tab/>
      </w:r>
      <w:r>
        <w:tab/>
      </w:r>
      <w:r>
        <w:tab/>
        <w:t>6 points</w:t>
      </w:r>
    </w:p>
    <w:p w14:paraId="0FD88EED" w14:textId="77777777" w:rsidR="00266B25" w:rsidRDefault="00266B25" w:rsidP="00266B25">
      <w:pPr>
        <w:pStyle w:val="Titre1"/>
      </w:pPr>
      <w:r>
        <w:t>Villanelle</w:t>
      </w:r>
    </w:p>
    <w:p w14:paraId="6E1715FD" w14:textId="77777777" w:rsidR="00B2673C" w:rsidRDefault="00266B25" w:rsidP="00266B25">
      <w:r>
        <w:t>Une feuille d</w:t>
      </w:r>
      <w:r w:rsidR="00B2673C">
        <w:t>’</w:t>
      </w:r>
      <w:r>
        <w:t>or</w:t>
      </w:r>
      <w:r w:rsidR="00B2673C">
        <w:t>,</w:t>
      </w:r>
    </w:p>
    <w:p w14:paraId="66FC2098" w14:textId="77777777" w:rsidR="00B2673C" w:rsidRDefault="00266B25" w:rsidP="00266B25">
      <w:r>
        <w:t>une feuille rousse</w:t>
      </w:r>
      <w:r w:rsidR="00B2673C">
        <w:t>,</w:t>
      </w:r>
    </w:p>
    <w:p w14:paraId="09D74D81" w14:textId="77777777" w:rsidR="00B2673C" w:rsidRDefault="00266B25" w:rsidP="00266B25">
      <w:r>
        <w:t>un frisson de mousse</w:t>
      </w:r>
      <w:r w:rsidR="00B2673C">
        <w:t>,</w:t>
      </w:r>
    </w:p>
    <w:p w14:paraId="4EC86479" w14:textId="77777777" w:rsidR="00B2673C" w:rsidRDefault="00266B25" w:rsidP="00266B25">
      <w:r>
        <w:t>sous le vent du nord</w:t>
      </w:r>
      <w:r w:rsidR="00B2673C">
        <w:t>.</w:t>
      </w:r>
    </w:p>
    <w:p w14:paraId="2BC5625E" w14:textId="77777777" w:rsidR="00B2673C" w:rsidRDefault="00266B25" w:rsidP="00266B25">
      <w:r>
        <w:t>Quatre feuilles rousses</w:t>
      </w:r>
      <w:r w:rsidR="00B2673C">
        <w:t>,</w:t>
      </w:r>
    </w:p>
    <w:p w14:paraId="1DE9791A" w14:textId="77777777" w:rsidR="00B2673C" w:rsidRDefault="00266B25" w:rsidP="00266B25">
      <w:r>
        <w:t>quatre feuilles d</w:t>
      </w:r>
      <w:r w:rsidR="00B2673C">
        <w:t>’</w:t>
      </w:r>
      <w:r>
        <w:t>or</w:t>
      </w:r>
      <w:r w:rsidR="00B2673C">
        <w:t>,</w:t>
      </w:r>
    </w:p>
    <w:p w14:paraId="5466C007" w14:textId="6FA4BCBC" w:rsidR="00266B25" w:rsidRDefault="00266B25" w:rsidP="00266B25">
      <w:r>
        <w:t>le soleil s</w:t>
      </w:r>
      <w:r w:rsidR="00B2673C">
        <w:t>’</w:t>
      </w:r>
      <w:r>
        <w:t>endort</w:t>
      </w:r>
    </w:p>
    <w:p w14:paraId="03BE3A5B" w14:textId="77777777" w:rsidR="00B2673C" w:rsidRDefault="00266B25" w:rsidP="00266B25">
      <w:r>
        <w:t>dans la brume douce</w:t>
      </w:r>
      <w:r w:rsidR="00B2673C">
        <w:t>.</w:t>
      </w:r>
    </w:p>
    <w:p w14:paraId="2E02683B" w14:textId="77777777" w:rsidR="00B2673C" w:rsidRDefault="00266B25" w:rsidP="00266B25">
      <w:r>
        <w:t>Mille feuilles rousses</w:t>
      </w:r>
      <w:r w:rsidR="00B2673C">
        <w:t>,</w:t>
      </w:r>
    </w:p>
    <w:p w14:paraId="76B67DCC" w14:textId="77777777" w:rsidR="00B2673C" w:rsidRDefault="00266B25" w:rsidP="00266B25">
      <w:r>
        <w:t>que le vent retrousse</w:t>
      </w:r>
      <w:r w:rsidR="00B2673C">
        <w:t>.</w:t>
      </w:r>
    </w:p>
    <w:p w14:paraId="48E942AD" w14:textId="65C2A165" w:rsidR="00266B25" w:rsidRDefault="00266B25" w:rsidP="00266B25">
      <w:r>
        <w:t>Mille feuilles d</w:t>
      </w:r>
      <w:r w:rsidR="00B2673C">
        <w:t>’</w:t>
      </w:r>
      <w:r>
        <w:t>or</w:t>
      </w:r>
    </w:p>
    <w:p w14:paraId="13499CA8" w14:textId="77777777" w:rsidR="00B2673C" w:rsidRDefault="00266B25" w:rsidP="00266B25">
      <w:r>
        <w:t>sous mes arbres morts</w:t>
      </w:r>
      <w:r w:rsidR="00B2673C">
        <w:t>.</w:t>
      </w:r>
    </w:p>
    <w:p w14:paraId="494A9354" w14:textId="7DC896AE" w:rsidR="00266B25" w:rsidRDefault="00266B25" w:rsidP="00266B25">
      <w:pPr>
        <w:pStyle w:val="Auteur"/>
      </w:pPr>
      <w:r>
        <w:t>Alain Debroise</w:t>
      </w:r>
    </w:p>
    <w:p w14:paraId="23D309A0" w14:textId="77777777" w:rsidR="00266B25" w:rsidRDefault="00266B25" w:rsidP="00266B25"/>
    <w:p w14:paraId="3824C48F" w14:textId="77777777" w:rsidR="001746BB" w:rsidRDefault="001746BB" w:rsidP="001746BB">
      <w:pPr>
        <w:pStyle w:val="Notation"/>
      </w:pPr>
      <w:r>
        <w:tab/>
      </w:r>
      <w:r>
        <w:tab/>
      </w:r>
      <w:r>
        <w:tab/>
        <w:t>6 points</w:t>
      </w:r>
    </w:p>
    <w:p w14:paraId="2DFB7B77" w14:textId="41D812C3" w:rsidR="001746BB" w:rsidRDefault="001746BB" w:rsidP="001746BB">
      <w:pPr>
        <w:pStyle w:val="Titre1"/>
      </w:pPr>
      <w:r>
        <w:t>L</w:t>
      </w:r>
      <w:r w:rsidR="00B2673C">
        <w:t>’</w:t>
      </w:r>
      <w:r>
        <w:t>artiste</w:t>
      </w:r>
    </w:p>
    <w:p w14:paraId="30B02DDD" w14:textId="77777777" w:rsidR="00B2673C" w:rsidRDefault="001746BB" w:rsidP="001746BB">
      <w:r>
        <w:t>Il voulut peindre une rivière</w:t>
      </w:r>
      <w:r w:rsidR="00B2673C">
        <w:t> ;</w:t>
      </w:r>
    </w:p>
    <w:p w14:paraId="1DFCB1EE" w14:textId="77777777" w:rsidR="00B2673C" w:rsidRDefault="001746BB" w:rsidP="001746BB">
      <w:r>
        <w:t>Elle coula hors du tableau</w:t>
      </w:r>
      <w:r w:rsidR="00B2673C">
        <w:t>.</w:t>
      </w:r>
    </w:p>
    <w:p w14:paraId="27EFAC68" w14:textId="4B693400" w:rsidR="001746BB" w:rsidRDefault="001746BB" w:rsidP="001746BB"/>
    <w:p w14:paraId="7C871F8E" w14:textId="77777777" w:rsidR="00B2673C" w:rsidRDefault="001746BB" w:rsidP="001746BB">
      <w:r>
        <w:t>Il peignit une pie-grièche</w:t>
      </w:r>
      <w:r w:rsidR="00B2673C">
        <w:t> ;</w:t>
      </w:r>
    </w:p>
    <w:p w14:paraId="40A6F0D9" w14:textId="77777777" w:rsidR="00B2673C" w:rsidRDefault="001746BB" w:rsidP="001746BB">
      <w:r>
        <w:t>Elle s</w:t>
      </w:r>
      <w:r w:rsidR="00B2673C">
        <w:t>’</w:t>
      </w:r>
      <w:r>
        <w:t>envola aussitôt</w:t>
      </w:r>
      <w:r w:rsidR="00B2673C">
        <w:t>.</w:t>
      </w:r>
    </w:p>
    <w:p w14:paraId="04336307" w14:textId="7E8EA042" w:rsidR="001746BB" w:rsidRDefault="001746BB" w:rsidP="001746BB"/>
    <w:p w14:paraId="5D507D41" w14:textId="77777777" w:rsidR="00B2673C" w:rsidRDefault="001746BB" w:rsidP="001746BB">
      <w:r>
        <w:t>Il dessina une dorade</w:t>
      </w:r>
      <w:r w:rsidR="00B2673C">
        <w:t> ;</w:t>
      </w:r>
    </w:p>
    <w:p w14:paraId="46094A70" w14:textId="77777777" w:rsidR="00B2673C" w:rsidRDefault="001746BB" w:rsidP="001746BB">
      <w:r>
        <w:t>D</w:t>
      </w:r>
      <w:r w:rsidR="00B2673C">
        <w:t>’</w:t>
      </w:r>
      <w:r>
        <w:t>un bond</w:t>
      </w:r>
      <w:r w:rsidR="00B2673C">
        <w:t xml:space="preserve">, </w:t>
      </w:r>
      <w:r>
        <w:t>elle brisa le cadre</w:t>
      </w:r>
      <w:r w:rsidR="00B2673C">
        <w:t>.</w:t>
      </w:r>
    </w:p>
    <w:p w14:paraId="07B9FC67" w14:textId="7C36312B" w:rsidR="001746BB" w:rsidRDefault="001746BB" w:rsidP="001746BB"/>
    <w:p w14:paraId="1C08444E" w14:textId="77777777" w:rsidR="00B2673C" w:rsidRDefault="001746BB" w:rsidP="001746BB">
      <w:r>
        <w:t>Il peignit ensuite une étoile</w:t>
      </w:r>
      <w:r w:rsidR="00B2673C">
        <w:t> ;</w:t>
      </w:r>
    </w:p>
    <w:p w14:paraId="18FBF1DB" w14:textId="77777777" w:rsidR="00B2673C" w:rsidRDefault="001746BB" w:rsidP="001746BB">
      <w:r>
        <w:t>Elle mit le feu à la toile</w:t>
      </w:r>
      <w:r w:rsidR="00B2673C">
        <w:t>.</w:t>
      </w:r>
    </w:p>
    <w:p w14:paraId="0CB48EE8" w14:textId="7A0B279F" w:rsidR="001746BB" w:rsidRDefault="001746BB" w:rsidP="001746BB"/>
    <w:p w14:paraId="36A61E16" w14:textId="3B855DBA" w:rsidR="00B2673C" w:rsidRDefault="001746BB" w:rsidP="001746BB">
      <w:r>
        <w:t>Alors</w:t>
      </w:r>
      <w:r w:rsidR="00B2673C">
        <w:t xml:space="preserve">, </w:t>
      </w:r>
      <w:r>
        <w:t>il peignit une porte</w:t>
      </w:r>
    </w:p>
    <w:p w14:paraId="64119DC6" w14:textId="77777777" w:rsidR="00B2673C" w:rsidRDefault="001746BB" w:rsidP="001746BB">
      <w:r>
        <w:t>Au milieu même du tableau</w:t>
      </w:r>
      <w:r w:rsidR="00B2673C">
        <w:t>.</w:t>
      </w:r>
    </w:p>
    <w:p w14:paraId="39A5796E" w14:textId="2AB45AF1" w:rsidR="001746BB" w:rsidRDefault="001746BB" w:rsidP="001746BB"/>
    <w:p w14:paraId="29046F26" w14:textId="77777777" w:rsidR="00B2673C" w:rsidRDefault="001746BB" w:rsidP="001746BB">
      <w:r>
        <w:t>Elle s</w:t>
      </w:r>
      <w:r w:rsidR="00B2673C">
        <w:t>’</w:t>
      </w:r>
      <w:r>
        <w:t>ouvrit sur d</w:t>
      </w:r>
      <w:r w:rsidR="00B2673C">
        <w:t>’</w:t>
      </w:r>
      <w:r>
        <w:t>autres portes</w:t>
      </w:r>
      <w:r w:rsidR="00B2673C">
        <w:t>,</w:t>
      </w:r>
    </w:p>
    <w:p w14:paraId="781BB7E6" w14:textId="77777777" w:rsidR="00B2673C" w:rsidRDefault="001746BB" w:rsidP="001746BB">
      <w:r>
        <w:t>Et il entra dans le château</w:t>
      </w:r>
      <w:r w:rsidR="00B2673C">
        <w:t>.</w:t>
      </w:r>
    </w:p>
    <w:p w14:paraId="5D9D5D2F" w14:textId="049C37F7" w:rsidR="001746BB" w:rsidRDefault="001746BB" w:rsidP="001746BB">
      <w:pPr>
        <w:pStyle w:val="Auteur"/>
      </w:pPr>
      <w:r>
        <w:t>Maurice Carême</w:t>
      </w:r>
    </w:p>
    <w:p w14:paraId="1B5FEE4C" w14:textId="77777777" w:rsidR="00F36736" w:rsidRDefault="00F36736" w:rsidP="00F36736">
      <w:pPr>
        <w:pStyle w:val="Notation"/>
      </w:pPr>
      <w:r>
        <w:tab/>
      </w:r>
      <w:r>
        <w:tab/>
      </w:r>
      <w:r>
        <w:tab/>
        <w:t>6 points</w:t>
      </w:r>
    </w:p>
    <w:p w14:paraId="2A4364FC" w14:textId="1B6286EF" w:rsidR="00F36736" w:rsidRDefault="00F36736" w:rsidP="00F36736">
      <w:pPr>
        <w:pStyle w:val="Titre1"/>
      </w:pPr>
      <w:r>
        <w:t>Petits lutins de Noël</w:t>
      </w:r>
    </w:p>
    <w:p w14:paraId="1F74B5D9" w14:textId="77777777" w:rsidR="00B2673C" w:rsidRDefault="00F36736" w:rsidP="00F36736">
      <w:r>
        <w:t>Petit lutins</w:t>
      </w:r>
    </w:p>
    <w:p w14:paraId="0110E2CC" w14:textId="77777777" w:rsidR="00B2673C" w:rsidRDefault="00F36736" w:rsidP="00F36736">
      <w:r>
        <w:t>Avez-vous veillé à ce qu</w:t>
      </w:r>
      <w:r w:rsidR="00B2673C">
        <w:t>’</w:t>
      </w:r>
      <w:r>
        <w:t>il n</w:t>
      </w:r>
      <w:r w:rsidR="00B2673C">
        <w:t>’</w:t>
      </w:r>
      <w:r>
        <w:t>ait rien oublié</w:t>
      </w:r>
      <w:r w:rsidR="00B2673C">
        <w:t> ?</w:t>
      </w:r>
    </w:p>
    <w:p w14:paraId="68BAD4A7" w14:textId="77777777" w:rsidR="00B2673C" w:rsidRDefault="00F36736" w:rsidP="00F36736">
      <w:r>
        <w:t>Avez-vous pensé aux bonbons</w:t>
      </w:r>
      <w:r w:rsidR="00B2673C">
        <w:t xml:space="preserve">, </w:t>
      </w:r>
      <w:r>
        <w:t>aux sapins</w:t>
      </w:r>
      <w:r w:rsidR="00B2673C">
        <w:t> ?</w:t>
      </w:r>
    </w:p>
    <w:p w14:paraId="3C19C0AB" w14:textId="77777777" w:rsidR="00B2673C" w:rsidRDefault="00F36736" w:rsidP="00F36736">
      <w:r>
        <w:t>Avez-vous mis de la neige sur son chemin</w:t>
      </w:r>
      <w:r w:rsidR="00B2673C">
        <w:t> ?</w:t>
      </w:r>
    </w:p>
    <w:p w14:paraId="41A3404C" w14:textId="124D5746" w:rsidR="00B2673C" w:rsidRDefault="00F36736" w:rsidP="00F36736">
      <w:r>
        <w:t>Dans sa poche</w:t>
      </w:r>
    </w:p>
    <w:p w14:paraId="612FEDC1" w14:textId="77777777" w:rsidR="00B2673C" w:rsidRDefault="00F36736" w:rsidP="00F36736">
      <w:r>
        <w:t>Trouvera-t-il le grand cahier</w:t>
      </w:r>
      <w:r w:rsidR="00B2673C">
        <w:t> ?</w:t>
      </w:r>
    </w:p>
    <w:p w14:paraId="68620886" w14:textId="2B7C78B8" w:rsidR="00B2673C" w:rsidRDefault="00F36736" w:rsidP="00F36736">
      <w:r>
        <w:t>Le cahier avec le nom de tous les enfants</w:t>
      </w:r>
    </w:p>
    <w:p w14:paraId="28A7FCC1" w14:textId="77777777" w:rsidR="00B2673C" w:rsidRDefault="00F36736" w:rsidP="00F36736">
      <w:r>
        <w:t>Et puis dans un tout petit étui</w:t>
      </w:r>
    </w:p>
    <w:p w14:paraId="1564E9F1" w14:textId="77777777" w:rsidR="00B2673C" w:rsidRDefault="00F36736" w:rsidP="00F36736">
      <w:r>
        <w:t>Ses lunettes pour lire leurs noms</w:t>
      </w:r>
    </w:p>
    <w:p w14:paraId="5DF1EB07" w14:textId="77777777" w:rsidR="00B2673C" w:rsidRDefault="00F36736" w:rsidP="00F36736">
      <w:r>
        <w:t>Dans la nuit</w:t>
      </w:r>
    </w:p>
    <w:p w14:paraId="0B255D99" w14:textId="77777777" w:rsidR="00B2673C" w:rsidRDefault="00F36736" w:rsidP="00F36736">
      <w:r>
        <w:t>Et maintenant ouvrez la porte du garage</w:t>
      </w:r>
    </w:p>
    <w:p w14:paraId="3EE763E7" w14:textId="77777777" w:rsidR="00B2673C" w:rsidRDefault="00F36736" w:rsidP="00F36736">
      <w:r>
        <w:t>Père Noël partez bien vite</w:t>
      </w:r>
    </w:p>
    <w:p w14:paraId="33891BA8" w14:textId="77777777" w:rsidR="00B2673C" w:rsidRDefault="00F36736" w:rsidP="00F36736">
      <w:r>
        <w:t>Et bon voyage</w:t>
      </w:r>
      <w:r w:rsidR="00B2673C">
        <w:t> !</w:t>
      </w:r>
    </w:p>
    <w:p w14:paraId="73C57EAC" w14:textId="5ECB2CF8" w:rsidR="001746BB" w:rsidRDefault="00F36736" w:rsidP="00F36736">
      <w:pPr>
        <w:pStyle w:val="Auteur"/>
      </w:pPr>
      <w:r>
        <w:t>Lucienne Gamot</w:t>
      </w:r>
    </w:p>
    <w:p w14:paraId="29CA3862" w14:textId="77777777" w:rsidR="00F36736" w:rsidRPr="005430A5" w:rsidRDefault="00F36736" w:rsidP="00F36736"/>
    <w:p w14:paraId="75BDF23C" w14:textId="670A8607" w:rsidR="00711825" w:rsidRPr="005430A5" w:rsidRDefault="00CA0A14" w:rsidP="00711825">
      <w:pPr>
        <w:pStyle w:val="Notation"/>
      </w:pPr>
      <w:bookmarkStart w:id="16" w:name="bookmark161"/>
      <w:r>
        <w:tab/>
      </w:r>
      <w:r>
        <w:tab/>
      </w:r>
      <w:r>
        <w:tab/>
        <w:t>6 points</w:t>
      </w:r>
    </w:p>
    <w:p w14:paraId="1302EC6C" w14:textId="5E3D93C1" w:rsidR="00711825" w:rsidRPr="005430A5" w:rsidRDefault="00711825" w:rsidP="00711825">
      <w:pPr>
        <w:pStyle w:val="Titre1"/>
      </w:pPr>
      <w:r w:rsidRPr="005430A5">
        <w:t>L</w:t>
      </w:r>
      <w:r w:rsidR="00B2673C">
        <w:t>’</w:t>
      </w:r>
      <w:r w:rsidRPr="005430A5">
        <w:t>anneau</w:t>
      </w:r>
    </w:p>
    <w:bookmarkEnd w:id="16"/>
    <w:p w14:paraId="7234B230" w14:textId="4A1F1D73" w:rsidR="00711825" w:rsidRDefault="00711825" w:rsidP="00711825">
      <w:r w:rsidRPr="005430A5">
        <w:t>Pour les fiançailles d</w:t>
      </w:r>
      <w:r w:rsidR="00B2673C">
        <w:t>’</w:t>
      </w:r>
      <w:r w:rsidRPr="005430A5">
        <w:t>amour</w:t>
      </w:r>
    </w:p>
    <w:p w14:paraId="6AA4DC29" w14:textId="77777777" w:rsidR="00711825" w:rsidRDefault="00711825" w:rsidP="00711825">
      <w:r w:rsidRPr="005430A5">
        <w:t>Des peuples redevenus frères</w:t>
      </w:r>
    </w:p>
    <w:p w14:paraId="519F137E" w14:textId="77777777" w:rsidR="00711825" w:rsidRDefault="00711825" w:rsidP="00711825">
      <w:r w:rsidRPr="005430A5">
        <w:t>Les hommes construiront un jour</w:t>
      </w:r>
    </w:p>
    <w:p w14:paraId="5EBBB99D" w14:textId="77777777" w:rsidR="00711825" w:rsidRDefault="00711825" w:rsidP="00711825">
      <w:r w:rsidRPr="005430A5">
        <w:t>Par-dessus continents et mers</w:t>
      </w:r>
    </w:p>
    <w:p w14:paraId="62CCAB01" w14:textId="77777777" w:rsidR="00711825" w:rsidRDefault="00711825" w:rsidP="00711825">
      <w:r w:rsidRPr="005430A5">
        <w:t>Par-dessus rives et rivières</w:t>
      </w:r>
    </w:p>
    <w:p w14:paraId="60C91F93" w14:textId="77777777" w:rsidR="00711825" w:rsidRDefault="00711825" w:rsidP="00711825">
      <w:r w:rsidRPr="005430A5">
        <w:t>Un pont sans arches ni piliers</w:t>
      </w:r>
    </w:p>
    <w:p w14:paraId="1ECD3EEB" w14:textId="77777777" w:rsidR="00711825" w:rsidRDefault="00711825" w:rsidP="00711825">
      <w:r w:rsidRPr="005430A5">
        <w:t>Un pont qui tiendra dans les airs</w:t>
      </w:r>
    </w:p>
    <w:p w14:paraId="42F38228" w14:textId="77777777" w:rsidR="00711825" w:rsidRDefault="00711825" w:rsidP="00711825">
      <w:r w:rsidRPr="005430A5">
        <w:t>Sans aide aucune à rien lié</w:t>
      </w:r>
    </w:p>
    <w:p w14:paraId="12D508A2" w14:textId="77777777" w:rsidR="00711825" w:rsidRDefault="00711825" w:rsidP="00711825">
      <w:r w:rsidRPr="005430A5">
        <w:t>Comme un grand arc-en-ciel de pierre</w:t>
      </w:r>
    </w:p>
    <w:p w14:paraId="43FDB07F" w14:textId="77777777" w:rsidR="00B2673C" w:rsidRDefault="00711825" w:rsidP="00711825">
      <w:r w:rsidRPr="005430A5">
        <w:t>Qui fera le tour de la Terre</w:t>
      </w:r>
      <w:r w:rsidR="00B2673C">
        <w:t>.</w:t>
      </w:r>
    </w:p>
    <w:p w14:paraId="7DCF56AD" w14:textId="4A15DE4B" w:rsidR="00711825" w:rsidRDefault="00711825" w:rsidP="00711825">
      <w:pPr>
        <w:pStyle w:val="Auteur"/>
      </w:pPr>
      <w:r w:rsidRPr="005430A5">
        <w:t>Marcel Béalu</w:t>
      </w:r>
    </w:p>
    <w:p w14:paraId="58E8F6F4" w14:textId="77777777" w:rsidR="009C20A6" w:rsidRPr="005430A5" w:rsidRDefault="009C20A6" w:rsidP="009C20A6">
      <w:pPr>
        <w:pStyle w:val="Notation"/>
      </w:pPr>
      <w:r>
        <w:tab/>
      </w:r>
      <w:r>
        <w:tab/>
      </w:r>
      <w:r>
        <w:tab/>
        <w:t>6 points</w:t>
      </w:r>
    </w:p>
    <w:p w14:paraId="19188E08" w14:textId="77777777" w:rsidR="009C20A6" w:rsidRDefault="009C20A6" w:rsidP="009C20A6">
      <w:pPr>
        <w:pStyle w:val="Titre1"/>
      </w:pPr>
      <w:r>
        <w:t>Les deux sorcières</w:t>
      </w:r>
    </w:p>
    <w:p w14:paraId="5E0D8AEB" w14:textId="77777777" w:rsidR="009C20A6" w:rsidRDefault="009C20A6" w:rsidP="009C20A6">
      <w:r>
        <w:t>Deux sorcières en colère</w:t>
      </w:r>
    </w:p>
    <w:p w14:paraId="4897342F" w14:textId="77777777" w:rsidR="009C20A6" w:rsidRDefault="009C20A6" w:rsidP="009C20A6">
      <w:r>
        <w:t>Se battaient pour un balai</w:t>
      </w:r>
    </w:p>
    <w:p w14:paraId="1DC5118A" w14:textId="77777777" w:rsidR="00B2673C" w:rsidRDefault="009C20A6" w:rsidP="009C20A6">
      <w:r>
        <w:t>C</w:t>
      </w:r>
      <w:r w:rsidR="00B2673C">
        <w:t>’</w:t>
      </w:r>
      <w:r>
        <w:t>est le mien</w:t>
      </w:r>
      <w:r w:rsidR="00B2673C">
        <w:t xml:space="preserve">, </w:t>
      </w:r>
      <w:r>
        <w:t>dit la première</w:t>
      </w:r>
      <w:r w:rsidR="00B2673C">
        <w:t>,</w:t>
      </w:r>
    </w:p>
    <w:p w14:paraId="7A3EB434" w14:textId="77777777" w:rsidR="00B2673C" w:rsidRDefault="009C20A6" w:rsidP="009C20A6">
      <w:r>
        <w:t>Je le reconnais</w:t>
      </w:r>
      <w:r w:rsidR="00B2673C">
        <w:t> !</w:t>
      </w:r>
    </w:p>
    <w:p w14:paraId="09B5A56F" w14:textId="77777777" w:rsidR="00B2673C" w:rsidRDefault="009C20A6" w:rsidP="009C20A6">
      <w:r>
        <w:t>Pas du tout</w:t>
      </w:r>
      <w:r w:rsidR="00B2673C">
        <w:t xml:space="preserve">, </w:t>
      </w:r>
      <w:r>
        <w:t>répondit l</w:t>
      </w:r>
      <w:r w:rsidR="00B2673C">
        <w:t>’</w:t>
      </w:r>
      <w:r>
        <w:t>autre</w:t>
      </w:r>
      <w:r w:rsidR="00B2673C">
        <w:t>,</w:t>
      </w:r>
    </w:p>
    <w:p w14:paraId="3C4CAE11" w14:textId="0A7C32E2" w:rsidR="00B2673C" w:rsidRDefault="009C20A6" w:rsidP="009C20A6">
      <w:r>
        <w:t>Ce balai n</w:t>
      </w:r>
      <w:r w:rsidR="00B2673C">
        <w:t>’</w:t>
      </w:r>
      <w:r>
        <w:t xml:space="preserve">est pas le </w:t>
      </w:r>
      <w:r w:rsidR="00B239B1">
        <w:t>vôtre</w:t>
      </w:r>
      <w:r w:rsidR="00B2673C">
        <w:t>,</w:t>
      </w:r>
    </w:p>
    <w:p w14:paraId="6AD6875D" w14:textId="77777777" w:rsidR="00B2673C" w:rsidRDefault="009C20A6" w:rsidP="009C20A6">
      <w:r>
        <w:t>C</w:t>
      </w:r>
      <w:r w:rsidR="00B2673C">
        <w:t>’</w:t>
      </w:r>
      <w:r>
        <w:t>est mon balai préféré</w:t>
      </w:r>
      <w:r w:rsidR="00B2673C">
        <w:t>,</w:t>
      </w:r>
    </w:p>
    <w:p w14:paraId="6BE447C7" w14:textId="77777777" w:rsidR="00B2673C" w:rsidRDefault="009C20A6" w:rsidP="009C20A6">
      <w:r>
        <w:t>Il est en poils de sanglier</w:t>
      </w:r>
      <w:r w:rsidR="00B2673C">
        <w:t>,</w:t>
      </w:r>
    </w:p>
    <w:p w14:paraId="3B7A8F87" w14:textId="77777777" w:rsidR="00B2673C" w:rsidRDefault="009C20A6" w:rsidP="009C20A6">
      <w:r>
        <w:t>Et je tiens à le garder</w:t>
      </w:r>
      <w:r w:rsidR="00B2673C">
        <w:t> !</w:t>
      </w:r>
    </w:p>
    <w:p w14:paraId="3BF3535D" w14:textId="77777777" w:rsidR="00B2673C" w:rsidRDefault="009C20A6" w:rsidP="009C20A6">
      <w:r>
        <w:t>Le balai en eut assez</w:t>
      </w:r>
      <w:r w:rsidR="00B2673C">
        <w:t>,</w:t>
      </w:r>
    </w:p>
    <w:p w14:paraId="06E2583D" w14:textId="19506304" w:rsidR="009C20A6" w:rsidRDefault="009C20A6" w:rsidP="009C20A6">
      <w:r>
        <w:t>Alors soudain il s</w:t>
      </w:r>
      <w:r w:rsidR="00B2673C">
        <w:t>’</w:t>
      </w:r>
      <w:r>
        <w:t>envola</w:t>
      </w:r>
    </w:p>
    <w:p w14:paraId="345FCDFD" w14:textId="77777777" w:rsidR="009C20A6" w:rsidRDefault="009C20A6" w:rsidP="009C20A6">
      <w:r>
        <w:t>Et les deux sorcières</w:t>
      </w:r>
    </w:p>
    <w:p w14:paraId="5A6E34BB" w14:textId="77777777" w:rsidR="009C20A6" w:rsidRDefault="009C20A6" w:rsidP="009C20A6">
      <w:r>
        <w:t>Restèrent</w:t>
      </w:r>
    </w:p>
    <w:p w14:paraId="0C70DF85" w14:textId="77777777" w:rsidR="00B2673C" w:rsidRDefault="009C20A6" w:rsidP="009C20A6">
      <w:r>
        <w:t>Plantées là</w:t>
      </w:r>
      <w:r w:rsidR="00B2673C">
        <w:t> !</w:t>
      </w:r>
    </w:p>
    <w:p w14:paraId="54627A0B" w14:textId="5B920905" w:rsidR="009C20A6" w:rsidRDefault="009C20A6" w:rsidP="009C20A6">
      <w:pPr>
        <w:pStyle w:val="Auteur"/>
      </w:pPr>
      <w:r>
        <w:t>Corinne Albaut</w:t>
      </w:r>
    </w:p>
    <w:p w14:paraId="5F6DA866" w14:textId="77777777" w:rsidR="009C20A6" w:rsidRPr="005430A5" w:rsidRDefault="009C20A6" w:rsidP="009C20A6"/>
    <w:p w14:paraId="163D1519" w14:textId="433C273C" w:rsidR="00711825" w:rsidRPr="005430A5" w:rsidRDefault="00CA0A14" w:rsidP="00711825">
      <w:pPr>
        <w:pStyle w:val="Notation"/>
      </w:pPr>
      <w:r>
        <w:tab/>
      </w:r>
      <w:r>
        <w:tab/>
      </w:r>
      <w:r>
        <w:tab/>
        <w:t>6 points</w:t>
      </w:r>
    </w:p>
    <w:p w14:paraId="405F2970" w14:textId="77777777" w:rsidR="00711825" w:rsidRPr="005430A5" w:rsidRDefault="00711825" w:rsidP="00711825">
      <w:pPr>
        <w:pStyle w:val="Titre1"/>
      </w:pPr>
      <w:r w:rsidRPr="005430A5">
        <w:t>La ronde</w:t>
      </w:r>
    </w:p>
    <w:p w14:paraId="28EF82B3" w14:textId="77777777" w:rsidR="00B2673C" w:rsidRDefault="00711825" w:rsidP="00711825">
      <w:r w:rsidRPr="005430A5">
        <w:t>Si toutes les filles du monde voulaient s</w:t>
      </w:r>
      <w:r w:rsidR="00B2673C">
        <w:t>’</w:t>
      </w:r>
      <w:r w:rsidRPr="005430A5">
        <w:t>donner la main</w:t>
      </w:r>
      <w:r w:rsidR="00B2673C">
        <w:t>,</w:t>
      </w:r>
    </w:p>
    <w:p w14:paraId="3B00B538" w14:textId="77777777" w:rsidR="00B2673C" w:rsidRDefault="00711825" w:rsidP="00711825">
      <w:r w:rsidRPr="005430A5">
        <w:t>tout autour de la mer elles pourraient faire une ronde</w:t>
      </w:r>
      <w:r w:rsidR="00B2673C">
        <w:t>.</w:t>
      </w:r>
    </w:p>
    <w:p w14:paraId="3A389413" w14:textId="77777777" w:rsidR="00B2673C" w:rsidRDefault="00711825" w:rsidP="00711825">
      <w:r w:rsidRPr="005430A5">
        <w:t>Si tous les gars du monde voulaient bien êtr</w:t>
      </w:r>
      <w:r w:rsidR="00B2673C">
        <w:t>’</w:t>
      </w:r>
      <w:r w:rsidRPr="005430A5">
        <w:t>marins</w:t>
      </w:r>
      <w:r w:rsidR="00B2673C">
        <w:t>,</w:t>
      </w:r>
    </w:p>
    <w:p w14:paraId="63A01188" w14:textId="77777777" w:rsidR="00B2673C" w:rsidRDefault="00711825" w:rsidP="00711825">
      <w:r w:rsidRPr="005430A5">
        <w:t>ils f</w:t>
      </w:r>
      <w:r w:rsidR="00B2673C">
        <w:t>’</w:t>
      </w:r>
      <w:r w:rsidRPr="005430A5">
        <w:t>raient avec leurs barques un joli pont sur l</w:t>
      </w:r>
      <w:r w:rsidR="00B2673C">
        <w:t>’</w:t>
      </w:r>
      <w:r w:rsidRPr="005430A5">
        <w:t>onde</w:t>
      </w:r>
      <w:r w:rsidR="00B2673C">
        <w:t>.</w:t>
      </w:r>
    </w:p>
    <w:p w14:paraId="76946525" w14:textId="0CEC6309" w:rsidR="00711825" w:rsidRPr="005430A5" w:rsidRDefault="00711825" w:rsidP="00711825"/>
    <w:p w14:paraId="5A740286" w14:textId="77777777" w:rsidR="00B2673C" w:rsidRDefault="00711825" w:rsidP="00711825">
      <w:r w:rsidRPr="005430A5">
        <w:t>Alors on pourrait faire une ronde autour du monde</w:t>
      </w:r>
      <w:r w:rsidR="00B2673C">
        <w:t>,</w:t>
      </w:r>
    </w:p>
    <w:p w14:paraId="0A027259" w14:textId="77777777" w:rsidR="00B2673C" w:rsidRDefault="00711825" w:rsidP="00711825">
      <w:r w:rsidRPr="005430A5">
        <w:t>si tous les gens du monde voulaient s</w:t>
      </w:r>
      <w:r w:rsidR="00B2673C">
        <w:t>’</w:t>
      </w:r>
      <w:r w:rsidRPr="005430A5">
        <w:t>donner la main</w:t>
      </w:r>
      <w:r w:rsidR="00B2673C">
        <w:t>.</w:t>
      </w:r>
    </w:p>
    <w:p w14:paraId="0D55E645" w14:textId="50FCB6ED" w:rsidR="00711825" w:rsidRPr="005430A5" w:rsidRDefault="00711825" w:rsidP="00711825">
      <w:pPr>
        <w:pStyle w:val="Auteur"/>
      </w:pPr>
      <w:r w:rsidRPr="005430A5">
        <w:t>Paul Fort</w:t>
      </w:r>
    </w:p>
    <w:p w14:paraId="336FAF79" w14:textId="7B7CDEF6" w:rsidR="00711825" w:rsidRPr="00673A1B" w:rsidRDefault="00CA0A14" w:rsidP="00711825">
      <w:pPr>
        <w:pStyle w:val="Notation"/>
      </w:pPr>
      <w:bookmarkStart w:id="17" w:name="bookmark165"/>
      <w:r>
        <w:tab/>
      </w:r>
      <w:r>
        <w:tab/>
      </w:r>
      <w:r>
        <w:tab/>
        <w:t>6 points</w:t>
      </w:r>
    </w:p>
    <w:p w14:paraId="5EAB7698" w14:textId="77777777" w:rsidR="00711825" w:rsidRPr="00673A1B" w:rsidRDefault="00711825" w:rsidP="00711825">
      <w:pPr>
        <w:pStyle w:val="Titre1"/>
      </w:pPr>
      <w:r w:rsidRPr="00673A1B">
        <w:t>Allez Scarole</w:t>
      </w:r>
    </w:p>
    <w:bookmarkEnd w:id="17"/>
    <w:p w14:paraId="72F1838D" w14:textId="77777777" w:rsidR="00711825" w:rsidRDefault="00711825" w:rsidP="00711825">
      <w:r>
        <w:t>Un escargot</w:t>
      </w:r>
    </w:p>
    <w:p w14:paraId="3650AC5D" w14:textId="77777777" w:rsidR="00711825" w:rsidRDefault="00711825" w:rsidP="00711825">
      <w:r w:rsidRPr="00673A1B">
        <w:t>De Bourgogne</w:t>
      </w:r>
    </w:p>
    <w:p w14:paraId="4FF1343D" w14:textId="77777777" w:rsidR="00711825" w:rsidRDefault="00711825" w:rsidP="00711825">
      <w:r w:rsidRPr="00673A1B">
        <w:t>Sur une salade</w:t>
      </w:r>
    </w:p>
    <w:p w14:paraId="71CD5E67" w14:textId="77777777" w:rsidR="00B2673C" w:rsidRDefault="00711825" w:rsidP="00711825">
      <w:r w:rsidRPr="00673A1B">
        <w:t>De Gascogne</w:t>
      </w:r>
      <w:r w:rsidR="00B2673C">
        <w:t>.</w:t>
      </w:r>
    </w:p>
    <w:p w14:paraId="5D3B60DD" w14:textId="39B50D56" w:rsidR="00711825" w:rsidRDefault="00711825" w:rsidP="00711825"/>
    <w:p w14:paraId="49FFE8C2" w14:textId="77777777" w:rsidR="00711825" w:rsidRDefault="00711825" w:rsidP="00711825">
      <w:r w:rsidRPr="00673A1B">
        <w:t>Vint un escargot</w:t>
      </w:r>
    </w:p>
    <w:p w14:paraId="26BA03E5" w14:textId="77777777" w:rsidR="00B2673C" w:rsidRDefault="00711825" w:rsidP="00711825">
      <w:r w:rsidRPr="00673A1B">
        <w:t>de Gascogne</w:t>
      </w:r>
      <w:r w:rsidR="00B2673C">
        <w:t> :</w:t>
      </w:r>
    </w:p>
    <w:p w14:paraId="5334B1BA" w14:textId="5092B1C0" w:rsidR="00711825" w:rsidRDefault="00B2673C" w:rsidP="00711825">
      <w:r>
        <w:t>« </w:t>
      </w:r>
      <w:r w:rsidR="00711825" w:rsidRPr="00673A1B">
        <w:t>Pousse-toi</w:t>
      </w:r>
    </w:p>
    <w:p w14:paraId="27930151" w14:textId="600E922A" w:rsidR="00711825" w:rsidRDefault="00711825" w:rsidP="00711825">
      <w:r w:rsidRPr="00673A1B">
        <w:t>ou je te cogne</w:t>
      </w:r>
      <w:r w:rsidR="00B2673C">
        <w:t> ! »</w:t>
      </w:r>
    </w:p>
    <w:p w14:paraId="4DA6449C" w14:textId="77777777" w:rsidR="00711825" w:rsidRPr="00673A1B" w:rsidRDefault="00711825" w:rsidP="00711825"/>
    <w:p w14:paraId="7EA2F9BF" w14:textId="7D8C0E5F" w:rsidR="00711825" w:rsidRDefault="00711825" w:rsidP="00711825">
      <w:r w:rsidRPr="00673A1B">
        <w:t>Bien qu</w:t>
      </w:r>
      <w:r w:rsidR="00B2673C">
        <w:t>’</w:t>
      </w:r>
      <w:r w:rsidRPr="00673A1B">
        <w:t>on ne</w:t>
      </w:r>
    </w:p>
    <w:p w14:paraId="2014DACF" w14:textId="77777777" w:rsidR="00B2673C" w:rsidRDefault="00711825" w:rsidP="00711825">
      <w:r w:rsidRPr="00673A1B">
        <w:t>Lui ait pas parlé</w:t>
      </w:r>
      <w:r w:rsidR="00B2673C">
        <w:t>,</w:t>
      </w:r>
    </w:p>
    <w:p w14:paraId="54DF4A16" w14:textId="77777777" w:rsidR="00B2673C" w:rsidRDefault="00711825" w:rsidP="00711825">
      <w:r w:rsidRPr="00673A1B">
        <w:t>La salade s</w:t>
      </w:r>
      <w:r w:rsidR="00B2673C">
        <w:t>’</w:t>
      </w:r>
      <w:r w:rsidRPr="00673A1B">
        <w:t>exécuta</w:t>
      </w:r>
      <w:r w:rsidR="00B2673C">
        <w:t> ;</w:t>
      </w:r>
    </w:p>
    <w:p w14:paraId="42623A93" w14:textId="0350FBFA" w:rsidR="00711825" w:rsidRDefault="00711825" w:rsidP="00711825">
      <w:r w:rsidRPr="00673A1B">
        <w:t>Elle se poussa</w:t>
      </w:r>
    </w:p>
    <w:p w14:paraId="4D6DEDFF" w14:textId="77777777" w:rsidR="00711825" w:rsidRDefault="00711825" w:rsidP="00711825">
      <w:r w:rsidRPr="00673A1B">
        <w:t>Laissant les deux bestioles</w:t>
      </w:r>
    </w:p>
    <w:p w14:paraId="33FFFE46" w14:textId="77777777" w:rsidR="00B2673C" w:rsidRDefault="00711825" w:rsidP="00711825">
      <w:r w:rsidRPr="00673A1B">
        <w:t>Sans une seule feuille de scarole</w:t>
      </w:r>
      <w:r w:rsidR="00B2673C">
        <w:t>.</w:t>
      </w:r>
    </w:p>
    <w:p w14:paraId="57BE5A35" w14:textId="0BE03939" w:rsidR="00711825" w:rsidRPr="00673A1B" w:rsidRDefault="00711825" w:rsidP="00711825">
      <w:pPr>
        <w:pStyle w:val="Auteur"/>
      </w:pPr>
      <w:r w:rsidRPr="00673A1B">
        <w:t>Marion Zor</w:t>
      </w:r>
    </w:p>
    <w:p w14:paraId="3C977D9E" w14:textId="02A7D6AA" w:rsidR="00711825" w:rsidRPr="00862E6B" w:rsidRDefault="00CA0A14" w:rsidP="00711825">
      <w:pPr>
        <w:pStyle w:val="Notation"/>
      </w:pPr>
      <w:bookmarkStart w:id="18" w:name="bookmark169"/>
      <w:r>
        <w:tab/>
      </w:r>
      <w:r>
        <w:tab/>
      </w:r>
      <w:r>
        <w:tab/>
        <w:t>6 points</w:t>
      </w:r>
    </w:p>
    <w:p w14:paraId="1ABAF27D" w14:textId="6D74D872" w:rsidR="00711825" w:rsidRPr="00862E6B" w:rsidRDefault="00711825" w:rsidP="00711825">
      <w:pPr>
        <w:pStyle w:val="Titre1"/>
      </w:pPr>
      <w:r w:rsidRPr="00862E6B">
        <w:t>L</w:t>
      </w:r>
      <w:r w:rsidR="00B2673C">
        <w:t>’</w:t>
      </w:r>
      <w:r w:rsidRPr="00862E6B">
        <w:t>escargot</w:t>
      </w:r>
    </w:p>
    <w:bookmarkEnd w:id="18"/>
    <w:p w14:paraId="4981238D" w14:textId="77777777" w:rsidR="00B2673C" w:rsidRDefault="00B2673C" w:rsidP="00711825">
      <w:r>
        <w:t>« </w:t>
      </w:r>
      <w:r w:rsidR="00711825" w:rsidRPr="00862E6B">
        <w:t>Est-ce que le temps est beau</w:t>
      </w:r>
      <w:r>
        <w:t> ?</w:t>
      </w:r>
    </w:p>
    <w:p w14:paraId="30BB9E7D" w14:textId="5C05119A" w:rsidR="00711825" w:rsidRDefault="00711825" w:rsidP="00711825">
      <w:r w:rsidRPr="00862E6B">
        <w:t>Se demandait l</w:t>
      </w:r>
      <w:r w:rsidR="00B2673C">
        <w:t>’</w:t>
      </w:r>
      <w:r>
        <w:t>escargot</w:t>
      </w:r>
    </w:p>
    <w:p w14:paraId="31AA39B6" w14:textId="77777777" w:rsidR="00B2673C" w:rsidRDefault="00711825" w:rsidP="00711825">
      <w:r w:rsidRPr="00862E6B">
        <w:t>Car</w:t>
      </w:r>
      <w:r w:rsidR="00B2673C">
        <w:t xml:space="preserve">, </w:t>
      </w:r>
      <w:r w:rsidRPr="00862E6B">
        <w:t>pour moi</w:t>
      </w:r>
      <w:r w:rsidR="00B2673C">
        <w:t xml:space="preserve">, </w:t>
      </w:r>
      <w:r w:rsidRPr="00862E6B">
        <w:t>s</w:t>
      </w:r>
      <w:r w:rsidR="00B2673C">
        <w:t>’</w:t>
      </w:r>
      <w:r w:rsidRPr="00862E6B">
        <w:t>il faisait beau</w:t>
      </w:r>
      <w:r w:rsidR="00B2673C">
        <w:t>,</w:t>
      </w:r>
    </w:p>
    <w:p w14:paraId="70F8C0FE" w14:textId="77777777" w:rsidR="00B2673C" w:rsidRDefault="00711825" w:rsidP="00711825">
      <w:r w:rsidRPr="00862E6B">
        <w:t>C</w:t>
      </w:r>
      <w:r w:rsidR="00B2673C">
        <w:t>’</w:t>
      </w:r>
      <w:r w:rsidRPr="00862E6B">
        <w:t>est qu</w:t>
      </w:r>
      <w:r w:rsidR="00B2673C">
        <w:t>’</w:t>
      </w:r>
      <w:r w:rsidRPr="00862E6B">
        <w:t>il ferait vilain temps</w:t>
      </w:r>
      <w:r w:rsidR="00B2673C">
        <w:t>.</w:t>
      </w:r>
    </w:p>
    <w:p w14:paraId="09E91CDB" w14:textId="77777777" w:rsidR="00B2673C" w:rsidRDefault="00711825" w:rsidP="00711825">
      <w:r w:rsidRPr="00862E6B">
        <w:t>J</w:t>
      </w:r>
      <w:r w:rsidR="00B2673C">
        <w:t>’</w:t>
      </w:r>
      <w:r w:rsidRPr="00862E6B">
        <w:t>aime qu</w:t>
      </w:r>
      <w:r w:rsidR="00B2673C">
        <w:t>’</w:t>
      </w:r>
      <w:r w:rsidRPr="00862E6B">
        <w:t>il tombe de l</w:t>
      </w:r>
      <w:r w:rsidR="00B2673C">
        <w:t>’</w:t>
      </w:r>
      <w:r w:rsidRPr="00862E6B">
        <w:t>eau</w:t>
      </w:r>
      <w:r w:rsidR="00B2673C">
        <w:t>.</w:t>
      </w:r>
    </w:p>
    <w:p w14:paraId="036592D7" w14:textId="7A3622FC" w:rsidR="00711825" w:rsidRDefault="00711825" w:rsidP="00711825">
      <w:r w:rsidRPr="00862E6B">
        <w:t>Voilà mon tempérament</w:t>
      </w:r>
      <w:r w:rsidR="00B2673C">
        <w:t>. »</w:t>
      </w:r>
    </w:p>
    <w:p w14:paraId="6ABEF91A" w14:textId="77777777" w:rsidR="00711825" w:rsidRPr="00862E6B" w:rsidRDefault="00711825" w:rsidP="00711825"/>
    <w:p w14:paraId="4E60104C" w14:textId="77777777" w:rsidR="00B2673C" w:rsidRDefault="00711825" w:rsidP="00711825">
      <w:r w:rsidRPr="00862E6B">
        <w:t>Combien de gens</w:t>
      </w:r>
      <w:r w:rsidR="00B2673C">
        <w:t xml:space="preserve">, </w:t>
      </w:r>
      <w:r w:rsidRPr="00862E6B">
        <w:t>et sans coquille</w:t>
      </w:r>
      <w:r w:rsidR="00B2673C">
        <w:t>,</w:t>
      </w:r>
    </w:p>
    <w:p w14:paraId="2322892C" w14:textId="77777777" w:rsidR="00B2673C" w:rsidRDefault="00711825" w:rsidP="00711825">
      <w:r w:rsidRPr="00862E6B">
        <w:t>N</w:t>
      </w:r>
      <w:r w:rsidR="00B2673C">
        <w:t>’</w:t>
      </w:r>
      <w:r w:rsidRPr="00862E6B">
        <w:t>aiment pas que le soleil brille</w:t>
      </w:r>
      <w:r w:rsidR="00B2673C">
        <w:t>.</w:t>
      </w:r>
    </w:p>
    <w:p w14:paraId="0474472A" w14:textId="77777777" w:rsidR="00B2673C" w:rsidRDefault="00711825" w:rsidP="00711825">
      <w:r w:rsidRPr="00862E6B">
        <w:t>Il est caché</w:t>
      </w:r>
      <w:r w:rsidR="00B2673C">
        <w:t xml:space="preserve"> ? </w:t>
      </w:r>
      <w:r w:rsidRPr="00862E6B">
        <w:t>Il reviendra</w:t>
      </w:r>
      <w:r w:rsidR="00B2673C">
        <w:t> !</w:t>
      </w:r>
    </w:p>
    <w:p w14:paraId="47DF1CF9" w14:textId="77777777" w:rsidR="00B2673C" w:rsidRDefault="00711825" w:rsidP="00711825">
      <w:r w:rsidRPr="00862E6B">
        <w:t>L</w:t>
      </w:r>
      <w:r w:rsidR="00B2673C">
        <w:t>’</w:t>
      </w:r>
      <w:r w:rsidRPr="00862E6B">
        <w:t>escargot</w:t>
      </w:r>
      <w:r w:rsidR="00B2673C">
        <w:t xml:space="preserve"> ? </w:t>
      </w:r>
      <w:r w:rsidRPr="00862E6B">
        <w:t>On le mangera</w:t>
      </w:r>
      <w:r w:rsidR="00B2673C">
        <w:t>.</w:t>
      </w:r>
    </w:p>
    <w:p w14:paraId="778B1B8C" w14:textId="5B00C6FF" w:rsidR="00711825" w:rsidRPr="006E5327" w:rsidRDefault="00711825" w:rsidP="00711825">
      <w:pPr>
        <w:pStyle w:val="Auteur"/>
      </w:pPr>
      <w:r w:rsidRPr="006E5327">
        <w:t>Robert Desnos</w:t>
      </w:r>
    </w:p>
    <w:p w14:paraId="2EACD35B" w14:textId="4621E1C2" w:rsidR="00711825" w:rsidRPr="00AF1266" w:rsidRDefault="00CA0A14" w:rsidP="00711825">
      <w:pPr>
        <w:pStyle w:val="Notation"/>
      </w:pPr>
      <w:r>
        <w:tab/>
      </w:r>
      <w:r>
        <w:tab/>
      </w:r>
      <w:r>
        <w:tab/>
        <w:t>6 points</w:t>
      </w:r>
    </w:p>
    <w:p w14:paraId="37350986" w14:textId="77777777" w:rsidR="00711825" w:rsidRPr="00AF1266" w:rsidRDefault="00711825" w:rsidP="00711825">
      <w:pPr>
        <w:pStyle w:val="Titre1"/>
      </w:pPr>
      <w:r w:rsidRPr="00AF1266">
        <w:t>Mon ours</w:t>
      </w:r>
    </w:p>
    <w:p w14:paraId="08BB2DC1" w14:textId="7990FA15" w:rsidR="00711825" w:rsidRDefault="00711825" w:rsidP="00711825">
      <w:r w:rsidRPr="00AF1266">
        <w:t>Il n</w:t>
      </w:r>
      <w:r w:rsidR="00B2673C">
        <w:t>’</w:t>
      </w:r>
      <w:r w:rsidRPr="00AF1266">
        <w:t>a plus de bouton</w:t>
      </w:r>
    </w:p>
    <w:p w14:paraId="0BBB8D8F" w14:textId="77777777" w:rsidR="00B2673C" w:rsidRDefault="00711825" w:rsidP="00711825">
      <w:r>
        <w:t>A</w:t>
      </w:r>
      <w:r w:rsidRPr="00AF1266">
        <w:t xml:space="preserve"> son pantalon</w:t>
      </w:r>
      <w:r w:rsidR="00B2673C">
        <w:t>.</w:t>
      </w:r>
    </w:p>
    <w:p w14:paraId="43E657B8" w14:textId="29390683" w:rsidR="00711825" w:rsidRDefault="00711825" w:rsidP="00711825">
      <w:r w:rsidRPr="00AF1266">
        <w:t>Il a perdu la ficelle</w:t>
      </w:r>
    </w:p>
    <w:p w14:paraId="48BBEE3C" w14:textId="77777777" w:rsidR="00B2673C" w:rsidRDefault="00711825" w:rsidP="00711825">
      <w:r w:rsidRPr="00AF1266">
        <w:t>Qui lui servait de bretelle</w:t>
      </w:r>
      <w:r w:rsidR="00B2673C">
        <w:t>.</w:t>
      </w:r>
    </w:p>
    <w:p w14:paraId="3FA319DE" w14:textId="2FFAEF52" w:rsidR="00711825" w:rsidRPr="00AF1266" w:rsidRDefault="00711825" w:rsidP="00711825"/>
    <w:p w14:paraId="6F24337C" w14:textId="77777777" w:rsidR="00711825" w:rsidRDefault="00711825" w:rsidP="00711825">
      <w:r w:rsidRPr="00AF1266">
        <w:t>On voit dépasser la paille</w:t>
      </w:r>
    </w:p>
    <w:p w14:paraId="784815AE" w14:textId="77777777" w:rsidR="00B2673C" w:rsidRDefault="00711825" w:rsidP="00711825">
      <w:r w:rsidRPr="00AF1266">
        <w:t>Au niveau de sa taille</w:t>
      </w:r>
      <w:r w:rsidR="00B2673C">
        <w:t>.</w:t>
      </w:r>
    </w:p>
    <w:p w14:paraId="2E87432B" w14:textId="7BD6BE1B" w:rsidR="00711825" w:rsidRDefault="00711825" w:rsidP="00711825">
      <w:r w:rsidRPr="00AF1266">
        <w:t>Et on aperçoit de la mousse</w:t>
      </w:r>
    </w:p>
    <w:p w14:paraId="0F59E6A0" w14:textId="77777777" w:rsidR="00B2673C" w:rsidRDefault="00711825" w:rsidP="00711825">
      <w:r w:rsidRPr="00AF1266">
        <w:t>Sur sa jolie frimousse</w:t>
      </w:r>
      <w:r w:rsidR="00B2673C">
        <w:t>.</w:t>
      </w:r>
    </w:p>
    <w:p w14:paraId="30467688" w14:textId="1BBF2778" w:rsidR="00711825" w:rsidRPr="00AF1266" w:rsidRDefault="00711825" w:rsidP="00711825"/>
    <w:p w14:paraId="1A3E0C23" w14:textId="587B2647" w:rsidR="00711825" w:rsidRDefault="00711825" w:rsidP="00711825">
      <w:r w:rsidRPr="00AF1266">
        <w:t>Mais moi je l</w:t>
      </w:r>
      <w:r w:rsidR="00B2673C">
        <w:t>’</w:t>
      </w:r>
      <w:r w:rsidRPr="00AF1266">
        <w:t>aime pourtant</w:t>
      </w:r>
    </w:p>
    <w:p w14:paraId="20E97FBD" w14:textId="77777777" w:rsidR="00B2673C" w:rsidRDefault="00711825" w:rsidP="00711825">
      <w:r w:rsidRPr="00AF1266">
        <w:t>Au moins autant qu</w:t>
      </w:r>
      <w:r w:rsidR="00B2673C">
        <w:t>’</w:t>
      </w:r>
      <w:r w:rsidRPr="00AF1266">
        <w:t>avant</w:t>
      </w:r>
      <w:r w:rsidR="00B2673C">
        <w:t>.</w:t>
      </w:r>
    </w:p>
    <w:p w14:paraId="78187F78" w14:textId="529107EA" w:rsidR="00711825" w:rsidRDefault="00711825" w:rsidP="00711825">
      <w:r w:rsidRPr="00AF1266">
        <w:t>Je l</w:t>
      </w:r>
      <w:r w:rsidR="00B2673C">
        <w:t>’</w:t>
      </w:r>
      <w:r>
        <w:t>aimerai toujours</w:t>
      </w:r>
    </w:p>
    <w:p w14:paraId="57E6E090" w14:textId="77777777" w:rsidR="00B2673C" w:rsidRDefault="00711825" w:rsidP="00711825">
      <w:r w:rsidRPr="00AF1266">
        <w:t>Mon ours</w:t>
      </w:r>
      <w:r w:rsidR="00B2673C">
        <w:t>.</w:t>
      </w:r>
    </w:p>
    <w:p w14:paraId="309C0AA2" w14:textId="60026B9A" w:rsidR="00711825" w:rsidRPr="00AF1266" w:rsidRDefault="00711825" w:rsidP="00711825">
      <w:pPr>
        <w:pStyle w:val="Auteur"/>
      </w:pPr>
      <w:r w:rsidRPr="00AF1266">
        <w:t>François David</w:t>
      </w:r>
    </w:p>
    <w:p w14:paraId="6D50BB92" w14:textId="24AADEC1" w:rsidR="00711825" w:rsidRPr="00AF1266" w:rsidRDefault="00CA0A14" w:rsidP="00711825">
      <w:pPr>
        <w:pStyle w:val="Notation"/>
      </w:pPr>
      <w:r>
        <w:tab/>
      </w:r>
      <w:r>
        <w:tab/>
      </w:r>
      <w:r>
        <w:tab/>
        <w:t>6 points</w:t>
      </w:r>
    </w:p>
    <w:p w14:paraId="4D38BE42" w14:textId="77777777" w:rsidR="00711825" w:rsidRPr="00AF1266" w:rsidRDefault="00711825" w:rsidP="00711825">
      <w:pPr>
        <w:pStyle w:val="Titre1"/>
      </w:pPr>
      <w:r w:rsidRPr="00AF1266">
        <w:t>Je jouais</w:t>
      </w:r>
    </w:p>
    <w:p w14:paraId="14E7CB50" w14:textId="3815346C" w:rsidR="00711825" w:rsidRDefault="00711825" w:rsidP="00711825">
      <w:r w:rsidRPr="00AF1266">
        <w:t>Je jouais à grimper à l</w:t>
      </w:r>
      <w:r w:rsidR="00B2673C">
        <w:t>’</w:t>
      </w:r>
      <w:r w:rsidRPr="00AF1266">
        <w:t>arc-en-ciel</w:t>
      </w:r>
    </w:p>
    <w:p w14:paraId="1B6F6DAB" w14:textId="3EFBEF16" w:rsidR="00711825" w:rsidRDefault="00711825" w:rsidP="00711825">
      <w:r w:rsidRPr="00AF1266">
        <w:t>comme à l</w:t>
      </w:r>
      <w:r w:rsidR="00B2673C">
        <w:t>’</w:t>
      </w:r>
      <w:r w:rsidRPr="00AF1266">
        <w:t>échelle</w:t>
      </w:r>
    </w:p>
    <w:p w14:paraId="1CCEF60A" w14:textId="77777777" w:rsidR="00711825" w:rsidRDefault="00711825" w:rsidP="00711825"/>
    <w:p w14:paraId="4AC1AAF5" w14:textId="77777777" w:rsidR="00711825" w:rsidRDefault="00711825" w:rsidP="00711825">
      <w:r w:rsidRPr="00AF1266">
        <w:t>Sur le jaune</w:t>
      </w:r>
    </w:p>
    <w:p w14:paraId="02C8643B" w14:textId="549620EC" w:rsidR="00711825" w:rsidRDefault="00711825" w:rsidP="00711825">
      <w:r w:rsidRPr="00AF1266">
        <w:t>j</w:t>
      </w:r>
      <w:r w:rsidR="00B2673C">
        <w:t>’</w:t>
      </w:r>
      <w:r w:rsidRPr="00AF1266">
        <w:t>ai cueilli des boutons d</w:t>
      </w:r>
      <w:r w:rsidR="00B2673C">
        <w:t>’</w:t>
      </w:r>
      <w:r w:rsidRPr="00AF1266">
        <w:t>or</w:t>
      </w:r>
    </w:p>
    <w:p w14:paraId="5CB9DC23" w14:textId="77777777" w:rsidR="00711825" w:rsidRDefault="00711825" w:rsidP="00711825"/>
    <w:p w14:paraId="613F071A" w14:textId="42643EAE" w:rsidR="00711825" w:rsidRDefault="00711825" w:rsidP="00711825">
      <w:r w:rsidRPr="00AF1266">
        <w:t>Sur l</w:t>
      </w:r>
      <w:r w:rsidR="00B2673C">
        <w:t>’</w:t>
      </w:r>
      <w:r w:rsidRPr="00AF1266">
        <w:t>orange</w:t>
      </w:r>
    </w:p>
    <w:p w14:paraId="4A005FDD" w14:textId="22B098D9" w:rsidR="00711825" w:rsidRDefault="00711825" w:rsidP="00711825">
      <w:r w:rsidRPr="00AF1266">
        <w:t>j</w:t>
      </w:r>
      <w:r w:rsidR="00B2673C">
        <w:t>’</w:t>
      </w:r>
      <w:r>
        <w:t>ai des clémentines</w:t>
      </w:r>
    </w:p>
    <w:p w14:paraId="0B6A7EF3" w14:textId="77777777" w:rsidR="00711825" w:rsidRDefault="00711825" w:rsidP="00711825"/>
    <w:p w14:paraId="0F94E5B4" w14:textId="77777777" w:rsidR="00711825" w:rsidRDefault="00711825" w:rsidP="00711825">
      <w:r w:rsidRPr="00AF1266">
        <w:t>Sur le rouge</w:t>
      </w:r>
    </w:p>
    <w:p w14:paraId="5E3CF16C" w14:textId="77777777" w:rsidR="00711825" w:rsidRDefault="00711825" w:rsidP="00711825">
      <w:r w:rsidRPr="00AF1266">
        <w:t>des framboises et des cerises</w:t>
      </w:r>
    </w:p>
    <w:p w14:paraId="63069D90" w14:textId="77777777" w:rsidR="00711825" w:rsidRDefault="00711825" w:rsidP="00711825"/>
    <w:p w14:paraId="0FD79BA5" w14:textId="36A10DC4" w:rsidR="00711825" w:rsidRDefault="00711825" w:rsidP="00711825">
      <w:r w:rsidRPr="00AF1266">
        <w:t>Plus haut</w:t>
      </w:r>
      <w:r w:rsidR="00B2673C">
        <w:t xml:space="preserve">, </w:t>
      </w:r>
      <w:r w:rsidRPr="00AF1266">
        <w:t>j</w:t>
      </w:r>
      <w:r w:rsidR="00B2673C">
        <w:t>’</w:t>
      </w:r>
      <w:r w:rsidRPr="00AF1266">
        <w:t>ai respiré les violettes</w:t>
      </w:r>
    </w:p>
    <w:p w14:paraId="5D7AC5DB" w14:textId="77777777" w:rsidR="00711825" w:rsidRDefault="00711825" w:rsidP="00711825"/>
    <w:p w14:paraId="4A05563F" w14:textId="77777777" w:rsidR="00711825" w:rsidRDefault="00711825" w:rsidP="00711825">
      <w:r w:rsidRPr="00AF1266">
        <w:t>Dans le bleu</w:t>
      </w:r>
    </w:p>
    <w:p w14:paraId="49CA9A1C" w14:textId="3CEFD5C5" w:rsidR="00711825" w:rsidRDefault="00711825" w:rsidP="00711825">
      <w:r w:rsidRPr="00AF1266">
        <w:t>j</w:t>
      </w:r>
      <w:r w:rsidR="00B2673C">
        <w:t>’</w:t>
      </w:r>
      <w:r>
        <w:t>ai coupé une fenêtre de ciel</w:t>
      </w:r>
    </w:p>
    <w:p w14:paraId="7C86FB3C" w14:textId="17C56079" w:rsidR="00711825" w:rsidRDefault="00711825" w:rsidP="00711825">
      <w:r w:rsidRPr="00AF1266">
        <w:t>pour voir l</w:t>
      </w:r>
      <w:r w:rsidR="00B2673C">
        <w:t>’</w:t>
      </w:r>
      <w:r w:rsidRPr="00AF1266">
        <w:t>indigo</w:t>
      </w:r>
    </w:p>
    <w:p w14:paraId="61612F8C" w14:textId="77777777" w:rsidR="00711825" w:rsidRDefault="00711825" w:rsidP="00711825"/>
    <w:p w14:paraId="6869E659" w14:textId="77777777" w:rsidR="00711825" w:rsidRDefault="00711825" w:rsidP="00711825">
      <w:r w:rsidRPr="00AF1266">
        <w:t>Et je suis tombé par la fenêtre</w:t>
      </w:r>
    </w:p>
    <w:p w14:paraId="6BA47735" w14:textId="77777777" w:rsidR="00B2673C" w:rsidRDefault="00711825" w:rsidP="00711825">
      <w:r w:rsidRPr="00AF1266">
        <w:t>sur l</w:t>
      </w:r>
      <w:r w:rsidR="00B2673C">
        <w:t>’</w:t>
      </w:r>
      <w:r w:rsidRPr="00AF1266">
        <w:t>herbe verte</w:t>
      </w:r>
      <w:r w:rsidR="00B2673C">
        <w:t>.</w:t>
      </w:r>
    </w:p>
    <w:p w14:paraId="1DA42D63" w14:textId="7A09F90E" w:rsidR="00711825" w:rsidRPr="004260A7" w:rsidRDefault="00711825" w:rsidP="00711825">
      <w:pPr>
        <w:pStyle w:val="Auteur"/>
      </w:pPr>
      <w:r w:rsidRPr="004260A7">
        <w:t>Luce Guilbaud</w:t>
      </w:r>
    </w:p>
    <w:p w14:paraId="3E6DF672" w14:textId="3DD58AE2" w:rsidR="00711825" w:rsidRPr="00C53CF1" w:rsidRDefault="00CA0A14" w:rsidP="00711825">
      <w:pPr>
        <w:pStyle w:val="Notation"/>
      </w:pPr>
      <w:bookmarkStart w:id="19" w:name="bookmark182"/>
      <w:r>
        <w:tab/>
      </w:r>
      <w:r>
        <w:tab/>
      </w:r>
      <w:r>
        <w:tab/>
        <w:t>6 points</w:t>
      </w:r>
    </w:p>
    <w:p w14:paraId="1B945832" w14:textId="77777777" w:rsidR="00711825" w:rsidRPr="00C53CF1" w:rsidRDefault="00711825" w:rsidP="00711825">
      <w:pPr>
        <w:pStyle w:val="Titre1"/>
      </w:pPr>
      <w:r w:rsidRPr="00C53CF1">
        <w:t>Le rêve de la lune</w:t>
      </w:r>
    </w:p>
    <w:bookmarkEnd w:id="19"/>
    <w:p w14:paraId="25083568" w14:textId="77777777" w:rsidR="00711825" w:rsidRDefault="00711825" w:rsidP="00711825">
      <w:r>
        <w:t>Si la Lune brille</w:t>
      </w:r>
    </w:p>
    <w:p w14:paraId="0D3BDB8F" w14:textId="77777777" w:rsidR="00B2673C" w:rsidRDefault="00711825" w:rsidP="00711825">
      <w:r w:rsidRPr="00C53CF1">
        <w:t>Quand tu dors</w:t>
      </w:r>
      <w:r w:rsidR="00B2673C">
        <w:t>,</w:t>
      </w:r>
    </w:p>
    <w:p w14:paraId="56864379" w14:textId="35049E5B" w:rsidR="00711825" w:rsidRPr="00C53CF1" w:rsidRDefault="00711825" w:rsidP="00711825">
      <w:r w:rsidRPr="00C53CF1">
        <w:t>C</w:t>
      </w:r>
      <w:r w:rsidR="00B2673C">
        <w:t>’</w:t>
      </w:r>
      <w:r w:rsidRPr="00C53CF1">
        <w:t>est pour planter</w:t>
      </w:r>
    </w:p>
    <w:p w14:paraId="5CB0A44F" w14:textId="77777777" w:rsidR="00B2673C" w:rsidRDefault="00711825" w:rsidP="00711825">
      <w:r w:rsidRPr="00C53CF1">
        <w:t>Des milliers de soleils pour demain</w:t>
      </w:r>
      <w:r w:rsidR="00B2673C">
        <w:t>.</w:t>
      </w:r>
    </w:p>
    <w:p w14:paraId="1BE35E86" w14:textId="69F7A638" w:rsidR="00711825" w:rsidRDefault="00711825" w:rsidP="00711825">
      <w:r>
        <w:t>Si tout devient silence</w:t>
      </w:r>
    </w:p>
    <w:p w14:paraId="29287DE9" w14:textId="77777777" w:rsidR="00B2673C" w:rsidRDefault="00711825" w:rsidP="00711825">
      <w:r w:rsidRPr="00C53CF1">
        <w:t>Quand tu dors</w:t>
      </w:r>
      <w:r w:rsidR="00B2673C">
        <w:t>,</w:t>
      </w:r>
    </w:p>
    <w:p w14:paraId="39623183" w14:textId="5FF3DB14" w:rsidR="00711825" w:rsidRPr="00C53CF1" w:rsidRDefault="00711825" w:rsidP="00711825">
      <w:r w:rsidRPr="00C53CF1">
        <w:t>C</w:t>
      </w:r>
      <w:r w:rsidR="00B2673C">
        <w:t>’</w:t>
      </w:r>
      <w:r w:rsidRPr="00C53CF1">
        <w:t>est pour préparer</w:t>
      </w:r>
    </w:p>
    <w:p w14:paraId="071240F1" w14:textId="17D72922" w:rsidR="00711825" w:rsidRPr="00C53CF1" w:rsidRDefault="00711825" w:rsidP="00711825">
      <w:r w:rsidRPr="00C53CF1">
        <w:t>Le chant des milliers d</w:t>
      </w:r>
      <w:r w:rsidR="00B2673C">
        <w:t>’</w:t>
      </w:r>
      <w:r w:rsidRPr="00C53CF1">
        <w:t>oiseaux</w:t>
      </w:r>
    </w:p>
    <w:p w14:paraId="1DE8FA1F" w14:textId="77777777" w:rsidR="00B2673C" w:rsidRDefault="00711825" w:rsidP="00711825">
      <w:r w:rsidRPr="00C53CF1">
        <w:t>Et dorer les ailes des libellules</w:t>
      </w:r>
      <w:r w:rsidR="00B2673C">
        <w:t>.</w:t>
      </w:r>
    </w:p>
    <w:p w14:paraId="7F39442C" w14:textId="074C8723" w:rsidR="00711825" w:rsidRDefault="00711825" w:rsidP="00711825">
      <w:r w:rsidRPr="00C53CF1">
        <w:t>Si la Lune tombe dans tes bras</w:t>
      </w:r>
    </w:p>
    <w:p w14:paraId="10473C93" w14:textId="77777777" w:rsidR="00B2673C" w:rsidRDefault="00711825" w:rsidP="00711825">
      <w:r w:rsidRPr="00C53CF1">
        <w:t>Quand tu dors</w:t>
      </w:r>
      <w:r w:rsidR="00B2673C">
        <w:t>,</w:t>
      </w:r>
    </w:p>
    <w:p w14:paraId="3F51919A" w14:textId="65B29D3E" w:rsidR="00711825" w:rsidRDefault="00711825" w:rsidP="00711825">
      <w:r w:rsidRPr="00C53CF1">
        <w:t>C</w:t>
      </w:r>
      <w:r w:rsidR="00B2673C">
        <w:t>’</w:t>
      </w:r>
      <w:r>
        <w:t>est pour rêver avec toi</w:t>
      </w:r>
    </w:p>
    <w:p w14:paraId="615B8A87" w14:textId="77777777" w:rsidR="00B2673C" w:rsidRDefault="00711825" w:rsidP="00711825">
      <w:r w:rsidRPr="00C53CF1">
        <w:t>Des milliers d</w:t>
      </w:r>
      <w:r w:rsidR="00B2673C">
        <w:t>’</w:t>
      </w:r>
      <w:r w:rsidRPr="00C53CF1">
        <w:t>étoiles</w:t>
      </w:r>
      <w:r w:rsidR="00B2673C">
        <w:t>.</w:t>
      </w:r>
    </w:p>
    <w:p w14:paraId="6C806B8A" w14:textId="202C5F95" w:rsidR="00711825" w:rsidRPr="00C53CF1" w:rsidRDefault="00711825" w:rsidP="00711825">
      <w:pPr>
        <w:pStyle w:val="Auteur"/>
      </w:pPr>
      <w:r w:rsidRPr="00C53CF1">
        <w:t>Marie Botturi</w:t>
      </w:r>
    </w:p>
    <w:p w14:paraId="15AA841F" w14:textId="340847A5" w:rsidR="00711825" w:rsidRDefault="00CA0A14" w:rsidP="00711825">
      <w:pPr>
        <w:pStyle w:val="Notation"/>
      </w:pPr>
      <w:bookmarkStart w:id="20" w:name="bookmark183"/>
      <w:r>
        <w:tab/>
      </w:r>
      <w:r>
        <w:tab/>
      </w:r>
      <w:r>
        <w:tab/>
        <w:t>6 points</w:t>
      </w:r>
    </w:p>
    <w:p w14:paraId="499B5DD2" w14:textId="77777777" w:rsidR="00711825" w:rsidRDefault="00711825" w:rsidP="00711825">
      <w:pPr>
        <w:pStyle w:val="Titre1"/>
      </w:pPr>
      <w:r w:rsidRPr="00C53CF1">
        <w:t>Cheval bleu</w:t>
      </w:r>
    </w:p>
    <w:bookmarkEnd w:id="20"/>
    <w:p w14:paraId="686B22D8" w14:textId="1EEACD88" w:rsidR="00711825" w:rsidRDefault="00711825" w:rsidP="00711825">
      <w:r w:rsidRPr="00C53CF1">
        <w:t>J</w:t>
      </w:r>
      <w:r w:rsidR="00B2673C">
        <w:t>’</w:t>
      </w:r>
      <w:r>
        <w:t>avais un petit cheval bleu</w:t>
      </w:r>
    </w:p>
    <w:p w14:paraId="7124A556" w14:textId="77777777" w:rsidR="00711825" w:rsidRDefault="00711825" w:rsidP="00711825">
      <w:r w:rsidRPr="00C53CF1">
        <w:t>Qui se promenait dans ma chambre</w:t>
      </w:r>
    </w:p>
    <w:p w14:paraId="25E7D186" w14:textId="7D738732" w:rsidR="00711825" w:rsidRDefault="00711825" w:rsidP="00711825">
      <w:r w:rsidRPr="00C53CF1">
        <w:t>En liberté</w:t>
      </w:r>
      <w:r w:rsidR="00B2673C">
        <w:t xml:space="preserve">, </w:t>
      </w:r>
      <w:r w:rsidRPr="00C53CF1">
        <w:t>crinière longue</w:t>
      </w:r>
    </w:p>
    <w:p w14:paraId="1313FCE0" w14:textId="77777777" w:rsidR="00B2673C" w:rsidRDefault="00711825" w:rsidP="00711825">
      <w:r w:rsidRPr="00C53CF1">
        <w:t>Et des rayons sur ses sabots</w:t>
      </w:r>
      <w:r w:rsidR="00B2673C">
        <w:t>.</w:t>
      </w:r>
    </w:p>
    <w:p w14:paraId="2F0662A6" w14:textId="3FB4B86D" w:rsidR="00711825" w:rsidRPr="00C53CF1" w:rsidRDefault="00711825" w:rsidP="00711825"/>
    <w:p w14:paraId="230339EC" w14:textId="77777777" w:rsidR="00711825" w:rsidRDefault="00711825" w:rsidP="00711825">
      <w:r w:rsidRPr="00C53CF1">
        <w:t>Il galopait sur le bureau</w:t>
      </w:r>
    </w:p>
    <w:p w14:paraId="4215DD9C" w14:textId="77777777" w:rsidR="00B2673C" w:rsidRDefault="00711825" w:rsidP="00711825">
      <w:r w:rsidRPr="00C53CF1">
        <w:t>Sur les bouquins de l</w:t>
      </w:r>
      <w:r w:rsidR="00B2673C">
        <w:t>’</w:t>
      </w:r>
      <w:r w:rsidRPr="00C53CF1">
        <w:t>étagère</w:t>
      </w:r>
      <w:r w:rsidR="00B2673C">
        <w:t>.</w:t>
      </w:r>
    </w:p>
    <w:p w14:paraId="04E72932" w14:textId="6BA8B432" w:rsidR="00711825" w:rsidRPr="00C53CF1" w:rsidRDefault="00711825" w:rsidP="00711825">
      <w:r w:rsidRPr="00C53CF1">
        <w:t>Il galopait</w:t>
      </w:r>
      <w:r w:rsidR="00B2673C">
        <w:t xml:space="preserve">, </w:t>
      </w:r>
      <w:r w:rsidRPr="00C53CF1">
        <w:t>tête levée</w:t>
      </w:r>
    </w:p>
    <w:p w14:paraId="49C6AB9C" w14:textId="77777777" w:rsidR="00B2673C" w:rsidRDefault="00711825" w:rsidP="00711825">
      <w:r w:rsidRPr="00C53CF1">
        <w:t>Sur la steppe blanche des draps</w:t>
      </w:r>
      <w:r w:rsidR="00B2673C">
        <w:t>.</w:t>
      </w:r>
    </w:p>
    <w:p w14:paraId="0C2070C3" w14:textId="5AA36781" w:rsidR="00711825" w:rsidRPr="00C53CF1" w:rsidRDefault="00711825" w:rsidP="00711825"/>
    <w:p w14:paraId="53928E01" w14:textId="41737F48" w:rsidR="00711825" w:rsidRDefault="00711825" w:rsidP="00711825">
      <w:r w:rsidRPr="00C53CF1">
        <w:t>Il vivait d</w:t>
      </w:r>
      <w:r w:rsidR="00B2673C">
        <w:t>’</w:t>
      </w:r>
      <w:r w:rsidRPr="00C53CF1">
        <w:t>un reflet</w:t>
      </w:r>
    </w:p>
    <w:p w14:paraId="385E99CD" w14:textId="60A8FC92" w:rsidR="00711825" w:rsidRDefault="00711825" w:rsidP="00711825">
      <w:r w:rsidRPr="00C53CF1">
        <w:t>S</w:t>
      </w:r>
      <w:r w:rsidR="00B2673C">
        <w:t>’</w:t>
      </w:r>
      <w:r w:rsidRPr="00C53CF1">
        <w:t>endormait chaque nuit</w:t>
      </w:r>
    </w:p>
    <w:p w14:paraId="203F145B" w14:textId="77777777" w:rsidR="00711825" w:rsidRDefault="00711825" w:rsidP="00711825">
      <w:r w:rsidRPr="00C53CF1">
        <w:t>Dans le creux de mes mais</w:t>
      </w:r>
    </w:p>
    <w:p w14:paraId="2EFCBA75" w14:textId="77777777" w:rsidR="00711825" w:rsidRPr="00C53CF1" w:rsidRDefault="00711825" w:rsidP="00711825">
      <w:r w:rsidRPr="00C53CF1">
        <w:t>Comme font les oiseaux</w:t>
      </w:r>
    </w:p>
    <w:p w14:paraId="3089D45A" w14:textId="77777777" w:rsidR="00711825" w:rsidRPr="00C53CF1" w:rsidRDefault="00711825" w:rsidP="00711825">
      <w:pPr>
        <w:pStyle w:val="Auteur"/>
      </w:pPr>
      <w:r w:rsidRPr="00C53CF1">
        <w:t>Madeleine Riffaud</w:t>
      </w:r>
    </w:p>
    <w:p w14:paraId="32A43CDD" w14:textId="2DE15643" w:rsidR="00711825" w:rsidRPr="00D222E0" w:rsidRDefault="00CA0A14" w:rsidP="00711825">
      <w:pPr>
        <w:pStyle w:val="Notation"/>
      </w:pPr>
      <w:bookmarkStart w:id="21" w:name="bookmark186"/>
      <w:r>
        <w:tab/>
      </w:r>
      <w:r>
        <w:tab/>
      </w:r>
      <w:r>
        <w:tab/>
        <w:t>6 points</w:t>
      </w:r>
    </w:p>
    <w:p w14:paraId="61BFBEA7" w14:textId="4CA5AEEE" w:rsidR="00711825" w:rsidRPr="00D222E0" w:rsidRDefault="00711825" w:rsidP="00711825">
      <w:pPr>
        <w:pStyle w:val="Titre1"/>
      </w:pPr>
      <w:r w:rsidRPr="00D222E0">
        <w:t>C</w:t>
      </w:r>
      <w:r w:rsidR="00B2673C">
        <w:t>’</w:t>
      </w:r>
      <w:r w:rsidRPr="00D222E0">
        <w:t>est demain dimanche</w:t>
      </w:r>
    </w:p>
    <w:bookmarkEnd w:id="21"/>
    <w:p w14:paraId="1401FABE" w14:textId="77777777" w:rsidR="00711825" w:rsidRDefault="00711825" w:rsidP="00711825">
      <w:r w:rsidRPr="00D222E0">
        <w:t>Il faut ap</w:t>
      </w:r>
      <w:r>
        <w:t>prendre à sourire</w:t>
      </w:r>
    </w:p>
    <w:p w14:paraId="2AFCF7FB" w14:textId="77777777" w:rsidR="00711825" w:rsidRDefault="00711825" w:rsidP="00711825">
      <w:r>
        <w:t>Même quand le temps est gris</w:t>
      </w:r>
    </w:p>
    <w:p w14:paraId="45C2316C" w14:textId="7CF2CB90" w:rsidR="00711825" w:rsidRDefault="00711825" w:rsidP="00711825">
      <w:r w:rsidRPr="00D222E0">
        <w:t>Pourquoi pleurer aujourd</w:t>
      </w:r>
      <w:r w:rsidR="00B2673C">
        <w:t>’</w:t>
      </w:r>
      <w:r>
        <w:t>hui</w:t>
      </w:r>
    </w:p>
    <w:p w14:paraId="45EEE2E3" w14:textId="77777777" w:rsidR="00711825" w:rsidRDefault="00711825" w:rsidP="00711825">
      <w:r w:rsidRPr="00D222E0">
        <w:t>Quand le soleil brille</w:t>
      </w:r>
    </w:p>
    <w:p w14:paraId="7882F275" w14:textId="67F22314" w:rsidR="00711825" w:rsidRDefault="00711825" w:rsidP="00711825">
      <w:r w:rsidRPr="00D222E0">
        <w:t>C</w:t>
      </w:r>
      <w:r w:rsidR="00B2673C">
        <w:t>’</w:t>
      </w:r>
      <w:r w:rsidRPr="00D222E0">
        <w:t>est demain la fête des amis</w:t>
      </w:r>
    </w:p>
    <w:p w14:paraId="529C6418" w14:textId="77777777" w:rsidR="00711825" w:rsidRDefault="00711825" w:rsidP="00711825">
      <w:r w:rsidRPr="00D222E0">
        <w:t>Des grenouilles et des oiseaux</w:t>
      </w:r>
    </w:p>
    <w:p w14:paraId="54B8D4A5" w14:textId="77777777" w:rsidR="00711825" w:rsidRDefault="00711825" w:rsidP="00711825">
      <w:r w:rsidRPr="00D222E0">
        <w:t>Des champignons des escargots</w:t>
      </w:r>
    </w:p>
    <w:p w14:paraId="51C2954F" w14:textId="4DE80953" w:rsidR="00711825" w:rsidRDefault="00711825" w:rsidP="00711825">
      <w:r w:rsidRPr="00D222E0">
        <w:t>N</w:t>
      </w:r>
      <w:r w:rsidR="00B2673C">
        <w:t>’</w:t>
      </w:r>
      <w:r w:rsidRPr="00D222E0">
        <w:t>oublions pas les insectes les mouches et les coccinelles</w:t>
      </w:r>
    </w:p>
    <w:p w14:paraId="30E6C999" w14:textId="67373EFC" w:rsidR="00711825" w:rsidRDefault="00711825" w:rsidP="00711825">
      <w:r w:rsidRPr="00D222E0">
        <w:t>Et tout à l</w:t>
      </w:r>
      <w:r w:rsidR="00B2673C">
        <w:t>’</w:t>
      </w:r>
      <w:r w:rsidRPr="00D222E0">
        <w:t>heure à midi</w:t>
      </w:r>
    </w:p>
    <w:p w14:paraId="20D0BA84" w14:textId="33D14F19" w:rsidR="00711825" w:rsidRDefault="00711825" w:rsidP="00711825">
      <w:r w:rsidRPr="00D222E0">
        <w:t>J</w:t>
      </w:r>
      <w:r w:rsidR="00B2673C">
        <w:t>’</w:t>
      </w:r>
      <w:r w:rsidRPr="00D222E0">
        <w:t>attendrai l</w:t>
      </w:r>
      <w:r w:rsidR="00B2673C">
        <w:t>’</w:t>
      </w:r>
      <w:r>
        <w:t>arc-en-ciel</w:t>
      </w:r>
    </w:p>
    <w:p w14:paraId="02901BD2" w14:textId="77777777" w:rsidR="00711825" w:rsidRDefault="00711825" w:rsidP="00711825">
      <w:r w:rsidRPr="00D222E0">
        <w:t>Violet indigo bleu vert jaune orange et rouge</w:t>
      </w:r>
    </w:p>
    <w:p w14:paraId="6D87EDCD" w14:textId="77777777" w:rsidR="00711825" w:rsidRPr="00D222E0" w:rsidRDefault="00711825" w:rsidP="00711825">
      <w:r w:rsidRPr="00D222E0">
        <w:t>Et nous jouerons à la marelle</w:t>
      </w:r>
    </w:p>
    <w:p w14:paraId="12BAB941" w14:textId="77777777" w:rsidR="00711825" w:rsidRPr="00D222E0" w:rsidRDefault="00711825" w:rsidP="00711825">
      <w:pPr>
        <w:pStyle w:val="Auteur"/>
      </w:pPr>
      <w:r w:rsidRPr="00D222E0">
        <w:t>Philippe Soupault</w:t>
      </w:r>
    </w:p>
    <w:p w14:paraId="2061ACAF" w14:textId="0CAA9A1D" w:rsidR="00711825" w:rsidRPr="00AF5F09" w:rsidRDefault="00CA0A14" w:rsidP="00711825">
      <w:pPr>
        <w:pStyle w:val="Notation"/>
      </w:pPr>
      <w:bookmarkStart w:id="22" w:name="bookmark197"/>
      <w:r>
        <w:tab/>
      </w:r>
      <w:r>
        <w:tab/>
      </w:r>
      <w:r>
        <w:tab/>
        <w:t>6 points</w:t>
      </w:r>
    </w:p>
    <w:p w14:paraId="5E2A86A5" w14:textId="77777777" w:rsidR="00711825" w:rsidRPr="00AF5F09" w:rsidRDefault="00711825" w:rsidP="00711825">
      <w:pPr>
        <w:pStyle w:val="Titre1"/>
      </w:pPr>
      <w:r w:rsidRPr="00AF5F09">
        <w:t>Quand automne en saison revient</w:t>
      </w:r>
    </w:p>
    <w:bookmarkEnd w:id="22"/>
    <w:p w14:paraId="63F847D7" w14:textId="77777777" w:rsidR="00B2673C" w:rsidRDefault="00711825" w:rsidP="00711825">
      <w:r w:rsidRPr="00AF5F09">
        <w:t>Quand automne en saison revient</w:t>
      </w:r>
      <w:r w:rsidR="00B2673C">
        <w:t>,</w:t>
      </w:r>
    </w:p>
    <w:p w14:paraId="5D0803E4" w14:textId="22BDBC94" w:rsidR="00711825" w:rsidRPr="00AF5F09" w:rsidRDefault="00711825" w:rsidP="00711825">
      <w:r w:rsidRPr="00AF5F09">
        <w:t>La forêt met sa robe rousse</w:t>
      </w:r>
    </w:p>
    <w:p w14:paraId="178A30F3" w14:textId="77777777" w:rsidR="00711825" w:rsidRPr="00AF5F09" w:rsidRDefault="00711825" w:rsidP="00711825">
      <w:r w:rsidRPr="00AF5F09">
        <w:t>Et les glands tombent sur la mousse</w:t>
      </w:r>
    </w:p>
    <w:p w14:paraId="5FEFD862" w14:textId="77777777" w:rsidR="00B2673C" w:rsidRDefault="00711825" w:rsidP="00711825">
      <w:r w:rsidRPr="00AF5F09">
        <w:t>Où dansent en rond les lapins</w:t>
      </w:r>
      <w:r w:rsidR="00B2673C">
        <w:t>.</w:t>
      </w:r>
    </w:p>
    <w:p w14:paraId="1963FE16" w14:textId="724BC5CA" w:rsidR="00711825" w:rsidRDefault="00711825" w:rsidP="00711825">
      <w:r w:rsidRPr="00AF5F09">
        <w:t>Les souris font de grands festi</w:t>
      </w:r>
      <w:r>
        <w:t>ns</w:t>
      </w:r>
    </w:p>
    <w:p w14:paraId="42995A38" w14:textId="77777777" w:rsidR="00B2673C" w:rsidRDefault="00711825" w:rsidP="00711825">
      <w:r w:rsidRPr="00AF5F09">
        <w:t>Pendant que les champignons poussent</w:t>
      </w:r>
      <w:r w:rsidR="00B2673C">
        <w:t>.</w:t>
      </w:r>
    </w:p>
    <w:p w14:paraId="16859F1A" w14:textId="38918B4A" w:rsidR="00711825" w:rsidRDefault="00711825" w:rsidP="00711825">
      <w:r w:rsidRPr="00AF5F09">
        <w:t>Ah</w:t>
      </w:r>
      <w:r w:rsidR="00B2673C">
        <w:t xml:space="preserve"> ! </w:t>
      </w:r>
      <w:r w:rsidRPr="00AF5F09">
        <w:t>que la vie est douce</w:t>
      </w:r>
      <w:r w:rsidR="00B2673C">
        <w:t xml:space="preserve">, </w:t>
      </w:r>
      <w:r>
        <w:t>douce</w:t>
      </w:r>
    </w:p>
    <w:p w14:paraId="78DA80D4" w14:textId="77777777" w:rsidR="00B2673C" w:rsidRDefault="00711825" w:rsidP="00711825">
      <w:r w:rsidRPr="00AF5F09">
        <w:t>Quand l</w:t>
      </w:r>
      <w:r w:rsidR="00B2673C">
        <w:t>’</w:t>
      </w:r>
      <w:r w:rsidRPr="00AF5F09">
        <w:t>automne en saison revient</w:t>
      </w:r>
      <w:r w:rsidR="00B2673C">
        <w:t>.</w:t>
      </w:r>
    </w:p>
    <w:p w14:paraId="5DA6D7CF" w14:textId="11620806" w:rsidR="00711825" w:rsidRPr="00AF5F09" w:rsidRDefault="00711825" w:rsidP="00711825">
      <w:pPr>
        <w:pStyle w:val="Auteur"/>
      </w:pPr>
      <w:r w:rsidRPr="00AF5F09">
        <w:t>Samivel</w:t>
      </w:r>
    </w:p>
    <w:p w14:paraId="64B20D98" w14:textId="29AEAECF" w:rsidR="00711825" w:rsidRPr="00F97F2E" w:rsidRDefault="00CA0A14" w:rsidP="00711825">
      <w:pPr>
        <w:pStyle w:val="Notation"/>
      </w:pPr>
      <w:bookmarkStart w:id="23" w:name="bookmark198"/>
      <w:r>
        <w:tab/>
      </w:r>
      <w:r>
        <w:tab/>
      </w:r>
      <w:r>
        <w:tab/>
        <w:t>6 points</w:t>
      </w:r>
    </w:p>
    <w:p w14:paraId="1DC0618E" w14:textId="77777777" w:rsidR="00711825" w:rsidRPr="00F97F2E" w:rsidRDefault="00711825" w:rsidP="00711825">
      <w:pPr>
        <w:pStyle w:val="Titre1"/>
      </w:pPr>
      <w:r w:rsidRPr="00F97F2E">
        <w:t>Bien au chaud</w:t>
      </w:r>
    </w:p>
    <w:bookmarkEnd w:id="23"/>
    <w:p w14:paraId="2342C98F" w14:textId="77777777" w:rsidR="00B2673C" w:rsidRDefault="00711825" w:rsidP="00711825">
      <w:r w:rsidRPr="00F97F2E">
        <w:t>Dans ma maison</w:t>
      </w:r>
      <w:r w:rsidR="00B2673C">
        <w:t xml:space="preserve">, </w:t>
      </w:r>
      <w:r w:rsidRPr="00F97F2E">
        <w:t>bien au chaud</w:t>
      </w:r>
      <w:r w:rsidR="00B2673C">
        <w:t>,</w:t>
      </w:r>
    </w:p>
    <w:p w14:paraId="440AB2B8" w14:textId="00F0719A" w:rsidR="00711825" w:rsidRDefault="00711825" w:rsidP="00711825">
      <w:r w:rsidRPr="00F97F2E">
        <w:t>je vois le jour qui s</w:t>
      </w:r>
      <w:r w:rsidR="00B2673C">
        <w:t>’</w:t>
      </w:r>
      <w:r>
        <w:t>enfuit</w:t>
      </w:r>
    </w:p>
    <w:p w14:paraId="69770A3E" w14:textId="77777777" w:rsidR="00711825" w:rsidRDefault="00711825" w:rsidP="00711825">
      <w:r>
        <w:t>et les étoiles là-haut</w:t>
      </w:r>
    </w:p>
    <w:p w14:paraId="0EF840CD" w14:textId="77777777" w:rsidR="00B2673C" w:rsidRDefault="00711825" w:rsidP="00711825">
      <w:r w:rsidRPr="00F97F2E">
        <w:t>qui s</w:t>
      </w:r>
      <w:r w:rsidR="00B2673C">
        <w:t>’</w:t>
      </w:r>
      <w:r w:rsidRPr="00F97F2E">
        <w:t>allument dans la nuit</w:t>
      </w:r>
      <w:r w:rsidR="00B2673C">
        <w:t>.</w:t>
      </w:r>
    </w:p>
    <w:p w14:paraId="65FCE56D" w14:textId="04F3906C" w:rsidR="00711825" w:rsidRPr="00F97F2E" w:rsidRDefault="00711825" w:rsidP="00711825"/>
    <w:p w14:paraId="31FA635C" w14:textId="097BA85B" w:rsidR="00711825" w:rsidRDefault="00711825" w:rsidP="00711825">
      <w:r w:rsidRPr="00F97F2E">
        <w:t>J</w:t>
      </w:r>
      <w:r w:rsidR="00B2673C">
        <w:t>’</w:t>
      </w:r>
      <w:r w:rsidRPr="00F97F2E">
        <w:t>entends le vent qui s</w:t>
      </w:r>
      <w:r w:rsidR="00B2673C">
        <w:t>’</w:t>
      </w:r>
      <w:r w:rsidRPr="00F97F2E">
        <w:t>élance</w:t>
      </w:r>
    </w:p>
    <w:p w14:paraId="6DC29550" w14:textId="77777777" w:rsidR="00711825" w:rsidRDefault="00711825" w:rsidP="00711825">
      <w:r w:rsidRPr="00F97F2E">
        <w:t>entre les tuiles du toit</w:t>
      </w:r>
    </w:p>
    <w:p w14:paraId="5CE7168C" w14:textId="77777777" w:rsidR="00711825" w:rsidRDefault="00711825" w:rsidP="00711825">
      <w:r w:rsidRPr="00F97F2E">
        <w:t>et les grands arbres</w:t>
      </w:r>
    </w:p>
    <w:p w14:paraId="553B18A7" w14:textId="77777777" w:rsidR="00B2673C" w:rsidRDefault="00711825" w:rsidP="00711825">
      <w:r w:rsidRPr="00F97F2E">
        <w:t>qui dansent à la lisière du bois</w:t>
      </w:r>
      <w:r w:rsidR="00B2673C">
        <w:t>.</w:t>
      </w:r>
    </w:p>
    <w:p w14:paraId="730AE986" w14:textId="48B14F46" w:rsidR="00711825" w:rsidRPr="00F97F2E" w:rsidRDefault="00711825" w:rsidP="00711825"/>
    <w:p w14:paraId="526AFAE0" w14:textId="77777777" w:rsidR="00B2673C" w:rsidRDefault="00711825" w:rsidP="00711825">
      <w:r w:rsidRPr="00F97F2E">
        <w:t>Chez moi</w:t>
      </w:r>
      <w:r w:rsidR="00B2673C">
        <w:t xml:space="preserve">, </w:t>
      </w:r>
      <w:r w:rsidRPr="00F97F2E">
        <w:t>je suis à l</w:t>
      </w:r>
      <w:r w:rsidR="00B2673C">
        <w:t>’</w:t>
      </w:r>
      <w:r w:rsidRPr="00F97F2E">
        <w:t>abri</w:t>
      </w:r>
      <w:r w:rsidR="00B2673C">
        <w:t>.</w:t>
      </w:r>
    </w:p>
    <w:p w14:paraId="0B82AAE0" w14:textId="77777777" w:rsidR="00B2673C" w:rsidRDefault="00711825" w:rsidP="00711825">
      <w:r w:rsidRPr="00F97F2E">
        <w:t>Je bois un bon lait bouillant</w:t>
      </w:r>
      <w:r w:rsidR="00B2673C">
        <w:t>.</w:t>
      </w:r>
    </w:p>
    <w:p w14:paraId="3A0D159A" w14:textId="77777777" w:rsidR="00B2673C" w:rsidRDefault="00711825" w:rsidP="00711825">
      <w:r w:rsidRPr="00F97F2E">
        <w:t>Je n</w:t>
      </w:r>
      <w:r w:rsidR="00B2673C">
        <w:t>’</w:t>
      </w:r>
      <w:r w:rsidRPr="00F97F2E">
        <w:t>ai pas peur de la pluie</w:t>
      </w:r>
      <w:r w:rsidR="00B2673C">
        <w:t>,</w:t>
      </w:r>
    </w:p>
    <w:p w14:paraId="41986838" w14:textId="77777777" w:rsidR="00B2673C" w:rsidRDefault="00711825" w:rsidP="00711825">
      <w:r w:rsidRPr="00F97F2E">
        <w:t>de l</w:t>
      </w:r>
      <w:r w:rsidR="00B2673C">
        <w:t>’</w:t>
      </w:r>
      <w:r w:rsidRPr="00F97F2E">
        <w:t>hiver et du grand vent</w:t>
      </w:r>
      <w:r w:rsidR="00B2673C">
        <w:t>.</w:t>
      </w:r>
    </w:p>
    <w:p w14:paraId="213A621C" w14:textId="689BF1CE" w:rsidR="00711825" w:rsidRPr="00F97F2E" w:rsidRDefault="00711825" w:rsidP="00711825">
      <w:pPr>
        <w:pStyle w:val="Auteur"/>
      </w:pPr>
      <w:r w:rsidRPr="00F97F2E">
        <w:t>Ann Rocard</w:t>
      </w:r>
    </w:p>
    <w:p w14:paraId="57D28F62" w14:textId="6EA461BB" w:rsidR="00711825" w:rsidRPr="00F97F2E" w:rsidRDefault="00CA0A14" w:rsidP="00711825">
      <w:pPr>
        <w:pStyle w:val="Notation"/>
      </w:pPr>
      <w:r>
        <w:tab/>
      </w:r>
      <w:r>
        <w:tab/>
      </w:r>
      <w:r>
        <w:tab/>
        <w:t>6 points</w:t>
      </w:r>
    </w:p>
    <w:p w14:paraId="43D379D1" w14:textId="77777777" w:rsidR="00711825" w:rsidRPr="00F97F2E" w:rsidRDefault="00711825" w:rsidP="00711825">
      <w:pPr>
        <w:pStyle w:val="Titre1"/>
      </w:pPr>
      <w:r w:rsidRPr="00F97F2E">
        <w:t>Le zèbre</w:t>
      </w:r>
    </w:p>
    <w:p w14:paraId="22F53140" w14:textId="6CEC50AE" w:rsidR="00711825" w:rsidRDefault="00711825" w:rsidP="00711825">
      <w:r w:rsidRPr="00F97F2E">
        <w:t>Le zèbre</w:t>
      </w:r>
      <w:r w:rsidR="00B2673C">
        <w:t xml:space="preserve">, </w:t>
      </w:r>
      <w:r>
        <w:t>cheval des ténèbres</w:t>
      </w:r>
    </w:p>
    <w:p w14:paraId="2571A10C" w14:textId="77777777" w:rsidR="00B2673C" w:rsidRDefault="00711825" w:rsidP="00711825">
      <w:r w:rsidRPr="00F97F2E">
        <w:t>Lève le pied</w:t>
      </w:r>
      <w:r w:rsidR="00B2673C">
        <w:t xml:space="preserve">, </w:t>
      </w:r>
      <w:r w:rsidRPr="00F97F2E">
        <w:t>ferme les yeux</w:t>
      </w:r>
      <w:r w:rsidR="00B2673C">
        <w:t>,</w:t>
      </w:r>
    </w:p>
    <w:p w14:paraId="4C3AFAB6" w14:textId="0E992D75" w:rsidR="00711825" w:rsidRDefault="00711825" w:rsidP="00711825">
      <w:r>
        <w:t>Et fait résonner ses vertèbres</w:t>
      </w:r>
    </w:p>
    <w:p w14:paraId="35075F1A" w14:textId="77777777" w:rsidR="00B2673C" w:rsidRDefault="00711825" w:rsidP="00711825">
      <w:r w:rsidRPr="00F97F2E">
        <w:t>En hennissant d</w:t>
      </w:r>
      <w:r w:rsidR="00B2673C">
        <w:t>’</w:t>
      </w:r>
      <w:r w:rsidRPr="00F97F2E">
        <w:t>un air joyeux</w:t>
      </w:r>
      <w:r w:rsidR="00B2673C">
        <w:t>.</w:t>
      </w:r>
    </w:p>
    <w:p w14:paraId="5CC9EB4D" w14:textId="77777777" w:rsidR="00B2673C" w:rsidRDefault="00711825" w:rsidP="00711825">
      <w:r w:rsidRPr="00F97F2E">
        <w:t>Au clair soleil de Barbarie</w:t>
      </w:r>
      <w:r w:rsidR="00B2673C">
        <w:t>,</w:t>
      </w:r>
    </w:p>
    <w:p w14:paraId="7F74B9DF" w14:textId="502955B5" w:rsidR="00711825" w:rsidRDefault="00711825" w:rsidP="00711825">
      <w:r w:rsidRPr="00F97F2E">
        <w:t>Il sort alors de l</w:t>
      </w:r>
      <w:r w:rsidR="00B2673C">
        <w:t>’</w:t>
      </w:r>
      <w:r>
        <w:t>écurie</w:t>
      </w:r>
    </w:p>
    <w:p w14:paraId="3C0B9D5E" w14:textId="77777777" w:rsidR="00711825" w:rsidRDefault="00711825" w:rsidP="00711825">
      <w:r>
        <w:t>Et va brouter dans la prairie</w:t>
      </w:r>
    </w:p>
    <w:p w14:paraId="3D2E8814" w14:textId="77777777" w:rsidR="00B2673C" w:rsidRDefault="00711825" w:rsidP="00711825">
      <w:r w:rsidRPr="00F97F2E">
        <w:t>Les herbes de sorcellerie</w:t>
      </w:r>
      <w:r w:rsidR="00B2673C">
        <w:t>.</w:t>
      </w:r>
    </w:p>
    <w:p w14:paraId="3931AAEF" w14:textId="77777777" w:rsidR="00B2673C" w:rsidRDefault="00711825" w:rsidP="00711825">
      <w:r w:rsidRPr="00F97F2E">
        <w:t>Mais la prison sur son pelage</w:t>
      </w:r>
      <w:r w:rsidR="00B2673C">
        <w:t>,</w:t>
      </w:r>
    </w:p>
    <w:p w14:paraId="55769101" w14:textId="77777777" w:rsidR="00B2673C" w:rsidRDefault="00711825" w:rsidP="00711825">
      <w:r w:rsidRPr="00F97F2E">
        <w:t>A laissé l</w:t>
      </w:r>
      <w:r w:rsidR="00B2673C">
        <w:t>’</w:t>
      </w:r>
      <w:r w:rsidRPr="00F97F2E">
        <w:t>ombre du grillage</w:t>
      </w:r>
      <w:r w:rsidR="00B2673C">
        <w:t>.</w:t>
      </w:r>
    </w:p>
    <w:p w14:paraId="251494C8" w14:textId="38E8C912" w:rsidR="00711825" w:rsidRDefault="00711825" w:rsidP="00711825">
      <w:pPr>
        <w:pStyle w:val="Auteur"/>
      </w:pPr>
      <w:r w:rsidRPr="00F97F2E">
        <w:t>Robert Desnos</w:t>
      </w:r>
    </w:p>
    <w:p w14:paraId="667E2C70" w14:textId="77777777" w:rsidR="00B50D68" w:rsidRPr="00F97F2E" w:rsidRDefault="00B50D68" w:rsidP="00B50D68">
      <w:pPr>
        <w:pStyle w:val="Notation"/>
      </w:pPr>
      <w:r>
        <w:tab/>
      </w:r>
      <w:r>
        <w:tab/>
      </w:r>
      <w:r>
        <w:tab/>
        <w:t>6 points</w:t>
      </w:r>
    </w:p>
    <w:p w14:paraId="4970211F" w14:textId="77777777" w:rsidR="00B50D68" w:rsidRDefault="00B50D68" w:rsidP="00B50D68">
      <w:pPr>
        <w:pStyle w:val="Titre1"/>
      </w:pPr>
      <w:r>
        <w:t>Le printemps reviendra</w:t>
      </w:r>
    </w:p>
    <w:p w14:paraId="6E1AD10B" w14:textId="77777777" w:rsidR="00B2673C" w:rsidRDefault="00B50D68" w:rsidP="00B50D68">
      <w:r>
        <w:t>Hé oui</w:t>
      </w:r>
      <w:r w:rsidR="00B2673C">
        <w:t xml:space="preserve">, </w:t>
      </w:r>
      <w:r>
        <w:t>je sais bien qu</w:t>
      </w:r>
      <w:r w:rsidR="00B2673C">
        <w:t>’</w:t>
      </w:r>
      <w:r>
        <w:t>il fait froid</w:t>
      </w:r>
      <w:r w:rsidR="00B2673C">
        <w:t>,</w:t>
      </w:r>
    </w:p>
    <w:p w14:paraId="7D0D97BB" w14:textId="77777777" w:rsidR="00B2673C" w:rsidRDefault="00B50D68" w:rsidP="00B50D68">
      <w:r>
        <w:t>Que le ciel est tout de travers</w:t>
      </w:r>
      <w:r w:rsidR="00B2673C">
        <w:t> ;</w:t>
      </w:r>
    </w:p>
    <w:p w14:paraId="7014C901" w14:textId="12485C67" w:rsidR="00B50D68" w:rsidRDefault="00B50D68" w:rsidP="00B50D68">
      <w:r>
        <w:t>Je sais que ni la primevère</w:t>
      </w:r>
    </w:p>
    <w:p w14:paraId="0227605A" w14:textId="77777777" w:rsidR="00B2673C" w:rsidRDefault="00B50D68" w:rsidP="00B50D68">
      <w:r>
        <w:t>Ni l</w:t>
      </w:r>
      <w:r w:rsidR="00B2673C">
        <w:t>’</w:t>
      </w:r>
      <w:r>
        <w:t>agneau ne sont encor là</w:t>
      </w:r>
      <w:r w:rsidR="00B2673C">
        <w:t>.</w:t>
      </w:r>
    </w:p>
    <w:p w14:paraId="3845EDA0" w14:textId="77777777" w:rsidR="00B2673C" w:rsidRDefault="00B50D68" w:rsidP="00B50D68">
      <w:r>
        <w:t>La terre tourne</w:t>
      </w:r>
      <w:r w:rsidR="00B2673C">
        <w:t xml:space="preserve"> ; </w:t>
      </w:r>
      <w:r>
        <w:t>il reviendra</w:t>
      </w:r>
      <w:r w:rsidR="00B2673C">
        <w:t>,</w:t>
      </w:r>
    </w:p>
    <w:p w14:paraId="7987F321" w14:textId="77777777" w:rsidR="00B2673C" w:rsidRDefault="00B50D68" w:rsidP="00B50D68">
      <w:r>
        <w:t>Le printemps</w:t>
      </w:r>
      <w:r w:rsidR="00B2673C">
        <w:t xml:space="preserve">, </w:t>
      </w:r>
      <w:r>
        <w:t>sur son cheval vert</w:t>
      </w:r>
      <w:r w:rsidR="00B2673C">
        <w:t>.</w:t>
      </w:r>
    </w:p>
    <w:p w14:paraId="49629F30" w14:textId="77777777" w:rsidR="00B2673C" w:rsidRDefault="00B50D68" w:rsidP="00B50D68">
      <w:r>
        <w:t>Que ferait le bois sans pivert</w:t>
      </w:r>
      <w:r w:rsidR="00B2673C">
        <w:t>,</w:t>
      </w:r>
    </w:p>
    <w:p w14:paraId="2BA93307" w14:textId="77777777" w:rsidR="00B2673C" w:rsidRDefault="00B50D68" w:rsidP="00B50D68">
      <w:r>
        <w:t>Le petit jardin sans lilas</w:t>
      </w:r>
      <w:r w:rsidR="00B2673C">
        <w:t> ?</w:t>
      </w:r>
    </w:p>
    <w:p w14:paraId="5C454860" w14:textId="77777777" w:rsidR="00B2673C" w:rsidRDefault="00B50D68" w:rsidP="00B50D68">
      <w:r>
        <w:t>Oui</w:t>
      </w:r>
      <w:r w:rsidR="00B2673C">
        <w:t xml:space="preserve">, </w:t>
      </w:r>
      <w:r>
        <w:t>tout passe</w:t>
      </w:r>
      <w:r w:rsidR="00B2673C">
        <w:t xml:space="preserve">, </w:t>
      </w:r>
      <w:r>
        <w:t>même l</w:t>
      </w:r>
      <w:r w:rsidR="00B2673C">
        <w:t>’</w:t>
      </w:r>
      <w:r>
        <w:t>hiver</w:t>
      </w:r>
      <w:r w:rsidR="00B2673C">
        <w:t>,</w:t>
      </w:r>
    </w:p>
    <w:p w14:paraId="2750ABC9" w14:textId="33A85803" w:rsidR="00B50D68" w:rsidRDefault="00B50D68" w:rsidP="00B50D68">
      <w:r>
        <w:t>Je le sais par mon petit doigt</w:t>
      </w:r>
    </w:p>
    <w:p w14:paraId="694409F9" w14:textId="77777777" w:rsidR="00B2673C" w:rsidRDefault="00B50D68" w:rsidP="00B50D68">
      <w:r>
        <w:t>Que je garde toujours en l</w:t>
      </w:r>
      <w:r w:rsidR="00B2673C">
        <w:t>’</w:t>
      </w:r>
      <w:r>
        <w:t>air</w:t>
      </w:r>
      <w:r w:rsidR="00B2673C">
        <w:t>…</w:t>
      </w:r>
    </w:p>
    <w:p w14:paraId="54067594" w14:textId="5141ED93" w:rsidR="00B50D68" w:rsidRDefault="00B50D68" w:rsidP="00B50D68">
      <w:pPr>
        <w:pStyle w:val="Auteur"/>
      </w:pPr>
      <w:r>
        <w:t>Maurice Carême</w:t>
      </w:r>
    </w:p>
    <w:p w14:paraId="522B4DE2" w14:textId="77777777" w:rsidR="00B50D68" w:rsidRPr="00F97F2E" w:rsidRDefault="00B50D68" w:rsidP="00B50D68"/>
    <w:p w14:paraId="219C94D9" w14:textId="26D8920A" w:rsidR="00711825" w:rsidRPr="00F97F2E" w:rsidRDefault="00CA0A14" w:rsidP="00711825">
      <w:pPr>
        <w:pStyle w:val="Notation"/>
      </w:pPr>
      <w:bookmarkStart w:id="24" w:name="bookmark207"/>
      <w:r>
        <w:tab/>
      </w:r>
      <w:r>
        <w:tab/>
      </w:r>
      <w:r>
        <w:tab/>
        <w:t>6 points</w:t>
      </w:r>
    </w:p>
    <w:p w14:paraId="0F071AA8" w14:textId="77777777" w:rsidR="00711825" w:rsidRPr="00F97F2E" w:rsidRDefault="00711825" w:rsidP="00711825">
      <w:pPr>
        <w:pStyle w:val="Titre1"/>
      </w:pPr>
      <w:r w:rsidRPr="00F97F2E">
        <w:t>Sept couleurs magiques</w:t>
      </w:r>
    </w:p>
    <w:bookmarkEnd w:id="24"/>
    <w:p w14:paraId="1E965FFF" w14:textId="77777777" w:rsidR="00711825" w:rsidRDefault="00711825" w:rsidP="00711825">
      <w:r>
        <w:t>Rouge comme un fruit du Mexique</w:t>
      </w:r>
    </w:p>
    <w:p w14:paraId="09ED7FA0" w14:textId="7E7594A0" w:rsidR="00711825" w:rsidRDefault="00711825" w:rsidP="00711825">
      <w:r w:rsidRPr="00F97F2E">
        <w:t>Orangé comme le sable d</w:t>
      </w:r>
      <w:r w:rsidR="00B2673C">
        <w:t>’</w:t>
      </w:r>
      <w:r>
        <w:t>Afrique</w:t>
      </w:r>
    </w:p>
    <w:p w14:paraId="7745C343" w14:textId="77777777" w:rsidR="00711825" w:rsidRDefault="00711825" w:rsidP="00711825">
      <w:r w:rsidRPr="00F97F2E">
        <w:t>Jaune</w:t>
      </w:r>
      <w:r>
        <w:t xml:space="preserve"> comme les girafes chics</w:t>
      </w:r>
    </w:p>
    <w:p w14:paraId="4A60CCA3" w14:textId="77777777" w:rsidR="00711825" w:rsidRDefault="00711825" w:rsidP="00711825">
      <w:r w:rsidRPr="00F97F2E">
        <w:t>Vert comme un sorbet de Jamaïque</w:t>
      </w:r>
    </w:p>
    <w:p w14:paraId="7E97673F" w14:textId="77777777" w:rsidR="00711825" w:rsidRDefault="00711825" w:rsidP="00711825">
      <w:r w:rsidRPr="00F97F2E">
        <w:t>Ble</w:t>
      </w:r>
      <w:r>
        <w:t>u comme les vagues du Pacifique</w:t>
      </w:r>
    </w:p>
    <w:p w14:paraId="1160DA85" w14:textId="77777777" w:rsidR="00711825" w:rsidRDefault="00711825" w:rsidP="00711825">
      <w:r w:rsidRPr="00F97F2E">
        <w:t>Indigo comme un papillon des Tropiques</w:t>
      </w:r>
    </w:p>
    <w:p w14:paraId="4BABD2E5" w14:textId="77777777" w:rsidR="00711825" w:rsidRDefault="00711825" w:rsidP="00711825">
      <w:r w:rsidRPr="00F97F2E">
        <w:t>Violet comme les volcans de Martinique</w:t>
      </w:r>
    </w:p>
    <w:p w14:paraId="113618AE" w14:textId="77777777" w:rsidR="00B2673C" w:rsidRDefault="00711825" w:rsidP="00711825">
      <w:r w:rsidRPr="00F97F2E">
        <w:t>Qui donc est aussi fantastique</w:t>
      </w:r>
      <w:r w:rsidR="00B2673C">
        <w:t> ?</w:t>
      </w:r>
    </w:p>
    <w:p w14:paraId="431839DE" w14:textId="77777777" w:rsidR="00B2673C" w:rsidRDefault="00711825" w:rsidP="00711825">
      <w:r w:rsidRPr="00F97F2E">
        <w:t>Est-ce un rêve ou est-ce véridique</w:t>
      </w:r>
      <w:r w:rsidR="00B2673C">
        <w:t> ?</w:t>
      </w:r>
    </w:p>
    <w:p w14:paraId="7ABC3421" w14:textId="1D3987B7" w:rsidR="00711825" w:rsidRPr="00F97F2E" w:rsidRDefault="00711825" w:rsidP="00711825"/>
    <w:p w14:paraId="2128CC01" w14:textId="77EBFD43" w:rsidR="00711825" w:rsidRDefault="00711825" w:rsidP="00711825">
      <w:r w:rsidRPr="00F97F2E">
        <w:t>C</w:t>
      </w:r>
      <w:r w:rsidR="00B2673C">
        <w:t>’</w:t>
      </w:r>
      <w:r w:rsidRPr="00F97F2E">
        <w:t>est dans le ciel magnifique</w:t>
      </w:r>
    </w:p>
    <w:p w14:paraId="187F5E26" w14:textId="77777777" w:rsidR="00B2673C" w:rsidRDefault="00711825" w:rsidP="00711825">
      <w:r w:rsidRPr="00F97F2E">
        <w:t>L</w:t>
      </w:r>
      <w:r w:rsidR="00B2673C">
        <w:t>’</w:t>
      </w:r>
      <w:r w:rsidRPr="00F97F2E">
        <w:t>arc aux sept couleurs magiques</w:t>
      </w:r>
      <w:r w:rsidR="00B2673C">
        <w:t>.</w:t>
      </w:r>
    </w:p>
    <w:p w14:paraId="33308517" w14:textId="7B76D2BC" w:rsidR="00711825" w:rsidRPr="00F97F2E" w:rsidRDefault="00711825" w:rsidP="00711825">
      <w:pPr>
        <w:pStyle w:val="Auteur"/>
      </w:pPr>
      <w:r w:rsidRPr="00F97F2E">
        <w:t>Mymi Doinet</w:t>
      </w:r>
    </w:p>
    <w:p w14:paraId="676E80DF" w14:textId="7BE16417" w:rsidR="00BC47E1" w:rsidRPr="00F0031D" w:rsidRDefault="00CA0A14" w:rsidP="00BC47E1">
      <w:pPr>
        <w:pStyle w:val="Notation"/>
      </w:pPr>
      <w:bookmarkStart w:id="25" w:name="bookmark209"/>
      <w:r>
        <w:tab/>
      </w:r>
      <w:r>
        <w:tab/>
      </w:r>
      <w:r>
        <w:tab/>
        <w:t>6 points</w:t>
      </w:r>
    </w:p>
    <w:p w14:paraId="1552C9B9" w14:textId="0F1E1917" w:rsidR="00BC47E1" w:rsidRPr="00F0031D" w:rsidRDefault="00BC47E1" w:rsidP="00BC47E1">
      <w:pPr>
        <w:pStyle w:val="Titre1"/>
      </w:pPr>
      <w:r w:rsidRPr="00F0031D">
        <w:t>N</w:t>
      </w:r>
      <w:r w:rsidR="00B2673C">
        <w:t>’</w:t>
      </w:r>
      <w:r w:rsidRPr="00F0031D">
        <w:t>écoute pas</w:t>
      </w:r>
    </w:p>
    <w:bookmarkEnd w:id="25"/>
    <w:p w14:paraId="24118877" w14:textId="1D6C87F8" w:rsidR="00BC47E1" w:rsidRDefault="00BC47E1" w:rsidP="00BC47E1">
      <w:r w:rsidRPr="00F0031D">
        <w:t>N</w:t>
      </w:r>
      <w:r w:rsidR="00B2673C">
        <w:t>’</w:t>
      </w:r>
      <w:r>
        <w:t>écoute pas</w:t>
      </w:r>
    </w:p>
    <w:p w14:paraId="02981D70" w14:textId="77777777" w:rsidR="00B2673C" w:rsidRDefault="00BC47E1" w:rsidP="00BC47E1">
      <w:r w:rsidRPr="00F0031D">
        <w:t>celui qui répète</w:t>
      </w:r>
      <w:r w:rsidR="00B2673C">
        <w:t>,</w:t>
      </w:r>
    </w:p>
    <w:p w14:paraId="38A3C10A" w14:textId="23DA23B2" w:rsidR="00BC47E1" w:rsidRDefault="00BC47E1" w:rsidP="00BC47E1">
      <w:r>
        <w:t>à part peut-être le ruisseau</w:t>
      </w:r>
    </w:p>
    <w:p w14:paraId="7687D261" w14:textId="77777777" w:rsidR="00B2673C" w:rsidRDefault="00BC47E1" w:rsidP="00BC47E1">
      <w:r w:rsidRPr="00F0031D">
        <w:t>qui murmure la vie</w:t>
      </w:r>
      <w:r w:rsidR="00B2673C">
        <w:t>.</w:t>
      </w:r>
    </w:p>
    <w:p w14:paraId="6BAF47BE" w14:textId="0CF03758" w:rsidR="00BC47E1" w:rsidRPr="00F0031D" w:rsidRDefault="00BC47E1" w:rsidP="00BC47E1"/>
    <w:p w14:paraId="3E602BA6" w14:textId="77777777" w:rsidR="00BC47E1" w:rsidRDefault="00BC47E1" w:rsidP="00BC47E1">
      <w:r>
        <w:t>Ne redis pas</w:t>
      </w:r>
    </w:p>
    <w:p w14:paraId="0A1FBF41" w14:textId="77777777" w:rsidR="00B2673C" w:rsidRDefault="00BC47E1" w:rsidP="00BC47E1">
      <w:r w:rsidRPr="00F0031D">
        <w:t>ce que le vent t</w:t>
      </w:r>
      <w:r w:rsidR="00B2673C">
        <w:t>’</w:t>
      </w:r>
      <w:r w:rsidRPr="00F0031D">
        <w:t>a soufflé</w:t>
      </w:r>
      <w:r w:rsidR="00B2673C">
        <w:t>,</w:t>
      </w:r>
    </w:p>
    <w:p w14:paraId="20DA2426" w14:textId="6998130D" w:rsidR="00BC47E1" w:rsidRDefault="00BC47E1" w:rsidP="00BC47E1">
      <w:r w:rsidRPr="00F0031D">
        <w:t>à part peut-être la liberté</w:t>
      </w:r>
    </w:p>
    <w:p w14:paraId="697AF4B1" w14:textId="77777777" w:rsidR="00B2673C" w:rsidRDefault="00BC47E1" w:rsidP="00BC47E1">
      <w:r w:rsidRPr="00F0031D">
        <w:t>puisqu</w:t>
      </w:r>
      <w:r w:rsidR="00B2673C">
        <w:t>’</w:t>
      </w:r>
      <w:r w:rsidRPr="00F0031D">
        <w:t>il court après</w:t>
      </w:r>
      <w:r w:rsidR="00B2673C">
        <w:t>.</w:t>
      </w:r>
    </w:p>
    <w:p w14:paraId="61D7B738" w14:textId="0F451D1F" w:rsidR="00BC47E1" w:rsidRPr="00F0031D" w:rsidRDefault="00BC47E1" w:rsidP="00BC47E1"/>
    <w:p w14:paraId="2B9CD4C2" w14:textId="77777777" w:rsidR="00BC47E1" w:rsidRPr="00F0031D" w:rsidRDefault="00BC47E1" w:rsidP="00BC47E1">
      <w:r w:rsidRPr="00F0031D">
        <w:t>Ne crains pas</w:t>
      </w:r>
    </w:p>
    <w:p w14:paraId="098E7D6F" w14:textId="77777777" w:rsidR="00B2673C" w:rsidRDefault="00BC47E1" w:rsidP="00BC47E1">
      <w:r w:rsidRPr="00F0031D">
        <w:t>les montagnes qui ne t</w:t>
      </w:r>
      <w:r w:rsidR="00B2673C">
        <w:t>’</w:t>
      </w:r>
      <w:r w:rsidRPr="00F0031D">
        <w:t>ont pas cru</w:t>
      </w:r>
      <w:r w:rsidR="00B2673C">
        <w:t>,</w:t>
      </w:r>
    </w:p>
    <w:p w14:paraId="62E2DD8A" w14:textId="13218F98" w:rsidR="00BC47E1" w:rsidRDefault="00BC47E1" w:rsidP="00BC47E1">
      <w:r w:rsidRPr="00F0031D">
        <w:t>à part peut-être ton cœur</w:t>
      </w:r>
    </w:p>
    <w:p w14:paraId="6AEF2681" w14:textId="77777777" w:rsidR="00B2673C" w:rsidRDefault="00BC47E1" w:rsidP="00BC47E1">
      <w:r w:rsidRPr="00F0031D">
        <w:t>qui bat pour l</w:t>
      </w:r>
      <w:r w:rsidR="00B2673C">
        <w:t>’</w:t>
      </w:r>
      <w:r w:rsidRPr="00F0031D">
        <w:t>heure</w:t>
      </w:r>
      <w:r w:rsidR="00B2673C">
        <w:t>.</w:t>
      </w:r>
    </w:p>
    <w:p w14:paraId="765EFEDB" w14:textId="41F83AA8" w:rsidR="00BC47E1" w:rsidRDefault="00BC47E1" w:rsidP="00BC47E1">
      <w:pPr>
        <w:pStyle w:val="Auteur"/>
      </w:pPr>
      <w:r w:rsidRPr="00F0031D">
        <w:t>Alain Serres</w:t>
      </w:r>
    </w:p>
    <w:p w14:paraId="5765F1D0" w14:textId="77777777" w:rsidR="00B50D68" w:rsidRPr="00F0031D" w:rsidRDefault="00B50D68" w:rsidP="00B50D68">
      <w:pPr>
        <w:pStyle w:val="Notation"/>
      </w:pPr>
      <w:r>
        <w:tab/>
      </w:r>
      <w:r>
        <w:tab/>
      </w:r>
      <w:r>
        <w:tab/>
        <w:t>6 points</w:t>
      </w:r>
    </w:p>
    <w:p w14:paraId="0B3C1187" w14:textId="776B851E" w:rsidR="00B50D68" w:rsidRDefault="00B50D68" w:rsidP="006144EC">
      <w:pPr>
        <w:pStyle w:val="Titre1"/>
      </w:pPr>
      <w:r>
        <w:t xml:space="preserve">La </w:t>
      </w:r>
      <w:r w:rsidR="006144EC">
        <w:t>chauvesouris</w:t>
      </w:r>
    </w:p>
    <w:p w14:paraId="4A4552C9" w14:textId="77777777" w:rsidR="00B2673C" w:rsidRDefault="00B50D68" w:rsidP="00B50D68">
      <w:r>
        <w:t>A Mi-Carême</w:t>
      </w:r>
      <w:r w:rsidR="00B2673C">
        <w:t xml:space="preserve">, </w:t>
      </w:r>
      <w:r>
        <w:t>en Carnaval</w:t>
      </w:r>
      <w:r w:rsidR="00B2673C">
        <w:t>,</w:t>
      </w:r>
    </w:p>
    <w:p w14:paraId="2C5E32C8" w14:textId="77777777" w:rsidR="00B2673C" w:rsidRDefault="00B50D68" w:rsidP="00B50D68">
      <w:r>
        <w:t>On met un masque de velours</w:t>
      </w:r>
      <w:r w:rsidR="00B2673C">
        <w:t>.</w:t>
      </w:r>
    </w:p>
    <w:p w14:paraId="4FA8ACA0" w14:textId="77777777" w:rsidR="00B2673C" w:rsidRDefault="00B50D68" w:rsidP="00B50D68">
      <w:r>
        <w:t>Où va le masque après le bal</w:t>
      </w:r>
      <w:r w:rsidR="00B2673C">
        <w:t> ?</w:t>
      </w:r>
    </w:p>
    <w:p w14:paraId="648534D3" w14:textId="77777777" w:rsidR="00B2673C" w:rsidRDefault="00B50D68" w:rsidP="00B50D68">
      <w:r>
        <w:t>Il vole à la tombée du jour</w:t>
      </w:r>
      <w:r w:rsidR="00B2673C">
        <w:t>.</w:t>
      </w:r>
    </w:p>
    <w:p w14:paraId="5EFE03F3" w14:textId="6362E8AE" w:rsidR="006144EC" w:rsidRDefault="006144EC" w:rsidP="00B50D68"/>
    <w:p w14:paraId="15AA5335" w14:textId="77777777" w:rsidR="00B2673C" w:rsidRDefault="00B50D68" w:rsidP="00B50D68">
      <w:r>
        <w:t>Oiseau de poils</w:t>
      </w:r>
      <w:r w:rsidR="00B2673C">
        <w:t xml:space="preserve">, </w:t>
      </w:r>
      <w:r>
        <w:t>oiseau sans plumes</w:t>
      </w:r>
      <w:r w:rsidR="00B2673C">
        <w:t>,</w:t>
      </w:r>
    </w:p>
    <w:p w14:paraId="225A1B03" w14:textId="2A0B7C3F" w:rsidR="00B50D68" w:rsidRDefault="00B50D68" w:rsidP="00B50D68">
      <w:r>
        <w:t>Il sort quand l</w:t>
      </w:r>
      <w:r w:rsidR="00B2673C">
        <w:t>’</w:t>
      </w:r>
      <w:r>
        <w:t>étoile s</w:t>
      </w:r>
      <w:r w:rsidR="00B2673C">
        <w:t>’</w:t>
      </w:r>
      <w:r>
        <w:t>allume</w:t>
      </w:r>
    </w:p>
    <w:p w14:paraId="46026835" w14:textId="77777777" w:rsidR="00B2673C" w:rsidRDefault="00B50D68" w:rsidP="00B50D68">
      <w:r>
        <w:t>De son repaire de décombres</w:t>
      </w:r>
      <w:r w:rsidR="00B2673C">
        <w:t>.</w:t>
      </w:r>
    </w:p>
    <w:p w14:paraId="7AF40EE6" w14:textId="77777777" w:rsidR="00B2673C" w:rsidRDefault="006144EC" w:rsidP="00B50D68">
      <w:r>
        <w:t>Chauvesouris</w:t>
      </w:r>
      <w:r w:rsidR="00B2673C">
        <w:t xml:space="preserve">, </w:t>
      </w:r>
      <w:r w:rsidR="00B50D68">
        <w:t>masque de l</w:t>
      </w:r>
      <w:r w:rsidR="00B2673C">
        <w:t>’</w:t>
      </w:r>
      <w:r w:rsidR="00B50D68">
        <w:t>ombre</w:t>
      </w:r>
      <w:r w:rsidR="00B2673C">
        <w:t>.</w:t>
      </w:r>
    </w:p>
    <w:p w14:paraId="33646935" w14:textId="10CBF148" w:rsidR="00B50D68" w:rsidRDefault="00B50D68" w:rsidP="006144EC">
      <w:pPr>
        <w:pStyle w:val="Auteur"/>
      </w:pPr>
      <w:r>
        <w:t xml:space="preserve">Robert </w:t>
      </w:r>
      <w:r w:rsidR="006144EC">
        <w:t>Desnos</w:t>
      </w:r>
    </w:p>
    <w:p w14:paraId="337268E8" w14:textId="77777777" w:rsidR="006144EC" w:rsidRPr="00F0031D" w:rsidRDefault="006144EC" w:rsidP="00B50D68"/>
    <w:p w14:paraId="35641716" w14:textId="0B6CE86C" w:rsidR="00BC47E1" w:rsidRPr="00F0031D" w:rsidRDefault="00CA0A14" w:rsidP="00BC47E1">
      <w:pPr>
        <w:pStyle w:val="Notation"/>
      </w:pPr>
      <w:r>
        <w:tab/>
      </w:r>
      <w:r>
        <w:tab/>
      </w:r>
      <w:r>
        <w:tab/>
        <w:t>6 points</w:t>
      </w:r>
    </w:p>
    <w:p w14:paraId="5BD686D3" w14:textId="32B18E4C" w:rsidR="00BC47E1" w:rsidRPr="00F0031D" w:rsidRDefault="00BC47E1" w:rsidP="00BC47E1">
      <w:pPr>
        <w:pStyle w:val="Titre1"/>
      </w:pPr>
      <w:r w:rsidRPr="00F0031D">
        <w:t>L</w:t>
      </w:r>
      <w:r w:rsidR="00B2673C">
        <w:t>’</w:t>
      </w:r>
      <w:r w:rsidRPr="00F0031D">
        <w:t>échelle</w:t>
      </w:r>
    </w:p>
    <w:p w14:paraId="4FFF32B4" w14:textId="77777777" w:rsidR="00BC47E1" w:rsidRDefault="00BC47E1" w:rsidP="00BC47E1">
      <w:r w:rsidRPr="00F0031D">
        <w:t>Il mit le premier p</w:t>
      </w:r>
      <w:r>
        <w:t>ied</w:t>
      </w:r>
    </w:p>
    <w:p w14:paraId="6F3168BF" w14:textId="77777777" w:rsidR="00B2673C" w:rsidRDefault="00BC47E1" w:rsidP="00BC47E1">
      <w:r w:rsidRPr="00F0031D">
        <w:t>Sur le premier barreau</w:t>
      </w:r>
      <w:r w:rsidR="00B2673C">
        <w:t>.</w:t>
      </w:r>
    </w:p>
    <w:p w14:paraId="696C37FB" w14:textId="7CC6BC44" w:rsidR="00BC47E1" w:rsidRPr="00F0031D" w:rsidRDefault="00BC47E1" w:rsidP="00BC47E1"/>
    <w:p w14:paraId="77AC7D1C" w14:textId="77777777" w:rsidR="00BC47E1" w:rsidRDefault="00BC47E1" w:rsidP="00BC47E1">
      <w:r>
        <w:t>Il mit le second pied</w:t>
      </w:r>
    </w:p>
    <w:p w14:paraId="1FD95C25" w14:textId="77777777" w:rsidR="00B2673C" w:rsidRDefault="00BC47E1" w:rsidP="00BC47E1">
      <w:r w:rsidRPr="00F0031D">
        <w:t>Sur le second barreau</w:t>
      </w:r>
      <w:r w:rsidR="00B2673C">
        <w:t>.</w:t>
      </w:r>
    </w:p>
    <w:p w14:paraId="0D97B98E" w14:textId="6451593D" w:rsidR="00BC47E1" w:rsidRPr="00F0031D" w:rsidRDefault="00BC47E1" w:rsidP="00BC47E1"/>
    <w:p w14:paraId="19CF9497" w14:textId="77777777" w:rsidR="00B2673C" w:rsidRDefault="00BC47E1" w:rsidP="00BC47E1">
      <w:r w:rsidRPr="00F0031D">
        <w:t>J</w:t>
      </w:r>
      <w:r w:rsidR="00B2673C">
        <w:t>’</w:t>
      </w:r>
      <w:r w:rsidRPr="00F0031D">
        <w:t>y suis arrivé</w:t>
      </w:r>
      <w:r w:rsidR="00B2673C">
        <w:t>,</w:t>
      </w:r>
    </w:p>
    <w:p w14:paraId="136BBDAB" w14:textId="77777777" w:rsidR="00B2673C" w:rsidRDefault="00BC47E1" w:rsidP="00BC47E1">
      <w:r w:rsidRPr="00F0031D">
        <w:t>Dit-il</w:t>
      </w:r>
      <w:r w:rsidR="00B2673C">
        <w:t xml:space="preserve">. </w:t>
      </w:r>
      <w:r w:rsidRPr="00F0031D">
        <w:t>Il monta encore</w:t>
      </w:r>
      <w:r w:rsidR="00B2673C">
        <w:t>.</w:t>
      </w:r>
    </w:p>
    <w:p w14:paraId="33893B1F" w14:textId="537A3C64" w:rsidR="00BC47E1" w:rsidRPr="00F0031D" w:rsidRDefault="00BC47E1" w:rsidP="00BC47E1"/>
    <w:p w14:paraId="2CE7C14D" w14:textId="77777777" w:rsidR="00B2673C" w:rsidRDefault="00BC47E1" w:rsidP="00BC47E1">
      <w:r w:rsidRPr="00F0031D">
        <w:t>Le soleil se fit proche</w:t>
      </w:r>
      <w:r w:rsidR="00B2673C">
        <w:t>.</w:t>
      </w:r>
    </w:p>
    <w:p w14:paraId="7F5150A3" w14:textId="77777777" w:rsidR="00B2673C" w:rsidRDefault="00BC47E1" w:rsidP="00BC47E1">
      <w:r w:rsidRPr="00F0031D">
        <w:t>Il continua de monter</w:t>
      </w:r>
      <w:r w:rsidR="00B2673C">
        <w:t>.</w:t>
      </w:r>
    </w:p>
    <w:p w14:paraId="1BA7E496" w14:textId="4014F6EA" w:rsidR="00BC47E1" w:rsidRPr="00F0031D" w:rsidRDefault="00BC47E1" w:rsidP="00BC47E1"/>
    <w:p w14:paraId="338748E3" w14:textId="77777777" w:rsidR="00B2673C" w:rsidRDefault="00BC47E1" w:rsidP="00BC47E1">
      <w:r w:rsidRPr="00F0031D">
        <w:t>Ses jambes tremblaient</w:t>
      </w:r>
      <w:r w:rsidR="00B2673C">
        <w:t>.</w:t>
      </w:r>
    </w:p>
    <w:p w14:paraId="545ECB29" w14:textId="77777777" w:rsidR="00B2673C" w:rsidRDefault="00BC47E1" w:rsidP="00BC47E1">
      <w:r w:rsidRPr="00F0031D">
        <w:t>Lentement il montait</w:t>
      </w:r>
      <w:r w:rsidR="00B2673C">
        <w:t>.</w:t>
      </w:r>
    </w:p>
    <w:p w14:paraId="74B8FC1F" w14:textId="2461BB65" w:rsidR="00BC47E1" w:rsidRPr="00F0031D" w:rsidRDefault="00BC47E1" w:rsidP="00BC47E1"/>
    <w:p w14:paraId="782AE152" w14:textId="77777777" w:rsidR="00B2673C" w:rsidRDefault="00BC47E1" w:rsidP="00BC47E1">
      <w:r w:rsidRPr="00F0031D">
        <w:t>Il n</w:t>
      </w:r>
      <w:r w:rsidR="00B2673C">
        <w:t>’</w:t>
      </w:r>
      <w:r w:rsidRPr="00F0031D">
        <w:t>avait pas peur</w:t>
      </w:r>
      <w:r w:rsidR="00B2673C">
        <w:t>.</w:t>
      </w:r>
    </w:p>
    <w:p w14:paraId="2E88B014" w14:textId="77777777" w:rsidR="00B2673C" w:rsidRDefault="00BC47E1" w:rsidP="00BC47E1">
      <w:r w:rsidRPr="00F0031D">
        <w:t>Aller plus haut</w:t>
      </w:r>
      <w:r w:rsidR="00B2673C">
        <w:t xml:space="preserve">, </w:t>
      </w:r>
      <w:r w:rsidRPr="00F0031D">
        <w:t>dit-il</w:t>
      </w:r>
      <w:r w:rsidR="00B2673C">
        <w:t>.</w:t>
      </w:r>
    </w:p>
    <w:p w14:paraId="2839AE90" w14:textId="71FA6885" w:rsidR="00BC47E1" w:rsidRDefault="00BC47E1" w:rsidP="00BC47E1">
      <w:pPr>
        <w:pStyle w:val="Auteur"/>
      </w:pPr>
      <w:r w:rsidRPr="00F0031D">
        <w:t>Mohammed Dib</w:t>
      </w:r>
    </w:p>
    <w:p w14:paraId="318E506B" w14:textId="77777777" w:rsidR="002D3533" w:rsidRPr="00F0031D" w:rsidRDefault="002D3533" w:rsidP="002D3533">
      <w:pPr>
        <w:pStyle w:val="Notation"/>
      </w:pPr>
      <w:r>
        <w:tab/>
      </w:r>
      <w:r>
        <w:tab/>
      </w:r>
      <w:r>
        <w:tab/>
        <w:t>6 points</w:t>
      </w:r>
    </w:p>
    <w:p w14:paraId="1F21EA15" w14:textId="5E7A4460" w:rsidR="002D3533" w:rsidRDefault="002D3533" w:rsidP="002D3533">
      <w:pPr>
        <w:pStyle w:val="Titre1"/>
      </w:pPr>
      <w:r>
        <w:t>Si</w:t>
      </w:r>
    </w:p>
    <w:p w14:paraId="5E3FDD04" w14:textId="77777777" w:rsidR="00B2673C" w:rsidRDefault="002D3533" w:rsidP="002D3533">
      <w:r>
        <w:t>Si les poissons savaient marcher</w:t>
      </w:r>
    </w:p>
    <w:p w14:paraId="73C4CABF" w14:textId="77777777" w:rsidR="00B2673C" w:rsidRDefault="002D3533" w:rsidP="002D3533">
      <w:r>
        <w:t>ils aimeraient bien aller le jeudi au marché</w:t>
      </w:r>
      <w:r w:rsidR="00B2673C">
        <w:t>.</w:t>
      </w:r>
    </w:p>
    <w:p w14:paraId="00257D6D" w14:textId="0BB32CA7" w:rsidR="002D3533" w:rsidRDefault="002D3533" w:rsidP="002D3533"/>
    <w:p w14:paraId="4B711B0E" w14:textId="77777777" w:rsidR="00B2673C" w:rsidRDefault="002D3533" w:rsidP="002D3533">
      <w:r>
        <w:t>Si les canards savaient parler</w:t>
      </w:r>
    </w:p>
    <w:p w14:paraId="2563AA45" w14:textId="77777777" w:rsidR="00B2673C" w:rsidRDefault="002D3533" w:rsidP="002D3533">
      <w:r>
        <w:t>ils aimeraient bien aller le dimanche au café</w:t>
      </w:r>
      <w:r w:rsidR="00B2673C">
        <w:t>.</w:t>
      </w:r>
    </w:p>
    <w:p w14:paraId="4A9E62FC" w14:textId="2ECDB9F5" w:rsidR="002D3533" w:rsidRDefault="002D3533" w:rsidP="002D3533"/>
    <w:p w14:paraId="1CD7A870" w14:textId="77777777" w:rsidR="00B2673C" w:rsidRDefault="002D3533" w:rsidP="002D3533">
      <w:r>
        <w:t>Et si les escargots savaient téléphoner</w:t>
      </w:r>
    </w:p>
    <w:p w14:paraId="2B300420" w14:textId="77777777" w:rsidR="00B2673C" w:rsidRDefault="002D3533" w:rsidP="002D3533">
      <w:r>
        <w:t>ils resteraient toujours au chaud dans leur coquille</w:t>
      </w:r>
      <w:r w:rsidR="00B2673C">
        <w:t>.</w:t>
      </w:r>
    </w:p>
    <w:p w14:paraId="139E064C" w14:textId="77058E46" w:rsidR="002D3533" w:rsidRDefault="002D3533" w:rsidP="002D3533">
      <w:pPr>
        <w:pStyle w:val="Auteur"/>
      </w:pPr>
      <w:r>
        <w:t>Claude Roy</w:t>
      </w:r>
    </w:p>
    <w:p w14:paraId="1063D42B" w14:textId="77777777" w:rsidR="002D3533" w:rsidRPr="00F0031D" w:rsidRDefault="002D3533" w:rsidP="002D3533">
      <w:pPr>
        <w:pStyle w:val="Notation"/>
      </w:pPr>
      <w:r>
        <w:tab/>
      </w:r>
      <w:r>
        <w:tab/>
      </w:r>
      <w:r>
        <w:tab/>
        <w:t>6 points</w:t>
      </w:r>
    </w:p>
    <w:p w14:paraId="5C4BC202" w14:textId="77777777" w:rsidR="002D3533" w:rsidRDefault="002D3533" w:rsidP="002D3533">
      <w:pPr>
        <w:pStyle w:val="Titre1"/>
      </w:pPr>
      <w:r>
        <w:t>La rentrée de Poème</w:t>
      </w:r>
    </w:p>
    <w:p w14:paraId="615EA5A9" w14:textId="26BE0B24" w:rsidR="002D3533" w:rsidRDefault="002D3533" w:rsidP="002D3533">
      <w:r>
        <w:t>C</w:t>
      </w:r>
      <w:r w:rsidR="00B2673C">
        <w:t>’</w:t>
      </w:r>
      <w:r>
        <w:t>est un petit mot</w:t>
      </w:r>
    </w:p>
    <w:p w14:paraId="0706238F" w14:textId="77777777" w:rsidR="002D3533" w:rsidRDefault="002D3533" w:rsidP="002D3533">
      <w:r>
        <w:t>Tout propre et tout beau</w:t>
      </w:r>
    </w:p>
    <w:p w14:paraId="118ECC4A" w14:textId="77777777" w:rsidR="002D3533" w:rsidRDefault="002D3533" w:rsidP="002D3533">
      <w:r>
        <w:t>Qui ne veut ni école</w:t>
      </w:r>
    </w:p>
    <w:p w14:paraId="53B21E50" w14:textId="77777777" w:rsidR="00B2673C" w:rsidRDefault="002D3533" w:rsidP="002D3533">
      <w:r>
        <w:t>Ni sac sur le dos</w:t>
      </w:r>
      <w:r w:rsidR="00B2673C">
        <w:t>.</w:t>
      </w:r>
    </w:p>
    <w:p w14:paraId="6688F12B" w14:textId="594553F1" w:rsidR="002D3533" w:rsidRDefault="002D3533" w:rsidP="002D3533">
      <w:r>
        <w:t>Il préfère les flaques d</w:t>
      </w:r>
      <w:r w:rsidR="00B2673C">
        <w:t>’</w:t>
      </w:r>
      <w:r>
        <w:t>eau</w:t>
      </w:r>
    </w:p>
    <w:p w14:paraId="76D882F7" w14:textId="77777777" w:rsidR="00B2673C" w:rsidRDefault="002D3533" w:rsidP="002D3533">
      <w:r>
        <w:t>Et les feuilles qui volent</w:t>
      </w:r>
      <w:r w:rsidR="00B2673C">
        <w:t>,</w:t>
      </w:r>
    </w:p>
    <w:p w14:paraId="395E90E9" w14:textId="5985A359" w:rsidR="002D3533" w:rsidRDefault="002D3533" w:rsidP="002D3533">
      <w:r>
        <w:t>Il préfère les étoiles</w:t>
      </w:r>
    </w:p>
    <w:p w14:paraId="5D64A547" w14:textId="59964124" w:rsidR="00B2673C" w:rsidRDefault="002D3533" w:rsidP="002D3533">
      <w:r>
        <w:t>Et les bateaux à voiles</w:t>
      </w:r>
      <w:r w:rsidR="00B2673C">
        <w:t>…</w:t>
      </w:r>
    </w:p>
    <w:p w14:paraId="0B0623E2" w14:textId="19E0BAA2" w:rsidR="002D3533" w:rsidRDefault="002D3533" w:rsidP="002D3533">
      <w:r>
        <w:t>Pourtant les enfants l</w:t>
      </w:r>
      <w:r w:rsidR="00B2673C">
        <w:t>’</w:t>
      </w:r>
      <w:r>
        <w:t>aiment</w:t>
      </w:r>
    </w:p>
    <w:p w14:paraId="079E90E6" w14:textId="77777777" w:rsidR="00B2673C" w:rsidRDefault="002D3533" w:rsidP="002D3533">
      <w:r>
        <w:t>Le petit Poème</w:t>
      </w:r>
      <w:r w:rsidR="00B2673C">
        <w:t>,</w:t>
      </w:r>
    </w:p>
    <w:p w14:paraId="378555D1" w14:textId="77777777" w:rsidR="00B2673C" w:rsidRDefault="002D3533" w:rsidP="002D3533">
      <w:r>
        <w:t>Alors</w:t>
      </w:r>
      <w:r w:rsidR="00B2673C">
        <w:t xml:space="preserve">, </w:t>
      </w:r>
      <w:r>
        <w:t>tout propre et tout beau</w:t>
      </w:r>
      <w:r w:rsidR="00B2673C">
        <w:t>,</w:t>
      </w:r>
    </w:p>
    <w:p w14:paraId="02579F82" w14:textId="77777777" w:rsidR="00B2673C" w:rsidRDefault="002D3533" w:rsidP="002D3533">
      <w:r>
        <w:t>Son sac sur le dos</w:t>
      </w:r>
      <w:r w:rsidR="00B2673C">
        <w:t>,</w:t>
      </w:r>
    </w:p>
    <w:p w14:paraId="61DE4413" w14:textId="374C39F1" w:rsidR="002D3533" w:rsidRDefault="002D3533" w:rsidP="002D3533">
      <w:r>
        <w:t>Il court sur les cahiers</w:t>
      </w:r>
    </w:p>
    <w:p w14:paraId="26E67940" w14:textId="77777777" w:rsidR="002D3533" w:rsidRDefault="002D3533" w:rsidP="002D3533">
      <w:r>
        <w:t>Des petits écoliers</w:t>
      </w:r>
    </w:p>
    <w:p w14:paraId="652D2D39" w14:textId="16E6AF54" w:rsidR="002D3533" w:rsidRDefault="002D3533" w:rsidP="002D3533">
      <w:pPr>
        <w:pStyle w:val="Auteur"/>
      </w:pPr>
      <w:r>
        <w:t>Christine Fayolle</w:t>
      </w:r>
    </w:p>
    <w:p w14:paraId="2AE0F485" w14:textId="77777777" w:rsidR="002D3533" w:rsidRPr="00F0031D" w:rsidRDefault="002D3533" w:rsidP="002D3533"/>
    <w:p w14:paraId="47EAA546" w14:textId="385DBE5F" w:rsidR="00BC47E1" w:rsidRPr="00F0031D" w:rsidRDefault="00CA0A14" w:rsidP="00BC47E1">
      <w:pPr>
        <w:pStyle w:val="Notation"/>
      </w:pPr>
      <w:r>
        <w:tab/>
      </w:r>
      <w:r>
        <w:tab/>
      </w:r>
      <w:r>
        <w:tab/>
        <w:t>6 points</w:t>
      </w:r>
    </w:p>
    <w:p w14:paraId="0FD35BE7" w14:textId="77777777" w:rsidR="00BC47E1" w:rsidRPr="00F0031D" w:rsidRDefault="00BC47E1" w:rsidP="00BC47E1">
      <w:pPr>
        <w:pStyle w:val="Titre1"/>
      </w:pPr>
      <w:r w:rsidRPr="00F0031D">
        <w:t>Parallèles</w:t>
      </w:r>
    </w:p>
    <w:p w14:paraId="7E260D2A" w14:textId="77777777" w:rsidR="00B2673C" w:rsidRDefault="00BC47E1" w:rsidP="00BC47E1">
      <w:r w:rsidRPr="00F0031D">
        <w:t>On va</w:t>
      </w:r>
      <w:r w:rsidR="00B2673C">
        <w:t xml:space="preserve">, </w:t>
      </w:r>
      <w:r w:rsidRPr="00F0031D">
        <w:t>l</w:t>
      </w:r>
      <w:r w:rsidR="00B2673C">
        <w:t>’</w:t>
      </w:r>
      <w:r w:rsidRPr="00F0031D">
        <w:t>espace est grand</w:t>
      </w:r>
      <w:r w:rsidR="00B2673C">
        <w:t>,</w:t>
      </w:r>
    </w:p>
    <w:p w14:paraId="547D70A9" w14:textId="77777777" w:rsidR="00B2673C" w:rsidRDefault="00BC47E1" w:rsidP="00BC47E1">
      <w:r w:rsidRPr="00F0031D">
        <w:t>On se côtoie</w:t>
      </w:r>
      <w:r w:rsidR="00B2673C">
        <w:t>,</w:t>
      </w:r>
    </w:p>
    <w:p w14:paraId="2244CB44" w14:textId="77777777" w:rsidR="00B2673C" w:rsidRDefault="00BC47E1" w:rsidP="00BC47E1">
      <w:r w:rsidRPr="00F0031D">
        <w:t>On veut parler</w:t>
      </w:r>
      <w:r w:rsidR="00B2673C">
        <w:t>.</w:t>
      </w:r>
    </w:p>
    <w:p w14:paraId="79A27CB4" w14:textId="23CD9E76" w:rsidR="00BC47E1" w:rsidRDefault="00BC47E1" w:rsidP="00BC47E1">
      <w:r w:rsidRPr="00F0031D">
        <w:t>Mais ce qu</w:t>
      </w:r>
      <w:r w:rsidR="00B2673C">
        <w:t>’</w:t>
      </w:r>
      <w:r w:rsidRPr="00F0031D">
        <w:t>on se raconte</w:t>
      </w:r>
    </w:p>
    <w:p w14:paraId="409815EF" w14:textId="77777777" w:rsidR="00B2673C" w:rsidRDefault="00BC47E1" w:rsidP="00BC47E1">
      <w:r w:rsidRPr="00F0031D">
        <w:t>L</w:t>
      </w:r>
      <w:r w:rsidR="00B2673C">
        <w:t>’</w:t>
      </w:r>
      <w:r w:rsidRPr="00F0031D">
        <w:t>autre le sait déjà</w:t>
      </w:r>
      <w:r w:rsidR="00B2673C">
        <w:t>,</w:t>
      </w:r>
    </w:p>
    <w:p w14:paraId="6142CF73" w14:textId="7F321D39" w:rsidR="00BC47E1" w:rsidRDefault="00BC47E1" w:rsidP="00BC47E1">
      <w:r w:rsidRPr="00F0031D">
        <w:t>Car depuis l</w:t>
      </w:r>
      <w:r w:rsidR="00B2673C">
        <w:t>’</w:t>
      </w:r>
      <w:r>
        <w:t>origine</w:t>
      </w:r>
    </w:p>
    <w:p w14:paraId="0FAEA64B" w14:textId="77777777" w:rsidR="00B2673C" w:rsidRDefault="00BC47E1" w:rsidP="00BC47E1">
      <w:r w:rsidRPr="00F0031D">
        <w:t>Effacée</w:t>
      </w:r>
      <w:r w:rsidR="00B2673C">
        <w:t xml:space="preserve">, </w:t>
      </w:r>
      <w:r w:rsidRPr="00F0031D">
        <w:t>oubliée</w:t>
      </w:r>
      <w:r w:rsidR="00B2673C">
        <w:t>,</w:t>
      </w:r>
    </w:p>
    <w:p w14:paraId="29687859" w14:textId="77777777" w:rsidR="00B2673C" w:rsidRDefault="00BC47E1" w:rsidP="00BC47E1">
      <w:r w:rsidRPr="00F0031D">
        <w:t>C</w:t>
      </w:r>
      <w:r w:rsidR="00B2673C">
        <w:t>’</w:t>
      </w:r>
      <w:r w:rsidRPr="00F0031D">
        <w:t>est la même aventure</w:t>
      </w:r>
      <w:r w:rsidR="00B2673C">
        <w:t>.</w:t>
      </w:r>
    </w:p>
    <w:p w14:paraId="591E336D" w14:textId="77777777" w:rsidR="00B2673C" w:rsidRDefault="00BC47E1" w:rsidP="00BC47E1">
      <w:r w:rsidRPr="00F0031D">
        <w:t>En rêve on se rencontre</w:t>
      </w:r>
      <w:r w:rsidR="00B2673C">
        <w:t>,</w:t>
      </w:r>
    </w:p>
    <w:p w14:paraId="09613E5F" w14:textId="77777777" w:rsidR="00B2673C" w:rsidRDefault="00BC47E1" w:rsidP="00BC47E1">
      <w:r w:rsidRPr="00F0031D">
        <w:t>On s</w:t>
      </w:r>
      <w:r w:rsidR="00B2673C">
        <w:t>’</w:t>
      </w:r>
      <w:r w:rsidRPr="00F0031D">
        <w:t>aime</w:t>
      </w:r>
      <w:r w:rsidR="00B2673C">
        <w:t xml:space="preserve">, </w:t>
      </w:r>
      <w:r w:rsidRPr="00F0031D">
        <w:t>on se complète</w:t>
      </w:r>
      <w:r w:rsidR="00B2673C">
        <w:t>.</w:t>
      </w:r>
    </w:p>
    <w:p w14:paraId="0B99CD74" w14:textId="574190EA" w:rsidR="00BC47E1" w:rsidRPr="00F0031D" w:rsidRDefault="00BC47E1" w:rsidP="00BC47E1">
      <w:r w:rsidRPr="00F0031D">
        <w:t>On ne va plus loin</w:t>
      </w:r>
    </w:p>
    <w:p w14:paraId="3E8A3334" w14:textId="77777777" w:rsidR="00B2673C" w:rsidRDefault="00BC47E1" w:rsidP="00BC47E1">
      <w:r w:rsidRPr="00F0031D">
        <w:t>Que dans l</w:t>
      </w:r>
      <w:r w:rsidR="00B2673C">
        <w:t>’</w:t>
      </w:r>
      <w:r w:rsidRPr="00F0031D">
        <w:t>autre et dans soi</w:t>
      </w:r>
      <w:r w:rsidR="00B2673C">
        <w:t>.</w:t>
      </w:r>
    </w:p>
    <w:p w14:paraId="04FAEFB7" w14:textId="42EAA35E" w:rsidR="00BC47E1" w:rsidRDefault="00BC47E1" w:rsidP="00BC47E1">
      <w:pPr>
        <w:pStyle w:val="Auteur"/>
      </w:pPr>
      <w:r w:rsidRPr="00F0031D">
        <w:t>Eugène Guillevic</w:t>
      </w:r>
    </w:p>
    <w:p w14:paraId="1B608F90" w14:textId="77777777" w:rsidR="0079397F" w:rsidRPr="00F0031D" w:rsidRDefault="0079397F" w:rsidP="0079397F">
      <w:pPr>
        <w:pStyle w:val="Notation"/>
      </w:pPr>
      <w:r>
        <w:tab/>
      </w:r>
      <w:r>
        <w:tab/>
      </w:r>
      <w:r>
        <w:tab/>
        <w:t>6 points</w:t>
      </w:r>
    </w:p>
    <w:p w14:paraId="3C6CA5E0" w14:textId="77777777" w:rsidR="0079397F" w:rsidRDefault="0079397F" w:rsidP="0079397F">
      <w:pPr>
        <w:pStyle w:val="Titre1"/>
      </w:pPr>
      <w:r>
        <w:t>Trois escargots</w:t>
      </w:r>
    </w:p>
    <w:p w14:paraId="2F2459AB" w14:textId="77777777" w:rsidR="0079397F" w:rsidRDefault="0079397F" w:rsidP="0079397F"/>
    <w:p w14:paraId="2090C00D" w14:textId="5C146012" w:rsidR="0079397F" w:rsidRDefault="0079397F" w:rsidP="0079397F">
      <w:r>
        <w:t>J</w:t>
      </w:r>
      <w:r w:rsidR="00B2673C">
        <w:t>’</w:t>
      </w:r>
      <w:r>
        <w:t>ai rencontré trois escargots</w:t>
      </w:r>
    </w:p>
    <w:p w14:paraId="6C247EC6" w14:textId="367C8A7F" w:rsidR="0079397F" w:rsidRDefault="0079397F" w:rsidP="0079397F">
      <w:r>
        <w:t>Qui s</w:t>
      </w:r>
      <w:r w:rsidR="00B2673C">
        <w:t>’</w:t>
      </w:r>
      <w:r>
        <w:t>en allaient cartable au dos</w:t>
      </w:r>
    </w:p>
    <w:p w14:paraId="4F2059C8" w14:textId="77777777" w:rsidR="0079397F" w:rsidRDefault="0079397F" w:rsidP="0079397F"/>
    <w:p w14:paraId="27211E35" w14:textId="77777777" w:rsidR="0079397F" w:rsidRDefault="0079397F" w:rsidP="0079397F">
      <w:r>
        <w:t>Et dans le pré trois limaçons</w:t>
      </w:r>
    </w:p>
    <w:p w14:paraId="13570F66" w14:textId="77777777" w:rsidR="00B2673C" w:rsidRDefault="0079397F" w:rsidP="0079397F">
      <w:r>
        <w:t>Qui disaient par cœur leur leçon</w:t>
      </w:r>
      <w:r w:rsidR="00B2673C">
        <w:t>.</w:t>
      </w:r>
    </w:p>
    <w:p w14:paraId="11AB0826" w14:textId="1573B798" w:rsidR="0079397F" w:rsidRDefault="0079397F" w:rsidP="0079397F"/>
    <w:p w14:paraId="69645FEF" w14:textId="7A01BBF6" w:rsidR="0079397F" w:rsidRDefault="0079397F" w:rsidP="0079397F">
      <w:r>
        <w:t>Puis dans un champ</w:t>
      </w:r>
      <w:r w:rsidR="00B2673C">
        <w:t xml:space="preserve">, </w:t>
      </w:r>
      <w:r>
        <w:t>quatre lézards</w:t>
      </w:r>
    </w:p>
    <w:p w14:paraId="07EE1296" w14:textId="77777777" w:rsidR="00B2673C" w:rsidRDefault="0079397F" w:rsidP="0079397F">
      <w:r>
        <w:t>Qui écrivaient un long devoir</w:t>
      </w:r>
      <w:r w:rsidR="00B2673C">
        <w:t>.</w:t>
      </w:r>
    </w:p>
    <w:p w14:paraId="75D8612D" w14:textId="6BC88DA0" w:rsidR="0079397F" w:rsidRDefault="0079397F" w:rsidP="0079397F"/>
    <w:p w14:paraId="1AFBFE6F" w14:textId="77777777" w:rsidR="00B2673C" w:rsidRDefault="0079397F" w:rsidP="0079397F">
      <w:r>
        <w:t>Où peut se trouver leur école</w:t>
      </w:r>
      <w:r w:rsidR="00B2673C">
        <w:t> ?</w:t>
      </w:r>
    </w:p>
    <w:p w14:paraId="69E70072" w14:textId="77777777" w:rsidR="00B2673C" w:rsidRDefault="0079397F" w:rsidP="0079397F">
      <w:r>
        <w:t>Au milieu des avoines folles</w:t>
      </w:r>
      <w:r w:rsidR="00B2673C">
        <w:t> ?</w:t>
      </w:r>
    </w:p>
    <w:p w14:paraId="5262543C" w14:textId="74B8A035" w:rsidR="0079397F" w:rsidRDefault="0079397F" w:rsidP="0079397F"/>
    <w:p w14:paraId="214664A1" w14:textId="77777777" w:rsidR="0079397F" w:rsidRDefault="0079397F" w:rsidP="0079397F">
      <w:r>
        <w:t>Et leur maitre est-il ce corbeau</w:t>
      </w:r>
    </w:p>
    <w:p w14:paraId="248F3E5F" w14:textId="77777777" w:rsidR="0079397F" w:rsidRDefault="0079397F" w:rsidP="0079397F">
      <w:r>
        <w:t>Que je vois dessiner là-haut</w:t>
      </w:r>
    </w:p>
    <w:p w14:paraId="0E80A975" w14:textId="77777777" w:rsidR="00B2673C" w:rsidRDefault="0079397F" w:rsidP="0079397F">
      <w:r>
        <w:t>De belles lettres au tableau</w:t>
      </w:r>
      <w:r w:rsidR="00B2673C">
        <w:t> ?</w:t>
      </w:r>
    </w:p>
    <w:p w14:paraId="2B42F61E" w14:textId="6017DCDB" w:rsidR="0079397F" w:rsidRDefault="0079397F" w:rsidP="0079397F"/>
    <w:p w14:paraId="15ED1330" w14:textId="6114FA6D" w:rsidR="0079397F" w:rsidRDefault="0079397F" w:rsidP="0079397F">
      <w:pPr>
        <w:pStyle w:val="Auteur"/>
      </w:pPr>
      <w:r>
        <w:t>Maurice Carême</w:t>
      </w:r>
    </w:p>
    <w:p w14:paraId="5564EAA8" w14:textId="77777777" w:rsidR="00120167" w:rsidRPr="00F0031D" w:rsidRDefault="00120167" w:rsidP="00120167">
      <w:pPr>
        <w:pStyle w:val="Notation"/>
      </w:pPr>
      <w:r>
        <w:tab/>
      </w:r>
      <w:r>
        <w:tab/>
      </w:r>
      <w:r>
        <w:tab/>
        <w:t>6 points</w:t>
      </w:r>
    </w:p>
    <w:p w14:paraId="216A72B8" w14:textId="77777777" w:rsidR="00B2673C" w:rsidRDefault="00120167" w:rsidP="00120167">
      <w:pPr>
        <w:pStyle w:val="Titre1"/>
      </w:pPr>
      <w:r>
        <w:t>Je voulais dans mon cartable</w:t>
      </w:r>
      <w:r w:rsidR="00B2673C">
        <w:t>…</w:t>
      </w:r>
    </w:p>
    <w:p w14:paraId="00F0E05D" w14:textId="40E1619C" w:rsidR="00120167" w:rsidRDefault="00120167" w:rsidP="00120167"/>
    <w:p w14:paraId="33DC03C9" w14:textId="77777777" w:rsidR="00120167" w:rsidRDefault="00120167" w:rsidP="00120167">
      <w:r>
        <w:t>Je voulais dans mon cartable</w:t>
      </w:r>
    </w:p>
    <w:p w14:paraId="1A8A121C" w14:textId="77777777" w:rsidR="00120167" w:rsidRDefault="00120167" w:rsidP="00120167">
      <w:r>
        <w:t>Emporter mes châteaux de sable</w:t>
      </w:r>
    </w:p>
    <w:p w14:paraId="3DE58437" w14:textId="7B7B8325" w:rsidR="00120167" w:rsidRDefault="00120167" w:rsidP="00120167">
      <w:r>
        <w:t>Mon cerf-volant</w:t>
      </w:r>
      <w:r w:rsidR="00B2673C">
        <w:t xml:space="preserve">, </w:t>
      </w:r>
      <w:r>
        <w:t>des coquillages</w:t>
      </w:r>
    </w:p>
    <w:p w14:paraId="0FFFBE09" w14:textId="77777777" w:rsidR="00B2673C" w:rsidRDefault="00120167" w:rsidP="00120167">
      <w:r>
        <w:t>Et le portique de la plage</w:t>
      </w:r>
      <w:r w:rsidR="00B2673C">
        <w:t>.</w:t>
      </w:r>
    </w:p>
    <w:p w14:paraId="1BC14F3D" w14:textId="7C84DC2E" w:rsidR="00120167" w:rsidRDefault="00120167" w:rsidP="00120167"/>
    <w:p w14:paraId="6209896F" w14:textId="5EFA34F5" w:rsidR="00120167" w:rsidRDefault="00120167" w:rsidP="00120167">
      <w:r>
        <w:t>Maman m</w:t>
      </w:r>
      <w:r w:rsidR="00B2673C">
        <w:t>’</w:t>
      </w:r>
      <w:r>
        <w:t>a dit</w:t>
      </w:r>
    </w:p>
    <w:p w14:paraId="22EA62F5" w14:textId="731C9DD2" w:rsidR="00120167" w:rsidRDefault="00120167" w:rsidP="00120167">
      <w:r>
        <w:t>Ce n</w:t>
      </w:r>
      <w:r w:rsidR="00B2673C">
        <w:t>’</w:t>
      </w:r>
      <w:r>
        <w:t>est pas permis</w:t>
      </w:r>
    </w:p>
    <w:p w14:paraId="14E31F9B" w14:textId="77777777" w:rsidR="00120167" w:rsidRDefault="00120167" w:rsidP="00120167">
      <w:r>
        <w:t>Et puis tout ça</w:t>
      </w:r>
    </w:p>
    <w:p w14:paraId="1C7452F5" w14:textId="77777777" w:rsidR="00B2673C" w:rsidRDefault="00120167" w:rsidP="00120167">
      <w:r>
        <w:t>Ça ne rentre pas</w:t>
      </w:r>
      <w:r w:rsidR="00B2673C">
        <w:t> !</w:t>
      </w:r>
    </w:p>
    <w:p w14:paraId="04B89CDF" w14:textId="596896F6" w:rsidR="00120167" w:rsidRDefault="00120167" w:rsidP="00120167"/>
    <w:p w14:paraId="3966D368" w14:textId="37B9D90E" w:rsidR="00120167" w:rsidRDefault="00120167" w:rsidP="00120167">
      <w:r>
        <w:t>Alors j</w:t>
      </w:r>
      <w:r w:rsidR="00B2673C">
        <w:t>’</w:t>
      </w:r>
      <w:r>
        <w:t>ai pris un beau stylo</w:t>
      </w:r>
    </w:p>
    <w:p w14:paraId="38C8FFB1" w14:textId="77777777" w:rsidR="00120167" w:rsidRDefault="00120167" w:rsidP="00120167">
      <w:r>
        <w:t>Pour le gouter quelques gâteaux</w:t>
      </w:r>
    </w:p>
    <w:p w14:paraId="1D2A0F76" w14:textId="77777777" w:rsidR="00B2673C" w:rsidRDefault="00120167" w:rsidP="00120167">
      <w:r>
        <w:t>Et que des choses raisonnables</w:t>
      </w:r>
      <w:r w:rsidR="00B2673C">
        <w:t>.</w:t>
      </w:r>
    </w:p>
    <w:p w14:paraId="1288103D" w14:textId="77777777" w:rsidR="00B2673C" w:rsidRDefault="00120167" w:rsidP="00120167">
      <w:r>
        <w:t>Plus trois petits grains de sable</w:t>
      </w:r>
      <w:r w:rsidR="00B2673C">
        <w:t> !</w:t>
      </w:r>
    </w:p>
    <w:p w14:paraId="339C06A9" w14:textId="0AB31061" w:rsidR="00120167" w:rsidRDefault="00120167" w:rsidP="00120167"/>
    <w:p w14:paraId="7CD811D8" w14:textId="6B01A542" w:rsidR="0079397F" w:rsidRDefault="00120167" w:rsidP="00120167">
      <w:pPr>
        <w:pStyle w:val="Auteur"/>
      </w:pPr>
      <w:r>
        <w:t>Pierre Ruaud</w:t>
      </w:r>
    </w:p>
    <w:p w14:paraId="392DBBB4" w14:textId="77777777" w:rsidR="00120167" w:rsidRPr="0079397F" w:rsidRDefault="00120167" w:rsidP="00120167"/>
    <w:p w14:paraId="7826AD3C" w14:textId="77777777" w:rsidR="0079397F" w:rsidRPr="00BF16D2" w:rsidRDefault="0079397F" w:rsidP="0079397F">
      <w:pPr>
        <w:pStyle w:val="Notation"/>
      </w:pPr>
      <w:r>
        <w:tab/>
      </w:r>
      <w:r>
        <w:tab/>
      </w:r>
      <w:r>
        <w:tab/>
        <w:t>8 points</w:t>
      </w:r>
    </w:p>
    <w:p w14:paraId="4D339513" w14:textId="77777777" w:rsidR="0079397F" w:rsidRDefault="0079397F" w:rsidP="0079397F">
      <w:pPr>
        <w:pStyle w:val="Titre1"/>
      </w:pPr>
      <w:r>
        <w:t>Écolier dans la lune</w:t>
      </w:r>
    </w:p>
    <w:p w14:paraId="4EEAEA38" w14:textId="77777777" w:rsidR="0079397F" w:rsidRDefault="0079397F" w:rsidP="0079397F"/>
    <w:p w14:paraId="28A4ABFE" w14:textId="7A21AEDA" w:rsidR="00B2673C" w:rsidRDefault="0079397F" w:rsidP="0079397F">
      <w:r>
        <w:t>A l</w:t>
      </w:r>
      <w:r w:rsidR="00B2673C">
        <w:t>’</w:t>
      </w:r>
      <w:r>
        <w:t>école des nuages</w:t>
      </w:r>
    </w:p>
    <w:p w14:paraId="15CE2A41" w14:textId="6D888008" w:rsidR="0079397F" w:rsidRDefault="0079397F" w:rsidP="0079397F">
      <w:r>
        <w:t>On découvre des pays</w:t>
      </w:r>
    </w:p>
    <w:p w14:paraId="2137CB25" w14:textId="521D247E" w:rsidR="0079397F" w:rsidRDefault="0079397F" w:rsidP="0079397F">
      <w:r>
        <w:t>Où nul n</w:t>
      </w:r>
      <w:r w:rsidR="00B2673C">
        <w:t>’</w:t>
      </w:r>
      <w:r>
        <w:t>est jamais parti</w:t>
      </w:r>
    </w:p>
    <w:p w14:paraId="74790183" w14:textId="77777777" w:rsidR="0079397F" w:rsidRDefault="0079397F" w:rsidP="0079397F">
      <w:r>
        <w:t>Pas même les enfants sages</w:t>
      </w:r>
    </w:p>
    <w:p w14:paraId="613BEBD5" w14:textId="3829126E" w:rsidR="0079397F" w:rsidRDefault="0079397F" w:rsidP="0079397F">
      <w:r>
        <w:t>Le soleil avec la pluie</w:t>
      </w:r>
    </w:p>
    <w:p w14:paraId="1AB4E44C" w14:textId="77777777" w:rsidR="0079397F" w:rsidRDefault="0079397F" w:rsidP="0079397F"/>
    <w:p w14:paraId="52D34449" w14:textId="253E5CA8" w:rsidR="0079397F" w:rsidRDefault="0079397F" w:rsidP="0079397F">
      <w:r>
        <w:t>L</w:t>
      </w:r>
      <w:r w:rsidR="00B2673C">
        <w:t>’</w:t>
      </w:r>
      <w:r>
        <w:t>orage avec l</w:t>
      </w:r>
      <w:r w:rsidR="00B2673C">
        <w:t>’</w:t>
      </w:r>
      <w:r>
        <w:t>accalmie</w:t>
      </w:r>
    </w:p>
    <w:p w14:paraId="0DEF92AB" w14:textId="6A95C43E" w:rsidR="0079397F" w:rsidRDefault="0079397F" w:rsidP="0079397F">
      <w:r>
        <w:t>La météorologie</w:t>
      </w:r>
    </w:p>
    <w:p w14:paraId="3ADA5E0C" w14:textId="1CA8F5A1" w:rsidR="0079397F" w:rsidRDefault="0079397F" w:rsidP="0079397F">
      <w:r>
        <w:t>Bouscule le temps</w:t>
      </w:r>
      <w:r w:rsidR="00B2673C">
        <w:t xml:space="preserve">, </w:t>
      </w:r>
      <w:r>
        <w:t>les visages</w:t>
      </w:r>
    </w:p>
    <w:p w14:paraId="6656C77A" w14:textId="77777777" w:rsidR="0079397F" w:rsidRDefault="0079397F" w:rsidP="0079397F">
      <w:r>
        <w:t>Et les couleurs de nos cris</w:t>
      </w:r>
    </w:p>
    <w:p w14:paraId="2A2F7A59" w14:textId="77777777" w:rsidR="0079397F" w:rsidRDefault="0079397F" w:rsidP="0079397F"/>
    <w:p w14:paraId="2EAAE081" w14:textId="77777777" w:rsidR="00B2673C" w:rsidRDefault="0079397F" w:rsidP="0079397F">
      <w:r>
        <w:t>Dans la cour de nos éclaircies</w:t>
      </w:r>
    </w:p>
    <w:p w14:paraId="07A853D3" w14:textId="399EDBFC" w:rsidR="0079397F" w:rsidRDefault="0079397F" w:rsidP="0079397F">
      <w:r>
        <w:t>Les oiseaux n</w:t>
      </w:r>
      <w:r w:rsidR="00B2673C">
        <w:t>’</w:t>
      </w:r>
      <w:r>
        <w:t>ont pas d</w:t>
      </w:r>
      <w:r w:rsidR="00B2673C">
        <w:t>’</w:t>
      </w:r>
      <w:r>
        <w:t>histoires</w:t>
      </w:r>
    </w:p>
    <w:p w14:paraId="0B00B608" w14:textId="2A8F034E" w:rsidR="0079397F" w:rsidRDefault="0079397F" w:rsidP="0079397F">
      <w:r>
        <w:t>Les arbres n</w:t>
      </w:r>
      <w:r w:rsidR="00B2673C">
        <w:t>’</w:t>
      </w:r>
      <w:r>
        <w:t>ont pas d</w:t>
      </w:r>
      <w:r w:rsidR="00B2673C">
        <w:t>’</w:t>
      </w:r>
      <w:r>
        <w:t>ennuis</w:t>
      </w:r>
    </w:p>
    <w:p w14:paraId="130781FC" w14:textId="517629FD" w:rsidR="00B2673C" w:rsidRDefault="0079397F" w:rsidP="0079397F">
      <w:r>
        <w:t>A l</w:t>
      </w:r>
      <w:r w:rsidR="00B2673C">
        <w:t>’</w:t>
      </w:r>
      <w:r>
        <w:t>école des nuages</w:t>
      </w:r>
    </w:p>
    <w:p w14:paraId="0EE08964" w14:textId="4EE25C0F" w:rsidR="0079397F" w:rsidRDefault="0079397F" w:rsidP="0079397F">
      <w:r>
        <w:t>Aucun enfant n</w:t>
      </w:r>
      <w:r w:rsidR="00B2673C">
        <w:t>’</w:t>
      </w:r>
      <w:r>
        <w:t>est puni</w:t>
      </w:r>
    </w:p>
    <w:p w14:paraId="1BC9C5C9" w14:textId="77777777" w:rsidR="0079397F" w:rsidRDefault="0079397F" w:rsidP="0079397F"/>
    <w:p w14:paraId="57036CA3" w14:textId="36703A52" w:rsidR="0079397F" w:rsidRDefault="0079397F" w:rsidP="0079397F">
      <w:r>
        <w:t>Les rêves tournent les pages</w:t>
      </w:r>
    </w:p>
    <w:p w14:paraId="396B829B" w14:textId="600FAC9F" w:rsidR="0079397F" w:rsidRDefault="0079397F" w:rsidP="0079397F">
      <w:r>
        <w:t>Aucune leçon ne t</w:t>
      </w:r>
      <w:r w:rsidR="00B2673C">
        <w:t>’</w:t>
      </w:r>
      <w:r>
        <w:t>ennuie</w:t>
      </w:r>
    </w:p>
    <w:p w14:paraId="6C7E4288" w14:textId="2E01D528" w:rsidR="0079397F" w:rsidRDefault="0079397F" w:rsidP="0079397F">
      <w:r>
        <w:t>C</w:t>
      </w:r>
      <w:r w:rsidR="00B2673C">
        <w:t>’</w:t>
      </w:r>
      <w:r>
        <w:t>est l</w:t>
      </w:r>
      <w:r w:rsidR="00B2673C">
        <w:t>’</w:t>
      </w:r>
      <w:r>
        <w:t>école des nuages</w:t>
      </w:r>
    </w:p>
    <w:p w14:paraId="229241F3" w14:textId="77777777" w:rsidR="00B2673C" w:rsidRDefault="0079397F" w:rsidP="0079397F">
      <w:r>
        <w:t>Elle t</w:t>
      </w:r>
      <w:r w:rsidR="00B2673C">
        <w:t>’</w:t>
      </w:r>
      <w:r>
        <w:t>ouvre sur la vie</w:t>
      </w:r>
      <w:r w:rsidR="00B2673C">
        <w:t>.</w:t>
      </w:r>
    </w:p>
    <w:p w14:paraId="0C69D9BC" w14:textId="69093DBC" w:rsidR="0079397F" w:rsidRDefault="0079397F" w:rsidP="0079397F"/>
    <w:p w14:paraId="5EFB589F" w14:textId="1774302D" w:rsidR="0079397F" w:rsidRDefault="0079397F" w:rsidP="0079397F">
      <w:pPr>
        <w:pStyle w:val="Auteur"/>
      </w:pPr>
      <w:r>
        <w:t>Alain Boudet</w:t>
      </w:r>
    </w:p>
    <w:p w14:paraId="65061BD8" w14:textId="77777777" w:rsidR="0079397F" w:rsidRPr="00BF16D2" w:rsidRDefault="0079397F" w:rsidP="0079397F">
      <w:pPr>
        <w:pStyle w:val="Notation"/>
      </w:pPr>
      <w:r>
        <w:tab/>
      </w:r>
      <w:r>
        <w:tab/>
      </w:r>
      <w:r>
        <w:tab/>
        <w:t>8 points</w:t>
      </w:r>
    </w:p>
    <w:p w14:paraId="659E23CB" w14:textId="77777777" w:rsidR="0079397F" w:rsidRDefault="0079397F" w:rsidP="0079397F">
      <w:pPr>
        <w:pStyle w:val="Titre1"/>
      </w:pPr>
      <w:r>
        <w:t>Le cahier</w:t>
      </w:r>
    </w:p>
    <w:p w14:paraId="7ED008B8" w14:textId="77777777" w:rsidR="0079397F" w:rsidRDefault="0079397F" w:rsidP="0079397F"/>
    <w:p w14:paraId="5CBB3723" w14:textId="77777777" w:rsidR="00B2673C" w:rsidRDefault="0079397F" w:rsidP="0079397F">
      <w:r>
        <w:t>Comme il entrouvrait son cahier</w:t>
      </w:r>
      <w:r w:rsidR="00B2673C">
        <w:t>,</w:t>
      </w:r>
    </w:p>
    <w:p w14:paraId="1F159EF0" w14:textId="2FF81E9D" w:rsidR="0079397F" w:rsidRDefault="0079397F" w:rsidP="0079397F">
      <w:r>
        <w:t>Il vit la lune</w:t>
      </w:r>
    </w:p>
    <w:p w14:paraId="0ACCA016" w14:textId="77777777" w:rsidR="00B2673C" w:rsidRDefault="0079397F" w:rsidP="0079397F">
      <w:r>
        <w:t>S</w:t>
      </w:r>
      <w:r w:rsidR="00B2673C">
        <w:t>’</w:t>
      </w:r>
      <w:r>
        <w:t>emparer de son porte-plume</w:t>
      </w:r>
      <w:r w:rsidR="00B2673C">
        <w:t>.</w:t>
      </w:r>
    </w:p>
    <w:p w14:paraId="764A28EF" w14:textId="2B3AD365" w:rsidR="0079397F" w:rsidRDefault="0079397F" w:rsidP="0079397F"/>
    <w:p w14:paraId="0B4AD5C2" w14:textId="77777777" w:rsidR="00B2673C" w:rsidRDefault="0079397F" w:rsidP="0079397F">
      <w:r>
        <w:t>De crainte de la déranger</w:t>
      </w:r>
      <w:r w:rsidR="00B2673C">
        <w:t>,</w:t>
      </w:r>
    </w:p>
    <w:p w14:paraId="579B6275" w14:textId="77777777" w:rsidR="00B2673C" w:rsidRDefault="0079397F" w:rsidP="0079397F">
      <w:r>
        <w:t>Il n</w:t>
      </w:r>
      <w:r w:rsidR="00B2673C">
        <w:t>’</w:t>
      </w:r>
      <w:r>
        <w:t>osa pas même allumer</w:t>
      </w:r>
      <w:r w:rsidR="00B2673C">
        <w:t>,</w:t>
      </w:r>
    </w:p>
    <w:p w14:paraId="40DD9D41" w14:textId="60A5E6FD" w:rsidR="0079397F" w:rsidRDefault="0079397F" w:rsidP="0079397F">
      <w:r>
        <w:t>Bien qu</w:t>
      </w:r>
      <w:r w:rsidR="00B2673C">
        <w:t>’</w:t>
      </w:r>
      <w:r>
        <w:t>il eût désiré savoir</w:t>
      </w:r>
    </w:p>
    <w:p w14:paraId="0221E7BD" w14:textId="77777777" w:rsidR="00B2673C" w:rsidRDefault="0079397F" w:rsidP="0079397F">
      <w:r>
        <w:t>Ce qu</w:t>
      </w:r>
      <w:r w:rsidR="00B2673C">
        <w:t>’</w:t>
      </w:r>
      <w:r>
        <w:t>elle écrivait en secret</w:t>
      </w:r>
      <w:r w:rsidR="00B2673C">
        <w:t>.</w:t>
      </w:r>
    </w:p>
    <w:p w14:paraId="79AF1EEE" w14:textId="24CDB192" w:rsidR="0079397F" w:rsidRDefault="0079397F" w:rsidP="0079397F"/>
    <w:p w14:paraId="4E42995B" w14:textId="77777777" w:rsidR="0079397F" w:rsidRDefault="0079397F" w:rsidP="0079397F">
      <w:r>
        <w:t>Il se coucha</w:t>
      </w:r>
    </w:p>
    <w:p w14:paraId="7BD1D362" w14:textId="77777777" w:rsidR="00B2673C" w:rsidRDefault="0079397F" w:rsidP="0079397F">
      <w:r>
        <w:t>Et la laissa là</w:t>
      </w:r>
      <w:r w:rsidR="00B2673C">
        <w:t xml:space="preserve">, </w:t>
      </w:r>
      <w:r>
        <w:t>dans le noir</w:t>
      </w:r>
      <w:r w:rsidR="00B2673C">
        <w:t>,</w:t>
      </w:r>
    </w:p>
    <w:p w14:paraId="68D87007" w14:textId="77777777" w:rsidR="00B2673C" w:rsidRDefault="0079397F" w:rsidP="0079397F">
      <w:r>
        <w:t>Faire tout ce qu</w:t>
      </w:r>
      <w:r w:rsidR="00B2673C">
        <w:t>’</w:t>
      </w:r>
      <w:r>
        <w:t>elle voulait</w:t>
      </w:r>
      <w:r w:rsidR="00B2673C">
        <w:t>.</w:t>
      </w:r>
    </w:p>
    <w:p w14:paraId="7F77A07A" w14:textId="189009E6" w:rsidR="0079397F" w:rsidRDefault="0079397F" w:rsidP="0079397F"/>
    <w:p w14:paraId="131AFD3B" w14:textId="77777777" w:rsidR="00B2673C" w:rsidRDefault="0079397F" w:rsidP="0079397F">
      <w:r>
        <w:t>Le lendemain</w:t>
      </w:r>
      <w:r w:rsidR="00B2673C">
        <w:t>,</w:t>
      </w:r>
    </w:p>
    <w:p w14:paraId="6777F974" w14:textId="77777777" w:rsidR="00B2673C" w:rsidRDefault="0079397F" w:rsidP="0079397F">
      <w:r>
        <w:t>Son cahier lui parut tout bleu</w:t>
      </w:r>
      <w:r w:rsidR="00B2673C">
        <w:t>.</w:t>
      </w:r>
    </w:p>
    <w:p w14:paraId="1D8983E1" w14:textId="77777777" w:rsidR="00B2673C" w:rsidRDefault="0079397F" w:rsidP="0079397F">
      <w:r>
        <w:t>Il l</w:t>
      </w:r>
      <w:r w:rsidR="00B2673C">
        <w:t>’</w:t>
      </w:r>
      <w:r>
        <w:t>ouvrit</w:t>
      </w:r>
      <w:r w:rsidR="00B2673C">
        <w:t>.</w:t>
      </w:r>
    </w:p>
    <w:p w14:paraId="47081F1B" w14:textId="45A31C82" w:rsidR="0079397F" w:rsidRDefault="0079397F" w:rsidP="0079397F">
      <w:r>
        <w:t>Une main traçait des signes si curieux</w:t>
      </w:r>
    </w:p>
    <w:p w14:paraId="1D9E2308" w14:textId="1663CF1A" w:rsidR="0079397F" w:rsidRDefault="0079397F" w:rsidP="0079397F">
      <w:r>
        <w:t>Qu</w:t>
      </w:r>
      <w:r w:rsidR="00B2673C">
        <w:t>’</w:t>
      </w:r>
      <w:r>
        <w:t>elle faisait en écrivant</w:t>
      </w:r>
    </w:p>
    <w:p w14:paraId="0D5A3905" w14:textId="77777777" w:rsidR="00B2673C" w:rsidRDefault="0079397F" w:rsidP="0079397F">
      <w:r>
        <w:t>Redevenir le papier blanc</w:t>
      </w:r>
      <w:r w:rsidR="00B2673C">
        <w:t>.</w:t>
      </w:r>
    </w:p>
    <w:p w14:paraId="1E3DFF6A" w14:textId="7685FD7A" w:rsidR="0079397F" w:rsidRDefault="0079397F" w:rsidP="0079397F"/>
    <w:p w14:paraId="5F68F228" w14:textId="0646801A" w:rsidR="0079397F" w:rsidRDefault="0079397F" w:rsidP="0079397F">
      <w:pPr>
        <w:pStyle w:val="Auteur"/>
      </w:pPr>
      <w:r>
        <w:t>Maurice Carême</w:t>
      </w:r>
    </w:p>
    <w:p w14:paraId="4AB7FC65" w14:textId="77777777" w:rsidR="00583B7D" w:rsidRPr="00BF16D2" w:rsidRDefault="00583B7D" w:rsidP="00583B7D">
      <w:pPr>
        <w:pStyle w:val="Notation"/>
      </w:pPr>
      <w:r>
        <w:tab/>
      </w:r>
      <w:r>
        <w:tab/>
      </w:r>
      <w:r>
        <w:tab/>
        <w:t>8 points</w:t>
      </w:r>
    </w:p>
    <w:p w14:paraId="371F4387" w14:textId="77777777" w:rsidR="00583B7D" w:rsidRDefault="00583B7D" w:rsidP="00583B7D">
      <w:pPr>
        <w:pStyle w:val="Titre1"/>
      </w:pPr>
      <w:r>
        <w:t>Le facteur rural</w:t>
      </w:r>
    </w:p>
    <w:p w14:paraId="456E7519" w14:textId="77777777" w:rsidR="00583B7D" w:rsidRDefault="00583B7D" w:rsidP="00583B7D">
      <w:r>
        <w:t>Le facteur rural</w:t>
      </w:r>
    </w:p>
    <w:p w14:paraId="398F1EDE" w14:textId="77777777" w:rsidR="00583B7D" w:rsidRDefault="00583B7D" w:rsidP="00583B7D">
      <w:r>
        <w:t>Enfourche son vélo</w:t>
      </w:r>
    </w:p>
    <w:p w14:paraId="429FFBDF" w14:textId="77777777" w:rsidR="00583B7D" w:rsidRDefault="00583B7D" w:rsidP="00583B7D">
      <w:r>
        <w:t>Et cahotant par les chemins boueux</w:t>
      </w:r>
    </w:p>
    <w:p w14:paraId="6EC41832" w14:textId="77777777" w:rsidR="00B2673C" w:rsidRDefault="00583B7D" w:rsidP="00583B7D">
      <w:r>
        <w:t>Va battant des ailes bleues</w:t>
      </w:r>
      <w:r w:rsidR="00B2673C">
        <w:t>,</w:t>
      </w:r>
    </w:p>
    <w:p w14:paraId="0969CA99" w14:textId="6128A162" w:rsidR="00583B7D" w:rsidRDefault="00583B7D" w:rsidP="00583B7D">
      <w:r>
        <w:t>Sous la pluie</w:t>
      </w:r>
    </w:p>
    <w:p w14:paraId="3A8DF2B9" w14:textId="77777777" w:rsidR="00583B7D" w:rsidRDefault="00583B7D" w:rsidP="00583B7D"/>
    <w:p w14:paraId="72A58450" w14:textId="77777777" w:rsidR="00583B7D" w:rsidRDefault="00583B7D" w:rsidP="00583B7D">
      <w:r>
        <w:t>De-ci de-là on le hèle</w:t>
      </w:r>
    </w:p>
    <w:p w14:paraId="52D1DA7C" w14:textId="77777777" w:rsidR="00583B7D" w:rsidRDefault="00583B7D" w:rsidP="00583B7D">
      <w:r>
        <w:t>Il fait signe de la main</w:t>
      </w:r>
    </w:p>
    <w:p w14:paraId="57B7B6C4" w14:textId="1E56731F" w:rsidR="00583B7D" w:rsidRDefault="00583B7D" w:rsidP="00583B7D">
      <w:r>
        <w:t>Ou s</w:t>
      </w:r>
      <w:r w:rsidR="00B2673C">
        <w:t>’</w:t>
      </w:r>
      <w:r>
        <w:t>arrête</w:t>
      </w:r>
    </w:p>
    <w:p w14:paraId="3DEB5060" w14:textId="77777777" w:rsidR="00583B7D" w:rsidRDefault="00583B7D" w:rsidP="00583B7D">
      <w:r>
        <w:t>Un pied sur sa bicyclette</w:t>
      </w:r>
    </w:p>
    <w:p w14:paraId="1CC5B42B" w14:textId="77777777" w:rsidR="00B2673C" w:rsidRDefault="00583B7D" w:rsidP="00583B7D">
      <w:r>
        <w:t>Et l</w:t>
      </w:r>
      <w:r w:rsidR="00B2673C">
        <w:t>’</w:t>
      </w:r>
      <w:r>
        <w:t>autre sur le chemin</w:t>
      </w:r>
      <w:r w:rsidR="00B2673C">
        <w:t>…</w:t>
      </w:r>
    </w:p>
    <w:p w14:paraId="0499333F" w14:textId="4DD5C3CF" w:rsidR="00583B7D" w:rsidRDefault="00583B7D" w:rsidP="00583B7D"/>
    <w:p w14:paraId="044FA4C6" w14:textId="77777777" w:rsidR="00583B7D" w:rsidRDefault="00583B7D" w:rsidP="00583B7D">
      <w:r>
        <w:t>Le facteur rural</w:t>
      </w:r>
    </w:p>
    <w:p w14:paraId="7E70EBD6" w14:textId="77777777" w:rsidR="00583B7D" w:rsidRDefault="00583B7D" w:rsidP="00583B7D">
      <w:r>
        <w:t>Par les chemins cahotants</w:t>
      </w:r>
    </w:p>
    <w:p w14:paraId="3A86EAA3" w14:textId="77777777" w:rsidR="00B2673C" w:rsidRDefault="00583B7D" w:rsidP="00583B7D">
      <w:r>
        <w:t>Va battant des ailes</w:t>
      </w:r>
      <w:r w:rsidR="00B2673C">
        <w:t>-</w:t>
      </w:r>
      <w:r>
        <w:t>bleues dans le vent</w:t>
      </w:r>
      <w:r w:rsidR="00B2673C">
        <w:t>.</w:t>
      </w:r>
    </w:p>
    <w:p w14:paraId="59AD10C1" w14:textId="0C0BC4BB" w:rsidR="00583B7D" w:rsidRDefault="00583B7D" w:rsidP="00583B7D">
      <w:pPr>
        <w:pStyle w:val="Auteur"/>
      </w:pPr>
      <w:r>
        <w:t>Paul-Marie Fontaine</w:t>
      </w:r>
    </w:p>
    <w:p w14:paraId="6B705F72" w14:textId="77777777" w:rsidR="00583B7D" w:rsidRPr="00BF16D2" w:rsidRDefault="00583B7D" w:rsidP="00583B7D">
      <w:pPr>
        <w:pStyle w:val="Notation"/>
      </w:pPr>
      <w:r>
        <w:tab/>
      </w:r>
      <w:r>
        <w:tab/>
      </w:r>
      <w:r>
        <w:tab/>
        <w:t>8 points</w:t>
      </w:r>
    </w:p>
    <w:p w14:paraId="18DE8D92" w14:textId="77777777" w:rsidR="00583B7D" w:rsidRDefault="00583B7D" w:rsidP="00583B7D">
      <w:pPr>
        <w:pStyle w:val="Titre1"/>
      </w:pPr>
      <w:r>
        <w:t>Le boulanger</w:t>
      </w:r>
    </w:p>
    <w:p w14:paraId="38B8C536" w14:textId="77AA13B1" w:rsidR="00B2673C" w:rsidRDefault="00583B7D" w:rsidP="00583B7D">
      <w:r>
        <w:t>Qu</w:t>
      </w:r>
      <w:r w:rsidR="00B2673C">
        <w:t>’</w:t>
      </w:r>
      <w:r>
        <w:t>il est drôle</w:t>
      </w:r>
      <w:r w:rsidR="00B2673C">
        <w:t xml:space="preserve">, </w:t>
      </w:r>
      <w:r>
        <w:t>le boulanger</w:t>
      </w:r>
    </w:p>
    <w:p w14:paraId="76623FC4" w14:textId="77777777" w:rsidR="00B2673C" w:rsidRDefault="00583B7D" w:rsidP="00583B7D">
      <w:r>
        <w:t>Avec ses cheveux couleur de farine</w:t>
      </w:r>
      <w:r w:rsidR="00B2673C">
        <w:t> !</w:t>
      </w:r>
    </w:p>
    <w:p w14:paraId="3E90DED5" w14:textId="77777777" w:rsidR="00B2673C" w:rsidRDefault="00583B7D" w:rsidP="00583B7D">
      <w:r>
        <w:t>Sur ses bras</w:t>
      </w:r>
      <w:r w:rsidR="00B2673C">
        <w:t xml:space="preserve">, </w:t>
      </w:r>
      <w:r>
        <w:t>ses mains et sur sa poitrine</w:t>
      </w:r>
      <w:r w:rsidR="00B2673C">
        <w:t>,</w:t>
      </w:r>
    </w:p>
    <w:p w14:paraId="74DEE984" w14:textId="77777777" w:rsidR="00B2673C" w:rsidRDefault="00583B7D" w:rsidP="00583B7D">
      <w:r>
        <w:t>On dirait qu</w:t>
      </w:r>
      <w:r w:rsidR="00B2673C">
        <w:t>’</w:t>
      </w:r>
      <w:r>
        <w:t>il vient de neiger</w:t>
      </w:r>
      <w:r w:rsidR="00B2673C">
        <w:t>.</w:t>
      </w:r>
    </w:p>
    <w:p w14:paraId="3A6B2521" w14:textId="3D6C0A96" w:rsidR="00583B7D" w:rsidRDefault="00583B7D" w:rsidP="00583B7D"/>
    <w:p w14:paraId="2D6E2B09" w14:textId="77777777" w:rsidR="00B2673C" w:rsidRDefault="00583B7D" w:rsidP="00583B7D">
      <w:r>
        <w:t>Sans se lasser d</w:t>
      </w:r>
      <w:r w:rsidR="00B2673C">
        <w:t>’</w:t>
      </w:r>
      <w:r>
        <w:t>un geste prompt</w:t>
      </w:r>
      <w:r w:rsidR="00B2673C">
        <w:t>,</w:t>
      </w:r>
    </w:p>
    <w:p w14:paraId="3EF43737" w14:textId="77777777" w:rsidR="00B2673C" w:rsidRDefault="00583B7D" w:rsidP="00583B7D">
      <w:r>
        <w:t>Tandis qu</w:t>
      </w:r>
      <w:r w:rsidR="00B2673C">
        <w:t>’</w:t>
      </w:r>
      <w:r>
        <w:t>au village chacun sommeille</w:t>
      </w:r>
      <w:r w:rsidR="00B2673C">
        <w:t>,</w:t>
      </w:r>
    </w:p>
    <w:p w14:paraId="585F0139" w14:textId="77777777" w:rsidR="00B2673C" w:rsidRDefault="00583B7D" w:rsidP="00583B7D">
      <w:r>
        <w:t>Il moule les pains au creux des corbeilles</w:t>
      </w:r>
      <w:r w:rsidR="00B2673C">
        <w:t>,</w:t>
      </w:r>
    </w:p>
    <w:p w14:paraId="681DE1B6" w14:textId="77777777" w:rsidR="00B2673C" w:rsidRDefault="00583B7D" w:rsidP="00583B7D">
      <w:r>
        <w:t>Pareils à des chats accroupis en rond</w:t>
      </w:r>
      <w:r w:rsidR="00B2673C">
        <w:t>.</w:t>
      </w:r>
    </w:p>
    <w:p w14:paraId="0D067B61" w14:textId="78BF90AB" w:rsidR="00583B7D" w:rsidRDefault="00583B7D" w:rsidP="00583B7D"/>
    <w:p w14:paraId="1BD2DA82" w14:textId="77777777" w:rsidR="00B2673C" w:rsidRDefault="00583B7D" w:rsidP="00583B7D">
      <w:r>
        <w:t>Puis</w:t>
      </w:r>
      <w:r w:rsidR="00B2673C">
        <w:t xml:space="preserve">, </w:t>
      </w:r>
      <w:r>
        <w:t>dans le four au cœur vermeil</w:t>
      </w:r>
      <w:r w:rsidR="00B2673C">
        <w:t>,</w:t>
      </w:r>
    </w:p>
    <w:p w14:paraId="36BCFD0D" w14:textId="77777777" w:rsidR="00B2673C" w:rsidRDefault="00583B7D" w:rsidP="00583B7D">
      <w:r>
        <w:t>Il les plonge au bout d</w:t>
      </w:r>
      <w:r w:rsidR="00B2673C">
        <w:t>’</w:t>
      </w:r>
      <w:r>
        <w:t>une longue pelle</w:t>
      </w:r>
      <w:r w:rsidR="00B2673C">
        <w:t>,</w:t>
      </w:r>
    </w:p>
    <w:p w14:paraId="202C9FB1" w14:textId="77777777" w:rsidR="00B2673C" w:rsidRDefault="00583B7D" w:rsidP="00583B7D">
      <w:r>
        <w:t>Et bientôt les miches en ribambelles</w:t>
      </w:r>
      <w:r w:rsidR="00B2673C">
        <w:t>,</w:t>
      </w:r>
    </w:p>
    <w:p w14:paraId="04735A17" w14:textId="77777777" w:rsidR="00B2673C" w:rsidRDefault="00583B7D" w:rsidP="00583B7D">
      <w:r>
        <w:t>Sortiront</w:t>
      </w:r>
      <w:r w:rsidR="00B2673C">
        <w:t xml:space="preserve">, </w:t>
      </w:r>
      <w:r>
        <w:t>couleur de soleil</w:t>
      </w:r>
      <w:r w:rsidR="00B2673C">
        <w:t>.</w:t>
      </w:r>
    </w:p>
    <w:p w14:paraId="7A637075" w14:textId="6C61F14F" w:rsidR="00583B7D" w:rsidRDefault="00583B7D" w:rsidP="00583B7D">
      <w:pPr>
        <w:pStyle w:val="Auteur"/>
      </w:pPr>
      <w:r>
        <w:t>Raymond Richard</w:t>
      </w:r>
    </w:p>
    <w:p w14:paraId="6B2AFAD8" w14:textId="77777777" w:rsidR="00583B7D" w:rsidRDefault="00583B7D" w:rsidP="00583B7D"/>
    <w:p w14:paraId="602721BF" w14:textId="77777777" w:rsidR="0079397F" w:rsidRPr="00BF16D2" w:rsidRDefault="0079397F" w:rsidP="0079397F">
      <w:pPr>
        <w:pStyle w:val="Notation"/>
      </w:pPr>
      <w:r>
        <w:tab/>
      </w:r>
      <w:r>
        <w:tab/>
      </w:r>
      <w:r>
        <w:tab/>
        <w:t>8 points</w:t>
      </w:r>
    </w:p>
    <w:p w14:paraId="19BA0560" w14:textId="77777777" w:rsidR="00B2673C" w:rsidRDefault="0079397F" w:rsidP="0079397F">
      <w:pPr>
        <w:pStyle w:val="Titre1"/>
      </w:pPr>
      <w:r>
        <w:t>Ponctuation</w:t>
      </w:r>
    </w:p>
    <w:p w14:paraId="63CC99F3" w14:textId="77777777" w:rsidR="00B2673C" w:rsidRDefault="00B2673C" w:rsidP="0079397F">
      <w:r>
        <w:t>— </w:t>
      </w:r>
      <w:r w:rsidR="0079397F">
        <w:t>Ce n</w:t>
      </w:r>
      <w:r>
        <w:t>’</w:t>
      </w:r>
      <w:r w:rsidR="0079397F">
        <w:t>est pas pour me vanter</w:t>
      </w:r>
      <w:r>
        <w:t>,</w:t>
      </w:r>
    </w:p>
    <w:p w14:paraId="53ACE92F" w14:textId="77777777" w:rsidR="00B2673C" w:rsidRDefault="0079397F" w:rsidP="0079397F">
      <w:pPr>
        <w:ind w:firstLine="708"/>
      </w:pPr>
      <w:r>
        <w:t>Disait la virgule</w:t>
      </w:r>
      <w:r w:rsidR="00B2673C">
        <w:t>,</w:t>
      </w:r>
    </w:p>
    <w:p w14:paraId="3BC43EDE" w14:textId="77777777" w:rsidR="00B2673C" w:rsidRDefault="0079397F" w:rsidP="0079397F">
      <w:r>
        <w:t>Mais sans mon jeu de pendule</w:t>
      </w:r>
      <w:r w:rsidR="00B2673C">
        <w:t>,</w:t>
      </w:r>
    </w:p>
    <w:p w14:paraId="35A14367" w14:textId="77777777" w:rsidR="00B2673C" w:rsidRDefault="0079397F" w:rsidP="0079397F">
      <w:r>
        <w:t>Les mots</w:t>
      </w:r>
      <w:r w:rsidR="00B2673C">
        <w:t xml:space="preserve">, </w:t>
      </w:r>
      <w:r>
        <w:t>tels que somnambules</w:t>
      </w:r>
      <w:r w:rsidR="00B2673C">
        <w:t>,</w:t>
      </w:r>
    </w:p>
    <w:p w14:paraId="1D347EBC" w14:textId="77777777" w:rsidR="00B2673C" w:rsidRDefault="0079397F" w:rsidP="0079397F">
      <w:r>
        <w:t>Ne feraient que se heurter</w:t>
      </w:r>
      <w:r w:rsidR="00B2673C">
        <w:t>.</w:t>
      </w:r>
    </w:p>
    <w:p w14:paraId="666596C5" w14:textId="1D108113" w:rsidR="00B2673C" w:rsidRDefault="00B2673C" w:rsidP="0079397F"/>
    <w:p w14:paraId="6434390E" w14:textId="77777777" w:rsidR="00B2673C" w:rsidRDefault="00B2673C" w:rsidP="0079397F">
      <w:r>
        <w:t>— </w:t>
      </w:r>
      <w:r w:rsidR="0079397F">
        <w:t>C</w:t>
      </w:r>
      <w:r>
        <w:t>’</w:t>
      </w:r>
      <w:r w:rsidR="0079397F">
        <w:t>est possible</w:t>
      </w:r>
      <w:r>
        <w:t xml:space="preserve">, </w:t>
      </w:r>
      <w:r w:rsidR="0079397F">
        <w:t>dit le point</w:t>
      </w:r>
      <w:r>
        <w:t>.</w:t>
      </w:r>
    </w:p>
    <w:p w14:paraId="7C3E4D5E" w14:textId="77777777" w:rsidR="00B2673C" w:rsidRDefault="0079397F" w:rsidP="0079397F">
      <w:pPr>
        <w:ind w:firstLine="708"/>
      </w:pPr>
      <w:r>
        <w:t>Mais je règne</w:t>
      </w:r>
      <w:r w:rsidR="00B2673C">
        <w:t xml:space="preserve">, </w:t>
      </w:r>
      <w:r>
        <w:t>moi</w:t>
      </w:r>
      <w:r w:rsidR="00B2673C">
        <w:t>,</w:t>
      </w:r>
    </w:p>
    <w:p w14:paraId="76F42704" w14:textId="187FDC97" w:rsidR="0079397F" w:rsidRDefault="0079397F" w:rsidP="0079397F">
      <w:r>
        <w:t>Et les grandes majuscules</w:t>
      </w:r>
    </w:p>
    <w:p w14:paraId="0F89CAA7" w14:textId="77777777" w:rsidR="0079397F" w:rsidRDefault="0079397F" w:rsidP="0079397F">
      <w:r>
        <w:t>Se moquent toutes de toi</w:t>
      </w:r>
    </w:p>
    <w:p w14:paraId="497E493E" w14:textId="77777777" w:rsidR="00B2673C" w:rsidRDefault="0079397F" w:rsidP="0079397F">
      <w:r>
        <w:t>Et de ta queue minuscule</w:t>
      </w:r>
      <w:r w:rsidR="00B2673C">
        <w:t>.</w:t>
      </w:r>
    </w:p>
    <w:p w14:paraId="30E7DCE3" w14:textId="2594689E" w:rsidR="00B2673C" w:rsidRDefault="00B2673C" w:rsidP="0079397F"/>
    <w:p w14:paraId="1E313CFB" w14:textId="77777777" w:rsidR="00B2673C" w:rsidRDefault="00B2673C" w:rsidP="0079397F">
      <w:r>
        <w:t>— </w:t>
      </w:r>
      <w:r w:rsidR="0079397F">
        <w:t>Ne soyez pas ridicules</w:t>
      </w:r>
      <w:r>
        <w:t>,</w:t>
      </w:r>
    </w:p>
    <w:p w14:paraId="0B8341F7" w14:textId="77777777" w:rsidR="00B2673C" w:rsidRDefault="0079397F" w:rsidP="0079397F">
      <w:pPr>
        <w:ind w:firstLine="708"/>
      </w:pPr>
      <w:r>
        <w:t>Dit le point-virgule</w:t>
      </w:r>
      <w:r w:rsidR="00B2673C">
        <w:t>,</w:t>
      </w:r>
    </w:p>
    <w:p w14:paraId="6518246B" w14:textId="4A5A7690" w:rsidR="0079397F" w:rsidRDefault="0079397F" w:rsidP="0079397F">
      <w:r>
        <w:t>On vous voit moins que la trace</w:t>
      </w:r>
    </w:p>
    <w:p w14:paraId="1516C15B" w14:textId="77777777" w:rsidR="00B2673C" w:rsidRDefault="0079397F" w:rsidP="0079397F">
      <w:r>
        <w:t>De fourmis sur une glace</w:t>
      </w:r>
      <w:r w:rsidR="00B2673C">
        <w:t>.</w:t>
      </w:r>
    </w:p>
    <w:p w14:paraId="385FCCA7" w14:textId="77777777" w:rsidR="00B2673C" w:rsidRDefault="0079397F" w:rsidP="0079397F">
      <w:r>
        <w:t>Cessez vos conciliabules</w:t>
      </w:r>
      <w:r w:rsidR="00B2673C">
        <w:t>.</w:t>
      </w:r>
    </w:p>
    <w:p w14:paraId="7E6318B8" w14:textId="30A801F4" w:rsidR="0079397F" w:rsidRDefault="0079397F" w:rsidP="0079397F"/>
    <w:p w14:paraId="2E02B394" w14:textId="77777777" w:rsidR="00B2673C" w:rsidRDefault="0079397F" w:rsidP="0079397F">
      <w:r>
        <w:t>Ou</w:t>
      </w:r>
      <w:r w:rsidR="00B2673C">
        <w:t xml:space="preserve">, </w:t>
      </w:r>
      <w:r w:rsidR="00266B25">
        <w:t>tous deux</w:t>
      </w:r>
      <w:r w:rsidR="00B2673C">
        <w:t xml:space="preserve">, </w:t>
      </w:r>
      <w:r w:rsidR="00266B25">
        <w:t>je vous remplace</w:t>
      </w:r>
      <w:r w:rsidR="00B2673C">
        <w:t> !</w:t>
      </w:r>
    </w:p>
    <w:p w14:paraId="3BF74251" w14:textId="55D6D6FE" w:rsidR="0079397F" w:rsidRDefault="0079397F" w:rsidP="0079397F">
      <w:pPr>
        <w:pStyle w:val="Auteur"/>
      </w:pPr>
      <w:r>
        <w:t>Maurice Carême</w:t>
      </w:r>
    </w:p>
    <w:p w14:paraId="53479C18" w14:textId="77777777" w:rsidR="00266B25" w:rsidRPr="00BF16D2" w:rsidRDefault="00266B25" w:rsidP="00266B25">
      <w:pPr>
        <w:pStyle w:val="Notation"/>
      </w:pPr>
      <w:r>
        <w:tab/>
      </w:r>
      <w:r>
        <w:tab/>
      </w:r>
      <w:r>
        <w:tab/>
        <w:t>8 points</w:t>
      </w:r>
    </w:p>
    <w:p w14:paraId="1661F1CE" w14:textId="77777777" w:rsidR="00266B25" w:rsidRDefault="00266B25" w:rsidP="00266B25">
      <w:pPr>
        <w:pStyle w:val="Titre1"/>
      </w:pPr>
      <w:r>
        <w:t>Je serai Père Noël</w:t>
      </w:r>
    </w:p>
    <w:p w14:paraId="0263F0D6" w14:textId="77777777" w:rsidR="00B2673C" w:rsidRDefault="00266B25" w:rsidP="00266B25">
      <w:r>
        <w:t>Quand je serai très vieux</w:t>
      </w:r>
      <w:r w:rsidR="00B2673C">
        <w:t>,</w:t>
      </w:r>
    </w:p>
    <w:p w14:paraId="24BC3718" w14:textId="34141B31" w:rsidR="00266B25" w:rsidRDefault="00266B25" w:rsidP="00266B25">
      <w:r>
        <w:t>Je serai Père Noël</w:t>
      </w:r>
    </w:p>
    <w:p w14:paraId="239BC608" w14:textId="77777777" w:rsidR="00B2673C" w:rsidRDefault="00266B25" w:rsidP="00266B25">
      <w:r>
        <w:t>Je vivrai dans les cieux</w:t>
      </w:r>
      <w:r w:rsidR="00B2673C">
        <w:t>,</w:t>
      </w:r>
    </w:p>
    <w:p w14:paraId="60FF5CEF" w14:textId="77777777" w:rsidR="00B2673C" w:rsidRDefault="00266B25" w:rsidP="00266B25">
      <w:r>
        <w:t>Sous un toit d</w:t>
      </w:r>
      <w:r w:rsidR="00B2673C">
        <w:t>’</w:t>
      </w:r>
      <w:r>
        <w:t>arc-en-ciel</w:t>
      </w:r>
      <w:r w:rsidR="00B2673C">
        <w:t>.</w:t>
      </w:r>
    </w:p>
    <w:p w14:paraId="06E8DCB3" w14:textId="16C00EAA" w:rsidR="00266B25" w:rsidRDefault="00266B25" w:rsidP="00266B25"/>
    <w:p w14:paraId="148B8558" w14:textId="562D91B7" w:rsidR="00266B25" w:rsidRDefault="00266B25" w:rsidP="00266B25">
      <w:r>
        <w:t>Mes ateliers-jouets</w:t>
      </w:r>
    </w:p>
    <w:p w14:paraId="0BC7E640" w14:textId="77777777" w:rsidR="00B2673C" w:rsidRDefault="00266B25" w:rsidP="00266B25">
      <w:r>
        <w:t>Seront dans les nuages</w:t>
      </w:r>
      <w:r w:rsidR="00B2673C">
        <w:t>,</w:t>
      </w:r>
    </w:p>
    <w:p w14:paraId="7000C1A4" w14:textId="4D63E152" w:rsidR="00266B25" w:rsidRDefault="00266B25" w:rsidP="00266B25">
      <w:r>
        <w:t>De là-haut je verrai</w:t>
      </w:r>
    </w:p>
    <w:p w14:paraId="17A291D1" w14:textId="77777777" w:rsidR="00B2673C" w:rsidRDefault="00266B25" w:rsidP="00266B25">
      <w:r>
        <w:t>Quels sont les enfants sages</w:t>
      </w:r>
      <w:r w:rsidR="00B2673C">
        <w:t>.</w:t>
      </w:r>
    </w:p>
    <w:p w14:paraId="0FDEC23F" w14:textId="60A0E5F3" w:rsidR="00266B25" w:rsidRDefault="00266B25" w:rsidP="00266B25"/>
    <w:p w14:paraId="06AF9D53" w14:textId="77777777" w:rsidR="00266B25" w:rsidRDefault="00266B25" w:rsidP="00266B25">
      <w:r>
        <w:t>Mais je me souviendrai</w:t>
      </w:r>
    </w:p>
    <w:p w14:paraId="36773484" w14:textId="77777777" w:rsidR="00B2673C" w:rsidRDefault="00266B25" w:rsidP="00266B25">
      <w:r>
        <w:t>De quand j</w:t>
      </w:r>
      <w:r w:rsidR="00B2673C">
        <w:t>’</w:t>
      </w:r>
      <w:r>
        <w:t>étais petit</w:t>
      </w:r>
      <w:r w:rsidR="00B2673C">
        <w:t>,</w:t>
      </w:r>
    </w:p>
    <w:p w14:paraId="2A7188DD" w14:textId="77777777" w:rsidR="00B2673C" w:rsidRDefault="00266B25" w:rsidP="00266B25">
      <w:r>
        <w:t>Des caprices que j</w:t>
      </w:r>
      <w:r w:rsidR="00B2673C">
        <w:t>’</w:t>
      </w:r>
      <w:r>
        <w:t>ai faits</w:t>
      </w:r>
      <w:r w:rsidR="00B2673C">
        <w:t>,</w:t>
      </w:r>
    </w:p>
    <w:p w14:paraId="528F20FB" w14:textId="77777777" w:rsidR="00B2673C" w:rsidRDefault="00266B25" w:rsidP="00266B25">
      <w:r>
        <w:t>Des mensonges que j</w:t>
      </w:r>
      <w:r w:rsidR="00B2673C">
        <w:t>’</w:t>
      </w:r>
      <w:r>
        <w:t>ai dits</w:t>
      </w:r>
      <w:r w:rsidR="00B2673C">
        <w:t>.</w:t>
      </w:r>
    </w:p>
    <w:p w14:paraId="24A755B6" w14:textId="23AD8334" w:rsidR="00266B25" w:rsidRDefault="00266B25" w:rsidP="00266B25"/>
    <w:p w14:paraId="46DFF8A2" w14:textId="77777777" w:rsidR="00B2673C" w:rsidRDefault="00266B25" w:rsidP="00266B25">
      <w:r>
        <w:t>Et j</w:t>
      </w:r>
      <w:r w:rsidR="00B2673C">
        <w:t>’</w:t>
      </w:r>
      <w:r>
        <w:t>aurai dans ma hotte</w:t>
      </w:r>
      <w:r w:rsidR="00B2673C">
        <w:t>,</w:t>
      </w:r>
    </w:p>
    <w:p w14:paraId="23FBA735" w14:textId="77777777" w:rsidR="00B2673C" w:rsidRDefault="00266B25" w:rsidP="00266B25">
      <w:r>
        <w:t>Pour les petits coquins</w:t>
      </w:r>
      <w:r w:rsidR="00B2673C">
        <w:t>,</w:t>
      </w:r>
    </w:p>
    <w:p w14:paraId="03376B9C" w14:textId="76C2A332" w:rsidR="00266B25" w:rsidRDefault="00266B25" w:rsidP="00266B25">
      <w:r>
        <w:t>Des jouets qui clignotent</w:t>
      </w:r>
    </w:p>
    <w:p w14:paraId="1365D21C" w14:textId="77777777" w:rsidR="00B2673C" w:rsidRDefault="00266B25" w:rsidP="00266B25">
      <w:r>
        <w:t>Et des ours câlins</w:t>
      </w:r>
      <w:r w:rsidR="00B2673C">
        <w:t>.</w:t>
      </w:r>
    </w:p>
    <w:p w14:paraId="04EA81ED" w14:textId="0178D3E6" w:rsidR="0079397F" w:rsidRDefault="00266B25" w:rsidP="00266B25">
      <w:pPr>
        <w:pStyle w:val="Auteur"/>
      </w:pPr>
      <w:r>
        <w:t>Corinne Albaut</w:t>
      </w:r>
    </w:p>
    <w:p w14:paraId="13229B4F" w14:textId="77777777" w:rsidR="00A10A50" w:rsidRPr="00BF16D2" w:rsidRDefault="00A10A50" w:rsidP="00A10A50">
      <w:pPr>
        <w:pStyle w:val="Notation"/>
      </w:pPr>
      <w:r>
        <w:tab/>
      </w:r>
      <w:r>
        <w:tab/>
      </w:r>
      <w:r>
        <w:tab/>
        <w:t>8 points</w:t>
      </w:r>
    </w:p>
    <w:p w14:paraId="0F387EC7" w14:textId="5AE5A3D7" w:rsidR="00A10A50" w:rsidRDefault="00A10A50" w:rsidP="00A10A50">
      <w:pPr>
        <w:pStyle w:val="Titre1"/>
      </w:pPr>
      <w:r>
        <w:t>Au cirque</w:t>
      </w:r>
    </w:p>
    <w:p w14:paraId="18CDE4E2" w14:textId="77777777" w:rsidR="00B2673C" w:rsidRDefault="00A10A50" w:rsidP="00A10A50">
      <w:r>
        <w:t>Ah</w:t>
      </w:r>
      <w:r w:rsidR="00B2673C">
        <w:t xml:space="preserve"> ! </w:t>
      </w:r>
      <w:r>
        <w:t>si le clown était venu</w:t>
      </w:r>
      <w:r w:rsidR="00B2673C">
        <w:t> !</w:t>
      </w:r>
    </w:p>
    <w:p w14:paraId="482D9782" w14:textId="77777777" w:rsidR="00B2673C" w:rsidRDefault="00A10A50" w:rsidP="00A10A50">
      <w:r>
        <w:t>Il aurait bien ri</w:t>
      </w:r>
      <w:r w:rsidR="00B2673C">
        <w:t xml:space="preserve">, </w:t>
      </w:r>
      <w:r>
        <w:t>mardi soir</w:t>
      </w:r>
      <w:r w:rsidR="00B2673C">
        <w:t> :</w:t>
      </w:r>
    </w:p>
    <w:p w14:paraId="25A152CB" w14:textId="5A2B3F70" w:rsidR="00A10A50" w:rsidRDefault="00A10A50" w:rsidP="00A10A50">
      <w:r>
        <w:t>Un magicien en cape noire</w:t>
      </w:r>
    </w:p>
    <w:p w14:paraId="38F1E9D2" w14:textId="2B709521" w:rsidR="00A10A50" w:rsidRDefault="00A10A50" w:rsidP="00A10A50">
      <w:r>
        <w:t>A tiré d</w:t>
      </w:r>
      <w:r w:rsidR="00B2673C">
        <w:t>’</w:t>
      </w:r>
      <w:r>
        <w:t>un petit mouchoir</w:t>
      </w:r>
    </w:p>
    <w:p w14:paraId="33A40058" w14:textId="39878062" w:rsidR="00A10A50" w:rsidRDefault="00A10A50" w:rsidP="00A10A50">
      <w:r>
        <w:t>Un lapin</w:t>
      </w:r>
      <w:r w:rsidR="00B2673C">
        <w:t xml:space="preserve">, </w:t>
      </w:r>
      <w:r>
        <w:t>puis une tortue</w:t>
      </w:r>
    </w:p>
    <w:p w14:paraId="31618B79" w14:textId="77777777" w:rsidR="00B2673C" w:rsidRDefault="00A10A50" w:rsidP="00A10A50">
      <w:r>
        <w:t>Et</w:t>
      </w:r>
      <w:r w:rsidR="00B2673C">
        <w:t xml:space="preserve">, </w:t>
      </w:r>
      <w:r>
        <w:t>après</w:t>
      </w:r>
      <w:r w:rsidR="00B2673C">
        <w:t xml:space="preserve">, </w:t>
      </w:r>
      <w:r>
        <w:t>un joli canard</w:t>
      </w:r>
      <w:r w:rsidR="00B2673C">
        <w:t>.</w:t>
      </w:r>
    </w:p>
    <w:p w14:paraId="7178D355" w14:textId="49327FE7" w:rsidR="00A10A50" w:rsidRDefault="00A10A50" w:rsidP="00A10A50">
      <w:r>
        <w:t>Puis il les a fait parler</w:t>
      </w:r>
    </w:p>
    <w:p w14:paraId="575C15CE" w14:textId="77777777" w:rsidR="00B2673C" w:rsidRDefault="00A10A50" w:rsidP="00A10A50">
      <w:r>
        <w:t>En chinois</w:t>
      </w:r>
      <w:r w:rsidR="00B2673C">
        <w:t xml:space="preserve">, </w:t>
      </w:r>
      <w:r>
        <w:t>en grec</w:t>
      </w:r>
      <w:r w:rsidR="00B2673C">
        <w:t xml:space="preserve">, </w:t>
      </w:r>
      <w:r>
        <w:t>en tartare</w:t>
      </w:r>
      <w:r w:rsidR="00B2673C">
        <w:t>.</w:t>
      </w:r>
    </w:p>
    <w:p w14:paraId="386BC0AE" w14:textId="77777777" w:rsidR="00B2673C" w:rsidRDefault="00A10A50" w:rsidP="00A10A50">
      <w:r>
        <w:t>Mais le clown était enrhumé</w:t>
      </w:r>
      <w:r w:rsidR="00B2673C">
        <w:t> :</w:t>
      </w:r>
    </w:p>
    <w:p w14:paraId="601478A6" w14:textId="77777777" w:rsidR="00B2673C" w:rsidRDefault="00A10A50" w:rsidP="00A10A50">
      <w:r>
        <w:t>Auguste était bien ennuyé</w:t>
      </w:r>
      <w:r w:rsidR="00B2673C">
        <w:t>.</w:t>
      </w:r>
    </w:p>
    <w:p w14:paraId="3104B782" w14:textId="223ED8EB" w:rsidR="00A10A50" w:rsidRDefault="00A10A50" w:rsidP="00A10A50">
      <w:r>
        <w:t>Il dut faire l</w:t>
      </w:r>
      <w:r w:rsidR="00B2673C">
        <w:t>’</w:t>
      </w:r>
      <w:r>
        <w:t>équilibriste</w:t>
      </w:r>
    </w:p>
    <w:p w14:paraId="6D33213C" w14:textId="77777777" w:rsidR="00B2673C" w:rsidRDefault="00A10A50" w:rsidP="00A10A50">
      <w:r>
        <w:t>Tous seul sur un tonneau percé</w:t>
      </w:r>
      <w:r w:rsidR="00B2673C">
        <w:t>.</w:t>
      </w:r>
    </w:p>
    <w:p w14:paraId="41F61C76" w14:textId="0866DCD9" w:rsidR="00A10A50" w:rsidRDefault="00A10A50" w:rsidP="00A10A50">
      <w:r>
        <w:t>C</w:t>
      </w:r>
      <w:r w:rsidR="00B2673C">
        <w:t>’</w:t>
      </w:r>
      <w:r>
        <w:t>est pourquoi je l</w:t>
      </w:r>
      <w:r w:rsidR="00B2673C">
        <w:t>’</w:t>
      </w:r>
      <w:r>
        <w:t>ai dessiné</w:t>
      </w:r>
    </w:p>
    <w:p w14:paraId="5755F2E1" w14:textId="41CB7BBF" w:rsidR="00A10A50" w:rsidRDefault="00A10A50" w:rsidP="00A10A50">
      <w:r>
        <w:t>Avec des yeux tout ronds</w:t>
      </w:r>
      <w:r w:rsidR="00B2673C">
        <w:t xml:space="preserve">, </w:t>
      </w:r>
      <w:r>
        <w:t>tous tristes</w:t>
      </w:r>
    </w:p>
    <w:p w14:paraId="17538851" w14:textId="77777777" w:rsidR="00A10A50" w:rsidRDefault="00A10A50" w:rsidP="00A10A50">
      <w:r>
        <w:t>Et de grosses larmes qui glissent</w:t>
      </w:r>
    </w:p>
    <w:p w14:paraId="5294A7F4" w14:textId="77777777" w:rsidR="00B2673C" w:rsidRDefault="00A10A50" w:rsidP="00A10A50">
      <w:r>
        <w:t>Sur son visage enfariné</w:t>
      </w:r>
      <w:r w:rsidR="00B2673C">
        <w:t>.</w:t>
      </w:r>
    </w:p>
    <w:p w14:paraId="75BCBC77" w14:textId="0671B0B4" w:rsidR="00266B25" w:rsidRDefault="00A10A50" w:rsidP="00A10A50">
      <w:pPr>
        <w:pStyle w:val="Auteur"/>
      </w:pPr>
      <w:r>
        <w:t>Maurice Carême</w:t>
      </w:r>
    </w:p>
    <w:p w14:paraId="522C1762" w14:textId="77777777" w:rsidR="00A10A50" w:rsidRPr="0079397F" w:rsidRDefault="00A10A50" w:rsidP="00A10A50"/>
    <w:p w14:paraId="3C24CE8B" w14:textId="2844D006" w:rsidR="008047C5" w:rsidRPr="00BF16D2" w:rsidRDefault="00CA0A14" w:rsidP="008047C5">
      <w:pPr>
        <w:pStyle w:val="Notation"/>
      </w:pPr>
      <w:bookmarkStart w:id="26" w:name="bookmark54"/>
      <w:r>
        <w:tab/>
      </w:r>
      <w:r>
        <w:tab/>
      </w:r>
      <w:r>
        <w:tab/>
        <w:t>8 points</w:t>
      </w:r>
    </w:p>
    <w:p w14:paraId="6B148C33" w14:textId="77777777" w:rsidR="008047C5" w:rsidRDefault="008047C5" w:rsidP="008047C5">
      <w:pPr>
        <w:pStyle w:val="Titre1"/>
        <w:rPr>
          <w:b/>
        </w:rPr>
      </w:pPr>
      <w:r>
        <w:t>La leçon de choses</w:t>
      </w:r>
    </w:p>
    <w:bookmarkEnd w:id="26"/>
    <w:p w14:paraId="0E537B57" w14:textId="77777777" w:rsidR="008047C5" w:rsidRDefault="008047C5" w:rsidP="008047C5">
      <w:r>
        <w:t>Venez poussins</w:t>
      </w:r>
    </w:p>
    <w:p w14:paraId="33AF60FE" w14:textId="77777777" w:rsidR="008047C5" w:rsidRDefault="008047C5" w:rsidP="008047C5">
      <w:r w:rsidRPr="00F01BF9">
        <w:t>Ass</w:t>
      </w:r>
      <w:r>
        <w:t>eyez-vous</w:t>
      </w:r>
    </w:p>
    <w:p w14:paraId="6A28C670" w14:textId="77777777" w:rsidR="008047C5" w:rsidRDefault="008047C5" w:rsidP="008047C5">
      <w:r>
        <w:t>Je vais vous instruire</w:t>
      </w:r>
    </w:p>
    <w:p w14:paraId="3951B28B" w14:textId="054F54F4" w:rsidR="008047C5" w:rsidRDefault="008047C5" w:rsidP="008047C5">
      <w:r>
        <w:t>s</w:t>
      </w:r>
      <w:r w:rsidRPr="00F01BF9">
        <w:t>ur l</w:t>
      </w:r>
      <w:r w:rsidR="00B2673C">
        <w:t>’</w:t>
      </w:r>
      <w:r>
        <w:t>œuf</w:t>
      </w:r>
    </w:p>
    <w:p w14:paraId="0E3B6201" w14:textId="77777777" w:rsidR="008047C5" w:rsidRPr="00F01BF9" w:rsidRDefault="008047C5" w:rsidP="008047C5">
      <w:r>
        <w:t>d</w:t>
      </w:r>
      <w:r w:rsidRPr="00F01BF9">
        <w:t>ont tous</w:t>
      </w:r>
    </w:p>
    <w:p w14:paraId="0682348E" w14:textId="77777777" w:rsidR="00B2673C" w:rsidRDefault="008047C5" w:rsidP="008047C5">
      <w:r>
        <w:t>v</w:t>
      </w:r>
      <w:r w:rsidRPr="00F01BF9">
        <w:t>ous venez</w:t>
      </w:r>
      <w:r w:rsidR="00B2673C">
        <w:t xml:space="preserve">, </w:t>
      </w:r>
      <w:r w:rsidRPr="00F01BF9">
        <w:t>poussins</w:t>
      </w:r>
      <w:r w:rsidR="00B2673C">
        <w:t>.</w:t>
      </w:r>
    </w:p>
    <w:p w14:paraId="7A49C24A" w14:textId="28BA19F2" w:rsidR="008047C5" w:rsidRDefault="008047C5" w:rsidP="008047C5"/>
    <w:p w14:paraId="7AAF8F6F" w14:textId="345918B3" w:rsidR="008047C5" w:rsidRDefault="008047C5" w:rsidP="008047C5">
      <w:r w:rsidRPr="00F01BF9">
        <w:t>L</w:t>
      </w:r>
      <w:r w:rsidR="00B2673C">
        <w:t>’</w:t>
      </w:r>
      <w:r>
        <w:t>œuf est rond</w:t>
      </w:r>
    </w:p>
    <w:p w14:paraId="3C1E8D96" w14:textId="77777777" w:rsidR="008047C5" w:rsidRDefault="008047C5" w:rsidP="008047C5">
      <w:r>
        <w:t>mais pas tout à fait</w:t>
      </w:r>
    </w:p>
    <w:p w14:paraId="7B2A7B7F" w14:textId="77777777" w:rsidR="008047C5" w:rsidRPr="00F01BF9" w:rsidRDefault="008047C5" w:rsidP="008047C5">
      <w:r w:rsidRPr="00F01BF9">
        <w:t>Il serait plutôt ovoïde</w:t>
      </w:r>
    </w:p>
    <w:p w14:paraId="27D0A655" w14:textId="77777777" w:rsidR="008047C5" w:rsidRPr="00F01BF9" w:rsidRDefault="008047C5" w:rsidP="008047C5">
      <w:r w:rsidRPr="00F01BF9">
        <w:t>avec une carapace</w:t>
      </w:r>
    </w:p>
    <w:p w14:paraId="0A89D3A3" w14:textId="66D60CAD" w:rsidR="008047C5" w:rsidRPr="00F01BF9" w:rsidRDefault="008047C5" w:rsidP="008047C5">
      <w:r w:rsidRPr="00F01BF9">
        <w:t>et vous en venez tous</w:t>
      </w:r>
      <w:r w:rsidR="00B2673C">
        <w:t xml:space="preserve">, </w:t>
      </w:r>
      <w:r w:rsidRPr="00F01BF9">
        <w:t>poussins</w:t>
      </w:r>
    </w:p>
    <w:p w14:paraId="6488D600" w14:textId="77777777" w:rsidR="008047C5" w:rsidRDefault="008047C5" w:rsidP="008047C5"/>
    <w:p w14:paraId="7086AA45" w14:textId="77777777" w:rsidR="008047C5" w:rsidRDefault="008047C5" w:rsidP="008047C5">
      <w:r>
        <w:t>Il est blanc</w:t>
      </w:r>
    </w:p>
    <w:p w14:paraId="793F04F6" w14:textId="77777777" w:rsidR="008047C5" w:rsidRDefault="008047C5" w:rsidP="008047C5">
      <w:r>
        <w:t>pour votre race</w:t>
      </w:r>
    </w:p>
    <w:p w14:paraId="01AE40CA" w14:textId="77777777" w:rsidR="008047C5" w:rsidRDefault="008047C5" w:rsidP="008047C5">
      <w:r w:rsidRPr="00F01BF9">
        <w:t>crème ou même orangé</w:t>
      </w:r>
    </w:p>
    <w:p w14:paraId="14F83CC2" w14:textId="77777777" w:rsidR="008047C5" w:rsidRDefault="008047C5" w:rsidP="008047C5">
      <w:r w:rsidRPr="00F01BF9">
        <w:t>avec parfois collé</w:t>
      </w:r>
    </w:p>
    <w:p w14:paraId="123F9AE0" w14:textId="77777777" w:rsidR="008047C5" w:rsidRDefault="008047C5" w:rsidP="008047C5">
      <w:r w:rsidRPr="00F01BF9">
        <w:t>un brin de paille</w:t>
      </w:r>
    </w:p>
    <w:p w14:paraId="2D2536ED" w14:textId="77777777" w:rsidR="008047C5" w:rsidRPr="00F01BF9" w:rsidRDefault="008047C5" w:rsidP="008047C5">
      <w:r w:rsidRPr="00F01BF9">
        <w:t>mais ça</w:t>
      </w:r>
    </w:p>
    <w:p w14:paraId="07B8FABE" w14:textId="255843FC" w:rsidR="008047C5" w:rsidRDefault="008047C5" w:rsidP="008047C5">
      <w:r w:rsidRPr="00F01BF9">
        <w:t>c</w:t>
      </w:r>
      <w:r w:rsidR="00B2673C">
        <w:t>’</w:t>
      </w:r>
      <w:r w:rsidRPr="00F01BF9">
        <w:t>est un supplément</w:t>
      </w:r>
    </w:p>
    <w:p w14:paraId="5E77F9ED" w14:textId="77777777" w:rsidR="008047C5" w:rsidRPr="00F01BF9" w:rsidRDefault="008047C5" w:rsidP="008047C5"/>
    <w:p w14:paraId="3BBBEE10" w14:textId="76FAFDDE" w:rsidR="008047C5" w:rsidRDefault="008047C5" w:rsidP="008047C5">
      <w:r>
        <w:t>A</w:t>
      </w:r>
      <w:r w:rsidRPr="00F01BF9">
        <w:t xml:space="preserve"> l</w:t>
      </w:r>
      <w:r w:rsidR="00B2673C">
        <w:t>’</w:t>
      </w:r>
      <w:r w:rsidRPr="00F01BF9">
        <w:t>intérieur il y a</w:t>
      </w:r>
    </w:p>
    <w:p w14:paraId="33A8A40B" w14:textId="77777777" w:rsidR="008047C5" w:rsidRPr="00F01BF9" w:rsidRDefault="008047C5" w:rsidP="008047C5"/>
    <w:p w14:paraId="67AA17BB" w14:textId="77777777" w:rsidR="008047C5" w:rsidRDefault="008047C5" w:rsidP="008047C5">
      <w:r>
        <w:t>Mais pour y voir</w:t>
      </w:r>
    </w:p>
    <w:p w14:paraId="035D43B1" w14:textId="77777777" w:rsidR="008047C5" w:rsidRPr="00F01BF9" w:rsidRDefault="008047C5" w:rsidP="008047C5">
      <w:r w:rsidRPr="00F01BF9">
        <w:t>il faut le casser</w:t>
      </w:r>
    </w:p>
    <w:p w14:paraId="42BF961F" w14:textId="77777777" w:rsidR="00B2673C" w:rsidRDefault="008047C5" w:rsidP="008047C5">
      <w:r w:rsidRPr="00F01BF9">
        <w:t>et alors d</w:t>
      </w:r>
      <w:r w:rsidR="00B2673C">
        <w:t>’</w:t>
      </w:r>
      <w:r w:rsidRPr="00F01BF9">
        <w:t>où -vous</w:t>
      </w:r>
      <w:r w:rsidR="00B2673C">
        <w:t xml:space="preserve">, </w:t>
      </w:r>
      <w:r w:rsidRPr="00F01BF9">
        <w:t>poussins</w:t>
      </w:r>
      <w:r w:rsidR="00B2673C">
        <w:t xml:space="preserve"> – </w:t>
      </w:r>
      <w:r w:rsidRPr="00F01BF9">
        <w:t>sortiriez</w:t>
      </w:r>
      <w:r w:rsidR="00B2673C">
        <w:t> ?</w:t>
      </w:r>
    </w:p>
    <w:p w14:paraId="48E11953" w14:textId="5E99863C" w:rsidR="008047C5" w:rsidRPr="00F01BF9" w:rsidRDefault="008047C5" w:rsidP="008047C5">
      <w:pPr>
        <w:pStyle w:val="Auteur"/>
      </w:pPr>
      <w:r w:rsidRPr="00F01BF9">
        <w:t>Raymond Queneau</w:t>
      </w:r>
    </w:p>
    <w:p w14:paraId="35966079" w14:textId="105BF1AB" w:rsidR="008047C5" w:rsidRPr="00E10200" w:rsidRDefault="00CA0A14" w:rsidP="008047C5">
      <w:pPr>
        <w:pStyle w:val="Notation"/>
      </w:pPr>
      <w:r>
        <w:tab/>
      </w:r>
      <w:r>
        <w:tab/>
      </w:r>
      <w:r>
        <w:tab/>
        <w:t>8 points</w:t>
      </w:r>
    </w:p>
    <w:p w14:paraId="64FFCFCE" w14:textId="77777777" w:rsidR="008047C5" w:rsidRPr="00E10200" w:rsidRDefault="008047C5" w:rsidP="008047C5">
      <w:pPr>
        <w:pStyle w:val="Titre1"/>
      </w:pPr>
      <w:r w:rsidRPr="00E10200">
        <w:t>Vent</w:t>
      </w:r>
    </w:p>
    <w:p w14:paraId="44D40779" w14:textId="77777777" w:rsidR="008047C5" w:rsidRDefault="008047C5" w:rsidP="008047C5">
      <w:r>
        <w:t>Le vent</w:t>
      </w:r>
    </w:p>
    <w:p w14:paraId="152F8D8B" w14:textId="77777777" w:rsidR="008047C5" w:rsidRDefault="008047C5" w:rsidP="008047C5">
      <w:r>
        <w:t>Fait grincer les chemins</w:t>
      </w:r>
    </w:p>
    <w:p w14:paraId="5C55C624" w14:textId="77777777" w:rsidR="008047C5" w:rsidRDefault="008047C5" w:rsidP="008047C5">
      <w:r w:rsidRPr="00E10200">
        <w:t>Dans les gonds de la nuit</w:t>
      </w:r>
    </w:p>
    <w:p w14:paraId="619F3934" w14:textId="77777777" w:rsidR="008047C5" w:rsidRPr="00E10200" w:rsidRDefault="008047C5" w:rsidP="008047C5"/>
    <w:p w14:paraId="34626FD6" w14:textId="77777777" w:rsidR="008047C5" w:rsidRDefault="008047C5" w:rsidP="008047C5">
      <w:r>
        <w:t>Il impose</w:t>
      </w:r>
    </w:p>
    <w:p w14:paraId="3F692674" w14:textId="77777777" w:rsidR="008047C5" w:rsidRDefault="008047C5" w:rsidP="008047C5">
      <w:r w:rsidRPr="00E10200">
        <w:t>Aux arbres</w:t>
      </w:r>
    </w:p>
    <w:p w14:paraId="3FF51572" w14:textId="77777777" w:rsidR="008047C5" w:rsidRDefault="008047C5" w:rsidP="008047C5">
      <w:r w:rsidRPr="00E10200">
        <w:t>Une envergure</w:t>
      </w:r>
    </w:p>
    <w:p w14:paraId="38448012" w14:textId="77777777" w:rsidR="008047C5" w:rsidRPr="00E10200" w:rsidRDefault="008047C5" w:rsidP="008047C5"/>
    <w:p w14:paraId="2D8E12F4" w14:textId="77777777" w:rsidR="00B2673C" w:rsidRDefault="008047C5" w:rsidP="008047C5">
      <w:r w:rsidRPr="00E10200">
        <w:t>Qui ose résister</w:t>
      </w:r>
      <w:r w:rsidR="00B2673C">
        <w:t>…</w:t>
      </w:r>
    </w:p>
    <w:p w14:paraId="7C3F7486" w14:textId="63401C64" w:rsidR="008047C5" w:rsidRDefault="008047C5" w:rsidP="008047C5">
      <w:r>
        <w:t>A</w:t>
      </w:r>
      <w:r w:rsidRPr="00E10200">
        <w:t xml:space="preserve"> vite compris</w:t>
      </w:r>
    </w:p>
    <w:p w14:paraId="29662913" w14:textId="77777777" w:rsidR="008047C5" w:rsidRPr="00E10200" w:rsidRDefault="008047C5" w:rsidP="008047C5"/>
    <w:p w14:paraId="4F428310" w14:textId="1DD20EDA" w:rsidR="008047C5" w:rsidRDefault="008047C5" w:rsidP="008047C5">
      <w:r w:rsidRPr="00E10200">
        <w:t>Il condamne l</w:t>
      </w:r>
      <w:r w:rsidR="00B2673C">
        <w:t>’</w:t>
      </w:r>
      <w:r>
        <w:t>inertie</w:t>
      </w:r>
    </w:p>
    <w:p w14:paraId="45AAC964" w14:textId="77777777" w:rsidR="008047C5" w:rsidRDefault="008047C5" w:rsidP="008047C5">
      <w:r w:rsidRPr="00E10200">
        <w:t>Est-ce sa faute</w:t>
      </w:r>
    </w:p>
    <w:p w14:paraId="43FCCD3B" w14:textId="77777777" w:rsidR="008047C5" w:rsidRPr="00E10200" w:rsidRDefault="008047C5" w:rsidP="008047C5"/>
    <w:p w14:paraId="545A2A59" w14:textId="77777777" w:rsidR="008047C5" w:rsidRDefault="008047C5" w:rsidP="008047C5">
      <w:r>
        <w:t>Il est des saisons</w:t>
      </w:r>
    </w:p>
    <w:p w14:paraId="221770F9" w14:textId="2890885F" w:rsidR="008047C5" w:rsidRDefault="008047C5" w:rsidP="008047C5">
      <w:r w:rsidRPr="00E10200">
        <w:t>Qu</w:t>
      </w:r>
      <w:r w:rsidR="00B2673C">
        <w:t>’</w:t>
      </w:r>
      <w:r>
        <w:t>aucun vent</w:t>
      </w:r>
    </w:p>
    <w:p w14:paraId="7855D5B9" w14:textId="7C85D1FB" w:rsidR="008047C5" w:rsidRDefault="008047C5" w:rsidP="008047C5">
      <w:r w:rsidRPr="00E10200">
        <w:t>N</w:t>
      </w:r>
      <w:r w:rsidR="00B2673C">
        <w:t>’</w:t>
      </w:r>
      <w:r w:rsidRPr="00E10200">
        <w:t>ose abuser</w:t>
      </w:r>
    </w:p>
    <w:p w14:paraId="0FF50F2C" w14:textId="77777777" w:rsidR="008047C5" w:rsidRPr="00E10200" w:rsidRDefault="008047C5" w:rsidP="008047C5"/>
    <w:p w14:paraId="4753D34A" w14:textId="77777777" w:rsidR="008047C5" w:rsidRDefault="008047C5" w:rsidP="008047C5">
      <w:r>
        <w:t>Il est des toits coléreux</w:t>
      </w:r>
    </w:p>
    <w:p w14:paraId="75DDA295" w14:textId="77777777" w:rsidR="008047C5" w:rsidRDefault="008047C5" w:rsidP="008047C5">
      <w:r w:rsidRPr="00E10200">
        <w:t>Qui ne le supportent</w:t>
      </w:r>
    </w:p>
    <w:p w14:paraId="52B33320" w14:textId="77777777" w:rsidR="008047C5" w:rsidRPr="00E10200" w:rsidRDefault="008047C5" w:rsidP="008047C5"/>
    <w:p w14:paraId="3FBD3C59" w14:textId="77777777" w:rsidR="008047C5" w:rsidRDefault="008047C5" w:rsidP="008047C5">
      <w:r>
        <w:t>Il lui arrive</w:t>
      </w:r>
    </w:p>
    <w:p w14:paraId="59C1077C" w14:textId="7CCC44EC" w:rsidR="008047C5" w:rsidRDefault="008047C5" w:rsidP="008047C5">
      <w:r w:rsidRPr="00E10200">
        <w:t>D</w:t>
      </w:r>
      <w:r w:rsidR="00B2673C">
        <w:t>’</w:t>
      </w:r>
      <w:r>
        <w:t>aider les fruits</w:t>
      </w:r>
    </w:p>
    <w:p w14:paraId="5D490220" w14:textId="77777777" w:rsidR="008047C5" w:rsidRDefault="008047C5" w:rsidP="008047C5">
      <w:r>
        <w:t>Par nécessité pour eux</w:t>
      </w:r>
    </w:p>
    <w:p w14:paraId="23BFD376" w14:textId="77777777" w:rsidR="00B2673C" w:rsidRDefault="008047C5" w:rsidP="008047C5">
      <w:r w:rsidRPr="00E10200">
        <w:t>Par respect pour les arbres</w:t>
      </w:r>
      <w:r w:rsidR="00B2673C">
        <w:t>.</w:t>
      </w:r>
    </w:p>
    <w:p w14:paraId="363BD714" w14:textId="5BDC0BDC" w:rsidR="008047C5" w:rsidRPr="00E10200" w:rsidRDefault="008047C5" w:rsidP="008047C5">
      <w:pPr>
        <w:pStyle w:val="Auteur"/>
      </w:pPr>
      <w:r w:rsidRPr="00E10200">
        <w:t>Alain Le Beuze</w:t>
      </w:r>
    </w:p>
    <w:p w14:paraId="39D15FA2" w14:textId="338CFC14" w:rsidR="008047C5" w:rsidRPr="0061034D" w:rsidRDefault="00CA0A14" w:rsidP="008047C5">
      <w:pPr>
        <w:pStyle w:val="Notation"/>
      </w:pPr>
      <w:r>
        <w:tab/>
      </w:r>
      <w:r>
        <w:tab/>
      </w:r>
      <w:r>
        <w:tab/>
        <w:t>8 points</w:t>
      </w:r>
    </w:p>
    <w:p w14:paraId="304E9874" w14:textId="77777777" w:rsidR="008047C5" w:rsidRPr="0061034D" w:rsidRDefault="008047C5" w:rsidP="008047C5">
      <w:pPr>
        <w:pStyle w:val="Titre1"/>
      </w:pPr>
      <w:r w:rsidRPr="0061034D">
        <w:t>Ces fous</w:t>
      </w:r>
    </w:p>
    <w:p w14:paraId="523B625F" w14:textId="77777777" w:rsidR="008047C5" w:rsidRDefault="008047C5" w:rsidP="008047C5">
      <w:r w:rsidRPr="0061034D">
        <w:t>Il va vous bousculer</w:t>
      </w:r>
    </w:p>
    <w:p w14:paraId="4B39B43F" w14:textId="77777777" w:rsidR="008047C5" w:rsidRDefault="008047C5" w:rsidP="008047C5">
      <w:r w:rsidRPr="0061034D">
        <w:t>Et monter dans le train</w:t>
      </w:r>
    </w:p>
    <w:p w14:paraId="2D6A7C2F" w14:textId="77777777" w:rsidR="00B2673C" w:rsidRDefault="008047C5" w:rsidP="008047C5">
      <w:r w:rsidRPr="0061034D">
        <w:t>Qui est déjà parti</w:t>
      </w:r>
      <w:r w:rsidR="00B2673C">
        <w:t>.</w:t>
      </w:r>
    </w:p>
    <w:p w14:paraId="5FACE7C8" w14:textId="77777777" w:rsidR="00B2673C" w:rsidRDefault="008047C5" w:rsidP="008047C5">
      <w:r w:rsidRPr="0061034D">
        <w:t>Ou presque</w:t>
      </w:r>
      <w:r w:rsidR="00B2673C">
        <w:t>.</w:t>
      </w:r>
    </w:p>
    <w:p w14:paraId="1DC247FB" w14:textId="24CCCBA3" w:rsidR="008047C5" w:rsidRPr="0061034D" w:rsidRDefault="008047C5" w:rsidP="008047C5"/>
    <w:p w14:paraId="7CF2010D" w14:textId="77777777" w:rsidR="00B2673C" w:rsidRDefault="008047C5" w:rsidP="008047C5">
      <w:r w:rsidRPr="0061034D">
        <w:t>Sans s</w:t>
      </w:r>
      <w:r w:rsidR="00B2673C">
        <w:t>’</w:t>
      </w:r>
      <w:r w:rsidRPr="0061034D">
        <w:t>excuser</w:t>
      </w:r>
      <w:r w:rsidR="00B2673C">
        <w:t>.</w:t>
      </w:r>
    </w:p>
    <w:p w14:paraId="397E515A" w14:textId="5264B7F5" w:rsidR="008047C5" w:rsidRPr="0061034D" w:rsidRDefault="008047C5" w:rsidP="008047C5"/>
    <w:p w14:paraId="3E03B945" w14:textId="77777777" w:rsidR="008047C5" w:rsidRDefault="008047C5" w:rsidP="008047C5">
      <w:r>
        <w:t>Il va vous empêcher</w:t>
      </w:r>
    </w:p>
    <w:p w14:paraId="2FE76229" w14:textId="77777777" w:rsidR="008047C5" w:rsidRDefault="008047C5" w:rsidP="008047C5">
      <w:r w:rsidRPr="0061034D">
        <w:t>De descendre du train</w:t>
      </w:r>
    </w:p>
    <w:p w14:paraId="4DCA708F" w14:textId="77777777" w:rsidR="00B2673C" w:rsidRDefault="008047C5" w:rsidP="008047C5">
      <w:r w:rsidRPr="0061034D">
        <w:t>Qui est déjà en route</w:t>
      </w:r>
      <w:r w:rsidR="00B2673C">
        <w:t>.</w:t>
      </w:r>
    </w:p>
    <w:p w14:paraId="0CA8F799" w14:textId="77777777" w:rsidR="00B2673C" w:rsidRDefault="008047C5" w:rsidP="008047C5">
      <w:r w:rsidRPr="0061034D">
        <w:t>Ou presque</w:t>
      </w:r>
      <w:r w:rsidR="00B2673C">
        <w:t>.</w:t>
      </w:r>
    </w:p>
    <w:p w14:paraId="469FCEFE" w14:textId="2E0EE662" w:rsidR="008047C5" w:rsidRPr="0061034D" w:rsidRDefault="008047C5" w:rsidP="008047C5"/>
    <w:p w14:paraId="3C695D21" w14:textId="77777777" w:rsidR="00B2673C" w:rsidRDefault="008047C5" w:rsidP="008047C5">
      <w:r w:rsidRPr="0061034D">
        <w:t>Sans s</w:t>
      </w:r>
      <w:r w:rsidR="00B2673C">
        <w:t>’</w:t>
      </w:r>
      <w:r w:rsidRPr="0061034D">
        <w:t>excuser</w:t>
      </w:r>
      <w:r w:rsidR="00B2673C">
        <w:t>.</w:t>
      </w:r>
    </w:p>
    <w:p w14:paraId="2D229B77" w14:textId="543CD2A1" w:rsidR="008047C5" w:rsidRPr="0061034D" w:rsidRDefault="008047C5" w:rsidP="008047C5"/>
    <w:p w14:paraId="23B2F42E" w14:textId="77777777" w:rsidR="008047C5" w:rsidRDefault="008047C5" w:rsidP="008047C5">
      <w:r w:rsidRPr="0061034D">
        <w:t>Il va vous demander</w:t>
      </w:r>
    </w:p>
    <w:p w14:paraId="73395A69" w14:textId="77777777" w:rsidR="00B2673C" w:rsidRDefault="008047C5" w:rsidP="008047C5">
      <w:r w:rsidRPr="0061034D">
        <w:t>De lui donner du feu</w:t>
      </w:r>
      <w:r w:rsidR="00B2673C">
        <w:t>,</w:t>
      </w:r>
    </w:p>
    <w:p w14:paraId="1010B971" w14:textId="4684E45B" w:rsidR="008047C5" w:rsidRDefault="008047C5" w:rsidP="008047C5">
      <w:r>
        <w:t>Lira votre journal</w:t>
      </w:r>
    </w:p>
    <w:p w14:paraId="19800619" w14:textId="77777777" w:rsidR="00B2673C" w:rsidRDefault="008047C5" w:rsidP="008047C5">
      <w:r w:rsidRPr="0061034D">
        <w:t>Par-dessus votre épaule</w:t>
      </w:r>
      <w:r w:rsidR="00B2673C">
        <w:t>.</w:t>
      </w:r>
    </w:p>
    <w:p w14:paraId="59FFECAF" w14:textId="75F029C9" w:rsidR="008047C5" w:rsidRPr="0061034D" w:rsidRDefault="008047C5" w:rsidP="008047C5"/>
    <w:p w14:paraId="14DFB876" w14:textId="77777777" w:rsidR="00B2673C" w:rsidRDefault="008047C5" w:rsidP="008047C5">
      <w:r w:rsidRPr="0061034D">
        <w:t>Sans s</w:t>
      </w:r>
      <w:r w:rsidR="00B2673C">
        <w:t>’</w:t>
      </w:r>
      <w:r w:rsidRPr="0061034D">
        <w:t>excuser</w:t>
      </w:r>
      <w:r w:rsidR="00B2673C">
        <w:t>.</w:t>
      </w:r>
    </w:p>
    <w:p w14:paraId="7766437C" w14:textId="5268ADC8" w:rsidR="008047C5" w:rsidRPr="0061034D" w:rsidRDefault="008047C5" w:rsidP="008047C5"/>
    <w:p w14:paraId="2937D2ED" w14:textId="77777777" w:rsidR="008047C5" w:rsidRDefault="008047C5" w:rsidP="008047C5">
      <w:r w:rsidRPr="0061034D">
        <w:t>Il va vous critiquer</w:t>
      </w:r>
    </w:p>
    <w:p w14:paraId="3B00F538" w14:textId="77777777" w:rsidR="00B2673C" w:rsidRDefault="008047C5" w:rsidP="008047C5">
      <w:r w:rsidRPr="0061034D">
        <w:t>De ne pas vous lever</w:t>
      </w:r>
      <w:r w:rsidR="00B2673C">
        <w:t>,</w:t>
      </w:r>
    </w:p>
    <w:p w14:paraId="66F35BF3" w14:textId="04C6002A" w:rsidR="008047C5" w:rsidRDefault="008047C5" w:rsidP="008047C5">
      <w:r w:rsidRPr="0061034D">
        <w:t>Lui céder votre place</w:t>
      </w:r>
    </w:p>
    <w:p w14:paraId="3E571265" w14:textId="77777777" w:rsidR="00B2673C" w:rsidRDefault="008047C5" w:rsidP="008047C5">
      <w:r w:rsidRPr="0061034D">
        <w:t>Et ranger son bagage</w:t>
      </w:r>
      <w:r w:rsidR="00B2673C">
        <w:t>.</w:t>
      </w:r>
    </w:p>
    <w:p w14:paraId="31F9E46E" w14:textId="664D4B85" w:rsidR="008047C5" w:rsidRPr="0061034D" w:rsidRDefault="008047C5" w:rsidP="008047C5"/>
    <w:p w14:paraId="24806FB5" w14:textId="77777777" w:rsidR="00B2673C" w:rsidRDefault="008047C5" w:rsidP="008047C5">
      <w:r w:rsidRPr="0061034D">
        <w:t>Sans s</w:t>
      </w:r>
      <w:r w:rsidR="00B2673C">
        <w:t>’</w:t>
      </w:r>
      <w:r w:rsidRPr="0061034D">
        <w:t>excuser</w:t>
      </w:r>
      <w:r w:rsidR="00B2673C">
        <w:t>.</w:t>
      </w:r>
    </w:p>
    <w:p w14:paraId="267DA933" w14:textId="40269DCC" w:rsidR="008047C5" w:rsidRPr="0061034D" w:rsidRDefault="008047C5" w:rsidP="008047C5"/>
    <w:p w14:paraId="2C298A21" w14:textId="77777777" w:rsidR="00B2673C" w:rsidRDefault="008047C5" w:rsidP="008047C5">
      <w:r w:rsidRPr="0061034D">
        <w:t>Ces fous</w:t>
      </w:r>
      <w:r w:rsidR="00B2673C">
        <w:t> !</w:t>
      </w:r>
    </w:p>
    <w:p w14:paraId="0C349DEF" w14:textId="49786E3A" w:rsidR="008047C5" w:rsidRPr="0061034D" w:rsidRDefault="008047C5" w:rsidP="008047C5">
      <w:pPr>
        <w:pStyle w:val="Auteur"/>
      </w:pPr>
      <w:r w:rsidRPr="0061034D">
        <w:t>Claude Blanc</w:t>
      </w:r>
    </w:p>
    <w:p w14:paraId="55C13D9E" w14:textId="5C735DBD" w:rsidR="008047C5" w:rsidRPr="00217BB3" w:rsidRDefault="00CA0A14" w:rsidP="008047C5">
      <w:pPr>
        <w:pStyle w:val="Notation"/>
      </w:pPr>
      <w:bookmarkStart w:id="27" w:name="bookmark168"/>
      <w:r>
        <w:tab/>
      </w:r>
      <w:r>
        <w:tab/>
      </w:r>
      <w:r>
        <w:tab/>
        <w:t>8 points</w:t>
      </w:r>
    </w:p>
    <w:p w14:paraId="7165B495" w14:textId="77777777" w:rsidR="008047C5" w:rsidRPr="00217BB3" w:rsidRDefault="008047C5" w:rsidP="008047C5">
      <w:pPr>
        <w:pStyle w:val="Titre1"/>
      </w:pPr>
      <w:r w:rsidRPr="00217BB3">
        <w:t>Le chat blanc</w:t>
      </w:r>
    </w:p>
    <w:bookmarkEnd w:id="27"/>
    <w:p w14:paraId="65CD9E54" w14:textId="77777777" w:rsidR="008047C5" w:rsidRDefault="008047C5" w:rsidP="008047C5">
      <w:r>
        <w:t>Un petit chat blanc</w:t>
      </w:r>
    </w:p>
    <w:p w14:paraId="1C3FF36E" w14:textId="77777777" w:rsidR="008047C5" w:rsidRDefault="008047C5" w:rsidP="008047C5">
      <w:r>
        <w:t>qui faisait semblant</w:t>
      </w:r>
    </w:p>
    <w:p w14:paraId="5C6A808D" w14:textId="42EF1C96" w:rsidR="008047C5" w:rsidRDefault="008047C5" w:rsidP="008047C5">
      <w:r w:rsidRPr="00217BB3">
        <w:t>d</w:t>
      </w:r>
      <w:r w:rsidR="00B2673C">
        <w:t>’</w:t>
      </w:r>
      <w:r w:rsidRPr="00217BB3">
        <w:t>avoir mal aux dents</w:t>
      </w:r>
    </w:p>
    <w:p w14:paraId="79FBC64E" w14:textId="77777777" w:rsidR="00B2673C" w:rsidRDefault="008047C5" w:rsidP="008047C5">
      <w:r w:rsidRPr="00217BB3">
        <w:t>disait en miaulant</w:t>
      </w:r>
      <w:r w:rsidR="00B2673C">
        <w:t> :</w:t>
      </w:r>
    </w:p>
    <w:p w14:paraId="338E120D" w14:textId="61685117" w:rsidR="008047C5" w:rsidRDefault="00B2673C" w:rsidP="008047C5">
      <w:r>
        <w:t>« </w:t>
      </w:r>
      <w:r w:rsidR="008047C5" w:rsidRPr="00217BB3">
        <w:t>Souris mon amie</w:t>
      </w:r>
    </w:p>
    <w:p w14:paraId="63D341FB" w14:textId="77777777" w:rsidR="00B2673C" w:rsidRDefault="008047C5" w:rsidP="008047C5">
      <w:r w:rsidRPr="00217BB3">
        <w:t>j</w:t>
      </w:r>
      <w:r w:rsidR="00B2673C">
        <w:t>’</w:t>
      </w:r>
      <w:r w:rsidRPr="00217BB3">
        <w:t>ai bien du souci</w:t>
      </w:r>
      <w:r w:rsidR="00B2673C">
        <w:t>.</w:t>
      </w:r>
    </w:p>
    <w:p w14:paraId="1C9443A6" w14:textId="77777777" w:rsidR="00B2673C" w:rsidRDefault="008047C5" w:rsidP="008047C5">
      <w:r w:rsidRPr="00217BB3">
        <w:t>Le docteur m</w:t>
      </w:r>
      <w:r w:rsidR="00B2673C">
        <w:t>’</w:t>
      </w:r>
      <w:r w:rsidRPr="00217BB3">
        <w:t>a dit</w:t>
      </w:r>
      <w:r w:rsidR="00B2673C">
        <w:t> :</w:t>
      </w:r>
    </w:p>
    <w:p w14:paraId="38F32336" w14:textId="3CDA44F5" w:rsidR="008047C5" w:rsidRDefault="008047C5" w:rsidP="008047C5">
      <w:r w:rsidRPr="00217BB3">
        <w:t>Tu seras guéri</w:t>
      </w:r>
    </w:p>
    <w:p w14:paraId="629AADD9" w14:textId="77777777" w:rsidR="008047C5" w:rsidRDefault="008047C5" w:rsidP="008047C5">
      <w:r w:rsidRPr="00217BB3">
        <w:t>si entre tes dents</w:t>
      </w:r>
    </w:p>
    <w:p w14:paraId="7A08D514" w14:textId="77777777" w:rsidR="00B2673C" w:rsidRDefault="008047C5" w:rsidP="008047C5">
      <w:r w:rsidRPr="00217BB3">
        <w:t>tu mets un moment</w:t>
      </w:r>
      <w:r w:rsidR="00B2673C">
        <w:t>,</w:t>
      </w:r>
    </w:p>
    <w:p w14:paraId="61B10DC7" w14:textId="77777777" w:rsidR="00B2673C" w:rsidRDefault="008047C5" w:rsidP="008047C5">
      <w:r w:rsidRPr="00217BB3">
        <w:t>délicatement</w:t>
      </w:r>
      <w:r w:rsidR="00B2673C">
        <w:t>,</w:t>
      </w:r>
    </w:p>
    <w:p w14:paraId="3EF92C54" w14:textId="77777777" w:rsidR="00B2673C" w:rsidRDefault="008047C5" w:rsidP="008047C5">
      <w:r w:rsidRPr="00217BB3">
        <w:t>la queue d</w:t>
      </w:r>
      <w:r w:rsidR="00B2673C">
        <w:t>’</w:t>
      </w:r>
      <w:r w:rsidRPr="00217BB3">
        <w:t>une souris</w:t>
      </w:r>
      <w:r w:rsidR="00B2673C">
        <w:t> ».</w:t>
      </w:r>
    </w:p>
    <w:p w14:paraId="78BB7BC8" w14:textId="617ACC36" w:rsidR="008047C5" w:rsidRPr="00217BB3" w:rsidRDefault="008047C5" w:rsidP="008047C5"/>
    <w:p w14:paraId="4B88A696" w14:textId="77777777" w:rsidR="008047C5" w:rsidRDefault="008047C5" w:rsidP="008047C5">
      <w:r w:rsidRPr="00217BB3">
        <w:t>Très obligeamment</w:t>
      </w:r>
    </w:p>
    <w:p w14:paraId="546B96F1" w14:textId="77777777" w:rsidR="008047C5" w:rsidRDefault="008047C5" w:rsidP="008047C5">
      <w:r w:rsidRPr="00217BB3">
        <w:t>souris bonne enfant</w:t>
      </w:r>
    </w:p>
    <w:p w14:paraId="3E8A7C35" w14:textId="6ADAA03A" w:rsidR="008047C5" w:rsidRDefault="008047C5" w:rsidP="008047C5">
      <w:r w:rsidRPr="00217BB3">
        <w:t>s</w:t>
      </w:r>
      <w:r w:rsidR="00B2673C">
        <w:t>’</w:t>
      </w:r>
      <w:r w:rsidRPr="00217BB3">
        <w:t>approcha du chat</w:t>
      </w:r>
    </w:p>
    <w:p w14:paraId="4A0FDA30" w14:textId="77777777" w:rsidR="00B2673C" w:rsidRDefault="008047C5" w:rsidP="008047C5">
      <w:r w:rsidRPr="00217BB3">
        <w:t>qui se la mangea</w:t>
      </w:r>
      <w:r w:rsidR="00B2673C">
        <w:t>.</w:t>
      </w:r>
    </w:p>
    <w:p w14:paraId="65D93070" w14:textId="05CDFA81" w:rsidR="008047C5" w:rsidRPr="00217BB3" w:rsidRDefault="008047C5" w:rsidP="008047C5"/>
    <w:p w14:paraId="093CE224" w14:textId="77777777" w:rsidR="00B2673C" w:rsidRDefault="008047C5" w:rsidP="008047C5">
      <w:r w:rsidRPr="00217BB3">
        <w:t>Moralité</w:t>
      </w:r>
      <w:r w:rsidR="00B2673C">
        <w:t> :</w:t>
      </w:r>
    </w:p>
    <w:p w14:paraId="7E45EFEA" w14:textId="2E2CD6E5" w:rsidR="008047C5" w:rsidRDefault="008047C5" w:rsidP="008047C5">
      <w:r w:rsidRPr="00217BB3">
        <w:t>Les bons sentiments</w:t>
      </w:r>
    </w:p>
    <w:p w14:paraId="5C11DB11" w14:textId="57F21D01" w:rsidR="008047C5" w:rsidRDefault="008047C5" w:rsidP="008047C5">
      <w:r w:rsidRPr="00217BB3">
        <w:t>ont l</w:t>
      </w:r>
      <w:r w:rsidR="00B2673C">
        <w:t>’</w:t>
      </w:r>
      <w:r>
        <w:t>inconvénient</w:t>
      </w:r>
    </w:p>
    <w:p w14:paraId="340E0D25" w14:textId="5090D08C" w:rsidR="008047C5" w:rsidRDefault="008047C5" w:rsidP="008047C5">
      <w:r w:rsidRPr="00217BB3">
        <w:t>d</w:t>
      </w:r>
      <w:r w:rsidR="00B2673C">
        <w:t>’</w:t>
      </w:r>
      <w:r w:rsidRPr="00217BB3">
        <w:t>amener souvent</w:t>
      </w:r>
    </w:p>
    <w:p w14:paraId="1A1B027C" w14:textId="77777777" w:rsidR="008047C5" w:rsidRDefault="008047C5" w:rsidP="008047C5">
      <w:r>
        <w:t>de graves ennuis</w:t>
      </w:r>
    </w:p>
    <w:p w14:paraId="193B11D0" w14:textId="77777777" w:rsidR="008047C5" w:rsidRDefault="008047C5" w:rsidP="008047C5">
      <w:r>
        <w:t>aux petits enfants</w:t>
      </w:r>
    </w:p>
    <w:p w14:paraId="3006403A" w14:textId="77777777" w:rsidR="00B2673C" w:rsidRDefault="008047C5" w:rsidP="008047C5">
      <w:r w:rsidRPr="00217BB3">
        <w:t>co</w:t>
      </w:r>
      <w:r>
        <w:t>mme z</w:t>
      </w:r>
      <w:r w:rsidR="00B2673C">
        <w:t>’</w:t>
      </w:r>
      <w:r w:rsidRPr="00217BB3">
        <w:t>aux souris</w:t>
      </w:r>
      <w:r w:rsidR="00B2673C">
        <w:t>.</w:t>
      </w:r>
    </w:p>
    <w:p w14:paraId="161CD7C8" w14:textId="5C97362D" w:rsidR="008047C5" w:rsidRPr="00217BB3" w:rsidRDefault="008047C5" w:rsidP="008047C5">
      <w:pPr>
        <w:pStyle w:val="Auteur"/>
      </w:pPr>
      <w:r w:rsidRPr="00217BB3">
        <w:t>Claude Roy</w:t>
      </w:r>
    </w:p>
    <w:p w14:paraId="3527284D" w14:textId="77777777" w:rsidR="008047C5" w:rsidRPr="008047C5" w:rsidRDefault="008047C5" w:rsidP="008047C5"/>
    <w:p w14:paraId="29CAF774" w14:textId="009045A9" w:rsidR="00F920FC" w:rsidRPr="00E055BD" w:rsidRDefault="00CA0A14" w:rsidP="00F920FC">
      <w:pPr>
        <w:pStyle w:val="Notation"/>
      </w:pPr>
      <w:bookmarkStart w:id="28" w:name="bookmark1"/>
      <w:r>
        <w:tab/>
      </w:r>
      <w:r>
        <w:tab/>
      </w:r>
      <w:r>
        <w:tab/>
        <w:t>8 points</w:t>
      </w:r>
    </w:p>
    <w:p w14:paraId="6A83EAEA" w14:textId="562FEEC6" w:rsidR="00F920FC" w:rsidRPr="00E055BD" w:rsidRDefault="00F920FC" w:rsidP="00F920FC">
      <w:pPr>
        <w:pStyle w:val="Titre1"/>
      </w:pPr>
      <w:r w:rsidRPr="00E055BD">
        <w:t>Sagesse</w:t>
      </w:r>
      <w:bookmarkEnd w:id="28"/>
    </w:p>
    <w:p w14:paraId="2B677734" w14:textId="77777777" w:rsidR="00B2673C" w:rsidRDefault="00F920FC" w:rsidP="00F920FC">
      <w:r w:rsidRPr="00737799">
        <w:t>Le ciel est</w:t>
      </w:r>
      <w:r w:rsidR="00B2673C">
        <w:t xml:space="preserve">, </w:t>
      </w:r>
      <w:r w:rsidRPr="00737799">
        <w:t>par-dessus le toit</w:t>
      </w:r>
      <w:r w:rsidR="00B2673C">
        <w:t>,</w:t>
      </w:r>
    </w:p>
    <w:p w14:paraId="36C52E8D" w14:textId="4423C5C9" w:rsidR="00F920FC" w:rsidRPr="00737799" w:rsidRDefault="00F920FC" w:rsidP="00F920FC">
      <w:r w:rsidRPr="00737799">
        <w:t>Si bleu</w:t>
      </w:r>
      <w:r w:rsidR="00B2673C">
        <w:t xml:space="preserve">, </w:t>
      </w:r>
      <w:r w:rsidRPr="00737799">
        <w:t>si calme</w:t>
      </w:r>
    </w:p>
    <w:p w14:paraId="0F61E46E" w14:textId="77777777" w:rsidR="00B2673C" w:rsidRDefault="00F920FC" w:rsidP="00F920FC">
      <w:r w:rsidRPr="00737799">
        <w:t>Un arbre</w:t>
      </w:r>
      <w:r w:rsidR="00B2673C">
        <w:t xml:space="preserve">, </w:t>
      </w:r>
      <w:r w:rsidRPr="00737799">
        <w:t>par-dessus le toit</w:t>
      </w:r>
      <w:r w:rsidR="00B2673C">
        <w:t>,</w:t>
      </w:r>
    </w:p>
    <w:p w14:paraId="759A941F" w14:textId="77777777" w:rsidR="00B2673C" w:rsidRDefault="00F920FC" w:rsidP="00F920FC">
      <w:r w:rsidRPr="00737799">
        <w:t>Berce sa palme</w:t>
      </w:r>
      <w:r w:rsidR="00B2673C">
        <w:t>.</w:t>
      </w:r>
    </w:p>
    <w:p w14:paraId="16107A92" w14:textId="77777777" w:rsidR="00B2673C" w:rsidRDefault="00F920FC" w:rsidP="00F920FC">
      <w:r w:rsidRPr="00737799">
        <w:t>La cloche</w:t>
      </w:r>
      <w:r w:rsidR="00B2673C">
        <w:t xml:space="preserve">, </w:t>
      </w:r>
      <w:r w:rsidRPr="00737799">
        <w:t>dans le ciel qu</w:t>
      </w:r>
      <w:r w:rsidR="00B2673C">
        <w:t>’</w:t>
      </w:r>
      <w:r w:rsidRPr="00737799">
        <w:t>on voit</w:t>
      </w:r>
      <w:r w:rsidR="00B2673C">
        <w:t>,</w:t>
      </w:r>
    </w:p>
    <w:p w14:paraId="3D9B823E" w14:textId="77777777" w:rsidR="00B2673C" w:rsidRDefault="00F920FC" w:rsidP="00F920FC">
      <w:r w:rsidRPr="00737799">
        <w:t>Doucement tinte</w:t>
      </w:r>
      <w:r w:rsidR="00B2673C">
        <w:t>.</w:t>
      </w:r>
    </w:p>
    <w:p w14:paraId="4B9F2460" w14:textId="4E44B9DF" w:rsidR="00F920FC" w:rsidRDefault="00F920FC" w:rsidP="00F920FC">
      <w:r w:rsidRPr="00737799">
        <w:t>Un oiseau sur l</w:t>
      </w:r>
      <w:r w:rsidR="00B2673C">
        <w:t>’</w:t>
      </w:r>
      <w:r w:rsidRPr="00737799">
        <w:t>arbre qu</w:t>
      </w:r>
      <w:r w:rsidR="00B2673C">
        <w:t>’</w:t>
      </w:r>
      <w:r>
        <w:t>on voit</w:t>
      </w:r>
    </w:p>
    <w:p w14:paraId="78E7B900" w14:textId="77777777" w:rsidR="00B2673C" w:rsidRDefault="00F920FC" w:rsidP="00F920FC">
      <w:r w:rsidRPr="00737799">
        <w:t>Chante sa plainte</w:t>
      </w:r>
      <w:r w:rsidR="00B2673C">
        <w:t>.</w:t>
      </w:r>
    </w:p>
    <w:p w14:paraId="23A09389" w14:textId="77777777" w:rsidR="00B2673C" w:rsidRDefault="00F920FC" w:rsidP="00F920FC">
      <w:r w:rsidRPr="00737799">
        <w:t>Mon Dieu</w:t>
      </w:r>
      <w:r w:rsidR="00B2673C">
        <w:t xml:space="preserve">, </w:t>
      </w:r>
      <w:r w:rsidRPr="00737799">
        <w:t>Mon Dieu</w:t>
      </w:r>
      <w:r w:rsidR="00B2673C">
        <w:t xml:space="preserve">, </w:t>
      </w:r>
      <w:r w:rsidRPr="00737799">
        <w:t>la vie est là</w:t>
      </w:r>
      <w:r w:rsidR="00B2673C">
        <w:t>,</w:t>
      </w:r>
    </w:p>
    <w:p w14:paraId="6D3A5943" w14:textId="77777777" w:rsidR="00B2673C" w:rsidRDefault="00F920FC" w:rsidP="00F920FC">
      <w:r w:rsidRPr="00737799">
        <w:t>Simple et tranquille</w:t>
      </w:r>
      <w:r w:rsidR="00B2673C">
        <w:t>.</w:t>
      </w:r>
    </w:p>
    <w:p w14:paraId="45A0128C" w14:textId="0751EE94" w:rsidR="00F920FC" w:rsidRDefault="00F920FC" w:rsidP="00F920FC">
      <w:r>
        <w:t>Cette paisible rumeur là</w:t>
      </w:r>
    </w:p>
    <w:p w14:paraId="3E0F7B0A" w14:textId="77777777" w:rsidR="00B2673C" w:rsidRDefault="00F920FC" w:rsidP="00F920FC">
      <w:r w:rsidRPr="00737799">
        <w:t>Vient de la ville</w:t>
      </w:r>
      <w:r w:rsidR="00B2673C">
        <w:t>.</w:t>
      </w:r>
    </w:p>
    <w:p w14:paraId="0532F1D7" w14:textId="77777777" w:rsidR="00B2673C" w:rsidRDefault="00F920FC" w:rsidP="00F920FC">
      <w:r w:rsidRPr="00737799">
        <w:t>Qu</w:t>
      </w:r>
      <w:r w:rsidR="00B2673C">
        <w:t>’</w:t>
      </w:r>
      <w:r w:rsidRPr="00737799">
        <w:t>as-tu fait</w:t>
      </w:r>
      <w:r w:rsidR="00B2673C">
        <w:t xml:space="preserve">, </w:t>
      </w:r>
      <w:r w:rsidRPr="00737799">
        <w:t>ô toi que voilà</w:t>
      </w:r>
      <w:r w:rsidR="00B2673C">
        <w:t>,</w:t>
      </w:r>
    </w:p>
    <w:p w14:paraId="6C6515F9" w14:textId="77777777" w:rsidR="00B2673C" w:rsidRDefault="00F920FC" w:rsidP="00F920FC">
      <w:r w:rsidRPr="00737799">
        <w:t>Pleurant sans cesse</w:t>
      </w:r>
      <w:r w:rsidR="00B2673C">
        <w:t>,</w:t>
      </w:r>
    </w:p>
    <w:p w14:paraId="1960EAE6" w14:textId="77777777" w:rsidR="00B2673C" w:rsidRDefault="00F920FC" w:rsidP="00F920FC">
      <w:r w:rsidRPr="00737799">
        <w:t>Dis</w:t>
      </w:r>
      <w:r w:rsidR="00B2673C">
        <w:t xml:space="preserve">, </w:t>
      </w:r>
      <w:r w:rsidRPr="00737799">
        <w:t>qu</w:t>
      </w:r>
      <w:r w:rsidR="00B2673C">
        <w:t>’</w:t>
      </w:r>
      <w:r w:rsidRPr="00737799">
        <w:t>as-tu fait</w:t>
      </w:r>
      <w:r w:rsidR="00B2673C">
        <w:t xml:space="preserve">, </w:t>
      </w:r>
      <w:r w:rsidRPr="00737799">
        <w:t>toi que voilà</w:t>
      </w:r>
      <w:r w:rsidR="00B2673C">
        <w:t>,</w:t>
      </w:r>
    </w:p>
    <w:p w14:paraId="5325007B" w14:textId="77777777" w:rsidR="00B2673C" w:rsidRDefault="00F920FC" w:rsidP="00F920FC">
      <w:r w:rsidRPr="00737799">
        <w:t>De ta jeunesse</w:t>
      </w:r>
      <w:r w:rsidR="00B2673C">
        <w:t> ?</w:t>
      </w:r>
    </w:p>
    <w:p w14:paraId="56EF3A36" w14:textId="372CF7A3" w:rsidR="00F920FC" w:rsidRDefault="00F920FC" w:rsidP="00F920FC">
      <w:pPr>
        <w:pStyle w:val="Auteur"/>
      </w:pPr>
      <w:r w:rsidRPr="00E055BD">
        <w:t>Paul Verlaine</w:t>
      </w:r>
    </w:p>
    <w:p w14:paraId="5427794E" w14:textId="77777777" w:rsidR="00B50D68" w:rsidRPr="00E055BD" w:rsidRDefault="00B50D68" w:rsidP="00B50D68">
      <w:pPr>
        <w:pStyle w:val="Notation"/>
      </w:pPr>
      <w:r>
        <w:tab/>
      </w:r>
      <w:r>
        <w:tab/>
      </w:r>
      <w:r>
        <w:tab/>
        <w:t>8 points</w:t>
      </w:r>
    </w:p>
    <w:p w14:paraId="36010995" w14:textId="23A76321" w:rsidR="00B2673C" w:rsidRDefault="00B50D68" w:rsidP="00B50D68">
      <w:r>
        <w:t>Bonjour monsieur l</w:t>
      </w:r>
      <w:r w:rsidR="00B2673C">
        <w:t>’</w:t>
      </w:r>
      <w:r>
        <w:t>Hiver</w:t>
      </w:r>
    </w:p>
    <w:p w14:paraId="72ECF360" w14:textId="77777777" w:rsidR="00B2673C" w:rsidRDefault="00B2673C" w:rsidP="00B50D68">
      <w:r>
        <w:t>— </w:t>
      </w:r>
      <w:r w:rsidR="00B50D68">
        <w:t>Hé</w:t>
      </w:r>
      <w:r>
        <w:t xml:space="preserve"> ! </w:t>
      </w:r>
      <w:r w:rsidR="00B50D68">
        <w:t>bonjour monsieur l</w:t>
      </w:r>
      <w:r>
        <w:t>’</w:t>
      </w:r>
      <w:r w:rsidR="00B50D68">
        <w:t>Hiver</w:t>
      </w:r>
      <w:r>
        <w:t> !</w:t>
      </w:r>
    </w:p>
    <w:p w14:paraId="502B0FEC" w14:textId="77777777" w:rsidR="00B2673C" w:rsidRDefault="00B50D68" w:rsidP="00B50D68">
      <w:r>
        <w:t>Ça faisait longtemps</w:t>
      </w:r>
      <w:r w:rsidR="00B2673C">
        <w:t>…</w:t>
      </w:r>
    </w:p>
    <w:p w14:paraId="41B2B704" w14:textId="77777777" w:rsidR="00B2673C" w:rsidRDefault="00B50D68" w:rsidP="00B50D68">
      <w:r>
        <w:t>Bienvenue sur notre terre</w:t>
      </w:r>
      <w:r w:rsidR="00B2673C">
        <w:t>,</w:t>
      </w:r>
    </w:p>
    <w:p w14:paraId="602D2289" w14:textId="77777777" w:rsidR="00B2673C" w:rsidRDefault="00B50D68" w:rsidP="00B50D68">
      <w:r>
        <w:t>Magicien tout blanc</w:t>
      </w:r>
      <w:r w:rsidR="00B2673C">
        <w:t>.</w:t>
      </w:r>
    </w:p>
    <w:p w14:paraId="72A21118" w14:textId="77777777" w:rsidR="00B2673C" w:rsidRDefault="00B2673C" w:rsidP="00B50D68">
      <w:r>
        <w:t>— </w:t>
      </w:r>
      <w:r w:rsidR="00B50D68">
        <w:t>Les montagnes t</w:t>
      </w:r>
      <w:r>
        <w:t>’</w:t>
      </w:r>
      <w:r w:rsidR="00B50D68">
        <w:t>espéraient</w:t>
      </w:r>
      <w:r>
        <w:t> ;</w:t>
      </w:r>
    </w:p>
    <w:p w14:paraId="27092D4E" w14:textId="77777777" w:rsidR="00B2673C" w:rsidRDefault="00B50D68" w:rsidP="00B50D68">
      <w:r>
        <w:t>Les sapins pleuraient</w:t>
      </w:r>
      <w:r w:rsidR="00B2673C">
        <w:t> ;</w:t>
      </w:r>
    </w:p>
    <w:p w14:paraId="6DDB474B" w14:textId="77777777" w:rsidR="00B2673C" w:rsidRDefault="00B50D68" w:rsidP="00B50D68">
      <w:r>
        <w:t>Les marmottes s</w:t>
      </w:r>
      <w:r w:rsidR="00B2673C">
        <w:t>’</w:t>
      </w:r>
      <w:r>
        <w:t>indignaient</w:t>
      </w:r>
      <w:r w:rsidR="00B2673C">
        <w:t> ;</w:t>
      </w:r>
    </w:p>
    <w:p w14:paraId="1F51CECA" w14:textId="77777777" w:rsidR="00B2673C" w:rsidRDefault="00B50D68" w:rsidP="00B50D68">
      <w:r>
        <w:t>Reviendra-t-il jamais</w:t>
      </w:r>
      <w:r w:rsidR="00B2673C">
        <w:t> ?</w:t>
      </w:r>
    </w:p>
    <w:p w14:paraId="4C2848C1" w14:textId="77777777" w:rsidR="00B2673C" w:rsidRDefault="00B2673C" w:rsidP="00B50D68">
      <w:r>
        <w:t>— </w:t>
      </w:r>
      <w:r w:rsidR="00B50D68">
        <w:t>Mes patins s</w:t>
      </w:r>
      <w:r>
        <w:t>’</w:t>
      </w:r>
      <w:r w:rsidR="00B50D68">
        <w:t>ennuyaient</w:t>
      </w:r>
      <w:r>
        <w:t> ;</w:t>
      </w:r>
    </w:p>
    <w:p w14:paraId="1C36DB74" w14:textId="77777777" w:rsidR="00B2673C" w:rsidRDefault="00B50D68" w:rsidP="00B50D68">
      <w:r>
        <w:t>Mes petits skis aussi</w:t>
      </w:r>
      <w:r w:rsidR="00B2673C">
        <w:t> ;</w:t>
      </w:r>
    </w:p>
    <w:p w14:paraId="5BCDA656" w14:textId="77777777" w:rsidR="00B2673C" w:rsidRDefault="00B50D68" w:rsidP="00B50D68">
      <w:r>
        <w:t>On était tous inquiets</w:t>
      </w:r>
      <w:r w:rsidR="00B2673C">
        <w:t> ;</w:t>
      </w:r>
    </w:p>
    <w:p w14:paraId="3702A9E8" w14:textId="77777777" w:rsidR="00B2673C" w:rsidRDefault="00B50D68" w:rsidP="00B50D68">
      <w:r>
        <w:t>Reviendra-t-il jamais</w:t>
      </w:r>
      <w:r w:rsidR="00B2673C">
        <w:t> ?</w:t>
      </w:r>
    </w:p>
    <w:p w14:paraId="07102D46" w14:textId="77777777" w:rsidR="00B2673C" w:rsidRDefault="00B2673C" w:rsidP="00B50D68">
      <w:r>
        <w:t>— </w:t>
      </w:r>
      <w:r w:rsidR="00B50D68">
        <w:t>Hé</w:t>
      </w:r>
      <w:r>
        <w:t xml:space="preserve"> ! </w:t>
      </w:r>
      <w:r w:rsidR="00B50D68">
        <w:t>bonjour monsieur l</w:t>
      </w:r>
      <w:r>
        <w:t>’</w:t>
      </w:r>
      <w:r w:rsidR="00B50D68">
        <w:t>Hiver</w:t>
      </w:r>
      <w:r>
        <w:t> !</w:t>
      </w:r>
    </w:p>
    <w:p w14:paraId="671E527A" w14:textId="77777777" w:rsidR="00B2673C" w:rsidRDefault="00B50D68" w:rsidP="00B50D68">
      <w:r>
        <w:t>Ça faisait longtemps</w:t>
      </w:r>
      <w:r w:rsidR="00B2673C">
        <w:t>…</w:t>
      </w:r>
    </w:p>
    <w:p w14:paraId="394B7CCF" w14:textId="77777777" w:rsidR="00B2673C" w:rsidRDefault="00B50D68" w:rsidP="00B50D68">
      <w:r>
        <w:t>Bienvenue sur notre terre</w:t>
      </w:r>
      <w:r w:rsidR="00B2673C">
        <w:t>,</w:t>
      </w:r>
    </w:p>
    <w:p w14:paraId="7C3321ED" w14:textId="77777777" w:rsidR="00B2673C" w:rsidRDefault="00B50D68" w:rsidP="00B50D68">
      <w:r>
        <w:t>Magicien tout blanc</w:t>
      </w:r>
      <w:r w:rsidR="00B2673C">
        <w:t>.</w:t>
      </w:r>
    </w:p>
    <w:p w14:paraId="6A63E74A" w14:textId="2476CA14" w:rsidR="00B50D68" w:rsidRDefault="00B50D68" w:rsidP="00B50D68">
      <w:pPr>
        <w:pStyle w:val="Auteur"/>
      </w:pPr>
      <w:r>
        <w:t>Patrick Bousquet</w:t>
      </w:r>
    </w:p>
    <w:p w14:paraId="26E640F0" w14:textId="77777777" w:rsidR="00B50D68" w:rsidRDefault="00B50D68" w:rsidP="00B50D68"/>
    <w:p w14:paraId="38189F7D" w14:textId="77777777" w:rsidR="00946D94" w:rsidRPr="00E055BD" w:rsidRDefault="00946D94" w:rsidP="00946D94">
      <w:pPr>
        <w:pStyle w:val="Notation"/>
      </w:pPr>
      <w:r>
        <w:tab/>
      </w:r>
      <w:r>
        <w:tab/>
      </w:r>
      <w:r>
        <w:tab/>
        <w:t>8 points</w:t>
      </w:r>
    </w:p>
    <w:p w14:paraId="08BCDA46" w14:textId="624E8AAF" w:rsidR="00946D94" w:rsidRDefault="00946D94" w:rsidP="00731826">
      <w:pPr>
        <w:pStyle w:val="Titre1"/>
      </w:pPr>
      <w:r>
        <w:t>Les mois de l</w:t>
      </w:r>
      <w:r w:rsidR="00B2673C">
        <w:t>’</w:t>
      </w:r>
      <w:r>
        <w:t>année</w:t>
      </w:r>
    </w:p>
    <w:p w14:paraId="4541948A" w14:textId="76938B01" w:rsidR="00B2673C" w:rsidRDefault="00946D94" w:rsidP="00946D94">
      <w:r>
        <w:t>Janvier pour dire à l</w:t>
      </w:r>
      <w:r w:rsidR="00B2673C">
        <w:t>’</w:t>
      </w:r>
      <w:r>
        <w:t>année</w:t>
      </w:r>
      <w:r w:rsidR="00BB2545">
        <w:t xml:space="preserve"> « </w:t>
      </w:r>
      <w:r>
        <w:t>bonjour</w:t>
      </w:r>
      <w:r w:rsidR="00BB2545">
        <w:t> »</w:t>
      </w:r>
      <w:r w:rsidR="00B2673C">
        <w:t>.</w:t>
      </w:r>
    </w:p>
    <w:p w14:paraId="150CECD9" w14:textId="1C8A96D3" w:rsidR="00B2673C" w:rsidRDefault="00946D94" w:rsidP="00946D94">
      <w:r>
        <w:t>Février pour dire à la neige</w:t>
      </w:r>
      <w:r w:rsidR="00BB2545">
        <w:t xml:space="preserve"> « </w:t>
      </w:r>
      <w:r>
        <w:t>il faut fondre</w:t>
      </w:r>
      <w:r w:rsidR="00BB2545">
        <w:t> »</w:t>
      </w:r>
      <w:r w:rsidR="00B2673C">
        <w:t>.</w:t>
      </w:r>
    </w:p>
    <w:p w14:paraId="7B4ED4C1" w14:textId="4A1C6E69" w:rsidR="00B2673C" w:rsidRDefault="00946D94" w:rsidP="00946D94">
      <w:r>
        <w:t>Mars pour dire à l</w:t>
      </w:r>
      <w:r w:rsidR="00B2673C">
        <w:t>’</w:t>
      </w:r>
      <w:r>
        <w:t>oiseau migrateur</w:t>
      </w:r>
      <w:r w:rsidR="00BB2545">
        <w:t xml:space="preserve"> « </w:t>
      </w:r>
      <w:r>
        <w:t>reviens</w:t>
      </w:r>
      <w:r w:rsidR="00BB2545">
        <w:t> ».</w:t>
      </w:r>
    </w:p>
    <w:p w14:paraId="2A0D9A2C" w14:textId="7D3E1749" w:rsidR="00B2673C" w:rsidRDefault="00946D94" w:rsidP="00946D94">
      <w:r>
        <w:t>Avril pour dire à la fleur</w:t>
      </w:r>
      <w:r w:rsidR="00B2673C">
        <w:t xml:space="preserve"> </w:t>
      </w:r>
      <w:r w:rsidR="00BB2545">
        <w:t>« </w:t>
      </w:r>
      <w:r>
        <w:t>ouvre-toi</w:t>
      </w:r>
      <w:r w:rsidR="00BB2545">
        <w:t> »</w:t>
      </w:r>
      <w:r w:rsidR="00B2673C">
        <w:t>.</w:t>
      </w:r>
    </w:p>
    <w:p w14:paraId="0730B334" w14:textId="3A2FD110" w:rsidR="00B2673C" w:rsidRDefault="00946D94" w:rsidP="00946D94">
      <w:r>
        <w:t>Mai pour dire</w:t>
      </w:r>
      <w:r w:rsidR="00BB2545">
        <w:t xml:space="preserve"> « </w:t>
      </w:r>
      <w:r>
        <w:t>ouvriers nos amis</w:t>
      </w:r>
      <w:r w:rsidR="00BB2545">
        <w:t> »</w:t>
      </w:r>
      <w:r w:rsidR="00B2673C">
        <w:t>.</w:t>
      </w:r>
    </w:p>
    <w:p w14:paraId="1D949B44" w14:textId="44E090F9" w:rsidR="00B2673C" w:rsidRDefault="00946D94" w:rsidP="00946D94">
      <w:r>
        <w:t>Juin pour dire à la mer</w:t>
      </w:r>
      <w:r w:rsidR="00B2673C">
        <w:t xml:space="preserve"> </w:t>
      </w:r>
      <w:r w:rsidR="00BB2545">
        <w:t>« </w:t>
      </w:r>
      <w:r>
        <w:t>emporte-nous très loin</w:t>
      </w:r>
      <w:r w:rsidR="00BB2545">
        <w:t> »</w:t>
      </w:r>
      <w:r w:rsidR="00B2673C">
        <w:t>.</w:t>
      </w:r>
    </w:p>
    <w:p w14:paraId="0970E603" w14:textId="161662BC" w:rsidR="00B2673C" w:rsidRDefault="00946D94" w:rsidP="00946D94">
      <w:r>
        <w:t>Juillet pour dire au soleil</w:t>
      </w:r>
      <w:r w:rsidR="00B2673C">
        <w:t xml:space="preserve"> </w:t>
      </w:r>
      <w:r w:rsidR="00BB2545">
        <w:t>« </w:t>
      </w:r>
      <w:r>
        <w:t>c</w:t>
      </w:r>
      <w:r w:rsidR="00B2673C">
        <w:t>’</w:t>
      </w:r>
      <w:r>
        <w:t>est ta saison</w:t>
      </w:r>
      <w:r w:rsidR="00BB2545">
        <w:t> »</w:t>
      </w:r>
      <w:r w:rsidR="00B2673C">
        <w:t>.</w:t>
      </w:r>
    </w:p>
    <w:p w14:paraId="4468AD41" w14:textId="3CF5326D" w:rsidR="00B2673C" w:rsidRDefault="00731826" w:rsidP="00946D94">
      <w:r>
        <w:t>Aout</w:t>
      </w:r>
      <w:r w:rsidR="00946D94">
        <w:t xml:space="preserve"> pour dire</w:t>
      </w:r>
      <w:r w:rsidR="00B2673C">
        <w:t xml:space="preserve"> </w:t>
      </w:r>
      <w:r w:rsidR="00BB2545">
        <w:t>« </w:t>
      </w:r>
      <w:r w:rsidR="00946D94">
        <w:t>l</w:t>
      </w:r>
      <w:r w:rsidR="00B2673C">
        <w:t>’</w:t>
      </w:r>
      <w:r w:rsidR="00946D94">
        <w:t>homme est heureux d</w:t>
      </w:r>
      <w:r w:rsidR="00B2673C">
        <w:t>’</w:t>
      </w:r>
      <w:r w:rsidR="00946D94">
        <w:t>être homme</w:t>
      </w:r>
      <w:r w:rsidR="00BB2545">
        <w:t> »</w:t>
      </w:r>
      <w:r w:rsidR="00B2673C">
        <w:t>.</w:t>
      </w:r>
    </w:p>
    <w:p w14:paraId="3B83B42B" w14:textId="091C6040" w:rsidR="00B2673C" w:rsidRDefault="00946D94" w:rsidP="00946D94">
      <w:r>
        <w:t>Septembre pour dire au blé</w:t>
      </w:r>
      <w:r w:rsidR="00B2673C">
        <w:t xml:space="preserve"> </w:t>
      </w:r>
      <w:r w:rsidR="00BB2545">
        <w:t>« </w:t>
      </w:r>
      <w:r>
        <w:t>change-toi en or</w:t>
      </w:r>
      <w:r w:rsidR="00BB2545">
        <w:t> »</w:t>
      </w:r>
      <w:r w:rsidR="00B2673C">
        <w:t>.</w:t>
      </w:r>
    </w:p>
    <w:p w14:paraId="032CFC99" w14:textId="177FFE01" w:rsidR="00B2673C" w:rsidRDefault="00946D94" w:rsidP="00946D94">
      <w:r>
        <w:t>Octobre pour dire</w:t>
      </w:r>
      <w:r w:rsidR="00B2673C">
        <w:t xml:space="preserve"> </w:t>
      </w:r>
      <w:r w:rsidR="00BB2545">
        <w:t>« </w:t>
      </w:r>
      <w:r>
        <w:t>camarades</w:t>
      </w:r>
      <w:r w:rsidR="00B2673C">
        <w:t xml:space="preserve">, </w:t>
      </w:r>
      <w:r>
        <w:t>la liberté</w:t>
      </w:r>
      <w:r w:rsidR="00BB2545">
        <w:t> »</w:t>
      </w:r>
      <w:r w:rsidR="00B2673C">
        <w:t>.</w:t>
      </w:r>
    </w:p>
    <w:p w14:paraId="67BF36CB" w14:textId="27EFA0A8" w:rsidR="00B2673C" w:rsidRDefault="00946D94" w:rsidP="00946D94">
      <w:r>
        <w:t>Novembre pour dire aux arbres</w:t>
      </w:r>
      <w:r w:rsidR="00B2673C">
        <w:t xml:space="preserve"> </w:t>
      </w:r>
      <w:r w:rsidR="00BB2545">
        <w:t>« </w:t>
      </w:r>
      <w:r>
        <w:t>déshabillez-vous</w:t>
      </w:r>
      <w:r w:rsidR="00BB2545">
        <w:t> »</w:t>
      </w:r>
      <w:r w:rsidR="00B2673C">
        <w:t>.</w:t>
      </w:r>
    </w:p>
    <w:p w14:paraId="1E3ACFCD" w14:textId="27BBC6F1" w:rsidR="00B2673C" w:rsidRDefault="00946D94" w:rsidP="00946D94">
      <w:r>
        <w:t>Décembre pour dire à l</w:t>
      </w:r>
      <w:r w:rsidR="00B2673C">
        <w:t>’</w:t>
      </w:r>
      <w:r>
        <w:t>année</w:t>
      </w:r>
      <w:r w:rsidR="00B2673C">
        <w:t xml:space="preserve"> </w:t>
      </w:r>
      <w:r w:rsidR="00BB2545">
        <w:t>« </w:t>
      </w:r>
      <w:r>
        <w:t>adieu et bonne chance</w:t>
      </w:r>
      <w:r w:rsidR="00BB2545">
        <w:t> »</w:t>
      </w:r>
      <w:r w:rsidR="00B2673C">
        <w:t>.</w:t>
      </w:r>
    </w:p>
    <w:p w14:paraId="28204AB7" w14:textId="77777777" w:rsidR="00B2673C" w:rsidRDefault="00946D94" w:rsidP="00946D94">
      <w:r>
        <w:t>Et douze mois de plus par an</w:t>
      </w:r>
      <w:r w:rsidR="00B2673C">
        <w:t>,</w:t>
      </w:r>
    </w:p>
    <w:p w14:paraId="5DFCB8DA" w14:textId="77777777" w:rsidR="00B2673C" w:rsidRDefault="00946D94" w:rsidP="00946D94">
      <w:r>
        <w:t>Mon fils</w:t>
      </w:r>
      <w:r w:rsidR="00B2673C">
        <w:t>,</w:t>
      </w:r>
    </w:p>
    <w:p w14:paraId="4165E1C6" w14:textId="77777777" w:rsidR="00B2673C" w:rsidRDefault="00946D94" w:rsidP="00946D94">
      <w:r>
        <w:t>Pour te dire que je t</w:t>
      </w:r>
      <w:r w:rsidR="00B2673C">
        <w:t>’</w:t>
      </w:r>
      <w:r>
        <w:t>aime</w:t>
      </w:r>
      <w:r w:rsidR="00B2673C">
        <w:t>.</w:t>
      </w:r>
    </w:p>
    <w:p w14:paraId="04AFAD97" w14:textId="3D85644E" w:rsidR="00946D94" w:rsidRDefault="00946D94" w:rsidP="00731826">
      <w:pPr>
        <w:pStyle w:val="Auteur"/>
      </w:pPr>
      <w:r>
        <w:t>Alain Bosquet</w:t>
      </w:r>
    </w:p>
    <w:p w14:paraId="559BFC0A" w14:textId="77777777" w:rsidR="00731826" w:rsidRPr="00E055BD" w:rsidRDefault="00731826" w:rsidP="00946D94"/>
    <w:p w14:paraId="32990ABA" w14:textId="6B55A185" w:rsidR="00F920FC" w:rsidRPr="00E055BD" w:rsidRDefault="00CA0A14" w:rsidP="00F920FC">
      <w:pPr>
        <w:pStyle w:val="Notation"/>
      </w:pPr>
      <w:bookmarkStart w:id="29" w:name="bookmark4"/>
      <w:r>
        <w:tab/>
      </w:r>
      <w:r>
        <w:tab/>
      </w:r>
      <w:r>
        <w:tab/>
        <w:t>8 points</w:t>
      </w:r>
    </w:p>
    <w:p w14:paraId="343D44A2" w14:textId="2A555A2C" w:rsidR="00F920FC" w:rsidRPr="00E055BD" w:rsidRDefault="00F920FC" w:rsidP="00F920FC">
      <w:pPr>
        <w:pStyle w:val="Titre1"/>
      </w:pPr>
      <w:r w:rsidRPr="00E055BD">
        <w:t>La chevauchée</w:t>
      </w:r>
      <w:bookmarkEnd w:id="29"/>
    </w:p>
    <w:p w14:paraId="532E0E05" w14:textId="77777777" w:rsidR="00B2673C" w:rsidRDefault="00F920FC" w:rsidP="00F920FC">
      <w:r w:rsidRPr="00737799">
        <w:t>Certains</w:t>
      </w:r>
      <w:r w:rsidR="00B2673C">
        <w:t xml:space="preserve">, </w:t>
      </w:r>
      <w:r w:rsidRPr="00737799">
        <w:t>quand ils sont en colère</w:t>
      </w:r>
      <w:r w:rsidR="00B2673C">
        <w:t>,</w:t>
      </w:r>
    </w:p>
    <w:p w14:paraId="0EF978C1" w14:textId="77777777" w:rsidR="00B2673C" w:rsidRDefault="00F920FC" w:rsidP="00F920FC">
      <w:r w:rsidRPr="00737799">
        <w:t>Crient</w:t>
      </w:r>
      <w:r w:rsidR="00B2673C">
        <w:t xml:space="preserve">, </w:t>
      </w:r>
      <w:r w:rsidRPr="00737799">
        <w:t>trépignent</w:t>
      </w:r>
      <w:r w:rsidR="00B2673C">
        <w:t xml:space="preserve">, </w:t>
      </w:r>
      <w:r w:rsidRPr="00737799">
        <w:t>cassent des verres</w:t>
      </w:r>
      <w:r w:rsidR="00B2673C">
        <w:t>…</w:t>
      </w:r>
    </w:p>
    <w:p w14:paraId="50846516" w14:textId="77777777" w:rsidR="00B2673C" w:rsidRDefault="00F920FC" w:rsidP="00F920FC">
      <w:r w:rsidRPr="00737799">
        <w:t>Moi</w:t>
      </w:r>
      <w:r w:rsidR="00B2673C">
        <w:t xml:space="preserve">, </w:t>
      </w:r>
      <w:r w:rsidRPr="00737799">
        <w:t>je n</w:t>
      </w:r>
      <w:r w:rsidR="00B2673C">
        <w:t>’</w:t>
      </w:r>
      <w:r w:rsidRPr="00737799">
        <w:t>ai pas tous ces défauts</w:t>
      </w:r>
      <w:r w:rsidR="00B2673C">
        <w:t> :</w:t>
      </w:r>
    </w:p>
    <w:p w14:paraId="13E5907E" w14:textId="77777777" w:rsidR="00B2673C" w:rsidRDefault="00F920FC" w:rsidP="00F920FC">
      <w:r w:rsidRPr="00737799">
        <w:t>Je monte sur mes grands chevaux</w:t>
      </w:r>
      <w:r w:rsidR="00B2673C">
        <w:t>.</w:t>
      </w:r>
    </w:p>
    <w:p w14:paraId="1A393DA8" w14:textId="04B7A29A" w:rsidR="00F920FC" w:rsidRPr="00737799" w:rsidRDefault="00F920FC" w:rsidP="00F920FC"/>
    <w:p w14:paraId="6C416A79" w14:textId="77777777" w:rsidR="00B2673C" w:rsidRDefault="00F920FC" w:rsidP="00F920FC">
      <w:r w:rsidRPr="00737799">
        <w:t>Et je galope</w:t>
      </w:r>
      <w:r w:rsidR="00B2673C">
        <w:t xml:space="preserve">, </w:t>
      </w:r>
      <w:r w:rsidRPr="00737799">
        <w:t>et je voltige</w:t>
      </w:r>
      <w:r w:rsidR="00B2673C">
        <w:t>,</w:t>
      </w:r>
    </w:p>
    <w:p w14:paraId="7510BB65" w14:textId="526AF4E2" w:rsidR="00F920FC" w:rsidRPr="00737799" w:rsidRDefault="00F920FC" w:rsidP="00F920FC">
      <w:r w:rsidRPr="00737799">
        <w:t>Bride abattue</w:t>
      </w:r>
      <w:r w:rsidR="00B2673C">
        <w:t xml:space="preserve">, </w:t>
      </w:r>
      <w:r w:rsidRPr="00737799">
        <w:t>jusqu</w:t>
      </w:r>
      <w:r w:rsidR="00B2673C">
        <w:t>’</w:t>
      </w:r>
      <w:r w:rsidRPr="00737799">
        <w:t>au vertige</w:t>
      </w:r>
    </w:p>
    <w:p w14:paraId="62318B2F" w14:textId="77777777" w:rsidR="00B2673C" w:rsidRDefault="00F920FC" w:rsidP="00F920FC">
      <w:r w:rsidRPr="00737799">
        <w:t>Des étincelles sous leurs fers</w:t>
      </w:r>
      <w:r w:rsidR="00B2673C">
        <w:t>,</w:t>
      </w:r>
    </w:p>
    <w:p w14:paraId="5229C282" w14:textId="77777777" w:rsidR="00B2673C" w:rsidRDefault="00F920FC" w:rsidP="00F920FC">
      <w:r w:rsidRPr="00737799">
        <w:t>Mes chevaux vont un train d</w:t>
      </w:r>
      <w:r w:rsidR="00B2673C">
        <w:t>’</w:t>
      </w:r>
      <w:r w:rsidRPr="00737799">
        <w:t>enfer</w:t>
      </w:r>
      <w:r w:rsidR="00B2673C">
        <w:t>.</w:t>
      </w:r>
    </w:p>
    <w:p w14:paraId="4FF3A1E8" w14:textId="60A5C2A9" w:rsidR="00F920FC" w:rsidRPr="00737799" w:rsidRDefault="00F920FC" w:rsidP="00F920FC"/>
    <w:p w14:paraId="08D13500" w14:textId="77777777" w:rsidR="00B2673C" w:rsidRDefault="00F920FC" w:rsidP="00F920FC">
      <w:r w:rsidRPr="00737799">
        <w:t>Je parcours ainsi l</w:t>
      </w:r>
      <w:r w:rsidR="00B2673C">
        <w:t>’</w:t>
      </w:r>
      <w:r w:rsidRPr="00737799">
        <w:t>univers</w:t>
      </w:r>
      <w:r w:rsidR="00B2673C">
        <w:t>,</w:t>
      </w:r>
    </w:p>
    <w:p w14:paraId="4B4A4F91" w14:textId="77777777" w:rsidR="00B2673C" w:rsidRDefault="00F920FC" w:rsidP="00F920FC">
      <w:r w:rsidRPr="00737799">
        <w:t>Monts</w:t>
      </w:r>
      <w:r w:rsidR="00B2673C">
        <w:t xml:space="preserve">, </w:t>
      </w:r>
      <w:r w:rsidRPr="00737799">
        <w:t>forêts</w:t>
      </w:r>
      <w:r w:rsidR="00B2673C">
        <w:t xml:space="preserve">, </w:t>
      </w:r>
      <w:r w:rsidRPr="00737799">
        <w:t>campagnes</w:t>
      </w:r>
      <w:r w:rsidR="00B2673C">
        <w:t xml:space="preserve">, </w:t>
      </w:r>
      <w:r w:rsidRPr="00737799">
        <w:t>déserts</w:t>
      </w:r>
      <w:r w:rsidR="00B2673C">
        <w:t>…</w:t>
      </w:r>
    </w:p>
    <w:p w14:paraId="66C50321" w14:textId="77777777" w:rsidR="00B2673C" w:rsidRDefault="00F920FC" w:rsidP="00F920FC">
      <w:r w:rsidRPr="00737799">
        <w:t>Quand mes chevaux sont fatigués</w:t>
      </w:r>
      <w:r w:rsidR="00B2673C">
        <w:t>,</w:t>
      </w:r>
    </w:p>
    <w:p w14:paraId="5D84E238" w14:textId="77777777" w:rsidR="00B2673C" w:rsidRDefault="00F920FC" w:rsidP="00F920FC">
      <w:r w:rsidRPr="00737799">
        <w:t>Je rentre à l</w:t>
      </w:r>
      <w:r w:rsidR="00B2673C">
        <w:t>’</w:t>
      </w:r>
      <w:r w:rsidRPr="00737799">
        <w:t>écurie</w:t>
      </w:r>
      <w:r w:rsidR="00B2673C">
        <w:t xml:space="preserve"> – </w:t>
      </w:r>
      <w:r w:rsidRPr="00737799">
        <w:t>calmé</w:t>
      </w:r>
      <w:r w:rsidR="00B2673C">
        <w:t>.</w:t>
      </w:r>
    </w:p>
    <w:p w14:paraId="0EDAE408" w14:textId="269281A8" w:rsidR="00F920FC" w:rsidRPr="00E055BD" w:rsidRDefault="00F920FC" w:rsidP="00F920FC">
      <w:pPr>
        <w:pStyle w:val="Auteur"/>
      </w:pPr>
      <w:r w:rsidRPr="00E055BD">
        <w:t>Jacques Charpentreau</w:t>
      </w:r>
    </w:p>
    <w:p w14:paraId="7E6AC325" w14:textId="053A997D" w:rsidR="00F920FC" w:rsidRPr="00E055BD" w:rsidRDefault="00CA0A14" w:rsidP="00F920FC">
      <w:pPr>
        <w:pStyle w:val="Notation"/>
      </w:pPr>
      <w:bookmarkStart w:id="30" w:name="bookmark5"/>
      <w:r>
        <w:tab/>
      </w:r>
      <w:r>
        <w:tab/>
      </w:r>
      <w:r>
        <w:tab/>
        <w:t>8 points</w:t>
      </w:r>
    </w:p>
    <w:p w14:paraId="60CD6424" w14:textId="2EC5B9E3" w:rsidR="00F920FC" w:rsidRPr="00E055BD" w:rsidRDefault="00F920FC" w:rsidP="00F920FC">
      <w:pPr>
        <w:pStyle w:val="Titre1"/>
      </w:pPr>
      <w:r w:rsidRPr="00E055BD">
        <w:t>Le soir indécis</w:t>
      </w:r>
      <w:bookmarkEnd w:id="30"/>
    </w:p>
    <w:p w14:paraId="330E8EA4" w14:textId="77777777" w:rsidR="00B2673C" w:rsidRDefault="00F920FC" w:rsidP="00F920FC">
      <w:r w:rsidRPr="00737799">
        <w:t>Le soir vient entre chien et loup</w:t>
      </w:r>
      <w:r w:rsidR="00B2673C">
        <w:t>,</w:t>
      </w:r>
    </w:p>
    <w:p w14:paraId="03B9CC53" w14:textId="77777777" w:rsidR="00B2673C" w:rsidRDefault="00F920FC" w:rsidP="00F920FC">
      <w:r w:rsidRPr="00737799">
        <w:t>Ombre parmi les ombres grises</w:t>
      </w:r>
      <w:r w:rsidR="00B2673C">
        <w:t>,</w:t>
      </w:r>
    </w:p>
    <w:p w14:paraId="3837B1A3" w14:textId="77777777" w:rsidR="00B2673C" w:rsidRDefault="00F920FC" w:rsidP="00F920FC">
      <w:r w:rsidRPr="00737799">
        <w:t>Entre policier et filou</w:t>
      </w:r>
      <w:r w:rsidR="00B2673C">
        <w:t>,</w:t>
      </w:r>
    </w:p>
    <w:p w14:paraId="5BDF9BFC" w14:textId="77777777" w:rsidR="00B2673C" w:rsidRDefault="00F920FC" w:rsidP="00F920FC">
      <w:r w:rsidRPr="00737799">
        <w:t>Entre mule et cheval de frise</w:t>
      </w:r>
      <w:r w:rsidR="00B2673C">
        <w:t>.</w:t>
      </w:r>
    </w:p>
    <w:p w14:paraId="6FB58541" w14:textId="34AFEB38" w:rsidR="00F920FC" w:rsidRPr="00737799" w:rsidRDefault="00F920FC" w:rsidP="00F920FC"/>
    <w:p w14:paraId="5574152A" w14:textId="77777777" w:rsidR="00B2673C" w:rsidRDefault="00F920FC" w:rsidP="00F920FC">
      <w:r w:rsidRPr="00737799">
        <w:t>Il arrive entre chèvre et chou</w:t>
      </w:r>
      <w:r w:rsidR="00B2673C">
        <w:t>,</w:t>
      </w:r>
    </w:p>
    <w:p w14:paraId="32D4EA38" w14:textId="77777777" w:rsidR="00B2673C" w:rsidRDefault="00F920FC" w:rsidP="00F920FC">
      <w:r w:rsidRPr="00737799">
        <w:t>Figue et raisin</w:t>
      </w:r>
      <w:r w:rsidR="00B2673C">
        <w:t xml:space="preserve">, </w:t>
      </w:r>
      <w:r w:rsidRPr="00737799">
        <w:t>verre et carafe</w:t>
      </w:r>
      <w:r w:rsidR="00B2673C">
        <w:t>,</w:t>
      </w:r>
    </w:p>
    <w:p w14:paraId="6977864E" w14:textId="77777777" w:rsidR="00B2673C" w:rsidRDefault="00F920FC" w:rsidP="00F920FC">
      <w:r w:rsidRPr="00737799">
        <w:t>Entre montagne et caoutchouc</w:t>
      </w:r>
      <w:r w:rsidR="00B2673C">
        <w:t>,</w:t>
      </w:r>
    </w:p>
    <w:p w14:paraId="06964CB9" w14:textId="77777777" w:rsidR="00B2673C" w:rsidRDefault="00F920FC" w:rsidP="00F920FC">
      <w:r w:rsidRPr="00737799">
        <w:t>Le soir</w:t>
      </w:r>
      <w:r w:rsidR="00B2673C">
        <w:t xml:space="preserve">, </w:t>
      </w:r>
      <w:r w:rsidRPr="00737799">
        <w:t>entre chêne et girafe</w:t>
      </w:r>
      <w:r w:rsidR="00B2673C">
        <w:t>.</w:t>
      </w:r>
    </w:p>
    <w:p w14:paraId="484747AF" w14:textId="1270A5D3" w:rsidR="00F920FC" w:rsidRPr="00737799" w:rsidRDefault="00F920FC" w:rsidP="00F920FC"/>
    <w:p w14:paraId="530F12DF" w14:textId="77777777" w:rsidR="00B2673C" w:rsidRDefault="00F920FC" w:rsidP="00F920FC">
      <w:r w:rsidRPr="00737799">
        <w:t>Langue de chien et dents de loup</w:t>
      </w:r>
      <w:r w:rsidR="00B2673C">
        <w:t>,</w:t>
      </w:r>
    </w:p>
    <w:p w14:paraId="5F1ABA4C" w14:textId="77777777" w:rsidR="00B2673C" w:rsidRDefault="00F920FC" w:rsidP="00F920FC">
      <w:r>
        <w:t>A</w:t>
      </w:r>
      <w:r w:rsidRPr="00737799">
        <w:t xml:space="preserve"> toutes pattes</w:t>
      </w:r>
      <w:r w:rsidR="00B2673C">
        <w:t xml:space="preserve">, </w:t>
      </w:r>
      <w:r w:rsidRPr="00737799">
        <w:t>à tire-d</w:t>
      </w:r>
      <w:r w:rsidR="00B2673C">
        <w:t>’</w:t>
      </w:r>
      <w:r w:rsidRPr="00737799">
        <w:t>aile</w:t>
      </w:r>
      <w:r w:rsidR="00B2673C">
        <w:t>,</w:t>
      </w:r>
    </w:p>
    <w:p w14:paraId="6DCEE0C5" w14:textId="24515446" w:rsidR="00F920FC" w:rsidRPr="00737799" w:rsidRDefault="00F920FC" w:rsidP="00F920FC">
      <w:r w:rsidRPr="00737799">
        <w:t>Se mélangent dans le ciel flou</w:t>
      </w:r>
    </w:p>
    <w:p w14:paraId="3227EAAC" w14:textId="77777777" w:rsidR="00B2673C" w:rsidRDefault="00F920FC" w:rsidP="00F920FC">
      <w:r w:rsidRPr="00737799">
        <w:t>Chauves-souris et hirondelles</w:t>
      </w:r>
      <w:r w:rsidR="00B2673C">
        <w:t>.</w:t>
      </w:r>
    </w:p>
    <w:p w14:paraId="5882526B" w14:textId="77B692BA" w:rsidR="00F920FC" w:rsidRPr="00E055BD" w:rsidRDefault="00F920FC" w:rsidP="00F920FC">
      <w:pPr>
        <w:pStyle w:val="Auteur"/>
      </w:pPr>
      <w:r w:rsidRPr="00E055BD">
        <w:t>Jacques Charpentreau</w:t>
      </w:r>
    </w:p>
    <w:p w14:paraId="1AA0B6D4" w14:textId="1B25D9E5" w:rsidR="00F920FC" w:rsidRPr="00E055BD" w:rsidRDefault="00CA0A14" w:rsidP="00F920FC">
      <w:pPr>
        <w:pStyle w:val="Notation"/>
      </w:pPr>
      <w:bookmarkStart w:id="31" w:name="bookmark6"/>
      <w:r>
        <w:tab/>
      </w:r>
      <w:r>
        <w:tab/>
      </w:r>
      <w:r>
        <w:tab/>
        <w:t>8 points</w:t>
      </w:r>
    </w:p>
    <w:p w14:paraId="2292A255" w14:textId="4114C524" w:rsidR="00F920FC" w:rsidRPr="00E055BD" w:rsidRDefault="00F920FC" w:rsidP="00F920FC">
      <w:pPr>
        <w:pStyle w:val="Titre1"/>
      </w:pPr>
      <w:r w:rsidRPr="00E055BD">
        <w:t>Balançoire</w:t>
      </w:r>
      <w:bookmarkEnd w:id="31"/>
    </w:p>
    <w:p w14:paraId="208F3BFB" w14:textId="77777777" w:rsidR="00B2673C" w:rsidRDefault="00F920FC" w:rsidP="00F920FC">
      <w:r w:rsidRPr="00737799">
        <w:t>Quand tu parles bien</w:t>
      </w:r>
      <w:r w:rsidR="00B2673C">
        <w:t xml:space="preserve">, </w:t>
      </w:r>
      <w:r w:rsidRPr="00737799">
        <w:t>tu me berces</w:t>
      </w:r>
      <w:r w:rsidR="00B2673C">
        <w:t>,</w:t>
      </w:r>
    </w:p>
    <w:p w14:paraId="55A44C72" w14:textId="77777777" w:rsidR="00B2673C" w:rsidRDefault="00F920FC" w:rsidP="00F920FC">
      <w:r w:rsidRPr="00737799">
        <w:t>Et je m</w:t>
      </w:r>
      <w:r w:rsidR="00B2673C">
        <w:t>’</w:t>
      </w:r>
      <w:r w:rsidRPr="00737799">
        <w:t>envole avec ta voix</w:t>
      </w:r>
      <w:r w:rsidR="00B2673C">
        <w:t>.</w:t>
      </w:r>
    </w:p>
    <w:p w14:paraId="17802D46" w14:textId="77777777" w:rsidR="00B2673C" w:rsidRDefault="00F920FC" w:rsidP="00F920FC">
      <w:r w:rsidRPr="00737799">
        <w:t>Les étoiles à la renverse</w:t>
      </w:r>
      <w:r w:rsidR="00B2673C">
        <w:t>,</w:t>
      </w:r>
    </w:p>
    <w:p w14:paraId="25C50647" w14:textId="77777777" w:rsidR="00B2673C" w:rsidRDefault="00F920FC" w:rsidP="00F920FC">
      <w:r w:rsidRPr="00737799">
        <w:t>Je m</w:t>
      </w:r>
      <w:r w:rsidR="00B2673C">
        <w:t>’</w:t>
      </w:r>
      <w:r w:rsidRPr="00737799">
        <w:t>élance au ciel</w:t>
      </w:r>
      <w:r w:rsidR="00B2673C">
        <w:t xml:space="preserve">, </w:t>
      </w:r>
      <w:r w:rsidRPr="00737799">
        <w:t>un</w:t>
      </w:r>
      <w:r w:rsidR="00B2673C">
        <w:t xml:space="preserve">, </w:t>
      </w:r>
      <w:r w:rsidRPr="00737799">
        <w:t>deux</w:t>
      </w:r>
      <w:r w:rsidR="00B2673C">
        <w:t xml:space="preserve">, </w:t>
      </w:r>
      <w:r w:rsidRPr="00737799">
        <w:t>trois</w:t>
      </w:r>
      <w:r w:rsidR="00B2673C">
        <w:t> !</w:t>
      </w:r>
    </w:p>
    <w:p w14:paraId="6A9D9042" w14:textId="59016679" w:rsidR="00F920FC" w:rsidRPr="00737799" w:rsidRDefault="00F920FC" w:rsidP="00F920FC"/>
    <w:p w14:paraId="39B41157" w14:textId="42767DF1" w:rsidR="00F920FC" w:rsidRPr="00737799" w:rsidRDefault="00F920FC" w:rsidP="00F920FC">
      <w:r w:rsidRPr="00737799">
        <w:t>Si tu bégaies</w:t>
      </w:r>
      <w:r w:rsidR="00B2673C">
        <w:t xml:space="preserve">, </w:t>
      </w:r>
      <w:r w:rsidRPr="00737799">
        <w:t>je me balance</w:t>
      </w:r>
    </w:p>
    <w:p w14:paraId="451AD7E7" w14:textId="77777777" w:rsidR="00B2673C" w:rsidRDefault="00F920FC" w:rsidP="00F920FC">
      <w:r>
        <w:t>A</w:t>
      </w:r>
      <w:r w:rsidRPr="00737799">
        <w:t xml:space="preserve"> petits coups secs</w:t>
      </w:r>
      <w:r w:rsidR="00B2673C">
        <w:t xml:space="preserve">, </w:t>
      </w:r>
      <w:r w:rsidRPr="00737799">
        <w:t>cahoté</w:t>
      </w:r>
      <w:r w:rsidR="00B2673C">
        <w:t>,</w:t>
      </w:r>
    </w:p>
    <w:p w14:paraId="354323D5" w14:textId="0ACF130F" w:rsidR="00F920FC" w:rsidRPr="00737799" w:rsidRDefault="00F920FC" w:rsidP="00F920FC">
      <w:r w:rsidRPr="00737799">
        <w:t>Quand tu déclames</w:t>
      </w:r>
      <w:r w:rsidR="00B2673C">
        <w:t xml:space="preserve">, </w:t>
      </w:r>
      <w:r w:rsidRPr="00737799">
        <w:t>la cadence</w:t>
      </w:r>
    </w:p>
    <w:p w14:paraId="0CD819BE" w14:textId="77777777" w:rsidR="00B2673C" w:rsidRDefault="00F920FC" w:rsidP="00F920FC">
      <w:r w:rsidRPr="00737799">
        <w:t>Me fait descendre et remonter</w:t>
      </w:r>
      <w:r w:rsidR="00B2673C">
        <w:t>.</w:t>
      </w:r>
    </w:p>
    <w:p w14:paraId="200A37AC" w14:textId="3BE64B00" w:rsidR="00F920FC" w:rsidRPr="00737799" w:rsidRDefault="00F920FC" w:rsidP="00F920FC"/>
    <w:p w14:paraId="0CA92FA8" w14:textId="77777777" w:rsidR="00B2673C" w:rsidRDefault="00F920FC" w:rsidP="00F920FC">
      <w:r w:rsidRPr="00737799">
        <w:t>Tu accélères ton effort</w:t>
      </w:r>
      <w:r w:rsidR="00B2673C">
        <w:t>,</w:t>
      </w:r>
    </w:p>
    <w:p w14:paraId="27019138" w14:textId="77777777" w:rsidR="00B2673C" w:rsidRDefault="00F920FC" w:rsidP="00F920FC">
      <w:r w:rsidRPr="00737799">
        <w:t>Je fais des bonds comme une chèvre</w:t>
      </w:r>
      <w:r w:rsidR="00B2673C">
        <w:t>.</w:t>
      </w:r>
    </w:p>
    <w:p w14:paraId="2BE661B8" w14:textId="7690AB1E" w:rsidR="00F920FC" w:rsidRPr="00737799" w:rsidRDefault="00F920FC" w:rsidP="00F920FC">
      <w:r w:rsidRPr="00737799">
        <w:t>Attention</w:t>
      </w:r>
      <w:r w:rsidR="00B2673C">
        <w:t xml:space="preserve"> ! </w:t>
      </w:r>
      <w:r w:rsidRPr="00737799">
        <w:t>Ne crie pas trop fort</w:t>
      </w:r>
    </w:p>
    <w:p w14:paraId="5FF669B3" w14:textId="77777777" w:rsidR="00B2673C" w:rsidRDefault="00F920FC" w:rsidP="00F920FC">
      <w:r w:rsidRPr="00737799">
        <w:t>Je suis suspendu à tes lèvres</w:t>
      </w:r>
      <w:r w:rsidR="00B2673C">
        <w:t>.</w:t>
      </w:r>
    </w:p>
    <w:p w14:paraId="639744AD" w14:textId="6B52BBAA" w:rsidR="00F920FC" w:rsidRPr="007D3583" w:rsidRDefault="00F920FC" w:rsidP="00F920FC">
      <w:pPr>
        <w:pStyle w:val="Auteur"/>
      </w:pPr>
      <w:r w:rsidRPr="007D3583">
        <w:t>Jacques Charpentreau</w:t>
      </w:r>
    </w:p>
    <w:p w14:paraId="3D329F8D" w14:textId="77777777" w:rsidR="00F920FC" w:rsidRPr="00F920FC" w:rsidRDefault="00F920FC" w:rsidP="00F920FC"/>
    <w:p w14:paraId="5A1FC3FB" w14:textId="70E62354" w:rsidR="00BC47E1" w:rsidRPr="00E055BD" w:rsidRDefault="00CA0A14" w:rsidP="00BC47E1">
      <w:pPr>
        <w:pStyle w:val="Notation"/>
      </w:pPr>
      <w:bookmarkStart w:id="32" w:name="bookmark8"/>
      <w:r>
        <w:tab/>
      </w:r>
      <w:r>
        <w:tab/>
      </w:r>
      <w:r>
        <w:tab/>
        <w:t>8 points</w:t>
      </w:r>
    </w:p>
    <w:p w14:paraId="0FAE5345" w14:textId="562DD483" w:rsidR="00BC47E1" w:rsidRPr="00E055BD" w:rsidRDefault="00BC47E1" w:rsidP="00BC47E1">
      <w:pPr>
        <w:pStyle w:val="Titre1"/>
      </w:pPr>
      <w:r w:rsidRPr="00E055BD">
        <w:t>L</w:t>
      </w:r>
      <w:r w:rsidR="00B2673C">
        <w:rPr>
          <w:b/>
        </w:rPr>
        <w:t>’</w:t>
      </w:r>
      <w:r w:rsidRPr="00E055BD">
        <w:t>air en conserve</w:t>
      </w:r>
      <w:bookmarkEnd w:id="32"/>
    </w:p>
    <w:p w14:paraId="2DBD44CD" w14:textId="0D5D7FD0" w:rsidR="00BC47E1" w:rsidRPr="00737799" w:rsidRDefault="00BC47E1" w:rsidP="00BC47E1">
      <w:r w:rsidRPr="00737799">
        <w:t>Dans une boite</w:t>
      </w:r>
      <w:r w:rsidR="00B2673C">
        <w:t xml:space="preserve">, </w:t>
      </w:r>
      <w:r w:rsidRPr="00737799">
        <w:t>je rapporte</w:t>
      </w:r>
    </w:p>
    <w:p w14:paraId="510531EE" w14:textId="3995DF31" w:rsidR="00BC47E1" w:rsidRPr="00737799" w:rsidRDefault="00BC47E1" w:rsidP="00BC47E1">
      <w:r w:rsidRPr="00737799">
        <w:t>Un peu de l</w:t>
      </w:r>
      <w:r w:rsidR="00B2673C">
        <w:t>’</w:t>
      </w:r>
      <w:r w:rsidRPr="00737799">
        <w:t>air de mes vacances</w:t>
      </w:r>
    </w:p>
    <w:p w14:paraId="39FEFA81" w14:textId="77777777" w:rsidR="00B2673C" w:rsidRDefault="00BC47E1" w:rsidP="00BC47E1">
      <w:r w:rsidRPr="00737799">
        <w:t>Que j</w:t>
      </w:r>
      <w:r w:rsidR="00B2673C">
        <w:t>’</w:t>
      </w:r>
      <w:r w:rsidRPr="00737799">
        <w:t>ai enfermé par prudence</w:t>
      </w:r>
      <w:r w:rsidR="00B2673C">
        <w:t>.</w:t>
      </w:r>
    </w:p>
    <w:p w14:paraId="32C14F6D" w14:textId="583D1296" w:rsidR="00BC47E1" w:rsidRPr="00737799" w:rsidRDefault="00BC47E1" w:rsidP="00BC47E1">
      <w:r w:rsidRPr="00737799">
        <w:t>Je l</w:t>
      </w:r>
      <w:r w:rsidR="00B2673C">
        <w:t>’</w:t>
      </w:r>
      <w:r w:rsidRPr="00737799">
        <w:t>ouvre</w:t>
      </w:r>
      <w:r w:rsidR="00B2673C">
        <w:t xml:space="preserve"> ! </w:t>
      </w:r>
      <w:r w:rsidRPr="00737799">
        <w:t>Fermez bien la porte</w:t>
      </w:r>
    </w:p>
    <w:p w14:paraId="3D10E403" w14:textId="77777777" w:rsidR="00BC47E1" w:rsidRPr="00737799" w:rsidRDefault="00BC47E1" w:rsidP="00BC47E1"/>
    <w:p w14:paraId="2E3857D6" w14:textId="77777777" w:rsidR="00B2673C" w:rsidRDefault="00BC47E1" w:rsidP="00BC47E1">
      <w:r w:rsidRPr="00737799">
        <w:t>Respirez à fond</w:t>
      </w:r>
      <w:r w:rsidR="00B2673C">
        <w:t xml:space="preserve"> ! </w:t>
      </w:r>
      <w:r w:rsidRPr="00737799">
        <w:t>Quelle force</w:t>
      </w:r>
      <w:r w:rsidR="00B2673C">
        <w:t> !</w:t>
      </w:r>
    </w:p>
    <w:p w14:paraId="6C99B683" w14:textId="29FEC781" w:rsidR="00BC47E1" w:rsidRPr="00737799" w:rsidRDefault="00BC47E1" w:rsidP="00BC47E1">
      <w:r w:rsidRPr="00737799">
        <w:t>La campagne en ma boite enclose</w:t>
      </w:r>
    </w:p>
    <w:p w14:paraId="51EAD3DD" w14:textId="77777777" w:rsidR="00B2673C" w:rsidRDefault="00BC47E1" w:rsidP="00BC47E1">
      <w:r w:rsidRPr="00737799">
        <w:t>Nous redonne l</w:t>
      </w:r>
      <w:r w:rsidR="00B2673C">
        <w:t>’</w:t>
      </w:r>
      <w:r w:rsidRPr="00737799">
        <w:t>odeur des roses</w:t>
      </w:r>
      <w:r w:rsidR="00B2673C">
        <w:t>,</w:t>
      </w:r>
    </w:p>
    <w:p w14:paraId="3DCD7202" w14:textId="77777777" w:rsidR="00B2673C" w:rsidRDefault="00BC47E1" w:rsidP="00BC47E1">
      <w:r w:rsidRPr="00737799">
        <w:t>Le parfum puissant des écorces</w:t>
      </w:r>
      <w:r w:rsidR="00B2673C">
        <w:t>,</w:t>
      </w:r>
    </w:p>
    <w:p w14:paraId="14CE339A" w14:textId="387363EE" w:rsidR="00BC47E1" w:rsidRPr="00737799" w:rsidRDefault="00BC47E1" w:rsidP="00BC47E1"/>
    <w:p w14:paraId="53E9A1CE" w14:textId="77777777" w:rsidR="00B2673C" w:rsidRDefault="00BC47E1" w:rsidP="00BC47E1">
      <w:r w:rsidRPr="00737799">
        <w:t>Les arômes de la forêt</w:t>
      </w:r>
      <w:r w:rsidR="00B2673C">
        <w:t>…</w:t>
      </w:r>
    </w:p>
    <w:p w14:paraId="1013F8EC" w14:textId="77777777" w:rsidR="00B2673C" w:rsidRDefault="00BC47E1" w:rsidP="00BC47E1">
      <w:r w:rsidRPr="00737799">
        <w:t>Mais couvrez-vous bien</w:t>
      </w:r>
      <w:r w:rsidR="00B2673C">
        <w:t xml:space="preserve">, </w:t>
      </w:r>
      <w:r w:rsidRPr="00737799">
        <w:t>je vous prie</w:t>
      </w:r>
      <w:r w:rsidR="00B2673C">
        <w:t>,</w:t>
      </w:r>
    </w:p>
    <w:p w14:paraId="109E5D58" w14:textId="77777777" w:rsidR="00B2673C" w:rsidRDefault="00BC47E1" w:rsidP="00BC47E1">
      <w:r w:rsidRPr="00737799">
        <w:t>Car la boite est presque finie</w:t>
      </w:r>
      <w:r w:rsidR="00B2673C">
        <w:t> :</w:t>
      </w:r>
    </w:p>
    <w:p w14:paraId="73C71B4D" w14:textId="77777777" w:rsidR="00B2673C" w:rsidRDefault="00BC47E1" w:rsidP="00BC47E1">
      <w:r w:rsidRPr="00737799">
        <w:t>C</w:t>
      </w:r>
      <w:r w:rsidR="00B2673C">
        <w:t>’</w:t>
      </w:r>
      <w:r w:rsidRPr="00737799">
        <w:t>est que le fond de l</w:t>
      </w:r>
      <w:r w:rsidR="00B2673C">
        <w:t>’</w:t>
      </w:r>
      <w:r w:rsidRPr="00737799">
        <w:t>air est frais</w:t>
      </w:r>
      <w:r w:rsidR="00B2673C">
        <w:t>.</w:t>
      </w:r>
    </w:p>
    <w:p w14:paraId="244B880F" w14:textId="73FE09B3" w:rsidR="00BC47E1" w:rsidRDefault="00BC47E1" w:rsidP="00BC47E1">
      <w:pPr>
        <w:pStyle w:val="Auteur"/>
      </w:pPr>
      <w:r w:rsidRPr="00E055BD">
        <w:t>Jacques Charpentreau</w:t>
      </w:r>
    </w:p>
    <w:p w14:paraId="73A32A33" w14:textId="77777777" w:rsidR="00515A08" w:rsidRPr="00E055BD" w:rsidRDefault="00515A08" w:rsidP="00515A08">
      <w:pPr>
        <w:pStyle w:val="Notation"/>
      </w:pPr>
      <w:r>
        <w:tab/>
      </w:r>
      <w:r>
        <w:tab/>
      </w:r>
      <w:r>
        <w:tab/>
        <w:t>8 points</w:t>
      </w:r>
    </w:p>
    <w:p w14:paraId="7BAD8BEA" w14:textId="77777777" w:rsidR="00515A08" w:rsidRDefault="00515A08" w:rsidP="00515A08">
      <w:pPr>
        <w:pStyle w:val="Titre1"/>
      </w:pPr>
      <w:r>
        <w:t>Au printemps</w:t>
      </w:r>
    </w:p>
    <w:p w14:paraId="4BDD96CE" w14:textId="77777777" w:rsidR="00515A08" w:rsidRDefault="00515A08" w:rsidP="00515A08">
      <w:r>
        <w:t>Regardez les branches</w:t>
      </w:r>
    </w:p>
    <w:p w14:paraId="6B87BBE2" w14:textId="77777777" w:rsidR="00B2673C" w:rsidRDefault="00515A08" w:rsidP="00515A08">
      <w:r>
        <w:t>Comme elles sont blanches</w:t>
      </w:r>
      <w:r w:rsidR="00B2673C">
        <w:t> !</w:t>
      </w:r>
    </w:p>
    <w:p w14:paraId="2E2B5766" w14:textId="77777777" w:rsidR="00B2673C" w:rsidRDefault="00515A08" w:rsidP="00515A08">
      <w:r>
        <w:t>Il neige des fleurs</w:t>
      </w:r>
      <w:r w:rsidR="00B2673C">
        <w:t>.</w:t>
      </w:r>
    </w:p>
    <w:p w14:paraId="58D5127E" w14:textId="77777777" w:rsidR="00B2673C" w:rsidRDefault="00515A08" w:rsidP="00515A08">
      <w:r>
        <w:t>Riant dans la pluie</w:t>
      </w:r>
      <w:r w:rsidR="00B2673C">
        <w:t>,</w:t>
      </w:r>
    </w:p>
    <w:p w14:paraId="31931D76" w14:textId="6EE8175C" w:rsidR="00515A08" w:rsidRDefault="00515A08" w:rsidP="00515A08">
      <w:r>
        <w:t>Le soleil essuie</w:t>
      </w:r>
    </w:p>
    <w:p w14:paraId="73DDF621" w14:textId="77777777" w:rsidR="00515A08" w:rsidRDefault="00515A08" w:rsidP="00515A08">
      <w:r>
        <w:t>Les saules en pleurs</w:t>
      </w:r>
    </w:p>
    <w:p w14:paraId="0B5459BC" w14:textId="77777777" w:rsidR="00B2673C" w:rsidRDefault="00515A08" w:rsidP="00515A08">
      <w:r>
        <w:t>Et le ciel reflète</w:t>
      </w:r>
      <w:r w:rsidR="00B2673C">
        <w:t>,</w:t>
      </w:r>
    </w:p>
    <w:p w14:paraId="7C15DD5F" w14:textId="16F68B8D" w:rsidR="00515A08" w:rsidRDefault="00515A08" w:rsidP="00515A08">
      <w:r>
        <w:t>Dans la violette</w:t>
      </w:r>
    </w:p>
    <w:p w14:paraId="7B4BF21A" w14:textId="77777777" w:rsidR="00B2673C" w:rsidRDefault="00515A08" w:rsidP="00515A08">
      <w:r>
        <w:t>Ses pures couleurs</w:t>
      </w:r>
      <w:r w:rsidR="00B2673C">
        <w:t>…</w:t>
      </w:r>
    </w:p>
    <w:p w14:paraId="7037D29B" w14:textId="1A3EEE62" w:rsidR="00515A08" w:rsidRDefault="00515A08" w:rsidP="00515A08">
      <w:r>
        <w:t>La mouche ouvre l</w:t>
      </w:r>
      <w:r w:rsidR="00B2673C">
        <w:t>’</w:t>
      </w:r>
      <w:r>
        <w:t>aile</w:t>
      </w:r>
    </w:p>
    <w:p w14:paraId="28977839" w14:textId="77777777" w:rsidR="00515A08" w:rsidRDefault="00515A08" w:rsidP="00515A08">
      <w:r>
        <w:t>Et la demoiselle</w:t>
      </w:r>
    </w:p>
    <w:p w14:paraId="7FF09144" w14:textId="77777777" w:rsidR="00B2673C" w:rsidRDefault="00515A08" w:rsidP="00515A08">
      <w:r>
        <w:t>Aux prunelles d</w:t>
      </w:r>
      <w:r w:rsidR="00B2673C">
        <w:t>’</w:t>
      </w:r>
      <w:r>
        <w:t>or</w:t>
      </w:r>
      <w:r w:rsidR="00B2673C">
        <w:t>,</w:t>
      </w:r>
    </w:p>
    <w:p w14:paraId="59445888" w14:textId="294CBCB7" w:rsidR="00515A08" w:rsidRDefault="00515A08" w:rsidP="00515A08">
      <w:r>
        <w:t>Au corset de guêpe</w:t>
      </w:r>
    </w:p>
    <w:p w14:paraId="250EFA7B" w14:textId="77777777" w:rsidR="00B2673C" w:rsidRDefault="00515A08" w:rsidP="00515A08">
      <w:r>
        <w:t>Dépliant son crêpe</w:t>
      </w:r>
      <w:r w:rsidR="00B2673C">
        <w:t>,</w:t>
      </w:r>
    </w:p>
    <w:p w14:paraId="573968D3" w14:textId="77777777" w:rsidR="00B2673C" w:rsidRDefault="00515A08" w:rsidP="00515A08">
      <w:r>
        <w:t>A repris l</w:t>
      </w:r>
      <w:r w:rsidR="00B2673C">
        <w:t>’</w:t>
      </w:r>
      <w:r>
        <w:t>essor</w:t>
      </w:r>
      <w:r w:rsidR="00B2673C">
        <w:t>.</w:t>
      </w:r>
    </w:p>
    <w:p w14:paraId="3019D0FF" w14:textId="45F80735" w:rsidR="00515A08" w:rsidRDefault="00515A08" w:rsidP="00515A08">
      <w:r>
        <w:t>Le goujon frétille</w:t>
      </w:r>
    </w:p>
    <w:p w14:paraId="6FD9928A" w14:textId="77777777" w:rsidR="00B2673C" w:rsidRDefault="00515A08" w:rsidP="00515A08">
      <w:r>
        <w:t>Un printemps encore</w:t>
      </w:r>
      <w:r w:rsidR="00B2673C">
        <w:t> !</w:t>
      </w:r>
    </w:p>
    <w:p w14:paraId="239A5F26" w14:textId="23DCFCC3" w:rsidR="00515A08" w:rsidRDefault="00515A08" w:rsidP="00515A08">
      <w:pPr>
        <w:pStyle w:val="Auteur"/>
      </w:pPr>
      <w:r>
        <w:t>Théophile Gautier</w:t>
      </w:r>
    </w:p>
    <w:p w14:paraId="66890C7B" w14:textId="77777777" w:rsidR="00515A08" w:rsidRDefault="00515A08" w:rsidP="00515A08"/>
    <w:p w14:paraId="12CCF70A" w14:textId="77777777" w:rsidR="00B50D68" w:rsidRPr="00E055BD" w:rsidRDefault="00B50D68" w:rsidP="00B50D68">
      <w:pPr>
        <w:pStyle w:val="Notation"/>
      </w:pPr>
      <w:r>
        <w:tab/>
      </w:r>
      <w:r>
        <w:tab/>
      </w:r>
      <w:r>
        <w:tab/>
        <w:t>8 points</w:t>
      </w:r>
    </w:p>
    <w:p w14:paraId="153ED9AC" w14:textId="5CE9F0D8" w:rsidR="00B50D68" w:rsidRDefault="00B50D68" w:rsidP="00B50D68">
      <w:pPr>
        <w:pStyle w:val="Titre1"/>
      </w:pPr>
      <w:r>
        <w:t>On dirait que l</w:t>
      </w:r>
      <w:r w:rsidR="00B2673C">
        <w:t>’</w:t>
      </w:r>
      <w:r>
        <w:t>hiver tombe</w:t>
      </w:r>
    </w:p>
    <w:p w14:paraId="4ACE92FA" w14:textId="77777777" w:rsidR="00B2673C" w:rsidRDefault="00B50D68" w:rsidP="00B50D68">
      <w:r>
        <w:t>On dirait que l</w:t>
      </w:r>
      <w:r w:rsidR="00B2673C">
        <w:t>’</w:t>
      </w:r>
      <w:r>
        <w:t>hiver tombe</w:t>
      </w:r>
      <w:r w:rsidR="00B2673C">
        <w:t> ;</w:t>
      </w:r>
    </w:p>
    <w:p w14:paraId="3581D47A" w14:textId="77777777" w:rsidR="00B2673C" w:rsidRDefault="00B50D68" w:rsidP="00B50D68">
      <w:r>
        <w:t>Tous les toits sont déjà gris</w:t>
      </w:r>
      <w:r w:rsidR="00B2673C">
        <w:t> ;</w:t>
      </w:r>
    </w:p>
    <w:p w14:paraId="66FF1DF0" w14:textId="77777777" w:rsidR="00B2673C" w:rsidRDefault="00B50D68" w:rsidP="00B50D68">
      <w:r>
        <w:t>Il pleut deux ou trois colombes</w:t>
      </w:r>
      <w:r w:rsidR="00B2673C">
        <w:t>,</w:t>
      </w:r>
    </w:p>
    <w:p w14:paraId="46B61976" w14:textId="77777777" w:rsidR="00B2673C" w:rsidRDefault="00B50D68" w:rsidP="00B50D68">
      <w:r>
        <w:t>Et c</w:t>
      </w:r>
      <w:r w:rsidR="00B2673C">
        <w:t>’</w:t>
      </w:r>
      <w:r>
        <w:t>est aussitôt la nuit</w:t>
      </w:r>
      <w:r w:rsidR="00B2673C">
        <w:t>.</w:t>
      </w:r>
    </w:p>
    <w:p w14:paraId="524F554C" w14:textId="77777777" w:rsidR="00B2673C" w:rsidRDefault="00B50D68" w:rsidP="00B50D68">
      <w:r>
        <w:t>Un seul arbre</w:t>
      </w:r>
      <w:r w:rsidR="00B2673C">
        <w:t xml:space="preserve">, </w:t>
      </w:r>
      <w:r>
        <w:t>comme un clou</w:t>
      </w:r>
      <w:r w:rsidR="00B2673C">
        <w:t>,</w:t>
      </w:r>
    </w:p>
    <w:p w14:paraId="117C23BD" w14:textId="77777777" w:rsidR="00B2673C" w:rsidRDefault="00B50D68" w:rsidP="00B50D68">
      <w:r>
        <w:t>Tient le jardin bien au sol</w:t>
      </w:r>
      <w:r w:rsidR="00B2673C">
        <w:t>.</w:t>
      </w:r>
    </w:p>
    <w:p w14:paraId="492CFBC7" w14:textId="02FBD08B" w:rsidR="00B50D68" w:rsidRDefault="00B50D68" w:rsidP="00B50D68">
      <w:r>
        <w:t>Les ombres font sur les joues</w:t>
      </w:r>
    </w:p>
    <w:p w14:paraId="76FE2159" w14:textId="77777777" w:rsidR="00B2673C" w:rsidRDefault="00B50D68" w:rsidP="00B50D68">
      <w:r>
        <w:t>Comme des oiseaux qui volent</w:t>
      </w:r>
      <w:r w:rsidR="00B2673C">
        <w:t>.</w:t>
      </w:r>
    </w:p>
    <w:p w14:paraId="0549217C" w14:textId="77777777" w:rsidR="00B2673C" w:rsidRDefault="00B50D68" w:rsidP="00B50D68">
      <w:r>
        <w:t>L</w:t>
      </w:r>
      <w:r w:rsidR="00B2673C">
        <w:t>’</w:t>
      </w:r>
      <w:r>
        <w:t>air est plein d</w:t>
      </w:r>
      <w:r w:rsidR="00B2673C">
        <w:t>’</w:t>
      </w:r>
      <w:r>
        <w:t>étoiles blanches</w:t>
      </w:r>
      <w:r w:rsidR="00B2673C">
        <w:t>,</w:t>
      </w:r>
    </w:p>
    <w:p w14:paraId="19845D1A" w14:textId="77777777" w:rsidR="00B2673C" w:rsidRDefault="00B50D68" w:rsidP="00B50D68">
      <w:r>
        <w:t>La Noël est pour lundi</w:t>
      </w:r>
      <w:r w:rsidR="00B2673C">
        <w:t>.</w:t>
      </w:r>
    </w:p>
    <w:p w14:paraId="4D29303C" w14:textId="61190FEA" w:rsidR="00B50D68" w:rsidRDefault="00B50D68" w:rsidP="00B50D68">
      <w:r>
        <w:t>Qu</w:t>
      </w:r>
      <w:r w:rsidR="00B2673C">
        <w:t>’</w:t>
      </w:r>
      <w:r>
        <w:t>il sera long le dimanche</w:t>
      </w:r>
    </w:p>
    <w:p w14:paraId="747ED22A" w14:textId="77777777" w:rsidR="00B2673C" w:rsidRDefault="00B50D68" w:rsidP="00B50D68">
      <w:r>
        <w:t>Que nous passerons ici</w:t>
      </w:r>
      <w:r w:rsidR="00B2673C">
        <w:t> !</w:t>
      </w:r>
    </w:p>
    <w:p w14:paraId="31B93A9C" w14:textId="23F476D0" w:rsidR="00B50D68" w:rsidRDefault="00B50D68" w:rsidP="00B50D68">
      <w:pPr>
        <w:pStyle w:val="Auteur"/>
      </w:pPr>
      <w:r>
        <w:t>Maurice Carême</w:t>
      </w:r>
    </w:p>
    <w:p w14:paraId="6729BD16" w14:textId="77777777" w:rsidR="00B50D68" w:rsidRPr="00E055BD" w:rsidRDefault="00B50D68" w:rsidP="00B50D68"/>
    <w:p w14:paraId="00AF7621" w14:textId="75FB7FD6" w:rsidR="00BC47E1" w:rsidRDefault="00CA0A14" w:rsidP="00BC47E1">
      <w:pPr>
        <w:pStyle w:val="Notation"/>
      </w:pPr>
      <w:r>
        <w:tab/>
      </w:r>
      <w:r>
        <w:tab/>
      </w:r>
      <w:r>
        <w:tab/>
        <w:t>8 points</w:t>
      </w:r>
    </w:p>
    <w:p w14:paraId="1D48E7EC" w14:textId="77777777" w:rsidR="00B2673C" w:rsidRDefault="00BC47E1" w:rsidP="00BC47E1">
      <w:pPr>
        <w:pStyle w:val="Titre1"/>
      </w:pPr>
      <w:r w:rsidRPr="00653A75">
        <w:t>Si</w:t>
      </w:r>
      <w:r w:rsidR="00B2673C">
        <w:t>…</w:t>
      </w:r>
    </w:p>
    <w:p w14:paraId="660F3AB3" w14:textId="77777777" w:rsidR="00B2673C" w:rsidRDefault="00BC47E1" w:rsidP="00BC47E1">
      <w:r w:rsidRPr="00737799">
        <w:t>Si la sardine avait des ailes</w:t>
      </w:r>
      <w:r w:rsidR="00B2673C">
        <w:t>,</w:t>
      </w:r>
    </w:p>
    <w:p w14:paraId="006885DE" w14:textId="77777777" w:rsidR="00B2673C" w:rsidRDefault="00BC47E1" w:rsidP="00BC47E1">
      <w:r w:rsidRPr="00737799">
        <w:t>Si Gaston s</w:t>
      </w:r>
      <w:r w:rsidR="00B2673C">
        <w:t>’</w:t>
      </w:r>
      <w:r w:rsidRPr="00737799">
        <w:t>appelait Gisèle</w:t>
      </w:r>
      <w:r w:rsidR="00B2673C">
        <w:t>,</w:t>
      </w:r>
    </w:p>
    <w:p w14:paraId="4A1E9878" w14:textId="77777777" w:rsidR="00B2673C" w:rsidRDefault="00BC47E1" w:rsidP="00BC47E1">
      <w:r w:rsidRPr="00737799">
        <w:t>Si l</w:t>
      </w:r>
      <w:r w:rsidR="00B2673C">
        <w:t>’</w:t>
      </w:r>
      <w:r w:rsidRPr="00737799">
        <w:t>on pleurait lorsque l</w:t>
      </w:r>
      <w:r w:rsidR="00B2673C">
        <w:t>’</w:t>
      </w:r>
      <w:r w:rsidRPr="00737799">
        <w:t>on rit</w:t>
      </w:r>
      <w:r w:rsidR="00B2673C">
        <w:t>,</w:t>
      </w:r>
    </w:p>
    <w:p w14:paraId="56B38624" w14:textId="77777777" w:rsidR="00B2673C" w:rsidRDefault="00BC47E1" w:rsidP="00BC47E1">
      <w:r w:rsidRPr="00737799">
        <w:t>Si le pape habitait Paris</w:t>
      </w:r>
      <w:r w:rsidR="00B2673C">
        <w:t>,</w:t>
      </w:r>
    </w:p>
    <w:p w14:paraId="504D24D1" w14:textId="77777777" w:rsidR="00B2673C" w:rsidRDefault="00BC47E1" w:rsidP="00BC47E1">
      <w:r w:rsidRPr="00737799">
        <w:t>Si l</w:t>
      </w:r>
      <w:r w:rsidR="00B2673C">
        <w:t>’</w:t>
      </w:r>
      <w:r w:rsidRPr="00737799">
        <w:t>on mourait avant de naitre</w:t>
      </w:r>
      <w:r w:rsidR="00B2673C">
        <w:t>,</w:t>
      </w:r>
    </w:p>
    <w:p w14:paraId="6D568560" w14:textId="77777777" w:rsidR="00B2673C" w:rsidRDefault="00BC47E1" w:rsidP="00BC47E1">
      <w:r w:rsidRPr="00737799">
        <w:t>Si la porte était la fenêtre</w:t>
      </w:r>
      <w:r w:rsidR="00B2673C">
        <w:t>,</w:t>
      </w:r>
    </w:p>
    <w:p w14:paraId="5A89C839" w14:textId="77777777" w:rsidR="00B2673C" w:rsidRDefault="00BC47E1" w:rsidP="00BC47E1">
      <w:r w:rsidRPr="00737799">
        <w:t>Si l</w:t>
      </w:r>
      <w:r w:rsidR="00B2673C">
        <w:t>’</w:t>
      </w:r>
      <w:r w:rsidRPr="00737799">
        <w:t>agneau dévorait le loup</w:t>
      </w:r>
      <w:r w:rsidR="00B2673C">
        <w:t>,</w:t>
      </w:r>
    </w:p>
    <w:p w14:paraId="17A0CDEA" w14:textId="77777777" w:rsidR="00B2673C" w:rsidRDefault="00BC47E1" w:rsidP="00BC47E1">
      <w:r w:rsidRPr="00737799">
        <w:t>Si les Normands parlaient zoulou</w:t>
      </w:r>
      <w:r w:rsidR="00B2673C">
        <w:t>,</w:t>
      </w:r>
    </w:p>
    <w:p w14:paraId="71C41BA8" w14:textId="0DBFF182" w:rsidR="00BC47E1" w:rsidRDefault="00BC47E1" w:rsidP="00BC47E1">
      <w:r w:rsidRPr="00737799">
        <w:t>Si la mer Noire était la Manche</w:t>
      </w:r>
    </w:p>
    <w:p w14:paraId="113F6752" w14:textId="77777777" w:rsidR="00B2673C" w:rsidRDefault="00BC47E1" w:rsidP="00BC47E1">
      <w:r w:rsidRPr="00737799">
        <w:t>Et la mer Rouge la mer Blanche</w:t>
      </w:r>
      <w:r w:rsidR="00B2673C">
        <w:t>,</w:t>
      </w:r>
    </w:p>
    <w:p w14:paraId="1642D181" w14:textId="77777777" w:rsidR="00B2673C" w:rsidRDefault="00BC47E1" w:rsidP="00BC47E1">
      <w:r w:rsidRPr="00737799">
        <w:t>Si le monde était à l</w:t>
      </w:r>
      <w:r w:rsidR="00B2673C">
        <w:t>’</w:t>
      </w:r>
      <w:r w:rsidRPr="00737799">
        <w:t>envers</w:t>
      </w:r>
      <w:r w:rsidR="00B2673C">
        <w:t>,</w:t>
      </w:r>
    </w:p>
    <w:p w14:paraId="23B8984B" w14:textId="77777777" w:rsidR="00B2673C" w:rsidRDefault="00BC47E1" w:rsidP="00BC47E1">
      <w:r w:rsidRPr="00737799">
        <w:t>Je marcherais les pieds en l</w:t>
      </w:r>
      <w:r w:rsidR="00B2673C">
        <w:t>’</w:t>
      </w:r>
      <w:r w:rsidRPr="00737799">
        <w:t>air</w:t>
      </w:r>
      <w:r w:rsidR="00B2673C">
        <w:t>,</w:t>
      </w:r>
    </w:p>
    <w:p w14:paraId="54CE9A17" w14:textId="77777777" w:rsidR="00B2673C" w:rsidRDefault="00BC47E1" w:rsidP="00BC47E1">
      <w:r w:rsidRPr="00737799">
        <w:t>Le jour je garderais la chambre</w:t>
      </w:r>
      <w:r w:rsidR="00B2673C">
        <w:t>,</w:t>
      </w:r>
    </w:p>
    <w:p w14:paraId="1E3F6F1D" w14:textId="77777777" w:rsidR="00B2673C" w:rsidRDefault="00BC47E1" w:rsidP="00BC47E1">
      <w:r w:rsidRPr="00737799">
        <w:t>J</w:t>
      </w:r>
      <w:r w:rsidR="00B2673C">
        <w:t>’</w:t>
      </w:r>
      <w:r w:rsidRPr="00737799">
        <w:t>irais à la plage en décembre</w:t>
      </w:r>
      <w:r w:rsidR="00B2673C">
        <w:t>,</w:t>
      </w:r>
    </w:p>
    <w:p w14:paraId="40C7F3E5" w14:textId="77777777" w:rsidR="00B2673C" w:rsidRDefault="00BC47E1" w:rsidP="00BC47E1">
      <w:r w:rsidRPr="00737799">
        <w:t>Deux et un ne feraient plus trois</w:t>
      </w:r>
      <w:r w:rsidR="00B2673C">
        <w:t>…</w:t>
      </w:r>
    </w:p>
    <w:p w14:paraId="40F02E67" w14:textId="77777777" w:rsidR="00B2673C" w:rsidRDefault="00BC47E1" w:rsidP="00BC47E1">
      <w:r w:rsidRPr="00737799">
        <w:t>Quel ennui ce monde à l</w:t>
      </w:r>
      <w:r w:rsidR="00B2673C">
        <w:t>’</w:t>
      </w:r>
      <w:r w:rsidRPr="00737799">
        <w:t>endroit</w:t>
      </w:r>
      <w:r w:rsidR="00B2673C">
        <w:t> !</w:t>
      </w:r>
    </w:p>
    <w:p w14:paraId="7B28A715" w14:textId="6D431100" w:rsidR="00BC47E1" w:rsidRDefault="00BC47E1" w:rsidP="00BC47E1">
      <w:pPr>
        <w:pStyle w:val="Auteur"/>
      </w:pPr>
      <w:r w:rsidRPr="00E055BD">
        <w:t>Jean-Luc Moreau</w:t>
      </w:r>
    </w:p>
    <w:p w14:paraId="66190005" w14:textId="77777777" w:rsidR="00515A08" w:rsidRDefault="00515A08" w:rsidP="00515A08">
      <w:pPr>
        <w:pStyle w:val="Notation"/>
      </w:pPr>
      <w:r>
        <w:tab/>
      </w:r>
      <w:r>
        <w:tab/>
      </w:r>
      <w:r>
        <w:tab/>
        <w:t>8 points</w:t>
      </w:r>
    </w:p>
    <w:p w14:paraId="40E38B4C" w14:textId="77777777" w:rsidR="00515A08" w:rsidRDefault="00515A08" w:rsidP="00515A08">
      <w:pPr>
        <w:pStyle w:val="Titre1"/>
      </w:pPr>
      <w:r>
        <w:t>Bonjour</w:t>
      </w:r>
    </w:p>
    <w:p w14:paraId="5472E842" w14:textId="77777777" w:rsidR="00B2673C" w:rsidRDefault="00515A08" w:rsidP="00515A08">
      <w:r>
        <w:t>Comme un diable au fond de sa boite</w:t>
      </w:r>
      <w:r w:rsidR="00B2673C">
        <w:t>,</w:t>
      </w:r>
    </w:p>
    <w:p w14:paraId="3F2D1BD1" w14:textId="77777777" w:rsidR="00B2673C" w:rsidRDefault="00515A08" w:rsidP="00515A08">
      <w:r>
        <w:t>le bourgeon s</w:t>
      </w:r>
      <w:r w:rsidR="00B2673C">
        <w:t>’</w:t>
      </w:r>
      <w:r>
        <w:t>est tenu caché</w:t>
      </w:r>
      <w:r w:rsidR="00B2673C">
        <w:t>…</w:t>
      </w:r>
    </w:p>
    <w:p w14:paraId="2582F382" w14:textId="65A67D98" w:rsidR="00515A08" w:rsidRDefault="00515A08" w:rsidP="00515A08">
      <w:r>
        <w:t>mais dans sa prison trop étroite</w:t>
      </w:r>
    </w:p>
    <w:p w14:paraId="276CF066" w14:textId="77777777" w:rsidR="00B2673C" w:rsidRDefault="00515A08" w:rsidP="00515A08">
      <w:r>
        <w:t>il baille et voudrait respirer</w:t>
      </w:r>
      <w:r w:rsidR="00B2673C">
        <w:t>.</w:t>
      </w:r>
    </w:p>
    <w:p w14:paraId="08127DF2" w14:textId="77777777" w:rsidR="00B2673C" w:rsidRDefault="00515A08" w:rsidP="00515A08">
      <w:r>
        <w:t>Il entend des chants</w:t>
      </w:r>
      <w:r w:rsidR="00B2673C">
        <w:t xml:space="preserve">, </w:t>
      </w:r>
      <w:r>
        <w:t>des bruits d</w:t>
      </w:r>
      <w:r w:rsidR="00B2673C">
        <w:t>’</w:t>
      </w:r>
      <w:r>
        <w:t>ailes</w:t>
      </w:r>
      <w:r w:rsidR="00B2673C">
        <w:t>,</w:t>
      </w:r>
    </w:p>
    <w:p w14:paraId="02F3AF09" w14:textId="77777777" w:rsidR="00B2673C" w:rsidRDefault="00515A08" w:rsidP="00515A08">
      <w:r>
        <w:t>il a soif de grand jour et d</w:t>
      </w:r>
      <w:r w:rsidR="00B2673C">
        <w:t>’</w:t>
      </w:r>
      <w:r>
        <w:t>air</w:t>
      </w:r>
      <w:r w:rsidR="00B2673C">
        <w:t>…</w:t>
      </w:r>
    </w:p>
    <w:p w14:paraId="0C4C6965" w14:textId="77777777" w:rsidR="00B2673C" w:rsidRDefault="00515A08" w:rsidP="00515A08">
      <w:r>
        <w:t>il voudrait savoir les nouvelles</w:t>
      </w:r>
      <w:r w:rsidR="00B2673C">
        <w:t>,</w:t>
      </w:r>
    </w:p>
    <w:p w14:paraId="12DD0AE4" w14:textId="77777777" w:rsidR="00B2673C" w:rsidRDefault="00515A08" w:rsidP="00515A08">
      <w:r>
        <w:t>il fait craquer son corset vert</w:t>
      </w:r>
      <w:r w:rsidR="00B2673C">
        <w:t>.</w:t>
      </w:r>
    </w:p>
    <w:p w14:paraId="0CC9280A" w14:textId="13C54B0E" w:rsidR="00515A08" w:rsidRDefault="00515A08" w:rsidP="00515A08">
      <w:r>
        <w:t>Puis</w:t>
      </w:r>
      <w:r w:rsidR="00B2673C">
        <w:t xml:space="preserve">, </w:t>
      </w:r>
      <w:r>
        <w:t>d</w:t>
      </w:r>
      <w:r w:rsidR="00B2673C">
        <w:t>’</w:t>
      </w:r>
      <w:r>
        <w:t>un geste brusque</w:t>
      </w:r>
      <w:r w:rsidR="00B2673C">
        <w:t xml:space="preserve">, </w:t>
      </w:r>
      <w:r>
        <w:t>il déchire</w:t>
      </w:r>
    </w:p>
    <w:p w14:paraId="1C11C8AC" w14:textId="77777777" w:rsidR="00515A08" w:rsidRDefault="00515A08" w:rsidP="00515A08">
      <w:r>
        <w:t>son habit étroit et trop court</w:t>
      </w:r>
    </w:p>
    <w:p w14:paraId="2F0AC421" w14:textId="77777777" w:rsidR="00B2673C" w:rsidRDefault="00B2673C" w:rsidP="00515A08">
      <w:r>
        <w:t>« </w:t>
      </w:r>
      <w:r w:rsidR="00515A08">
        <w:t>enfin</w:t>
      </w:r>
      <w:r>
        <w:t xml:space="preserve">, </w:t>
      </w:r>
      <w:r w:rsidR="00515A08">
        <w:t>se dit-il</w:t>
      </w:r>
      <w:r>
        <w:t xml:space="preserve">, </w:t>
      </w:r>
      <w:r w:rsidR="00515A08">
        <w:t>je respire</w:t>
      </w:r>
      <w:r>
        <w:t>,</w:t>
      </w:r>
    </w:p>
    <w:p w14:paraId="6E545A16" w14:textId="2EC0A1C5" w:rsidR="00515A08" w:rsidRDefault="00515A08" w:rsidP="00515A08">
      <w:r>
        <w:t>je vis</w:t>
      </w:r>
      <w:r w:rsidR="00B2673C">
        <w:t xml:space="preserve">, </w:t>
      </w:r>
      <w:r>
        <w:t>je suis libre</w:t>
      </w:r>
      <w:r w:rsidR="00B2673C">
        <w:t xml:space="preserve">… </w:t>
      </w:r>
      <w:r>
        <w:t>bonjour</w:t>
      </w:r>
      <w:r w:rsidR="00B2673C">
        <w:t> ! »</w:t>
      </w:r>
    </w:p>
    <w:p w14:paraId="664BF234" w14:textId="5B80515E" w:rsidR="00515A08" w:rsidRDefault="00515A08" w:rsidP="00515A08">
      <w:pPr>
        <w:pStyle w:val="Auteur"/>
      </w:pPr>
      <w:r>
        <w:t>Paul Geraldy</w:t>
      </w:r>
    </w:p>
    <w:p w14:paraId="1E88CD03" w14:textId="77777777" w:rsidR="006F2369" w:rsidRDefault="006F2369" w:rsidP="006F2369">
      <w:pPr>
        <w:pStyle w:val="Notation"/>
      </w:pPr>
      <w:r>
        <w:tab/>
      </w:r>
      <w:r>
        <w:tab/>
      </w:r>
      <w:r>
        <w:tab/>
        <w:t>8 points</w:t>
      </w:r>
    </w:p>
    <w:p w14:paraId="19AA1858" w14:textId="77777777" w:rsidR="006F2369" w:rsidRDefault="006F2369" w:rsidP="006F2369">
      <w:pPr>
        <w:pStyle w:val="Titre1"/>
      </w:pPr>
      <w:r>
        <w:t>Un peintre</w:t>
      </w:r>
    </w:p>
    <w:p w14:paraId="2D74A4E3" w14:textId="77777777" w:rsidR="006F2369" w:rsidRDefault="006F2369" w:rsidP="006F2369">
      <w:r>
        <w:t>Les blancs nuages</w:t>
      </w:r>
    </w:p>
    <w:p w14:paraId="6EE665CA" w14:textId="77777777" w:rsidR="006F2369" w:rsidRDefault="006F2369" w:rsidP="006F2369">
      <w:r>
        <w:t>Dans le ciel bleu</w:t>
      </w:r>
    </w:p>
    <w:p w14:paraId="17DBE19C" w14:textId="77777777" w:rsidR="006F2369" w:rsidRDefault="006F2369" w:rsidP="006F2369">
      <w:r>
        <w:t>Les bords sableux</w:t>
      </w:r>
    </w:p>
    <w:p w14:paraId="696ACE73" w14:textId="77777777" w:rsidR="006F2369" w:rsidRDefault="006F2369" w:rsidP="006F2369">
      <w:r>
        <w:t>Du blond rivage</w:t>
      </w:r>
    </w:p>
    <w:p w14:paraId="417EF522" w14:textId="63DD1D04" w:rsidR="006F2369" w:rsidRDefault="006F2369" w:rsidP="006F2369">
      <w:r>
        <w:t>Les rayons d</w:t>
      </w:r>
      <w:r w:rsidR="00B2673C">
        <w:t>’</w:t>
      </w:r>
      <w:r>
        <w:t>or</w:t>
      </w:r>
    </w:p>
    <w:p w14:paraId="3E8EEDA5" w14:textId="77777777" w:rsidR="006F2369" w:rsidRDefault="006F2369" w:rsidP="006F2369">
      <w:r>
        <w:t>Le sombre orage</w:t>
      </w:r>
    </w:p>
    <w:p w14:paraId="0C3FBA0C" w14:textId="77777777" w:rsidR="006F2369" w:rsidRDefault="006F2369" w:rsidP="006F2369">
      <w:r>
        <w:t>Le vert feuillage</w:t>
      </w:r>
    </w:p>
    <w:p w14:paraId="044F840E" w14:textId="77777777" w:rsidR="00B2673C" w:rsidRDefault="006F2369" w:rsidP="006F2369">
      <w:r>
        <w:t>Où l</w:t>
      </w:r>
      <w:r w:rsidR="00B2673C">
        <w:t>’</w:t>
      </w:r>
      <w:r>
        <w:t>oiseau dort</w:t>
      </w:r>
      <w:r w:rsidR="00B2673C">
        <w:t>.</w:t>
      </w:r>
    </w:p>
    <w:p w14:paraId="064A148E" w14:textId="1AB747F0" w:rsidR="006F2369" w:rsidRDefault="006F2369" w:rsidP="006F2369">
      <w:r>
        <w:t>La belle rose</w:t>
      </w:r>
    </w:p>
    <w:p w14:paraId="63034F65" w14:textId="77777777" w:rsidR="006F2369" w:rsidRDefault="006F2369" w:rsidP="006F2369">
      <w:r>
        <w:t>Charmant décor</w:t>
      </w:r>
    </w:p>
    <w:p w14:paraId="1109BE4B" w14:textId="1687CE7B" w:rsidR="006F2369" w:rsidRDefault="006F2369" w:rsidP="006F2369">
      <w:r>
        <w:t>Où l</w:t>
      </w:r>
      <w:r w:rsidR="00B2673C">
        <w:t>’</w:t>
      </w:r>
      <w:r>
        <w:t>ombre encor</w:t>
      </w:r>
      <w:r w:rsidR="00B2673C">
        <w:t>’</w:t>
      </w:r>
    </w:p>
    <w:p w14:paraId="106F2B35" w14:textId="77777777" w:rsidR="00B2673C" w:rsidRDefault="006F2369" w:rsidP="006F2369">
      <w:r>
        <w:t>Tremble et se pose</w:t>
      </w:r>
      <w:r w:rsidR="00B2673C">
        <w:t>.</w:t>
      </w:r>
    </w:p>
    <w:p w14:paraId="5351A133" w14:textId="6C017EED" w:rsidR="006F2369" w:rsidRDefault="006F2369" w:rsidP="006F2369">
      <w:r>
        <w:t>Le ru d</w:t>
      </w:r>
      <w:r w:rsidR="00B2673C">
        <w:t>’</w:t>
      </w:r>
      <w:r>
        <w:t>argent</w:t>
      </w:r>
    </w:p>
    <w:p w14:paraId="7DA2106B" w14:textId="77777777" w:rsidR="006F2369" w:rsidRDefault="006F2369" w:rsidP="006F2369">
      <w:r>
        <w:t>Vif ou morose</w:t>
      </w:r>
    </w:p>
    <w:p w14:paraId="4D5CD27B" w14:textId="3D104842" w:rsidR="006F2369" w:rsidRDefault="006F2369" w:rsidP="006F2369">
      <w:r>
        <w:t>Qui court</w:t>
      </w:r>
      <w:r w:rsidR="00B2673C">
        <w:t xml:space="preserve">… </w:t>
      </w:r>
      <w:r>
        <w:t>arrose</w:t>
      </w:r>
    </w:p>
    <w:p w14:paraId="3B77D06E" w14:textId="77777777" w:rsidR="00B2673C" w:rsidRDefault="006F2369" w:rsidP="006F2369">
      <w:r>
        <w:t>Les prés changeants</w:t>
      </w:r>
      <w:r w:rsidR="00B2673C">
        <w:t>.</w:t>
      </w:r>
    </w:p>
    <w:p w14:paraId="0BF97D4A" w14:textId="1B26D2F5" w:rsidR="006F2369" w:rsidRDefault="006F2369" w:rsidP="006F2369">
      <w:r>
        <w:t>D</w:t>
      </w:r>
      <w:r w:rsidR="00B2673C">
        <w:t>’</w:t>
      </w:r>
      <w:r>
        <w:t>une main sure</w:t>
      </w:r>
    </w:p>
    <w:p w14:paraId="7D48292A" w14:textId="77777777" w:rsidR="006F2369" w:rsidRDefault="006F2369" w:rsidP="006F2369">
      <w:r>
        <w:t>Depuis longtemps</w:t>
      </w:r>
    </w:p>
    <w:p w14:paraId="546033AE" w14:textId="77777777" w:rsidR="006F2369" w:rsidRDefault="006F2369" w:rsidP="006F2369">
      <w:r>
        <w:t>Monsieur printemps</w:t>
      </w:r>
    </w:p>
    <w:p w14:paraId="53EBB07E" w14:textId="77777777" w:rsidR="00B2673C" w:rsidRDefault="006F2369" w:rsidP="006F2369">
      <w:r>
        <w:t>Peint la nature</w:t>
      </w:r>
      <w:r w:rsidR="00B2673C">
        <w:t>.</w:t>
      </w:r>
    </w:p>
    <w:p w14:paraId="64BE6F58" w14:textId="5815B5C8" w:rsidR="00515A08" w:rsidRDefault="006F2369" w:rsidP="006F2369">
      <w:pPr>
        <w:pStyle w:val="Auteur"/>
      </w:pPr>
      <w:r>
        <w:t>Michel Beau</w:t>
      </w:r>
    </w:p>
    <w:p w14:paraId="0B8CAE11" w14:textId="77777777" w:rsidR="006F2369" w:rsidRPr="00E055BD" w:rsidRDefault="006F2369" w:rsidP="006F2369"/>
    <w:p w14:paraId="619ECC42" w14:textId="386D3AF9" w:rsidR="00BC47E1" w:rsidRPr="00E055BD" w:rsidRDefault="00CA0A14" w:rsidP="00BC47E1">
      <w:pPr>
        <w:pStyle w:val="Notation"/>
      </w:pPr>
      <w:bookmarkStart w:id="33" w:name="bookmark12"/>
      <w:r>
        <w:tab/>
      </w:r>
      <w:r>
        <w:tab/>
      </w:r>
      <w:r>
        <w:tab/>
        <w:t>8 points</w:t>
      </w:r>
    </w:p>
    <w:p w14:paraId="240EF517" w14:textId="37451B3B" w:rsidR="00BC47E1" w:rsidRPr="00737799" w:rsidRDefault="00BC47E1" w:rsidP="00BC47E1">
      <w:pPr>
        <w:pStyle w:val="Titre1"/>
      </w:pPr>
      <w:r w:rsidRPr="00737799">
        <w:t>Dimanche</w:t>
      </w:r>
      <w:bookmarkEnd w:id="33"/>
    </w:p>
    <w:p w14:paraId="6CDD4985" w14:textId="77777777" w:rsidR="00BC47E1" w:rsidRPr="00737799" w:rsidRDefault="00BC47E1" w:rsidP="00BC47E1">
      <w:r w:rsidRPr="00737799">
        <w:t>Charlotte</w:t>
      </w:r>
    </w:p>
    <w:p w14:paraId="08856630" w14:textId="77777777" w:rsidR="00B2673C" w:rsidRDefault="00BC47E1" w:rsidP="00BC47E1">
      <w:r w:rsidRPr="00737799">
        <w:t>Fait de la compote</w:t>
      </w:r>
      <w:r w:rsidR="00B2673C">
        <w:t>.</w:t>
      </w:r>
    </w:p>
    <w:p w14:paraId="2867CE91" w14:textId="070C938E" w:rsidR="00BC47E1" w:rsidRPr="00737799" w:rsidRDefault="00BC47E1" w:rsidP="00BC47E1">
      <w:r w:rsidRPr="00737799">
        <w:t>Bertrand</w:t>
      </w:r>
    </w:p>
    <w:p w14:paraId="763C1E8E" w14:textId="77777777" w:rsidR="00B2673C" w:rsidRDefault="00BC47E1" w:rsidP="00BC47E1">
      <w:r w:rsidRPr="00737799">
        <w:t>Suce des harengs</w:t>
      </w:r>
      <w:r w:rsidR="00B2673C">
        <w:t>.</w:t>
      </w:r>
    </w:p>
    <w:p w14:paraId="23CCB1B7" w14:textId="7DF9E110" w:rsidR="00BC47E1" w:rsidRDefault="00BC47E1" w:rsidP="00BC47E1">
      <w:r w:rsidRPr="00737799">
        <w:t>Cunégonde</w:t>
      </w:r>
    </w:p>
    <w:p w14:paraId="4190E45F" w14:textId="77777777" w:rsidR="00B2673C" w:rsidRDefault="00BC47E1" w:rsidP="00BC47E1">
      <w:r w:rsidRPr="00737799">
        <w:t>Se teint en blonde</w:t>
      </w:r>
      <w:r w:rsidR="00B2673C">
        <w:t>.</w:t>
      </w:r>
    </w:p>
    <w:p w14:paraId="3B99ACF0" w14:textId="5FEA7B81" w:rsidR="00BC47E1" w:rsidRDefault="00BC47E1" w:rsidP="00BC47E1">
      <w:r>
        <w:t>Epaminondas</w:t>
      </w:r>
    </w:p>
    <w:p w14:paraId="2F3D5A3C" w14:textId="77777777" w:rsidR="00B2673C" w:rsidRDefault="00BC47E1" w:rsidP="00BC47E1">
      <w:r w:rsidRPr="00737799">
        <w:t>Cire ses godasses</w:t>
      </w:r>
      <w:r w:rsidR="00B2673C">
        <w:t>.</w:t>
      </w:r>
    </w:p>
    <w:p w14:paraId="4CADABA6" w14:textId="1C1A1250" w:rsidR="00BC47E1" w:rsidRPr="00737799" w:rsidRDefault="00BC47E1" w:rsidP="00BC47E1">
      <w:r w:rsidRPr="00737799">
        <w:t>Thérèse</w:t>
      </w:r>
    </w:p>
    <w:p w14:paraId="4DE27C72" w14:textId="77777777" w:rsidR="00B2673C" w:rsidRDefault="00BC47E1" w:rsidP="00BC47E1">
      <w:r w:rsidRPr="00737799">
        <w:t>Souffle sur la braise</w:t>
      </w:r>
      <w:r w:rsidR="00B2673C">
        <w:t>.</w:t>
      </w:r>
    </w:p>
    <w:p w14:paraId="11C3B4B4" w14:textId="42F1B611" w:rsidR="00BC47E1" w:rsidRPr="00737799" w:rsidRDefault="00BC47E1" w:rsidP="00BC47E1">
      <w:r w:rsidRPr="00737799">
        <w:t>Léon</w:t>
      </w:r>
    </w:p>
    <w:p w14:paraId="1E6AB9B2" w14:textId="77777777" w:rsidR="00B2673C" w:rsidRDefault="00BC47E1" w:rsidP="00BC47E1">
      <w:r w:rsidRPr="00737799">
        <w:t>Peint des potirons</w:t>
      </w:r>
      <w:r w:rsidR="00B2673C">
        <w:t>.</w:t>
      </w:r>
    </w:p>
    <w:p w14:paraId="17751D45" w14:textId="04ED4B34" w:rsidR="00BC47E1" w:rsidRPr="00737799" w:rsidRDefault="00BC47E1" w:rsidP="00BC47E1">
      <w:r w:rsidRPr="00737799">
        <w:t>Brigitte</w:t>
      </w:r>
    </w:p>
    <w:p w14:paraId="4DA0815C" w14:textId="77777777" w:rsidR="00B2673C" w:rsidRDefault="00BC47E1" w:rsidP="00BC47E1">
      <w:r w:rsidRPr="00737799">
        <w:t>S</w:t>
      </w:r>
      <w:r w:rsidR="00B2673C">
        <w:t>’</w:t>
      </w:r>
      <w:r w:rsidRPr="00737799">
        <w:t>agite</w:t>
      </w:r>
      <w:r w:rsidR="00B2673C">
        <w:t xml:space="preserve">, </w:t>
      </w:r>
      <w:r w:rsidRPr="00737799">
        <w:t>s</w:t>
      </w:r>
      <w:r w:rsidR="00B2673C">
        <w:t>’</w:t>
      </w:r>
      <w:r w:rsidRPr="00737799">
        <w:t>agite</w:t>
      </w:r>
      <w:r w:rsidR="00B2673C">
        <w:t>.</w:t>
      </w:r>
    </w:p>
    <w:p w14:paraId="650AEE21" w14:textId="2D130481" w:rsidR="00BC47E1" w:rsidRPr="00737799" w:rsidRDefault="00BC47E1" w:rsidP="00BC47E1">
      <w:r w:rsidRPr="00737799">
        <w:t>Adhémar</w:t>
      </w:r>
    </w:p>
    <w:p w14:paraId="2CD93073" w14:textId="77777777" w:rsidR="00B2673C" w:rsidRDefault="00BC47E1" w:rsidP="00BC47E1">
      <w:r w:rsidRPr="00737799">
        <w:t>Dit qu</w:t>
      </w:r>
      <w:r w:rsidR="00B2673C">
        <w:t>’</w:t>
      </w:r>
      <w:r w:rsidRPr="00737799">
        <w:t>il en a marre</w:t>
      </w:r>
      <w:r w:rsidR="00B2673C">
        <w:t>.</w:t>
      </w:r>
    </w:p>
    <w:p w14:paraId="0F40FCFC" w14:textId="28219EE3" w:rsidR="00BC47E1" w:rsidRDefault="00BC47E1" w:rsidP="00BC47E1">
      <w:r>
        <w:t>La pendule</w:t>
      </w:r>
    </w:p>
    <w:p w14:paraId="4C718398" w14:textId="77777777" w:rsidR="00B2673C" w:rsidRDefault="00BC47E1" w:rsidP="00BC47E1">
      <w:r w:rsidRPr="00737799">
        <w:t>Fabrique des virgules</w:t>
      </w:r>
      <w:r w:rsidR="00B2673C">
        <w:t>.</w:t>
      </w:r>
    </w:p>
    <w:p w14:paraId="73DD4975" w14:textId="77777777" w:rsidR="00B2673C" w:rsidRDefault="00BC47E1" w:rsidP="00BC47E1">
      <w:r w:rsidRPr="00737799">
        <w:t>Et moi dans tout cha</w:t>
      </w:r>
      <w:r w:rsidR="00B2673C">
        <w:t> ?</w:t>
      </w:r>
    </w:p>
    <w:p w14:paraId="4F85B673" w14:textId="77777777" w:rsidR="00B2673C" w:rsidRDefault="00BC47E1" w:rsidP="00BC47E1">
      <w:r w:rsidRPr="00737799">
        <w:t>Et moi dans tout cha</w:t>
      </w:r>
      <w:r w:rsidR="00B2673C">
        <w:t> ?</w:t>
      </w:r>
    </w:p>
    <w:p w14:paraId="3294E0EA" w14:textId="6DBB8FBA" w:rsidR="00BC47E1" w:rsidRDefault="00BC47E1" w:rsidP="00BC47E1">
      <w:r w:rsidRPr="00737799">
        <w:t>Moi</w:t>
      </w:r>
      <w:r w:rsidR="00B2673C">
        <w:t xml:space="preserve">, </w:t>
      </w:r>
      <w:r>
        <w:t>ze ne bouze pas</w:t>
      </w:r>
    </w:p>
    <w:p w14:paraId="69F15B11" w14:textId="77777777" w:rsidR="00B2673C" w:rsidRDefault="00BC47E1" w:rsidP="00BC47E1">
      <w:r w:rsidRPr="00737799">
        <w:t>Sur ma langue z</w:t>
      </w:r>
      <w:r w:rsidR="00B2673C">
        <w:t>’</w:t>
      </w:r>
      <w:r w:rsidRPr="00737799">
        <w:t>ai un chat</w:t>
      </w:r>
      <w:r w:rsidR="00B2673C">
        <w:t>.</w:t>
      </w:r>
    </w:p>
    <w:p w14:paraId="5608B5DC" w14:textId="013F06B7" w:rsidR="00BC47E1" w:rsidRDefault="00BC47E1" w:rsidP="00BC47E1">
      <w:pPr>
        <w:pStyle w:val="Auteur"/>
      </w:pPr>
      <w:r w:rsidRPr="00737799">
        <w:t>René de Obaldia</w:t>
      </w:r>
    </w:p>
    <w:p w14:paraId="500CB1EA" w14:textId="77777777" w:rsidR="009C20A6" w:rsidRPr="00E055BD" w:rsidRDefault="009C20A6" w:rsidP="009C20A6">
      <w:pPr>
        <w:pStyle w:val="Notation"/>
      </w:pPr>
      <w:r>
        <w:tab/>
      </w:r>
      <w:r>
        <w:tab/>
      </w:r>
      <w:r>
        <w:tab/>
        <w:t>8 points</w:t>
      </w:r>
    </w:p>
    <w:p w14:paraId="25AE9CAF" w14:textId="77777777" w:rsidR="009C20A6" w:rsidRDefault="009C20A6" w:rsidP="009C20A6">
      <w:pPr>
        <w:pStyle w:val="Titre1"/>
      </w:pPr>
      <w:r>
        <w:t>Rentrée des classes</w:t>
      </w:r>
    </w:p>
    <w:p w14:paraId="244EC642" w14:textId="24E45760" w:rsidR="009C20A6" w:rsidRDefault="009C20A6" w:rsidP="009C20A6">
      <w:r>
        <w:t>Des souriants</w:t>
      </w:r>
      <w:r w:rsidR="00B2673C">
        <w:t xml:space="preserve">, </w:t>
      </w:r>
      <w:r>
        <w:t>des craintifs</w:t>
      </w:r>
      <w:r w:rsidR="00B2673C">
        <w:t xml:space="preserve">, </w:t>
      </w:r>
      <w:r>
        <w:t>des anxieux</w:t>
      </w:r>
    </w:p>
    <w:p w14:paraId="7D1888E5" w14:textId="41768DCA" w:rsidR="009C20A6" w:rsidRDefault="009C20A6" w:rsidP="009C20A6">
      <w:r>
        <w:t>Des pressés</w:t>
      </w:r>
      <w:r w:rsidR="00B2673C">
        <w:t xml:space="preserve">, </w:t>
      </w:r>
      <w:r>
        <w:t>des endormis</w:t>
      </w:r>
      <w:r w:rsidR="00B2673C">
        <w:t xml:space="preserve">, </w:t>
      </w:r>
      <w:r>
        <w:t>des heureux</w:t>
      </w:r>
    </w:p>
    <w:p w14:paraId="3148BEDD" w14:textId="77777777" w:rsidR="009C20A6" w:rsidRDefault="009C20A6" w:rsidP="009C20A6">
      <w:r>
        <w:t>Parfois quelques légers pleurs</w:t>
      </w:r>
    </w:p>
    <w:p w14:paraId="4ECEFFEC" w14:textId="77777777" w:rsidR="009C20A6" w:rsidRDefault="009C20A6" w:rsidP="009C20A6">
      <w:r>
        <w:t>Sur le visage ou cachés au fond du cœur</w:t>
      </w:r>
    </w:p>
    <w:p w14:paraId="5A48B72A" w14:textId="7DAA29D8" w:rsidR="009C20A6" w:rsidRDefault="009C20A6" w:rsidP="009C20A6">
      <w:r>
        <w:t>Premiers pas</w:t>
      </w:r>
      <w:r w:rsidR="00B2673C">
        <w:t xml:space="preserve">, </w:t>
      </w:r>
      <w:r>
        <w:t>nouvelle classe peut-être</w:t>
      </w:r>
    </w:p>
    <w:p w14:paraId="32A7B78D" w14:textId="49A0146E" w:rsidR="009C20A6" w:rsidRDefault="009C20A6" w:rsidP="009C20A6">
      <w:r>
        <w:t>La tête de la maitresse ou celle du maitre</w:t>
      </w:r>
    </w:p>
    <w:p w14:paraId="67396846" w14:textId="77777777" w:rsidR="009C20A6" w:rsidRDefault="009C20A6" w:rsidP="009C20A6">
      <w:r>
        <w:t>Ribambelle de nouveaux cartables</w:t>
      </w:r>
    </w:p>
    <w:p w14:paraId="716FF38D" w14:textId="3F6AEA16" w:rsidR="009C20A6" w:rsidRDefault="009C20A6" w:rsidP="009C20A6">
      <w:r>
        <w:t>Cahiers et classeurs neufs sur chaque table</w:t>
      </w:r>
    </w:p>
    <w:p w14:paraId="55DDE982" w14:textId="77777777" w:rsidR="00B2673C" w:rsidRDefault="009C20A6" w:rsidP="009C20A6">
      <w:r>
        <w:t>Allez</w:t>
      </w:r>
      <w:r w:rsidR="00B2673C">
        <w:t xml:space="preserve">, </w:t>
      </w:r>
      <w:r>
        <w:t>en avant toute</w:t>
      </w:r>
      <w:r w:rsidR="00B2673C">
        <w:t xml:space="preserve">, </w:t>
      </w:r>
      <w:r>
        <w:t>nouvelle année</w:t>
      </w:r>
      <w:r w:rsidR="00B2673C">
        <w:t> !</w:t>
      </w:r>
    </w:p>
    <w:p w14:paraId="76FBDC3C" w14:textId="77777777" w:rsidR="00B2673C" w:rsidRDefault="009C20A6" w:rsidP="009C20A6">
      <w:r>
        <w:t>On est tous surement super motivés</w:t>
      </w:r>
      <w:r w:rsidR="00B2673C">
        <w:t> !</w:t>
      </w:r>
    </w:p>
    <w:p w14:paraId="65A1EB1B" w14:textId="4652F132" w:rsidR="009C20A6" w:rsidRDefault="009C20A6" w:rsidP="009C20A6">
      <w:r>
        <w:t>Retour des copines et des copains</w:t>
      </w:r>
    </w:p>
    <w:p w14:paraId="3C81A73C" w14:textId="77777777" w:rsidR="00B2673C" w:rsidRDefault="009C20A6" w:rsidP="009C20A6">
      <w:r>
        <w:t>Ici la rentrée</w:t>
      </w:r>
      <w:r w:rsidR="00B2673C">
        <w:t xml:space="preserve">, </w:t>
      </w:r>
      <w:r>
        <w:t>c</w:t>
      </w:r>
      <w:r w:rsidR="00B2673C">
        <w:t>’</w:t>
      </w:r>
      <w:r>
        <w:t>est toujours bien</w:t>
      </w:r>
      <w:r w:rsidR="00B2673C">
        <w:t> !</w:t>
      </w:r>
    </w:p>
    <w:p w14:paraId="57EF457A" w14:textId="3DF6B4C4" w:rsidR="009C20A6" w:rsidRDefault="009C20A6" w:rsidP="009C20A6">
      <w:pPr>
        <w:pStyle w:val="Auteur"/>
      </w:pPr>
      <w:r>
        <w:t>John Durili</w:t>
      </w:r>
    </w:p>
    <w:p w14:paraId="162A4AA8" w14:textId="77777777" w:rsidR="009C20A6" w:rsidRPr="00737799" w:rsidRDefault="009C20A6" w:rsidP="009C20A6"/>
    <w:p w14:paraId="2735A113" w14:textId="60EEFA46" w:rsidR="00BC47E1" w:rsidRDefault="00CA0A14" w:rsidP="00BC47E1">
      <w:pPr>
        <w:pStyle w:val="Notation"/>
      </w:pPr>
      <w:bookmarkStart w:id="34" w:name="bookmark13"/>
      <w:r>
        <w:tab/>
      </w:r>
      <w:r>
        <w:tab/>
      </w:r>
      <w:r>
        <w:tab/>
        <w:t>8 points</w:t>
      </w:r>
    </w:p>
    <w:p w14:paraId="1912AA93" w14:textId="77777777" w:rsidR="00B2673C" w:rsidRDefault="00BC47E1" w:rsidP="00BC47E1">
      <w:pPr>
        <w:pStyle w:val="Titre1"/>
      </w:pPr>
      <w:r w:rsidRPr="00737799">
        <w:t>Conseils donnés par une sorcière</w:t>
      </w:r>
      <w:bookmarkEnd w:id="34"/>
    </w:p>
    <w:p w14:paraId="346A550F" w14:textId="1C879959" w:rsidR="00B2673C" w:rsidRDefault="00B2673C" w:rsidP="00BC47E1">
      <w:pPr>
        <w:spacing w:after="240"/>
        <w:rPr>
          <w:i/>
          <w:sz w:val="24"/>
          <w:szCs w:val="24"/>
        </w:rPr>
      </w:pPr>
      <w:r>
        <w:rPr>
          <w:i/>
          <w:sz w:val="24"/>
          <w:szCs w:val="24"/>
        </w:rPr>
        <w:t>(</w:t>
      </w:r>
      <w:r w:rsidR="00BC47E1">
        <w:rPr>
          <w:i/>
          <w:sz w:val="24"/>
          <w:szCs w:val="24"/>
        </w:rPr>
        <w:t>A</w:t>
      </w:r>
      <w:r w:rsidR="00BC47E1" w:rsidRPr="0084383F">
        <w:rPr>
          <w:i/>
          <w:sz w:val="24"/>
          <w:szCs w:val="24"/>
        </w:rPr>
        <w:t xml:space="preserve"> voix basse</w:t>
      </w:r>
      <w:r>
        <w:rPr>
          <w:i/>
          <w:sz w:val="24"/>
          <w:szCs w:val="24"/>
        </w:rPr>
        <w:t xml:space="preserve">, </w:t>
      </w:r>
      <w:r w:rsidR="00BC47E1" w:rsidRPr="0084383F">
        <w:rPr>
          <w:i/>
          <w:sz w:val="24"/>
          <w:szCs w:val="24"/>
        </w:rPr>
        <w:t>avec un air épouvanté</w:t>
      </w:r>
      <w:r>
        <w:rPr>
          <w:i/>
          <w:sz w:val="24"/>
          <w:szCs w:val="24"/>
        </w:rPr>
        <w:t xml:space="preserve">, </w:t>
      </w:r>
      <w:r w:rsidR="00BC47E1" w:rsidRPr="0084383F">
        <w:rPr>
          <w:i/>
          <w:sz w:val="24"/>
          <w:szCs w:val="24"/>
        </w:rPr>
        <w:t>à l</w:t>
      </w:r>
      <w:r>
        <w:rPr>
          <w:i/>
          <w:sz w:val="24"/>
          <w:szCs w:val="24"/>
        </w:rPr>
        <w:t>’</w:t>
      </w:r>
      <w:r w:rsidR="00BC47E1" w:rsidRPr="0084383F">
        <w:rPr>
          <w:i/>
          <w:sz w:val="24"/>
          <w:szCs w:val="24"/>
        </w:rPr>
        <w:t>oreille du lecteur</w:t>
      </w:r>
      <w:r>
        <w:rPr>
          <w:i/>
          <w:sz w:val="24"/>
          <w:szCs w:val="24"/>
        </w:rPr>
        <w:t>.)</w:t>
      </w:r>
    </w:p>
    <w:p w14:paraId="058A4824" w14:textId="59448334" w:rsidR="00BC47E1" w:rsidRPr="004C461A" w:rsidRDefault="00BC47E1" w:rsidP="00BC47E1">
      <w:r w:rsidRPr="004C461A">
        <w:t>Retenez-vous de rire</w:t>
      </w:r>
    </w:p>
    <w:p w14:paraId="3EEF991C" w14:textId="77777777" w:rsidR="00B2673C" w:rsidRDefault="00BC47E1" w:rsidP="00BC47E1">
      <w:r w:rsidRPr="004C461A">
        <w:t>dans le petit matin</w:t>
      </w:r>
      <w:r w:rsidR="00B2673C">
        <w:t> !</w:t>
      </w:r>
    </w:p>
    <w:p w14:paraId="4991F2A9" w14:textId="1CE2AC10" w:rsidR="00BC47E1" w:rsidRPr="004C461A" w:rsidRDefault="00BC47E1" w:rsidP="00BC47E1"/>
    <w:p w14:paraId="7F172AC9" w14:textId="00431DFA" w:rsidR="00BC47E1" w:rsidRPr="004C461A" w:rsidRDefault="00BC47E1" w:rsidP="00BC47E1">
      <w:r w:rsidRPr="004C461A">
        <w:t>N</w:t>
      </w:r>
      <w:r w:rsidR="00B2673C">
        <w:t>’</w:t>
      </w:r>
      <w:r w:rsidRPr="004C461A">
        <w:t>écoutez pas les arbres</w:t>
      </w:r>
    </w:p>
    <w:p w14:paraId="36D168B7" w14:textId="77777777" w:rsidR="00BC47E1" w:rsidRPr="004C461A" w:rsidRDefault="00BC47E1" w:rsidP="00BC47E1">
      <w:r w:rsidRPr="004C461A">
        <w:t>qui gardent les chemins</w:t>
      </w:r>
    </w:p>
    <w:p w14:paraId="1AAB0C86" w14:textId="77777777" w:rsidR="00BC47E1" w:rsidRPr="004C461A" w:rsidRDefault="00BC47E1" w:rsidP="00BC47E1"/>
    <w:p w14:paraId="2F0C3491" w14:textId="77777777" w:rsidR="00BC47E1" w:rsidRPr="004C461A" w:rsidRDefault="00BC47E1" w:rsidP="00BC47E1">
      <w:r w:rsidRPr="004C461A">
        <w:t>Ne dites votre nom</w:t>
      </w:r>
    </w:p>
    <w:p w14:paraId="024967E3" w14:textId="77777777" w:rsidR="00BC47E1" w:rsidRPr="004C461A" w:rsidRDefault="00BC47E1" w:rsidP="00BC47E1">
      <w:r w:rsidRPr="004C461A">
        <w:t>à la terre endormie</w:t>
      </w:r>
    </w:p>
    <w:p w14:paraId="55230E56" w14:textId="533515F2" w:rsidR="00BC47E1" w:rsidRPr="004C461A" w:rsidRDefault="00BC47E1" w:rsidP="00BC47E1">
      <w:r w:rsidRPr="004C461A">
        <w:t>qu</w:t>
      </w:r>
      <w:r w:rsidR="00B2673C">
        <w:t>’</w:t>
      </w:r>
      <w:r w:rsidRPr="004C461A">
        <w:t>après minuit sonné</w:t>
      </w:r>
    </w:p>
    <w:p w14:paraId="3CE9CCCA" w14:textId="77777777" w:rsidR="00BC47E1" w:rsidRPr="004C461A" w:rsidRDefault="00BC47E1" w:rsidP="00BC47E1"/>
    <w:p w14:paraId="7062402A" w14:textId="30619EE6" w:rsidR="00BC47E1" w:rsidRPr="004C461A" w:rsidRDefault="00BC47E1" w:rsidP="00BC47E1">
      <w:r>
        <w:t>A</w:t>
      </w:r>
      <w:r w:rsidRPr="004C461A">
        <w:t xml:space="preserve"> la neige</w:t>
      </w:r>
      <w:r w:rsidR="00B2673C">
        <w:t xml:space="preserve">, </w:t>
      </w:r>
      <w:r w:rsidRPr="004C461A">
        <w:t>à la pluie</w:t>
      </w:r>
    </w:p>
    <w:p w14:paraId="044482D9" w14:textId="77777777" w:rsidR="00BC47E1" w:rsidRPr="004C461A" w:rsidRDefault="00BC47E1" w:rsidP="00BC47E1">
      <w:r w:rsidRPr="004C461A">
        <w:t>ne tendez pas la main</w:t>
      </w:r>
    </w:p>
    <w:p w14:paraId="535C6E69" w14:textId="77777777" w:rsidR="00BC47E1" w:rsidRPr="004C461A" w:rsidRDefault="00BC47E1" w:rsidP="00BC47E1"/>
    <w:p w14:paraId="1C049919" w14:textId="77105D30" w:rsidR="00BC47E1" w:rsidRPr="004C461A" w:rsidRDefault="00BC47E1" w:rsidP="00BC47E1">
      <w:r w:rsidRPr="004C461A">
        <w:t>N</w:t>
      </w:r>
      <w:r w:rsidR="00B2673C">
        <w:t>’</w:t>
      </w:r>
      <w:r w:rsidRPr="004C461A">
        <w:t>ouvrez votre fenêtre</w:t>
      </w:r>
    </w:p>
    <w:p w14:paraId="77721D95" w14:textId="6171B7B6" w:rsidR="00BC47E1" w:rsidRPr="004C461A" w:rsidRDefault="00BC47E1" w:rsidP="00BC47E1">
      <w:r w:rsidRPr="004C461A">
        <w:t>qu</w:t>
      </w:r>
      <w:r w:rsidR="00B2673C">
        <w:t>’</w:t>
      </w:r>
      <w:r w:rsidRPr="004C461A">
        <w:t>aux petites planètes</w:t>
      </w:r>
    </w:p>
    <w:p w14:paraId="6FE5E499" w14:textId="77777777" w:rsidR="00BC47E1" w:rsidRPr="004C461A" w:rsidRDefault="00BC47E1" w:rsidP="00BC47E1">
      <w:r w:rsidRPr="004C461A">
        <w:t>que vous connaissez bien</w:t>
      </w:r>
    </w:p>
    <w:p w14:paraId="617FAB01" w14:textId="77777777" w:rsidR="00BC47E1" w:rsidRPr="004C461A" w:rsidRDefault="00BC47E1" w:rsidP="00BC47E1"/>
    <w:p w14:paraId="79D03514" w14:textId="77777777" w:rsidR="00BC47E1" w:rsidRPr="004C461A" w:rsidRDefault="00BC47E1" w:rsidP="00BC47E1">
      <w:r w:rsidRPr="004C461A">
        <w:t>Confidence pour confidence</w:t>
      </w:r>
    </w:p>
    <w:p w14:paraId="7748DE01" w14:textId="77777777" w:rsidR="00B2673C" w:rsidRDefault="00BC47E1" w:rsidP="00BC47E1">
      <w:r w:rsidRPr="004C461A">
        <w:t>vous qui venez me consulter</w:t>
      </w:r>
      <w:r w:rsidR="00B2673C">
        <w:t>,</w:t>
      </w:r>
    </w:p>
    <w:p w14:paraId="43178AF4" w14:textId="77777777" w:rsidR="00B2673C" w:rsidRDefault="00BC47E1" w:rsidP="00BC47E1">
      <w:r w:rsidRPr="004C461A">
        <w:t>méfiance</w:t>
      </w:r>
      <w:r w:rsidR="00B2673C">
        <w:t xml:space="preserve">, </w:t>
      </w:r>
      <w:r w:rsidRPr="004C461A">
        <w:t>méfiance</w:t>
      </w:r>
      <w:r w:rsidR="00B2673C">
        <w:t> !</w:t>
      </w:r>
    </w:p>
    <w:p w14:paraId="6B0BD8BF" w14:textId="77777777" w:rsidR="00B2673C" w:rsidRDefault="00BC47E1" w:rsidP="00BC47E1">
      <w:r w:rsidRPr="004C461A">
        <w:t>On ne sait pas ce qui peut arriver</w:t>
      </w:r>
      <w:r w:rsidR="00B2673C">
        <w:t>.</w:t>
      </w:r>
    </w:p>
    <w:p w14:paraId="1C4E2FAE" w14:textId="12E80B72" w:rsidR="00BC47E1" w:rsidRPr="00BF16D2" w:rsidRDefault="00BC47E1" w:rsidP="00BC47E1">
      <w:pPr>
        <w:pStyle w:val="Auteur"/>
      </w:pPr>
      <w:r w:rsidRPr="00BF16D2">
        <w:t>Jean Tardieu</w:t>
      </w:r>
    </w:p>
    <w:p w14:paraId="7E87F93A" w14:textId="17F3EFC1" w:rsidR="00BC47E1" w:rsidRPr="00BF16D2" w:rsidRDefault="00CA0A14" w:rsidP="00BC47E1">
      <w:pPr>
        <w:pStyle w:val="Notation"/>
      </w:pPr>
      <w:bookmarkStart w:id="35" w:name="bookmark15"/>
      <w:r>
        <w:tab/>
      </w:r>
      <w:r>
        <w:tab/>
      </w:r>
      <w:r>
        <w:tab/>
        <w:t>8 points</w:t>
      </w:r>
    </w:p>
    <w:p w14:paraId="4171302A" w14:textId="77777777" w:rsidR="00BC47E1" w:rsidRDefault="00BC47E1" w:rsidP="00BC47E1">
      <w:pPr>
        <w:pStyle w:val="Titre1"/>
        <w:rPr>
          <w:b/>
        </w:rPr>
      </w:pPr>
      <w:r>
        <w:t>Je hais les haies</w:t>
      </w:r>
    </w:p>
    <w:bookmarkEnd w:id="35"/>
    <w:p w14:paraId="2E518C1B" w14:textId="77777777" w:rsidR="00BC47E1" w:rsidRPr="004C461A" w:rsidRDefault="00BC47E1" w:rsidP="00BC47E1">
      <w:r w:rsidRPr="004C461A">
        <w:t>Je hais les haies</w:t>
      </w:r>
    </w:p>
    <w:p w14:paraId="5282EFC1" w14:textId="77777777" w:rsidR="00B2673C" w:rsidRDefault="00BC47E1" w:rsidP="00BC47E1">
      <w:r w:rsidRPr="004C461A">
        <w:t>Qui sont des murs</w:t>
      </w:r>
      <w:r w:rsidR="00B2673C">
        <w:t>.</w:t>
      </w:r>
    </w:p>
    <w:p w14:paraId="789B6F9F" w14:textId="7893A08B" w:rsidR="00BC47E1" w:rsidRDefault="00BC47E1" w:rsidP="00BC47E1">
      <w:r>
        <w:t>Je hais les haies</w:t>
      </w:r>
    </w:p>
    <w:p w14:paraId="7E1614C1" w14:textId="77777777" w:rsidR="00BC47E1" w:rsidRDefault="00BC47E1" w:rsidP="00BC47E1">
      <w:r w:rsidRPr="004C461A">
        <w:t>Et les muriers</w:t>
      </w:r>
    </w:p>
    <w:p w14:paraId="302722D4" w14:textId="77777777" w:rsidR="00BC47E1" w:rsidRDefault="00BC47E1" w:rsidP="00BC47E1">
      <w:r>
        <w:t>Qui font la haie</w:t>
      </w:r>
    </w:p>
    <w:p w14:paraId="3366E3C2" w14:textId="77777777" w:rsidR="00B2673C" w:rsidRDefault="00BC47E1" w:rsidP="00BC47E1">
      <w:r w:rsidRPr="004C461A">
        <w:t>Le long des murs</w:t>
      </w:r>
      <w:r w:rsidR="00B2673C">
        <w:t>.</w:t>
      </w:r>
    </w:p>
    <w:p w14:paraId="2B34B506" w14:textId="6A0A979A" w:rsidR="00BC47E1" w:rsidRDefault="00BC47E1" w:rsidP="00BC47E1">
      <w:r w:rsidRPr="004C461A">
        <w:t>J</w:t>
      </w:r>
      <w:r>
        <w:t>e hais les haies</w:t>
      </w:r>
    </w:p>
    <w:p w14:paraId="19D5F6A3" w14:textId="77777777" w:rsidR="00B2673C" w:rsidRDefault="00BC47E1" w:rsidP="00BC47E1">
      <w:r w:rsidRPr="004C461A">
        <w:t>Qui sont de houx</w:t>
      </w:r>
      <w:r w:rsidR="00B2673C">
        <w:t>.</w:t>
      </w:r>
    </w:p>
    <w:p w14:paraId="5998399C" w14:textId="3107F886" w:rsidR="00BC47E1" w:rsidRDefault="00BC47E1" w:rsidP="00BC47E1">
      <w:r w:rsidRPr="004C461A">
        <w:t>Je hais les haies</w:t>
      </w:r>
    </w:p>
    <w:p w14:paraId="3FE6F834" w14:textId="6C7A9DE8" w:rsidR="00BC47E1" w:rsidRDefault="00BC47E1" w:rsidP="00BC47E1">
      <w:r w:rsidRPr="004C461A">
        <w:t>Qu</w:t>
      </w:r>
      <w:r w:rsidR="00B2673C">
        <w:t>’</w:t>
      </w:r>
      <w:r>
        <w:t>elles soient de mures</w:t>
      </w:r>
    </w:p>
    <w:p w14:paraId="629CCA0D" w14:textId="77777777" w:rsidR="00B2673C" w:rsidRDefault="00BC47E1" w:rsidP="00BC47E1">
      <w:r w:rsidRPr="004C461A">
        <w:t>Qu</w:t>
      </w:r>
      <w:r w:rsidR="00B2673C">
        <w:t>’</w:t>
      </w:r>
      <w:r w:rsidRPr="004C461A">
        <w:t>elles soient de houx</w:t>
      </w:r>
      <w:r w:rsidR="00B2673C">
        <w:t> !</w:t>
      </w:r>
    </w:p>
    <w:p w14:paraId="3A9F4D0C" w14:textId="6CDFD935" w:rsidR="00BC47E1" w:rsidRDefault="00BC47E1" w:rsidP="00BC47E1">
      <w:r>
        <w:t>Je hais les murs</w:t>
      </w:r>
    </w:p>
    <w:p w14:paraId="0C5B98AF" w14:textId="504DCD29" w:rsidR="00BC47E1" w:rsidRDefault="00BC47E1" w:rsidP="00BC47E1">
      <w:r w:rsidRPr="004C461A">
        <w:t>Qu</w:t>
      </w:r>
      <w:r w:rsidR="00B2673C">
        <w:t>’</w:t>
      </w:r>
      <w:r>
        <w:t>ils soient en dur</w:t>
      </w:r>
    </w:p>
    <w:p w14:paraId="78C01921" w14:textId="77777777" w:rsidR="00B2673C" w:rsidRDefault="00BC47E1" w:rsidP="00BC47E1">
      <w:r w:rsidRPr="004C461A">
        <w:t>Qu</w:t>
      </w:r>
      <w:r w:rsidR="00B2673C">
        <w:t>’</w:t>
      </w:r>
      <w:r w:rsidRPr="004C461A">
        <w:t>ils soient en mou</w:t>
      </w:r>
      <w:r w:rsidR="00B2673C">
        <w:t> !</w:t>
      </w:r>
    </w:p>
    <w:p w14:paraId="7A6C366D" w14:textId="594CF782" w:rsidR="00BC47E1" w:rsidRDefault="00BC47E1" w:rsidP="00BC47E1">
      <w:r>
        <w:t>Je hais les haies</w:t>
      </w:r>
    </w:p>
    <w:p w14:paraId="2E8758FD" w14:textId="77777777" w:rsidR="00B2673C" w:rsidRDefault="00BC47E1" w:rsidP="00BC47E1">
      <w:r w:rsidRPr="004C461A">
        <w:t>Qui nous emmurent</w:t>
      </w:r>
      <w:r w:rsidR="00B2673C">
        <w:t>.</w:t>
      </w:r>
    </w:p>
    <w:p w14:paraId="1B659B4F" w14:textId="57929C69" w:rsidR="00BC47E1" w:rsidRDefault="00BC47E1" w:rsidP="00BC47E1">
      <w:r>
        <w:t>Je hais les murs</w:t>
      </w:r>
    </w:p>
    <w:p w14:paraId="58AFD7B6" w14:textId="77777777" w:rsidR="00B2673C" w:rsidRDefault="00BC47E1" w:rsidP="00BC47E1">
      <w:r w:rsidRPr="004C461A">
        <w:t>Qui sont en nous</w:t>
      </w:r>
      <w:r w:rsidR="00B2673C">
        <w:t>.</w:t>
      </w:r>
    </w:p>
    <w:p w14:paraId="45D720AE" w14:textId="119693C6" w:rsidR="00BC47E1" w:rsidRPr="004C461A" w:rsidRDefault="00BC47E1" w:rsidP="00BC47E1">
      <w:pPr>
        <w:pStyle w:val="Auteur"/>
      </w:pPr>
      <w:r w:rsidRPr="004C461A">
        <w:t>Raymond Devos</w:t>
      </w:r>
    </w:p>
    <w:p w14:paraId="690D857B" w14:textId="215B16DF" w:rsidR="00BC47E1" w:rsidRPr="00BF16D2" w:rsidRDefault="00CA0A14" w:rsidP="00BC47E1">
      <w:pPr>
        <w:pStyle w:val="Notation"/>
      </w:pPr>
      <w:bookmarkStart w:id="36" w:name="bookmark16"/>
      <w:r>
        <w:tab/>
      </w:r>
      <w:r>
        <w:tab/>
      </w:r>
      <w:r>
        <w:tab/>
        <w:t>8 points</w:t>
      </w:r>
    </w:p>
    <w:p w14:paraId="46C6AA75" w14:textId="37D87E6C" w:rsidR="00BC47E1" w:rsidRDefault="00BC47E1" w:rsidP="00BC47E1">
      <w:pPr>
        <w:pStyle w:val="Titre1"/>
        <w:rPr>
          <w:b/>
        </w:rPr>
      </w:pPr>
      <w:r>
        <w:t>L</w:t>
      </w:r>
      <w:r w:rsidR="00B2673C">
        <w:rPr>
          <w:b/>
        </w:rPr>
        <w:t>’</w:t>
      </w:r>
      <w:r>
        <w:t>escargot matelot</w:t>
      </w:r>
    </w:p>
    <w:bookmarkEnd w:id="36"/>
    <w:p w14:paraId="4E861E20" w14:textId="77777777" w:rsidR="00BC47E1" w:rsidRDefault="00BC47E1" w:rsidP="00BC47E1">
      <w:r>
        <w:t>Un escargot fumant sa pipe</w:t>
      </w:r>
    </w:p>
    <w:p w14:paraId="7CCB77D7" w14:textId="77777777" w:rsidR="00B2673C" w:rsidRDefault="00BC47E1" w:rsidP="00BC47E1">
      <w:r w:rsidRPr="004C461A">
        <w:t>Portait sa maison sur son dos</w:t>
      </w:r>
      <w:r w:rsidR="00B2673C">
        <w:t>.</w:t>
      </w:r>
    </w:p>
    <w:p w14:paraId="1ACFB90C" w14:textId="4631BA78" w:rsidR="00BC47E1" w:rsidRPr="004C461A" w:rsidRDefault="00BC47E1" w:rsidP="00BC47E1"/>
    <w:p w14:paraId="00401106" w14:textId="77777777" w:rsidR="00B2673C" w:rsidRDefault="00BC47E1" w:rsidP="00BC47E1">
      <w:r w:rsidRPr="004C461A">
        <w:t>C</w:t>
      </w:r>
      <w:r w:rsidR="00B2673C">
        <w:t>’</w:t>
      </w:r>
      <w:r w:rsidRPr="004C461A">
        <w:t>était un garçon sympathique</w:t>
      </w:r>
      <w:r w:rsidR="00B2673C">
        <w:t>,</w:t>
      </w:r>
    </w:p>
    <w:p w14:paraId="47D5067C" w14:textId="77777777" w:rsidR="00B2673C" w:rsidRDefault="00BC47E1" w:rsidP="00BC47E1">
      <w:r w:rsidRPr="004C461A">
        <w:t>Un brave et joyeux escargot</w:t>
      </w:r>
      <w:r w:rsidR="00B2673C">
        <w:t>.</w:t>
      </w:r>
    </w:p>
    <w:p w14:paraId="24E4893E" w14:textId="472093DB" w:rsidR="00BC47E1" w:rsidRPr="004C461A" w:rsidRDefault="00BC47E1" w:rsidP="00BC47E1"/>
    <w:p w14:paraId="6E71C804" w14:textId="77777777" w:rsidR="00BC47E1" w:rsidRDefault="00BC47E1" w:rsidP="00BC47E1">
      <w:r>
        <w:t>Il avait été matelot</w:t>
      </w:r>
    </w:p>
    <w:p w14:paraId="71899A4C" w14:textId="77777777" w:rsidR="00B2673C" w:rsidRDefault="00BC47E1" w:rsidP="00BC47E1">
      <w:r w:rsidRPr="004C461A">
        <w:t>Et navigué sur un cargo</w:t>
      </w:r>
      <w:r w:rsidR="00B2673C">
        <w:t>.</w:t>
      </w:r>
    </w:p>
    <w:p w14:paraId="638B5E9F" w14:textId="1962775B" w:rsidR="00BC47E1" w:rsidRPr="004C461A" w:rsidRDefault="00BC47E1" w:rsidP="00BC47E1"/>
    <w:p w14:paraId="74B9E80E" w14:textId="47115043" w:rsidR="00BC47E1" w:rsidRDefault="00BC47E1" w:rsidP="00BC47E1">
      <w:r w:rsidRPr="004C461A">
        <w:t>Il en avait assez de l</w:t>
      </w:r>
      <w:r w:rsidR="00B2673C">
        <w:t>’</w:t>
      </w:r>
      <w:r>
        <w:t>eau</w:t>
      </w:r>
    </w:p>
    <w:p w14:paraId="6E9B169B" w14:textId="77777777" w:rsidR="00B2673C" w:rsidRDefault="00BC47E1" w:rsidP="00BC47E1">
      <w:r w:rsidRPr="004C461A">
        <w:t>Cet ancien marin escargot</w:t>
      </w:r>
      <w:r w:rsidR="00B2673C">
        <w:t>.</w:t>
      </w:r>
    </w:p>
    <w:p w14:paraId="27F14F04" w14:textId="695EA2DE" w:rsidR="00BC47E1" w:rsidRPr="004C461A" w:rsidRDefault="00BC47E1" w:rsidP="00BC47E1"/>
    <w:p w14:paraId="6F7114D5" w14:textId="77777777" w:rsidR="00BC47E1" w:rsidRDefault="00BC47E1" w:rsidP="00BC47E1">
      <w:r w:rsidRPr="004C461A">
        <w:t>Son ami le peti</w:t>
      </w:r>
      <w:r>
        <w:t>t Léon</w:t>
      </w:r>
    </w:p>
    <w:p w14:paraId="3585AA16" w14:textId="77777777" w:rsidR="00B2673C" w:rsidRDefault="00BC47E1" w:rsidP="00BC47E1">
      <w:r w:rsidRPr="004C461A">
        <w:t>Lui apportait du tabac blond</w:t>
      </w:r>
      <w:r w:rsidR="00B2673C">
        <w:t>.</w:t>
      </w:r>
    </w:p>
    <w:p w14:paraId="09CF9C51" w14:textId="6A32AF8D" w:rsidR="00BC47E1" w:rsidRPr="004C461A" w:rsidRDefault="00BC47E1" w:rsidP="00BC47E1"/>
    <w:p w14:paraId="7CAC73B0" w14:textId="1C5D4077" w:rsidR="00BC47E1" w:rsidRDefault="00BC47E1" w:rsidP="00BC47E1">
      <w:r w:rsidRPr="004C461A">
        <w:t>Et l</w:t>
      </w:r>
      <w:r w:rsidR="00B2673C">
        <w:t>’</w:t>
      </w:r>
      <w:r>
        <w:t>escargot fumant sa pipe</w:t>
      </w:r>
    </w:p>
    <w:p w14:paraId="07805DC5" w14:textId="77777777" w:rsidR="00B2673C" w:rsidRDefault="00BC47E1" w:rsidP="00BC47E1">
      <w:r>
        <w:t>E</w:t>
      </w:r>
      <w:r w:rsidRPr="004C461A">
        <w:t>voquait la mer</w:t>
      </w:r>
      <w:r w:rsidR="00B2673C">
        <w:t xml:space="preserve">, </w:t>
      </w:r>
      <w:r w:rsidRPr="004C461A">
        <w:t>les tropiques</w:t>
      </w:r>
      <w:r w:rsidR="00B2673C">
        <w:t>,</w:t>
      </w:r>
    </w:p>
    <w:p w14:paraId="516EE784" w14:textId="6172ADBF" w:rsidR="00BC47E1" w:rsidRPr="004C461A" w:rsidRDefault="00BC47E1" w:rsidP="00BC47E1"/>
    <w:p w14:paraId="26B488E6" w14:textId="77777777" w:rsidR="00BC47E1" w:rsidRDefault="00BC47E1" w:rsidP="00BC47E1">
      <w:r>
        <w:t>Et le tour du monde en cargo</w:t>
      </w:r>
    </w:p>
    <w:p w14:paraId="322E54E0" w14:textId="77777777" w:rsidR="00B2673C" w:rsidRDefault="00BC47E1" w:rsidP="00BC47E1">
      <w:r w:rsidRPr="004C461A">
        <w:t>Qu</w:t>
      </w:r>
      <w:r w:rsidR="00B2673C">
        <w:t>’</w:t>
      </w:r>
      <w:r w:rsidRPr="004C461A">
        <w:t>il avait fait en escargot</w:t>
      </w:r>
      <w:r w:rsidR="00B2673C">
        <w:t>,</w:t>
      </w:r>
    </w:p>
    <w:p w14:paraId="21B074F3" w14:textId="35A265F6" w:rsidR="00BC47E1" w:rsidRPr="004C461A" w:rsidRDefault="00BC47E1" w:rsidP="00BC47E1"/>
    <w:p w14:paraId="0983491A" w14:textId="77777777" w:rsidR="00BC47E1" w:rsidRDefault="00BC47E1" w:rsidP="00BC47E1">
      <w:r>
        <w:t>Un escargot fumant la pipe</w:t>
      </w:r>
    </w:p>
    <w:p w14:paraId="2F2BA7C5" w14:textId="77777777" w:rsidR="00B2673C" w:rsidRDefault="00BC47E1" w:rsidP="00BC47E1">
      <w:r w:rsidRPr="004C461A">
        <w:t>Pour n</w:t>
      </w:r>
      <w:r w:rsidR="00B2673C">
        <w:t>’</w:t>
      </w:r>
      <w:r w:rsidRPr="004C461A">
        <w:t>être pas mélancolique</w:t>
      </w:r>
      <w:r w:rsidR="00B2673C">
        <w:t>.</w:t>
      </w:r>
    </w:p>
    <w:p w14:paraId="406233B2" w14:textId="1F44D853" w:rsidR="00BC47E1" w:rsidRDefault="00BC47E1" w:rsidP="00BC47E1">
      <w:pPr>
        <w:pStyle w:val="Auteur"/>
        <w:spacing w:before="360"/>
      </w:pPr>
      <w:r>
        <w:t>Claude Roy</w:t>
      </w:r>
    </w:p>
    <w:p w14:paraId="1266003E" w14:textId="2F468AFB" w:rsidR="00BC47E1" w:rsidRPr="00BF16D2" w:rsidRDefault="00CA0A14" w:rsidP="00BC47E1">
      <w:pPr>
        <w:pStyle w:val="Notation"/>
      </w:pPr>
      <w:r>
        <w:tab/>
      </w:r>
      <w:r>
        <w:tab/>
      </w:r>
      <w:r>
        <w:tab/>
        <w:t>8 points</w:t>
      </w:r>
    </w:p>
    <w:p w14:paraId="6E24166C" w14:textId="77777777" w:rsidR="00BC47E1" w:rsidRPr="004C461A" w:rsidRDefault="00BC47E1" w:rsidP="00BC47E1">
      <w:pPr>
        <w:pStyle w:val="Titre1"/>
      </w:pPr>
      <w:r w:rsidRPr="004C461A">
        <w:t>Les pommes de lune</w:t>
      </w:r>
    </w:p>
    <w:p w14:paraId="797D2D82" w14:textId="77777777" w:rsidR="00BC47E1" w:rsidRDefault="00BC47E1" w:rsidP="00BC47E1">
      <w:r w:rsidRPr="004C461A">
        <w:t>Ent</w:t>
      </w:r>
      <w:r>
        <w:t>re Mars et Jupiter</w:t>
      </w:r>
    </w:p>
    <w:p w14:paraId="5247D33B" w14:textId="77777777" w:rsidR="00BC47E1" w:rsidRDefault="00BC47E1" w:rsidP="00BC47E1">
      <w:r>
        <w:t>Flottait une banderole</w:t>
      </w:r>
    </w:p>
    <w:p w14:paraId="287F53C7" w14:textId="77777777" w:rsidR="00BC47E1" w:rsidRDefault="00BC47E1" w:rsidP="00BC47E1">
      <w:r>
        <w:t>Messieurs Mesdames</w:t>
      </w:r>
    </w:p>
    <w:p w14:paraId="37BDCEDD" w14:textId="77777777" w:rsidR="00BC47E1" w:rsidRDefault="00BC47E1" w:rsidP="00BC47E1">
      <w:r>
        <w:t>Faites des affaires</w:t>
      </w:r>
    </w:p>
    <w:p w14:paraId="07B5B866" w14:textId="77777777" w:rsidR="00BC47E1" w:rsidRDefault="00BC47E1" w:rsidP="00BC47E1">
      <w:r>
        <w:t>Grande vente réclame</w:t>
      </w:r>
    </w:p>
    <w:p w14:paraId="616FD8CD" w14:textId="77777777" w:rsidR="00BC47E1" w:rsidRDefault="00BC47E1" w:rsidP="00BC47E1">
      <w:r w:rsidRPr="004C461A">
        <w:t>De pommes de terre</w:t>
      </w:r>
    </w:p>
    <w:p w14:paraId="1ADD0FB6" w14:textId="77777777" w:rsidR="00BC47E1" w:rsidRPr="004C461A" w:rsidRDefault="00BC47E1" w:rsidP="00BC47E1"/>
    <w:p w14:paraId="2DB0676D" w14:textId="77777777" w:rsidR="00BC47E1" w:rsidRDefault="00BC47E1" w:rsidP="00BC47E1">
      <w:r w:rsidRPr="004C461A">
        <w:t>U</w:t>
      </w:r>
      <w:r>
        <w:t>n cosmonaute qui passait par là</w:t>
      </w:r>
    </w:p>
    <w:p w14:paraId="637C7DD0" w14:textId="790001B6" w:rsidR="00BC47E1" w:rsidRDefault="00BC47E1" w:rsidP="00BC47E1">
      <w:r w:rsidRPr="004C461A">
        <w:t>Fut tellement surpris qu</w:t>
      </w:r>
      <w:r w:rsidR="00B2673C">
        <w:t>’</w:t>
      </w:r>
      <w:r w:rsidRPr="004C461A">
        <w:t>il s</w:t>
      </w:r>
      <w:r w:rsidR="00B2673C">
        <w:t>’</w:t>
      </w:r>
      <w:r>
        <w:t>arrêta</w:t>
      </w:r>
    </w:p>
    <w:p w14:paraId="39F37DC3" w14:textId="77777777" w:rsidR="00BC47E1" w:rsidRDefault="00BC47E1" w:rsidP="00BC47E1">
      <w:r w:rsidRPr="004C461A">
        <w:t>Et voulut mettre pied à terre</w:t>
      </w:r>
    </w:p>
    <w:p w14:paraId="4D2C7C94" w14:textId="77777777" w:rsidR="00BC47E1" w:rsidRPr="004C461A" w:rsidRDefault="00BC47E1" w:rsidP="00BC47E1"/>
    <w:p w14:paraId="3EB41255" w14:textId="77777777" w:rsidR="00BC47E1" w:rsidRDefault="00BC47E1" w:rsidP="00BC47E1">
      <w:r>
        <w:t>Mais pas de terre en ce coin-là</w:t>
      </w:r>
    </w:p>
    <w:p w14:paraId="1D30152E" w14:textId="77777777" w:rsidR="00BC47E1" w:rsidRDefault="00BC47E1" w:rsidP="00BC47E1">
      <w:r w:rsidRPr="004C461A">
        <w:t>E</w:t>
      </w:r>
      <w:r>
        <w:t>t de pommes de terre</w:t>
      </w:r>
    </w:p>
    <w:p w14:paraId="58A9586E" w14:textId="2997B8C0" w:rsidR="00BC47E1" w:rsidRDefault="00BC47E1" w:rsidP="00BC47E1">
      <w:r w:rsidRPr="004C461A">
        <w:t>Pas l</w:t>
      </w:r>
      <w:r w:rsidR="00B2673C">
        <w:t>’</w:t>
      </w:r>
      <w:r w:rsidRPr="004C461A">
        <w:t>ombre d</w:t>
      </w:r>
      <w:r w:rsidR="00B2673C">
        <w:t>’</w:t>
      </w:r>
      <w:r w:rsidRPr="004C461A">
        <w:t>une</w:t>
      </w:r>
    </w:p>
    <w:p w14:paraId="73B2622D" w14:textId="77777777" w:rsidR="00BC47E1" w:rsidRPr="004C461A" w:rsidRDefault="00BC47E1" w:rsidP="00BC47E1"/>
    <w:p w14:paraId="1D6D5FF8" w14:textId="153642AF" w:rsidR="00BC47E1" w:rsidRDefault="00BC47E1" w:rsidP="00BC47E1">
      <w:r w:rsidRPr="004C461A">
        <w:t>C</w:t>
      </w:r>
      <w:r w:rsidR="00B2673C">
        <w:t>’</w:t>
      </w:r>
      <w:r>
        <w:t>est une blague sans doute</w:t>
      </w:r>
    </w:p>
    <w:p w14:paraId="08077E3F" w14:textId="77777777" w:rsidR="00BC47E1" w:rsidRDefault="00BC47E1" w:rsidP="00BC47E1">
      <w:r>
        <w:t>Dit-il en reprenant sa route</w:t>
      </w:r>
    </w:p>
    <w:p w14:paraId="2282DF80" w14:textId="77777777" w:rsidR="00BC47E1" w:rsidRDefault="00BC47E1" w:rsidP="00BC47E1">
      <w:r>
        <w:t>Et à midi il se fit</w:t>
      </w:r>
    </w:p>
    <w:p w14:paraId="3CF46DEB" w14:textId="77777777" w:rsidR="00B2673C" w:rsidRDefault="00BC47E1" w:rsidP="00BC47E1">
      <w:r w:rsidRPr="004C461A">
        <w:t>Un plat de pommes de lune</w:t>
      </w:r>
      <w:r w:rsidR="00B2673C">
        <w:t>.</w:t>
      </w:r>
    </w:p>
    <w:p w14:paraId="4C263EBF" w14:textId="3B9ACE98" w:rsidR="00BC47E1" w:rsidRPr="00BF16D2" w:rsidRDefault="00BC47E1" w:rsidP="00BC47E1">
      <w:pPr>
        <w:pStyle w:val="Auteur"/>
      </w:pPr>
      <w:r w:rsidRPr="00BF16D2">
        <w:t>Jean Rousselot</w:t>
      </w:r>
    </w:p>
    <w:p w14:paraId="72420A03" w14:textId="21AD743A" w:rsidR="00BC47E1" w:rsidRPr="00E055BD" w:rsidRDefault="00CA0A14" w:rsidP="00BC47E1">
      <w:pPr>
        <w:pStyle w:val="Notation"/>
      </w:pPr>
      <w:bookmarkStart w:id="37" w:name="bookmark19"/>
      <w:r>
        <w:tab/>
      </w:r>
      <w:r>
        <w:tab/>
      </w:r>
      <w:r>
        <w:tab/>
        <w:t>8 points</w:t>
      </w:r>
    </w:p>
    <w:p w14:paraId="6A87131E" w14:textId="04280BF3" w:rsidR="00BC47E1" w:rsidRPr="00E055BD" w:rsidRDefault="00BC47E1" w:rsidP="00BC47E1">
      <w:pPr>
        <w:pStyle w:val="Titre1"/>
      </w:pPr>
      <w:r w:rsidRPr="00E055BD">
        <w:t>La recherche</w:t>
      </w:r>
      <w:bookmarkEnd w:id="37"/>
    </w:p>
    <w:p w14:paraId="5AF553D1" w14:textId="77777777" w:rsidR="00BC47E1" w:rsidRDefault="00BC47E1" w:rsidP="00BC47E1">
      <w:r w:rsidRPr="00282C99">
        <w:t>Cert</w:t>
      </w:r>
      <w:r>
        <w:t>ains la cherchent dans les airs</w:t>
      </w:r>
    </w:p>
    <w:p w14:paraId="6889E7ED" w14:textId="77777777" w:rsidR="00B2673C" w:rsidRDefault="00BC47E1" w:rsidP="00BC47E1">
      <w:r w:rsidRPr="00282C99">
        <w:t>Parmi les oiseaux des nuages</w:t>
      </w:r>
      <w:r w:rsidR="00B2673C">
        <w:t>,</w:t>
      </w:r>
    </w:p>
    <w:p w14:paraId="012BFBF8" w14:textId="46F60E28" w:rsidR="00BC47E1" w:rsidRDefault="00BC47E1" w:rsidP="00BC47E1">
      <w:r w:rsidRPr="00282C99">
        <w:t>D</w:t>
      </w:r>
      <w:r w:rsidR="00B2673C">
        <w:t>’</w:t>
      </w:r>
      <w:r w:rsidRPr="00282C99">
        <w:t>a</w:t>
      </w:r>
      <w:r>
        <w:t>utres dans les fleurs du bocage</w:t>
      </w:r>
    </w:p>
    <w:p w14:paraId="212FC986" w14:textId="77777777" w:rsidR="00B2673C" w:rsidRDefault="00BC47E1" w:rsidP="00BC47E1">
      <w:r w:rsidRPr="00282C99">
        <w:t>Ou dans les algues de la mer</w:t>
      </w:r>
      <w:r w:rsidR="00B2673C">
        <w:t>.</w:t>
      </w:r>
    </w:p>
    <w:p w14:paraId="0DB3D9E5" w14:textId="73C32A04" w:rsidR="00BC47E1" w:rsidRPr="00282C99" w:rsidRDefault="00BC47E1" w:rsidP="00BC47E1"/>
    <w:p w14:paraId="4207F3C3" w14:textId="77777777" w:rsidR="00B2673C" w:rsidRDefault="00BC47E1" w:rsidP="00BC47E1">
      <w:r w:rsidRPr="00282C99">
        <w:t>Ils s</w:t>
      </w:r>
      <w:r w:rsidR="00B2673C">
        <w:t>’</w:t>
      </w:r>
      <w:r w:rsidRPr="00282C99">
        <w:t>en vont la chercher en Chine</w:t>
      </w:r>
      <w:r w:rsidR="00B2673C">
        <w:t>,</w:t>
      </w:r>
    </w:p>
    <w:p w14:paraId="27201AEE" w14:textId="77777777" w:rsidR="00B2673C" w:rsidRDefault="00BC47E1" w:rsidP="00BC47E1">
      <w:r w:rsidRPr="00282C99">
        <w:t>Dans un temple ancien</w:t>
      </w:r>
      <w:r w:rsidR="00B2673C">
        <w:t xml:space="preserve">, </w:t>
      </w:r>
      <w:r w:rsidRPr="00282C99">
        <w:t>à Pékin</w:t>
      </w:r>
      <w:r w:rsidR="00B2673C">
        <w:t>,</w:t>
      </w:r>
    </w:p>
    <w:p w14:paraId="075DC35E" w14:textId="77777777" w:rsidR="00B2673C" w:rsidRDefault="00BC47E1" w:rsidP="00BC47E1">
      <w:r w:rsidRPr="00282C99">
        <w:t>Dans les pages d</w:t>
      </w:r>
      <w:r w:rsidR="00B2673C">
        <w:t>’</w:t>
      </w:r>
      <w:r w:rsidRPr="00282C99">
        <w:t>un vieux bouquin</w:t>
      </w:r>
      <w:r w:rsidR="00B2673C">
        <w:t>,</w:t>
      </w:r>
    </w:p>
    <w:p w14:paraId="6C394C16" w14:textId="77777777" w:rsidR="00B2673C" w:rsidRDefault="00BC47E1" w:rsidP="00BC47E1">
      <w:r w:rsidRPr="00282C99">
        <w:t>Dans les secrets d</w:t>
      </w:r>
      <w:r w:rsidR="00B2673C">
        <w:t>’</w:t>
      </w:r>
      <w:r w:rsidRPr="00282C99">
        <w:t>une machine</w:t>
      </w:r>
      <w:r w:rsidR="00B2673C">
        <w:t>…</w:t>
      </w:r>
    </w:p>
    <w:p w14:paraId="10441376" w14:textId="77B169EB" w:rsidR="00BC47E1" w:rsidRPr="00282C99" w:rsidRDefault="00BC47E1" w:rsidP="00BC47E1"/>
    <w:p w14:paraId="72A48C7E" w14:textId="77777777" w:rsidR="00B2673C" w:rsidRDefault="00BC47E1" w:rsidP="00BC47E1">
      <w:r w:rsidRPr="00282C99">
        <w:t>Pourquoi remuer la planète</w:t>
      </w:r>
      <w:r w:rsidR="00B2673C">
        <w:t> ?</w:t>
      </w:r>
    </w:p>
    <w:p w14:paraId="6D50A339" w14:textId="77777777" w:rsidR="00B2673C" w:rsidRDefault="00BC47E1" w:rsidP="00BC47E1">
      <w:r w:rsidRPr="00282C99">
        <w:t>Moi</w:t>
      </w:r>
      <w:r w:rsidR="00B2673C">
        <w:t xml:space="preserve">, </w:t>
      </w:r>
      <w:r w:rsidRPr="00282C99">
        <w:t>comme je t</w:t>
      </w:r>
      <w:r w:rsidR="00B2673C">
        <w:t>’</w:t>
      </w:r>
      <w:r w:rsidRPr="00282C99">
        <w:t>aime beaucoup</w:t>
      </w:r>
      <w:r w:rsidR="00B2673C">
        <w:t>,</w:t>
      </w:r>
    </w:p>
    <w:p w14:paraId="7B6C11A7" w14:textId="0B5C41B0" w:rsidR="00BC47E1" w:rsidRDefault="00BC47E1" w:rsidP="00BC47E1">
      <w:r w:rsidRPr="00282C99">
        <w:t>Dan</w:t>
      </w:r>
      <w:r>
        <w:t>s les cheveux blonds de ton cou</w:t>
      </w:r>
    </w:p>
    <w:p w14:paraId="5667BE13" w14:textId="77777777" w:rsidR="00B2673C" w:rsidRDefault="00BC47E1" w:rsidP="00BC47E1">
      <w:r w:rsidRPr="00282C99">
        <w:t>Je cherche la petite bête</w:t>
      </w:r>
      <w:r w:rsidR="00B2673C">
        <w:t>.</w:t>
      </w:r>
    </w:p>
    <w:p w14:paraId="7B37AFF7" w14:textId="1D8019BA" w:rsidR="00BC47E1" w:rsidRDefault="00BC47E1" w:rsidP="00BC47E1">
      <w:pPr>
        <w:pStyle w:val="Auteur"/>
      </w:pPr>
      <w:r w:rsidRPr="00282C99">
        <w:t>Jacques Charpentreau</w:t>
      </w:r>
    </w:p>
    <w:p w14:paraId="2EC51AA9" w14:textId="77777777" w:rsidR="002D3533" w:rsidRPr="00E055BD" w:rsidRDefault="002D3533" w:rsidP="002D3533">
      <w:pPr>
        <w:pStyle w:val="Notation"/>
      </w:pPr>
      <w:r>
        <w:tab/>
      </w:r>
      <w:r>
        <w:tab/>
      </w:r>
      <w:r>
        <w:tab/>
        <w:t>8 points</w:t>
      </w:r>
    </w:p>
    <w:p w14:paraId="20197138" w14:textId="77777777" w:rsidR="002D3533" w:rsidRDefault="002D3533" w:rsidP="002D3533">
      <w:pPr>
        <w:pStyle w:val="Titre1"/>
      </w:pPr>
      <w:r>
        <w:t>Chahut</w:t>
      </w:r>
    </w:p>
    <w:p w14:paraId="23C8AB22" w14:textId="77777777" w:rsidR="00B2673C" w:rsidRDefault="002D3533" w:rsidP="002D3533">
      <w:r>
        <w:t>Sur le chemin de l</w:t>
      </w:r>
      <w:r w:rsidR="00B2673C">
        <w:t>’</w:t>
      </w:r>
      <w:r>
        <w:t>école</w:t>
      </w:r>
      <w:r w:rsidR="00B2673C">
        <w:t>,</w:t>
      </w:r>
    </w:p>
    <w:p w14:paraId="6089483C" w14:textId="5D04FF72" w:rsidR="002D3533" w:rsidRDefault="002D3533" w:rsidP="002D3533">
      <w:r>
        <w:t>Les crayons de couleur</w:t>
      </w:r>
    </w:p>
    <w:p w14:paraId="0DA4FD64" w14:textId="77777777" w:rsidR="002D3533" w:rsidRDefault="002D3533" w:rsidP="002D3533">
      <w:r>
        <w:t>Sautent du cartable</w:t>
      </w:r>
    </w:p>
    <w:p w14:paraId="23232B46" w14:textId="77777777" w:rsidR="00B2673C" w:rsidRDefault="002D3533" w:rsidP="002D3533">
      <w:r>
        <w:t>Pour dessiner des fleurs</w:t>
      </w:r>
      <w:r w:rsidR="00B2673C">
        <w:t>.</w:t>
      </w:r>
    </w:p>
    <w:p w14:paraId="5A793222" w14:textId="19E5E231" w:rsidR="002D3533" w:rsidRDefault="002D3533" w:rsidP="002D3533">
      <w:r>
        <w:t>Les lettres font la fête</w:t>
      </w:r>
    </w:p>
    <w:p w14:paraId="7AA89C2E" w14:textId="77777777" w:rsidR="00B2673C" w:rsidRDefault="002D3533" w:rsidP="002D3533">
      <w:r>
        <w:t>Debout sur les cahiers</w:t>
      </w:r>
      <w:r w:rsidR="00B2673C">
        <w:t>,</w:t>
      </w:r>
    </w:p>
    <w:p w14:paraId="724F78D8" w14:textId="105A7E36" w:rsidR="002D3533" w:rsidRDefault="002D3533" w:rsidP="002D3533">
      <w:r>
        <w:t>Elles chantent à tue-tête</w:t>
      </w:r>
    </w:p>
    <w:p w14:paraId="36DCC1AF" w14:textId="77777777" w:rsidR="00B2673C" w:rsidRDefault="002D3533" w:rsidP="002D3533">
      <w:r>
        <w:t>L</w:t>
      </w:r>
      <w:r w:rsidR="00B2673C">
        <w:t>’</w:t>
      </w:r>
      <w:r>
        <w:t>alphabet des écoliers</w:t>
      </w:r>
      <w:r w:rsidR="00B2673C">
        <w:t>.</w:t>
      </w:r>
    </w:p>
    <w:p w14:paraId="26E420A7" w14:textId="0BBEEED3" w:rsidR="002D3533" w:rsidRDefault="002D3533" w:rsidP="002D3533">
      <w:r>
        <w:t>Ciseaux et gommes</w:t>
      </w:r>
    </w:p>
    <w:p w14:paraId="31B09EE8" w14:textId="77777777" w:rsidR="00B2673C" w:rsidRDefault="002D3533" w:rsidP="002D3533">
      <w:r>
        <w:t>Sèment la zizanie</w:t>
      </w:r>
      <w:r w:rsidR="00B2673C">
        <w:t>,</w:t>
      </w:r>
    </w:p>
    <w:p w14:paraId="6875F436" w14:textId="4866FACE" w:rsidR="002D3533" w:rsidRDefault="002D3533" w:rsidP="002D3533">
      <w:r>
        <w:t>Ils laissent sur la route</w:t>
      </w:r>
    </w:p>
    <w:p w14:paraId="1B044691" w14:textId="77777777" w:rsidR="00B2673C" w:rsidRDefault="002D3533" w:rsidP="002D3533">
      <w:r>
        <w:t>Tout un tas de confettis</w:t>
      </w:r>
      <w:r w:rsidR="00B2673C">
        <w:t>.</w:t>
      </w:r>
    </w:p>
    <w:p w14:paraId="7E3350A3" w14:textId="77777777" w:rsidR="00B2673C" w:rsidRDefault="002D3533" w:rsidP="002D3533">
      <w:r>
        <w:t>Entends-tu</w:t>
      </w:r>
      <w:r w:rsidR="00B2673C">
        <w:t xml:space="preserve">, </w:t>
      </w:r>
      <w:r>
        <w:t>ce matin</w:t>
      </w:r>
      <w:r w:rsidR="00B2673C">
        <w:t>,</w:t>
      </w:r>
    </w:p>
    <w:p w14:paraId="676A663A" w14:textId="77777777" w:rsidR="00B2673C" w:rsidRDefault="002D3533" w:rsidP="002D3533">
      <w:r>
        <w:t>Le chahut sur le chemin</w:t>
      </w:r>
      <w:r w:rsidR="00B2673C">
        <w:t> ?</w:t>
      </w:r>
    </w:p>
    <w:p w14:paraId="5F6BEB6F" w14:textId="77777777" w:rsidR="00B2673C" w:rsidRDefault="002D3533" w:rsidP="002D3533">
      <w:r>
        <w:t>C</w:t>
      </w:r>
      <w:r w:rsidR="00B2673C">
        <w:t>’</w:t>
      </w:r>
      <w:r>
        <w:t>est la rentrée qui revient</w:t>
      </w:r>
      <w:r w:rsidR="00B2673C">
        <w:t> !</w:t>
      </w:r>
    </w:p>
    <w:p w14:paraId="4D653773" w14:textId="1F7ED2DB" w:rsidR="002D3533" w:rsidRPr="00282C99" w:rsidRDefault="002D3533" w:rsidP="002D3533">
      <w:pPr>
        <w:pStyle w:val="Auteur"/>
      </w:pPr>
      <w:r>
        <w:t>Véronique Colombé</w:t>
      </w:r>
    </w:p>
    <w:p w14:paraId="22669E6E" w14:textId="2420F427" w:rsidR="00D359FA" w:rsidRPr="00E055BD" w:rsidRDefault="00CA0A14" w:rsidP="00D359FA">
      <w:pPr>
        <w:pStyle w:val="Notation"/>
      </w:pPr>
      <w:bookmarkStart w:id="38" w:name="bookmark23"/>
      <w:r>
        <w:tab/>
      </w:r>
      <w:r>
        <w:tab/>
      </w:r>
      <w:r>
        <w:tab/>
        <w:t>8 points</w:t>
      </w:r>
    </w:p>
    <w:p w14:paraId="55D893A3" w14:textId="2A9EF325" w:rsidR="00D359FA" w:rsidRPr="00282C99" w:rsidRDefault="00D359FA" w:rsidP="00D359FA">
      <w:pPr>
        <w:pStyle w:val="Titre1"/>
      </w:pPr>
      <w:r w:rsidRPr="00282C99">
        <w:t>Mon général</w:t>
      </w:r>
      <w:bookmarkEnd w:id="38"/>
    </w:p>
    <w:p w14:paraId="70A4BE76" w14:textId="1CAD0646" w:rsidR="00D359FA" w:rsidRDefault="00D359FA" w:rsidP="00D359FA">
      <w:r w:rsidRPr="00282C99">
        <w:t>Mon général</w:t>
      </w:r>
      <w:r w:rsidR="00B2673C">
        <w:t xml:space="preserve">, </w:t>
      </w:r>
      <w:r w:rsidRPr="00282C99">
        <w:t>votre tank est si so</w:t>
      </w:r>
      <w:r>
        <w:t>lide</w:t>
      </w:r>
    </w:p>
    <w:p w14:paraId="7B2BA46F" w14:textId="1ECA3E8B" w:rsidR="00D359FA" w:rsidRDefault="00D359FA" w:rsidP="00D359FA">
      <w:r w:rsidRPr="00282C99">
        <w:t>Il couche une forêt</w:t>
      </w:r>
      <w:r w:rsidR="00B2673C">
        <w:t xml:space="preserve">, </w:t>
      </w:r>
      <w:r>
        <w:t>il écrase cent hommes</w:t>
      </w:r>
    </w:p>
    <w:p w14:paraId="66C918F6" w14:textId="77777777" w:rsidR="00B2673C" w:rsidRDefault="00D359FA" w:rsidP="00D359FA">
      <w:r w:rsidRPr="00282C99">
        <w:t>Mais il a un défaut</w:t>
      </w:r>
      <w:r w:rsidR="00B2673C">
        <w:t xml:space="preserve"> : </w:t>
      </w:r>
      <w:r w:rsidRPr="00282C99">
        <w:t>il a besoin d</w:t>
      </w:r>
      <w:r w:rsidR="00B2673C">
        <w:t>’</w:t>
      </w:r>
      <w:r w:rsidRPr="00282C99">
        <w:t>un mécanicien</w:t>
      </w:r>
      <w:r w:rsidR="00B2673C">
        <w:t>.</w:t>
      </w:r>
    </w:p>
    <w:p w14:paraId="21350E3A" w14:textId="7EA6F9C6" w:rsidR="00D359FA" w:rsidRPr="00282C99" w:rsidRDefault="00D359FA" w:rsidP="00D359FA"/>
    <w:p w14:paraId="0B6F91B4" w14:textId="2FC41214" w:rsidR="00D359FA" w:rsidRDefault="00D359FA" w:rsidP="00D359FA">
      <w:r w:rsidRPr="00282C99">
        <w:t>Mon général</w:t>
      </w:r>
      <w:r w:rsidR="00B2673C">
        <w:t xml:space="preserve">, </w:t>
      </w:r>
      <w:r w:rsidRPr="00282C99">
        <w:t>votre bombardier est si puissant</w:t>
      </w:r>
    </w:p>
    <w:p w14:paraId="52355692" w14:textId="12CF83B4" w:rsidR="00D359FA" w:rsidRPr="00282C99" w:rsidRDefault="00D359FA" w:rsidP="00D359FA">
      <w:r w:rsidRPr="00282C99">
        <w:t>Il vole plus vite que l</w:t>
      </w:r>
      <w:r w:rsidR="00B2673C">
        <w:t>’</w:t>
      </w:r>
      <w:r w:rsidRPr="00282C99">
        <w:t>éclair et transporte plus qu</w:t>
      </w:r>
      <w:r w:rsidR="00B2673C">
        <w:t>’</w:t>
      </w:r>
      <w:r w:rsidRPr="00282C99">
        <w:t>un éléphant</w:t>
      </w:r>
    </w:p>
    <w:p w14:paraId="1039F6B8" w14:textId="77777777" w:rsidR="00B2673C" w:rsidRDefault="00D359FA" w:rsidP="00D359FA">
      <w:r w:rsidRPr="00282C99">
        <w:t>Mais il a un défaut</w:t>
      </w:r>
      <w:r w:rsidR="00B2673C">
        <w:t xml:space="preserve"> : </w:t>
      </w:r>
      <w:r w:rsidRPr="00282C99">
        <w:t>il a besoin d</w:t>
      </w:r>
      <w:r w:rsidR="00B2673C">
        <w:t>’</w:t>
      </w:r>
      <w:r w:rsidRPr="00282C99">
        <w:t>un pilote</w:t>
      </w:r>
      <w:r w:rsidR="00B2673C">
        <w:t>.</w:t>
      </w:r>
    </w:p>
    <w:p w14:paraId="3398CEFE" w14:textId="56121EF1" w:rsidR="00D359FA" w:rsidRPr="00282C99" w:rsidRDefault="00D359FA" w:rsidP="00D359FA"/>
    <w:p w14:paraId="0849A405" w14:textId="5B6B2D1C" w:rsidR="00D359FA" w:rsidRPr="00282C99" w:rsidRDefault="00D359FA" w:rsidP="00D359FA">
      <w:r w:rsidRPr="00282C99">
        <w:t>Mon général</w:t>
      </w:r>
      <w:r w:rsidR="00B2673C">
        <w:t xml:space="preserve">, </w:t>
      </w:r>
      <w:r w:rsidRPr="00282C99">
        <w:t>l</w:t>
      </w:r>
      <w:r w:rsidR="00B2673C">
        <w:t>’</w:t>
      </w:r>
      <w:r w:rsidRPr="00282C99">
        <w:t>homme est très utile</w:t>
      </w:r>
    </w:p>
    <w:p w14:paraId="0C25FAB5" w14:textId="15960C0E" w:rsidR="00D359FA" w:rsidRPr="00282C99" w:rsidRDefault="00D359FA" w:rsidP="00D359FA">
      <w:r w:rsidRPr="00282C99">
        <w:t>Il sait voler</w:t>
      </w:r>
      <w:r w:rsidR="00B2673C">
        <w:t xml:space="preserve">, </w:t>
      </w:r>
      <w:r w:rsidRPr="00282C99">
        <w:t>il sait tuer</w:t>
      </w:r>
    </w:p>
    <w:p w14:paraId="2681A410" w14:textId="77777777" w:rsidR="00B2673C" w:rsidRDefault="00D359FA" w:rsidP="00D359FA">
      <w:r w:rsidRPr="00282C99">
        <w:t>Mais il a un défaut</w:t>
      </w:r>
      <w:r w:rsidR="00B2673C">
        <w:t xml:space="preserve"> : </w:t>
      </w:r>
      <w:r w:rsidRPr="00282C99">
        <w:t>il sait penser</w:t>
      </w:r>
      <w:r w:rsidR="00B2673C">
        <w:t>.</w:t>
      </w:r>
    </w:p>
    <w:p w14:paraId="7CD22820" w14:textId="60729316" w:rsidR="00D359FA" w:rsidRDefault="00D359FA" w:rsidP="00D359FA">
      <w:pPr>
        <w:pStyle w:val="Auteur"/>
      </w:pPr>
      <w:r w:rsidRPr="00E055BD">
        <w:t>Bertolt Brecht</w:t>
      </w:r>
    </w:p>
    <w:p w14:paraId="77B8BF74" w14:textId="77777777" w:rsidR="009C20A6" w:rsidRPr="00E055BD" w:rsidRDefault="009C20A6" w:rsidP="009C20A6">
      <w:pPr>
        <w:pStyle w:val="Notation"/>
      </w:pPr>
      <w:r>
        <w:tab/>
      </w:r>
      <w:r>
        <w:tab/>
      </w:r>
      <w:r>
        <w:tab/>
        <w:t>8 points</w:t>
      </w:r>
    </w:p>
    <w:p w14:paraId="18FC93F3" w14:textId="7509775E" w:rsidR="009C20A6" w:rsidRDefault="009C20A6" w:rsidP="009C20A6">
      <w:pPr>
        <w:pStyle w:val="Titre1"/>
      </w:pPr>
      <w:r>
        <w:t>La bouteille d</w:t>
      </w:r>
      <w:r w:rsidR="00B2673C">
        <w:t>’</w:t>
      </w:r>
      <w:r>
        <w:t>encre</w:t>
      </w:r>
    </w:p>
    <w:p w14:paraId="33A6C822" w14:textId="77777777" w:rsidR="00B2673C" w:rsidRDefault="009C20A6" w:rsidP="009C20A6">
      <w:r>
        <w:t>D</w:t>
      </w:r>
      <w:r w:rsidR="00B2673C">
        <w:t>’</w:t>
      </w:r>
      <w:r>
        <w:t>une bouteille d</w:t>
      </w:r>
      <w:r w:rsidR="00B2673C">
        <w:t>’</w:t>
      </w:r>
      <w:r>
        <w:t>encre</w:t>
      </w:r>
      <w:r w:rsidR="00B2673C">
        <w:t>,</w:t>
      </w:r>
    </w:p>
    <w:p w14:paraId="43250272" w14:textId="77777777" w:rsidR="00B2673C" w:rsidRDefault="009C20A6" w:rsidP="009C20A6">
      <w:r>
        <w:t>On peut tout retirer</w:t>
      </w:r>
      <w:r w:rsidR="00B2673C">
        <w:t> :</w:t>
      </w:r>
    </w:p>
    <w:p w14:paraId="72DF6934" w14:textId="77777777" w:rsidR="00B2673C" w:rsidRDefault="009C20A6" w:rsidP="009C20A6">
      <w:r>
        <w:t>Le navire avec l</w:t>
      </w:r>
      <w:r w:rsidR="00B2673C">
        <w:t>’</w:t>
      </w:r>
      <w:r>
        <w:t>ancre</w:t>
      </w:r>
      <w:r w:rsidR="00B2673C">
        <w:t>,</w:t>
      </w:r>
    </w:p>
    <w:p w14:paraId="76C78AA6" w14:textId="77777777" w:rsidR="00B2673C" w:rsidRDefault="009C20A6" w:rsidP="009C20A6">
      <w:r>
        <w:t>La chèvre avec le pré</w:t>
      </w:r>
      <w:r w:rsidR="00B2673C">
        <w:t>,</w:t>
      </w:r>
    </w:p>
    <w:p w14:paraId="59D5E228" w14:textId="008B3045" w:rsidR="009C20A6" w:rsidRDefault="009C20A6" w:rsidP="009C20A6"/>
    <w:p w14:paraId="52AA80E5" w14:textId="77777777" w:rsidR="00B2673C" w:rsidRDefault="009C20A6" w:rsidP="009C20A6">
      <w:r>
        <w:t>La tour avec la reine</w:t>
      </w:r>
      <w:r w:rsidR="00B2673C">
        <w:t>,</w:t>
      </w:r>
    </w:p>
    <w:p w14:paraId="0F9198FD" w14:textId="77777777" w:rsidR="00B2673C" w:rsidRDefault="009C20A6" w:rsidP="009C20A6">
      <w:r>
        <w:t>La branche avec l</w:t>
      </w:r>
      <w:r w:rsidR="00B2673C">
        <w:t>’</w:t>
      </w:r>
      <w:r>
        <w:t>oiseau</w:t>
      </w:r>
      <w:r w:rsidR="00B2673C">
        <w:t>,</w:t>
      </w:r>
    </w:p>
    <w:p w14:paraId="3B12D06A" w14:textId="77777777" w:rsidR="00B2673C" w:rsidRDefault="009C20A6" w:rsidP="009C20A6">
      <w:r>
        <w:t>L</w:t>
      </w:r>
      <w:r w:rsidR="00B2673C">
        <w:t>’</w:t>
      </w:r>
      <w:r>
        <w:t>esclave avec la chaine</w:t>
      </w:r>
      <w:r w:rsidR="00B2673C">
        <w:t>,</w:t>
      </w:r>
    </w:p>
    <w:p w14:paraId="5C09669C" w14:textId="77777777" w:rsidR="00B2673C" w:rsidRDefault="009C20A6" w:rsidP="009C20A6">
      <w:r>
        <w:t>L</w:t>
      </w:r>
      <w:r w:rsidR="00B2673C">
        <w:t>’</w:t>
      </w:r>
      <w:r>
        <w:t>ours avec l</w:t>
      </w:r>
      <w:r w:rsidR="00B2673C">
        <w:t>’</w:t>
      </w:r>
      <w:r>
        <w:t>Esquimau</w:t>
      </w:r>
      <w:r w:rsidR="00B2673C">
        <w:t>.</w:t>
      </w:r>
    </w:p>
    <w:p w14:paraId="08DE347F" w14:textId="16DDF4EA" w:rsidR="009C20A6" w:rsidRDefault="009C20A6" w:rsidP="009C20A6"/>
    <w:p w14:paraId="54D777B5" w14:textId="77777777" w:rsidR="00B2673C" w:rsidRDefault="009C20A6" w:rsidP="009C20A6">
      <w:r>
        <w:t>D</w:t>
      </w:r>
      <w:r w:rsidR="00B2673C">
        <w:t>’</w:t>
      </w:r>
      <w:r>
        <w:t>une bouteille d</w:t>
      </w:r>
      <w:r w:rsidR="00B2673C">
        <w:t>’</w:t>
      </w:r>
      <w:r>
        <w:t>encre</w:t>
      </w:r>
      <w:r w:rsidR="00B2673C">
        <w:t>,</w:t>
      </w:r>
    </w:p>
    <w:p w14:paraId="4CBE8F1F" w14:textId="17BD50F5" w:rsidR="009C20A6" w:rsidRDefault="009C20A6" w:rsidP="009C20A6">
      <w:r>
        <w:t>On peut tout retirer</w:t>
      </w:r>
    </w:p>
    <w:p w14:paraId="45856ECE" w14:textId="1D037A72" w:rsidR="009C20A6" w:rsidRDefault="009C20A6" w:rsidP="009C20A6">
      <w:r>
        <w:t>Si l</w:t>
      </w:r>
      <w:r w:rsidR="00B2673C">
        <w:t>’</w:t>
      </w:r>
      <w:r>
        <w:t>on n</w:t>
      </w:r>
      <w:r w:rsidR="00B2673C">
        <w:t>’</w:t>
      </w:r>
      <w:r>
        <w:t>est pas un cancre</w:t>
      </w:r>
    </w:p>
    <w:p w14:paraId="3627A977" w14:textId="77777777" w:rsidR="00B2673C" w:rsidRDefault="009C20A6" w:rsidP="009C20A6">
      <w:r>
        <w:t>Et qu</w:t>
      </w:r>
      <w:r w:rsidR="00B2673C">
        <w:t>’</w:t>
      </w:r>
      <w:r>
        <w:t>on sait dessiner</w:t>
      </w:r>
      <w:r w:rsidR="00B2673C">
        <w:t>.</w:t>
      </w:r>
    </w:p>
    <w:p w14:paraId="70831450" w14:textId="136C2081" w:rsidR="009C20A6" w:rsidRDefault="009C20A6" w:rsidP="009C20A6">
      <w:pPr>
        <w:pStyle w:val="Auteur"/>
      </w:pPr>
      <w:r>
        <w:t>Maurice Carême</w:t>
      </w:r>
    </w:p>
    <w:p w14:paraId="24B1A9FA" w14:textId="77777777" w:rsidR="009C20A6" w:rsidRPr="00E055BD" w:rsidRDefault="009C20A6" w:rsidP="009C20A6"/>
    <w:p w14:paraId="255A5601" w14:textId="4ABBA57C" w:rsidR="00D359FA" w:rsidRPr="00E055BD" w:rsidRDefault="00CA0A14" w:rsidP="00D359FA">
      <w:pPr>
        <w:pStyle w:val="Notation"/>
      </w:pPr>
      <w:bookmarkStart w:id="39" w:name="bookmark27"/>
      <w:r>
        <w:tab/>
      </w:r>
      <w:r>
        <w:tab/>
      </w:r>
      <w:r>
        <w:tab/>
        <w:t>8 points</w:t>
      </w:r>
    </w:p>
    <w:p w14:paraId="15A219F1" w14:textId="185E6889" w:rsidR="00D359FA" w:rsidRPr="00E055BD" w:rsidRDefault="00D359FA" w:rsidP="00D359FA">
      <w:pPr>
        <w:pStyle w:val="Titre1"/>
      </w:pPr>
      <w:r w:rsidRPr="00E055BD">
        <w:t>Les larmes du crocodile</w:t>
      </w:r>
      <w:bookmarkEnd w:id="39"/>
    </w:p>
    <w:p w14:paraId="06C9E129" w14:textId="77777777" w:rsidR="00D359FA" w:rsidRDefault="00D359FA" w:rsidP="00D359FA">
      <w:r>
        <w:t>Si vous passez au bord du Nil</w:t>
      </w:r>
    </w:p>
    <w:p w14:paraId="09CF94A0" w14:textId="77777777" w:rsidR="00D359FA" w:rsidRDefault="00D359FA" w:rsidP="00D359FA">
      <w:r>
        <w:t>Où le délicat crocodile</w:t>
      </w:r>
    </w:p>
    <w:p w14:paraId="0D3C5D43" w14:textId="77777777" w:rsidR="00B2673C" w:rsidRDefault="00D359FA" w:rsidP="00D359FA">
      <w:r w:rsidRPr="007F3B6F">
        <w:t>Croque en pleurant la tendre Odile</w:t>
      </w:r>
      <w:r w:rsidR="00B2673C">
        <w:t>,</w:t>
      </w:r>
    </w:p>
    <w:p w14:paraId="6FB5821B" w14:textId="77777777" w:rsidR="00B2673C" w:rsidRDefault="00D359FA" w:rsidP="00D359FA">
      <w:r w:rsidRPr="007F3B6F">
        <w:t>Emportez un mouchoir de fil</w:t>
      </w:r>
      <w:r w:rsidR="00B2673C">
        <w:t>.</w:t>
      </w:r>
    </w:p>
    <w:p w14:paraId="243F3C81" w14:textId="088EF765" w:rsidR="00D359FA" w:rsidRPr="007F3B6F" w:rsidRDefault="00D359FA" w:rsidP="00D359FA"/>
    <w:p w14:paraId="2900F070" w14:textId="77777777" w:rsidR="00D359FA" w:rsidRDefault="00D359FA" w:rsidP="00D359FA">
      <w:r>
        <w:t>Essuyez les pleurs du reptile</w:t>
      </w:r>
    </w:p>
    <w:p w14:paraId="5DD57086" w14:textId="77777777" w:rsidR="00B2673C" w:rsidRDefault="00D359FA" w:rsidP="00D359FA">
      <w:r w:rsidRPr="007F3B6F">
        <w:t>Perlant aux pointes de ses cils</w:t>
      </w:r>
      <w:r w:rsidR="00B2673C">
        <w:t>,</w:t>
      </w:r>
    </w:p>
    <w:p w14:paraId="6C1AFB75" w14:textId="77777777" w:rsidR="00B2673C" w:rsidRDefault="00D359FA" w:rsidP="00D359FA">
      <w:r w:rsidRPr="007F3B6F">
        <w:t>Et consolez le crocodile</w:t>
      </w:r>
      <w:r w:rsidR="00B2673C">
        <w:t> :</w:t>
      </w:r>
    </w:p>
    <w:p w14:paraId="3FDB6337" w14:textId="77777777" w:rsidR="00B2673C" w:rsidRDefault="00D359FA" w:rsidP="00D359FA">
      <w:r w:rsidRPr="007F3B6F">
        <w:t>C</w:t>
      </w:r>
      <w:r w:rsidR="00B2673C">
        <w:t>’</w:t>
      </w:r>
      <w:r w:rsidRPr="007F3B6F">
        <w:t>est un animal très civil</w:t>
      </w:r>
      <w:r w:rsidR="00B2673C">
        <w:t>.</w:t>
      </w:r>
    </w:p>
    <w:p w14:paraId="036C261A" w14:textId="0C4EA34C" w:rsidR="00D359FA" w:rsidRPr="007F3B6F" w:rsidRDefault="00D359FA" w:rsidP="00D359FA"/>
    <w:p w14:paraId="29B726B8" w14:textId="77777777" w:rsidR="00B2673C" w:rsidRDefault="00D359FA" w:rsidP="00D359FA">
      <w:r w:rsidRPr="007F3B6F">
        <w:t>Sur les bords du Nil en exil</w:t>
      </w:r>
      <w:r w:rsidR="00B2673C">
        <w:t>,</w:t>
      </w:r>
    </w:p>
    <w:p w14:paraId="4A20E373" w14:textId="77777777" w:rsidR="00B2673C" w:rsidRDefault="00D359FA" w:rsidP="00D359FA">
      <w:r w:rsidRPr="007F3B6F">
        <w:t>Pourquoi ce saurien pleure-t-il</w:t>
      </w:r>
      <w:r w:rsidR="00B2673C">
        <w:t> ?</w:t>
      </w:r>
    </w:p>
    <w:p w14:paraId="06FEBFB6" w14:textId="7291456A" w:rsidR="00D359FA" w:rsidRDefault="00D359FA" w:rsidP="00D359FA">
      <w:r w:rsidRPr="007F3B6F">
        <w:t>C</w:t>
      </w:r>
      <w:r w:rsidR="00B2673C">
        <w:t>’</w:t>
      </w:r>
      <w:r w:rsidRPr="007F3B6F">
        <w:t>est qu</w:t>
      </w:r>
      <w:r w:rsidR="00B2673C">
        <w:t>’</w:t>
      </w:r>
      <w:r w:rsidRPr="007F3B6F">
        <w:t>il a les larmes faciles</w:t>
      </w:r>
    </w:p>
    <w:p w14:paraId="314B919E" w14:textId="77777777" w:rsidR="00B2673C" w:rsidRDefault="00D359FA" w:rsidP="00D359FA">
      <w:r w:rsidRPr="007F3B6F">
        <w:t>Le crocodile qui croque Odile</w:t>
      </w:r>
      <w:r w:rsidR="00B2673C">
        <w:t>.</w:t>
      </w:r>
    </w:p>
    <w:p w14:paraId="788F316F" w14:textId="7F1705EF" w:rsidR="00D359FA" w:rsidRPr="007F3B6F" w:rsidRDefault="00D359FA" w:rsidP="00D359FA">
      <w:pPr>
        <w:pStyle w:val="Auteur"/>
      </w:pPr>
      <w:r w:rsidRPr="007F3B6F">
        <w:t>Jacques Charpentreau</w:t>
      </w:r>
    </w:p>
    <w:p w14:paraId="286858E6" w14:textId="61AB2E8A" w:rsidR="00D359FA" w:rsidRPr="00BF16D2" w:rsidRDefault="00CA0A14" w:rsidP="00D359FA">
      <w:pPr>
        <w:pStyle w:val="Notation"/>
      </w:pPr>
      <w:bookmarkStart w:id="40" w:name="bookmark31"/>
      <w:r>
        <w:tab/>
      </w:r>
      <w:r>
        <w:tab/>
      </w:r>
      <w:r>
        <w:tab/>
        <w:t>8 points</w:t>
      </w:r>
    </w:p>
    <w:p w14:paraId="462746D9" w14:textId="77777777" w:rsidR="00D359FA" w:rsidRDefault="00D359FA" w:rsidP="00D359FA">
      <w:pPr>
        <w:pStyle w:val="Titre1"/>
        <w:rPr>
          <w:b/>
        </w:rPr>
      </w:pPr>
      <w:r>
        <w:t>La lessive</w:t>
      </w:r>
    </w:p>
    <w:bookmarkEnd w:id="40"/>
    <w:p w14:paraId="0E0C299B" w14:textId="77777777" w:rsidR="00B2673C" w:rsidRDefault="00D359FA" w:rsidP="00D359FA">
      <w:r w:rsidRPr="00E655B1">
        <w:t>Chaque semaine</w:t>
      </w:r>
      <w:r w:rsidR="00B2673C">
        <w:t xml:space="preserve">, </w:t>
      </w:r>
      <w:r w:rsidRPr="00E655B1">
        <w:t>mes parents</w:t>
      </w:r>
      <w:r w:rsidR="00B2673C">
        <w:t>,</w:t>
      </w:r>
    </w:p>
    <w:p w14:paraId="1547FD1B" w14:textId="77777777" w:rsidR="00B2673C" w:rsidRDefault="00D359FA" w:rsidP="00D359FA">
      <w:r w:rsidRPr="00E655B1">
        <w:t>Cinq tantes</w:t>
      </w:r>
      <w:r w:rsidR="00B2673C">
        <w:t xml:space="preserve">, </w:t>
      </w:r>
      <w:r w:rsidRPr="00E655B1">
        <w:t>dix oncles</w:t>
      </w:r>
      <w:r w:rsidR="00B2673C">
        <w:t xml:space="preserve">, </w:t>
      </w:r>
      <w:r w:rsidRPr="00E655B1">
        <w:t>vingt nièces</w:t>
      </w:r>
      <w:r w:rsidR="00B2673C">
        <w:t>,</w:t>
      </w:r>
    </w:p>
    <w:p w14:paraId="79555C6F" w14:textId="77777777" w:rsidR="00B2673C" w:rsidRDefault="00D359FA" w:rsidP="00D359FA">
      <w:r w:rsidRPr="00E655B1">
        <w:t>Cent cousins</w:t>
      </w:r>
      <w:r w:rsidR="00B2673C">
        <w:t xml:space="preserve">, </w:t>
      </w:r>
      <w:r w:rsidRPr="00E655B1">
        <w:t>des petits</w:t>
      </w:r>
      <w:r w:rsidR="00B2673C">
        <w:t xml:space="preserve">, </w:t>
      </w:r>
      <w:r w:rsidRPr="00E655B1">
        <w:t>des grands</w:t>
      </w:r>
      <w:r w:rsidR="00B2673C">
        <w:t>,</w:t>
      </w:r>
    </w:p>
    <w:p w14:paraId="5E834270" w14:textId="77777777" w:rsidR="00B2673C" w:rsidRDefault="00D359FA" w:rsidP="00D359FA">
      <w:r w:rsidRPr="00E655B1">
        <w:t>Se pressent dans la même pièce</w:t>
      </w:r>
      <w:r w:rsidR="00B2673C">
        <w:t>.</w:t>
      </w:r>
    </w:p>
    <w:p w14:paraId="01F8B196" w14:textId="78F4B2FB" w:rsidR="00D359FA" w:rsidRPr="00E655B1" w:rsidRDefault="00D359FA" w:rsidP="00D359FA"/>
    <w:p w14:paraId="3CC1865C" w14:textId="7F96BD9E" w:rsidR="00D359FA" w:rsidRDefault="00D359FA" w:rsidP="00D359FA">
      <w:r w:rsidRPr="00E655B1">
        <w:t>Dans la machine</w:t>
      </w:r>
      <w:r w:rsidR="00B2673C">
        <w:t xml:space="preserve">, </w:t>
      </w:r>
      <w:r>
        <w:t>ils introduisent</w:t>
      </w:r>
    </w:p>
    <w:p w14:paraId="4EEF355F" w14:textId="77777777" w:rsidR="00B2673C" w:rsidRDefault="00D359FA" w:rsidP="00D359FA">
      <w:r w:rsidRPr="00E655B1">
        <w:t>Mille corsages et chemises</w:t>
      </w:r>
      <w:r w:rsidR="00B2673C">
        <w:t>,</w:t>
      </w:r>
    </w:p>
    <w:p w14:paraId="745D9FF3" w14:textId="77777777" w:rsidR="00B2673C" w:rsidRDefault="00D359FA" w:rsidP="00D359FA">
      <w:r w:rsidRPr="00E655B1">
        <w:t>Cent mille slips et pyjamas</w:t>
      </w:r>
      <w:r w:rsidR="00B2673C">
        <w:t>,</w:t>
      </w:r>
    </w:p>
    <w:p w14:paraId="445E2DD5" w14:textId="77777777" w:rsidR="00B2673C" w:rsidRDefault="00D359FA" w:rsidP="00D359FA">
      <w:r w:rsidRPr="00E655B1">
        <w:t>Un million de paires de draps</w:t>
      </w:r>
      <w:r w:rsidR="00B2673C">
        <w:t>.</w:t>
      </w:r>
    </w:p>
    <w:p w14:paraId="5BB457C3" w14:textId="7D370F98" w:rsidR="00D359FA" w:rsidRPr="00E655B1" w:rsidRDefault="00D359FA" w:rsidP="00D359FA"/>
    <w:p w14:paraId="28082ED3" w14:textId="77777777" w:rsidR="00B2673C" w:rsidRDefault="00D359FA" w:rsidP="00D359FA">
      <w:r w:rsidRPr="00E655B1">
        <w:t>Nylon</w:t>
      </w:r>
      <w:r w:rsidR="00B2673C">
        <w:t xml:space="preserve">, </w:t>
      </w:r>
      <w:r w:rsidRPr="00E655B1">
        <w:t>dentelles ou guenilles</w:t>
      </w:r>
      <w:r w:rsidR="00B2673C">
        <w:t>,</w:t>
      </w:r>
    </w:p>
    <w:p w14:paraId="46F4521D" w14:textId="44DE87AF" w:rsidR="00D359FA" w:rsidRDefault="00D359FA" w:rsidP="00D359FA">
      <w:r>
        <w:t>Chaque semaine nous avons</w:t>
      </w:r>
    </w:p>
    <w:p w14:paraId="25FF048B" w14:textId="20F9A3F2" w:rsidR="00D359FA" w:rsidRDefault="00D359FA" w:rsidP="00D359FA">
      <w:r w:rsidRPr="00E655B1">
        <w:t>Cette habitude</w:t>
      </w:r>
      <w:r w:rsidR="00B2673C">
        <w:t xml:space="preserve"> : </w:t>
      </w:r>
      <w:r>
        <w:t>nous lavons</w:t>
      </w:r>
    </w:p>
    <w:p w14:paraId="310A070C" w14:textId="77777777" w:rsidR="00B2673C" w:rsidRDefault="00D359FA" w:rsidP="00D359FA">
      <w:r w:rsidRPr="00E655B1">
        <w:t>Notre linge sale en famille</w:t>
      </w:r>
      <w:r w:rsidR="00B2673C">
        <w:t>.</w:t>
      </w:r>
    </w:p>
    <w:p w14:paraId="0AF6AA56" w14:textId="51BF4013" w:rsidR="00D359FA" w:rsidRDefault="00D359FA" w:rsidP="00D359FA">
      <w:pPr>
        <w:pStyle w:val="Auteur"/>
      </w:pPr>
      <w:r w:rsidRPr="00E055BD">
        <w:t>Jacques Charpentreau</w:t>
      </w:r>
    </w:p>
    <w:p w14:paraId="33F14F94" w14:textId="164826E2" w:rsidR="00D359FA" w:rsidRPr="00BF16D2" w:rsidRDefault="00CA0A14" w:rsidP="00D359FA">
      <w:pPr>
        <w:pStyle w:val="Notation"/>
      </w:pPr>
      <w:r>
        <w:tab/>
      </w:r>
      <w:r>
        <w:tab/>
      </w:r>
      <w:r>
        <w:tab/>
        <w:t>8 points</w:t>
      </w:r>
    </w:p>
    <w:p w14:paraId="4B86AC4B" w14:textId="77777777" w:rsidR="00D359FA" w:rsidRPr="00BF16D2" w:rsidRDefault="00D359FA" w:rsidP="00D359FA">
      <w:pPr>
        <w:pStyle w:val="Titre1"/>
      </w:pPr>
      <w:r w:rsidRPr="00BF16D2">
        <w:t>Le chat et le chant</w:t>
      </w:r>
    </w:p>
    <w:p w14:paraId="3521EAD0" w14:textId="77777777" w:rsidR="00B2673C" w:rsidRDefault="00D359FA" w:rsidP="00D359FA">
      <w:r w:rsidRPr="00E655B1">
        <w:t>Sur la scène de l</w:t>
      </w:r>
      <w:r w:rsidR="00B2673C">
        <w:t>’</w:t>
      </w:r>
      <w:r w:rsidRPr="00E655B1">
        <w:t>Opéra</w:t>
      </w:r>
      <w:r w:rsidR="00B2673C">
        <w:t>,</w:t>
      </w:r>
    </w:p>
    <w:p w14:paraId="5A820120" w14:textId="77777777" w:rsidR="00B2673C" w:rsidRDefault="00D359FA" w:rsidP="00D359FA">
      <w:r w:rsidRPr="00E655B1">
        <w:t>Autour de la grande chanteuse</w:t>
      </w:r>
      <w:r w:rsidR="00B2673C">
        <w:t>,</w:t>
      </w:r>
    </w:p>
    <w:p w14:paraId="0F0DF0A1" w14:textId="77777777" w:rsidR="00B2673C" w:rsidRDefault="00D359FA" w:rsidP="00D359FA">
      <w:r w:rsidRPr="00E655B1">
        <w:t>Dansent en rond les petits rats</w:t>
      </w:r>
      <w:r w:rsidR="00B2673C">
        <w:t>.</w:t>
      </w:r>
    </w:p>
    <w:p w14:paraId="7D8491F7" w14:textId="77777777" w:rsidR="00B2673C" w:rsidRDefault="00D359FA" w:rsidP="00D359FA">
      <w:r w:rsidRPr="00E655B1">
        <w:t>La cantatrice est bien heureuse</w:t>
      </w:r>
      <w:r w:rsidR="00B2673C">
        <w:t>.</w:t>
      </w:r>
    </w:p>
    <w:p w14:paraId="662E9F5E" w14:textId="3398871F" w:rsidR="00D359FA" w:rsidRPr="00E655B1" w:rsidRDefault="00D359FA" w:rsidP="00D359FA"/>
    <w:p w14:paraId="25A4D3E2" w14:textId="77777777" w:rsidR="00D359FA" w:rsidRDefault="00D359FA" w:rsidP="00D359FA">
      <w:r>
        <w:t>Elle sait que rien ne viendra</w:t>
      </w:r>
    </w:p>
    <w:p w14:paraId="53984390" w14:textId="77777777" w:rsidR="00B2673C" w:rsidRDefault="00D359FA" w:rsidP="00D359FA">
      <w:r w:rsidRPr="00E655B1">
        <w:t>Troubler ses harmonieux arpèges</w:t>
      </w:r>
      <w:r w:rsidR="00B2673C">
        <w:t>,</w:t>
      </w:r>
    </w:p>
    <w:p w14:paraId="12CC7486" w14:textId="3B660345" w:rsidR="00D359FA" w:rsidRDefault="00D359FA" w:rsidP="00D359FA">
      <w:r w:rsidRPr="00E655B1">
        <w:t>Car la danse d</w:t>
      </w:r>
      <w:r>
        <w:t>es petits rats</w:t>
      </w:r>
    </w:p>
    <w:p w14:paraId="49A8BDF4" w14:textId="77777777" w:rsidR="00B2673C" w:rsidRDefault="00D359FA" w:rsidP="00D359FA">
      <w:r w:rsidRPr="00E655B1">
        <w:t>Des fausses notes la protègent</w:t>
      </w:r>
      <w:r w:rsidR="00B2673C">
        <w:t>.</w:t>
      </w:r>
    </w:p>
    <w:p w14:paraId="13BF8D3E" w14:textId="13B2B3CF" w:rsidR="00D359FA" w:rsidRPr="00E655B1" w:rsidRDefault="00D359FA" w:rsidP="00D359FA"/>
    <w:p w14:paraId="369A3128" w14:textId="77777777" w:rsidR="00D359FA" w:rsidRDefault="00D359FA" w:rsidP="00D359FA">
      <w:r>
        <w:t>Elle soulève à tour de bras</w:t>
      </w:r>
    </w:p>
    <w:p w14:paraId="545C96C2" w14:textId="77777777" w:rsidR="00D359FA" w:rsidRDefault="00D359FA" w:rsidP="00D359FA">
      <w:r w:rsidRPr="00E655B1">
        <w:t>S</w:t>
      </w:r>
      <w:r>
        <w:t>a poitrine en soufflet de forge</w:t>
      </w:r>
    </w:p>
    <w:p w14:paraId="7F107866" w14:textId="77777777" w:rsidR="00D359FA" w:rsidRDefault="00D359FA" w:rsidP="00D359FA">
      <w:r w:rsidRPr="00E655B1">
        <w:t>Et prête à lancer sur les rats</w:t>
      </w:r>
    </w:p>
    <w:p w14:paraId="13E40C74" w14:textId="77777777" w:rsidR="00B2673C" w:rsidRDefault="00D359FA" w:rsidP="00D359FA">
      <w:r w:rsidRPr="00E655B1">
        <w:t>Le chat qu</w:t>
      </w:r>
      <w:r w:rsidR="00B2673C">
        <w:t>’</w:t>
      </w:r>
      <w:r w:rsidRPr="00E655B1">
        <w:t>elle aurait dans la gorge</w:t>
      </w:r>
      <w:r w:rsidR="00B2673C">
        <w:t>.</w:t>
      </w:r>
    </w:p>
    <w:p w14:paraId="1B5A9712" w14:textId="67F3ED50" w:rsidR="00D359FA" w:rsidRPr="00E655B1" w:rsidRDefault="00D359FA" w:rsidP="00D359FA">
      <w:pPr>
        <w:pStyle w:val="Auteur"/>
      </w:pPr>
      <w:r w:rsidRPr="00E655B1">
        <w:t>Jacques Charpentreau</w:t>
      </w:r>
    </w:p>
    <w:p w14:paraId="7D623D0A" w14:textId="032A6CB7" w:rsidR="00D359FA" w:rsidRPr="00BF16D2" w:rsidRDefault="00CA0A14" w:rsidP="00D359FA">
      <w:pPr>
        <w:pStyle w:val="Notation"/>
      </w:pPr>
      <w:r>
        <w:tab/>
      </w:r>
      <w:r>
        <w:tab/>
      </w:r>
      <w:r>
        <w:tab/>
        <w:t>8 points</w:t>
      </w:r>
    </w:p>
    <w:p w14:paraId="3CCCAEFB" w14:textId="77777777" w:rsidR="00D359FA" w:rsidRPr="00BF16D2" w:rsidRDefault="00D359FA" w:rsidP="00D359FA">
      <w:pPr>
        <w:pStyle w:val="Titre1"/>
      </w:pPr>
      <w:r w:rsidRPr="00BF16D2">
        <w:t>Au cirque</w:t>
      </w:r>
    </w:p>
    <w:p w14:paraId="08B1A2E1" w14:textId="77777777" w:rsidR="00B2673C" w:rsidRDefault="00D359FA" w:rsidP="00D359FA">
      <w:r w:rsidRPr="00E655B1">
        <w:t>Au grand cirque de l</w:t>
      </w:r>
      <w:r w:rsidR="00B2673C">
        <w:t>’</w:t>
      </w:r>
      <w:r w:rsidRPr="00E655B1">
        <w:t>Univers</w:t>
      </w:r>
      <w:r w:rsidR="00B2673C">
        <w:t>,</w:t>
      </w:r>
    </w:p>
    <w:p w14:paraId="65608DAC" w14:textId="77777777" w:rsidR="00B2673C" w:rsidRDefault="00D359FA" w:rsidP="00D359FA">
      <w:r w:rsidRPr="00E655B1">
        <w:t>On voit sauter des trapézistes</w:t>
      </w:r>
      <w:r w:rsidR="00B2673C">
        <w:t>,</w:t>
      </w:r>
    </w:p>
    <w:p w14:paraId="172DD24D" w14:textId="7B7F800E" w:rsidR="00D359FA" w:rsidRDefault="00D359FA" w:rsidP="00D359FA">
      <w:r w:rsidRPr="00E655B1">
        <w:t>Des clowns</w:t>
      </w:r>
      <w:r w:rsidR="00B2673C">
        <w:t xml:space="preserve">, </w:t>
      </w:r>
      <w:r w:rsidRPr="00E655B1">
        <w:t>des jongleurs</w:t>
      </w:r>
      <w:r w:rsidR="00B2673C">
        <w:t xml:space="preserve">, </w:t>
      </w:r>
      <w:r>
        <w:t>des artistes</w:t>
      </w:r>
    </w:p>
    <w:p w14:paraId="7CBBD3EA" w14:textId="77777777" w:rsidR="00B2673C" w:rsidRDefault="00D359FA" w:rsidP="00D359FA">
      <w:r>
        <w:t>S</w:t>
      </w:r>
      <w:r w:rsidR="00B2673C">
        <w:t>’</w:t>
      </w:r>
      <w:r w:rsidRPr="00E655B1">
        <w:t>envoler à travers les airs</w:t>
      </w:r>
      <w:r w:rsidR="00B2673C">
        <w:t>.</w:t>
      </w:r>
    </w:p>
    <w:p w14:paraId="41A7B0D2" w14:textId="199B7A9F" w:rsidR="00D359FA" w:rsidRPr="00E655B1" w:rsidRDefault="00D359FA" w:rsidP="00D359FA"/>
    <w:p w14:paraId="593734B7" w14:textId="0645FDC7" w:rsidR="00D359FA" w:rsidRDefault="00D359FA" w:rsidP="00D359FA">
      <w:r w:rsidRPr="00E655B1">
        <w:t>L</w:t>
      </w:r>
      <w:r w:rsidR="00B2673C">
        <w:t>’</w:t>
      </w:r>
      <w:r>
        <w:t>écuyère sur ses chevaux</w:t>
      </w:r>
    </w:p>
    <w:p w14:paraId="1FE2E331" w14:textId="77777777" w:rsidR="00B2673C" w:rsidRDefault="00D359FA" w:rsidP="00D359FA">
      <w:r w:rsidRPr="00E655B1">
        <w:t>Passe du noir au brun</w:t>
      </w:r>
      <w:r w:rsidR="00B2673C">
        <w:t xml:space="preserve">, </w:t>
      </w:r>
      <w:r w:rsidRPr="00E655B1">
        <w:t>au blanc</w:t>
      </w:r>
      <w:r w:rsidR="00B2673C">
        <w:t>,</w:t>
      </w:r>
    </w:p>
    <w:p w14:paraId="01FFE04D" w14:textId="77777777" w:rsidR="00B2673C" w:rsidRDefault="00D359FA" w:rsidP="00D359FA">
      <w:r w:rsidRPr="00E655B1">
        <w:t>Le funambule</w:t>
      </w:r>
      <w:r w:rsidR="00B2673C">
        <w:t xml:space="preserve">, </w:t>
      </w:r>
      <w:r w:rsidRPr="00E655B1">
        <w:t>sans élan</w:t>
      </w:r>
      <w:r w:rsidR="00B2673C">
        <w:t>,</w:t>
      </w:r>
    </w:p>
    <w:p w14:paraId="43C91CB1" w14:textId="77777777" w:rsidR="00B2673C" w:rsidRDefault="00D359FA" w:rsidP="00D359FA">
      <w:r w:rsidRPr="00E655B1">
        <w:t>Droit sur son fil</w:t>
      </w:r>
      <w:r w:rsidR="00B2673C">
        <w:t xml:space="preserve">, </w:t>
      </w:r>
      <w:r w:rsidRPr="00E655B1">
        <w:t>saute là-haut</w:t>
      </w:r>
      <w:r w:rsidR="00B2673C">
        <w:t>.</w:t>
      </w:r>
    </w:p>
    <w:p w14:paraId="7C35FB96" w14:textId="76FF861E" w:rsidR="00D359FA" w:rsidRPr="00E655B1" w:rsidRDefault="00D359FA" w:rsidP="00D359FA"/>
    <w:p w14:paraId="3E01A14E" w14:textId="25B28642" w:rsidR="00D359FA" w:rsidRDefault="00D359FA" w:rsidP="00D359FA">
      <w:r w:rsidRPr="00E655B1">
        <w:t>Tout saute à s</w:t>
      </w:r>
      <w:r w:rsidR="00B2673C">
        <w:t>’</w:t>
      </w:r>
      <w:r>
        <w:t>en rompre le crâne</w:t>
      </w:r>
    </w:p>
    <w:p w14:paraId="5D5F591D" w14:textId="77777777" w:rsidR="00B2673C" w:rsidRDefault="00D359FA" w:rsidP="00D359FA">
      <w:r w:rsidRPr="00E655B1">
        <w:t>Les lions sur des tambours dorés</w:t>
      </w:r>
      <w:r w:rsidR="00B2673C">
        <w:t>,</w:t>
      </w:r>
    </w:p>
    <w:p w14:paraId="4A2F7C0D" w14:textId="77777777" w:rsidR="00B2673C" w:rsidRDefault="00D359FA" w:rsidP="00D359FA">
      <w:r w:rsidRPr="00E655B1">
        <w:t>Les tigres sur des tabourets</w:t>
      </w:r>
      <w:r w:rsidR="00B2673C">
        <w:t>…</w:t>
      </w:r>
    </w:p>
    <w:p w14:paraId="6E47C5E5" w14:textId="77777777" w:rsidR="00B2673C" w:rsidRDefault="00D359FA" w:rsidP="00D359FA">
      <w:r w:rsidRPr="00E655B1">
        <w:t>Moi</w:t>
      </w:r>
      <w:r w:rsidR="00B2673C">
        <w:t xml:space="preserve">, </w:t>
      </w:r>
      <w:r w:rsidRPr="00E655B1">
        <w:t>je saute du coq à l</w:t>
      </w:r>
      <w:r w:rsidR="00B2673C">
        <w:t>’</w:t>
      </w:r>
      <w:r w:rsidRPr="00E655B1">
        <w:t>âne</w:t>
      </w:r>
      <w:r w:rsidR="00B2673C">
        <w:t>.</w:t>
      </w:r>
    </w:p>
    <w:p w14:paraId="47248DE5" w14:textId="6D9E55A0" w:rsidR="00D359FA" w:rsidRPr="00BF16D2" w:rsidRDefault="00D359FA" w:rsidP="00D359FA">
      <w:pPr>
        <w:pStyle w:val="Auteur"/>
      </w:pPr>
      <w:r w:rsidRPr="00BF16D2">
        <w:t>Jacques Charpentreau</w:t>
      </w:r>
    </w:p>
    <w:p w14:paraId="606458A4" w14:textId="4F135B8F" w:rsidR="00D359FA" w:rsidRPr="00BF16D2" w:rsidRDefault="00CA0A14" w:rsidP="00D359FA">
      <w:pPr>
        <w:pStyle w:val="Notation"/>
      </w:pPr>
      <w:r>
        <w:tab/>
      </w:r>
      <w:r>
        <w:tab/>
      </w:r>
      <w:r>
        <w:tab/>
        <w:t>8 points</w:t>
      </w:r>
    </w:p>
    <w:p w14:paraId="04A96C3D" w14:textId="77777777" w:rsidR="00D359FA" w:rsidRPr="00BF16D2" w:rsidRDefault="00D359FA" w:rsidP="00D359FA">
      <w:pPr>
        <w:pStyle w:val="Titre1"/>
      </w:pPr>
      <w:r w:rsidRPr="00BF16D2">
        <w:t>La fuyante</w:t>
      </w:r>
    </w:p>
    <w:p w14:paraId="72AA1FC6" w14:textId="77777777" w:rsidR="00D359FA" w:rsidRDefault="00D359FA" w:rsidP="00D359FA">
      <w:r>
        <w:t>Vous me croyez douce et soumise</w:t>
      </w:r>
    </w:p>
    <w:p w14:paraId="109F48D7" w14:textId="77777777" w:rsidR="00B2673C" w:rsidRDefault="00D359FA" w:rsidP="00D359FA">
      <w:r w:rsidRPr="00E655B1">
        <w:t>Mais malgré vos yeux grands ouverts</w:t>
      </w:r>
      <w:r w:rsidR="00B2673C">
        <w:t>,</w:t>
      </w:r>
    </w:p>
    <w:p w14:paraId="0C095125" w14:textId="1631D404" w:rsidR="00D359FA" w:rsidRDefault="00D359FA" w:rsidP="00D359FA">
      <w:r w:rsidRPr="00E655B1">
        <w:t>Moi</w:t>
      </w:r>
      <w:r w:rsidR="00B2673C">
        <w:t xml:space="preserve">, </w:t>
      </w:r>
      <w:r w:rsidRPr="00E655B1">
        <w:t>je vous échappe à ma guise</w:t>
      </w:r>
    </w:p>
    <w:p w14:paraId="64DA4726" w14:textId="77777777" w:rsidR="00B2673C" w:rsidRDefault="00D359FA" w:rsidP="00D359FA">
      <w:r w:rsidRPr="00E655B1">
        <w:t>Et je joue la fille de l</w:t>
      </w:r>
      <w:r w:rsidR="00B2673C">
        <w:t>’</w:t>
      </w:r>
      <w:r w:rsidRPr="00E655B1">
        <w:t>air</w:t>
      </w:r>
      <w:r w:rsidR="00B2673C">
        <w:t>.</w:t>
      </w:r>
    </w:p>
    <w:p w14:paraId="6ABD358C" w14:textId="187BEA5A" w:rsidR="00D359FA" w:rsidRPr="00E655B1" w:rsidRDefault="00D359FA" w:rsidP="00D359FA"/>
    <w:p w14:paraId="7C1287EF" w14:textId="77777777" w:rsidR="00B2673C" w:rsidRDefault="00D359FA" w:rsidP="00D359FA">
      <w:r w:rsidRPr="00E655B1">
        <w:t>Fille de l</w:t>
      </w:r>
      <w:r w:rsidR="00B2673C">
        <w:t>’</w:t>
      </w:r>
      <w:r w:rsidRPr="00E655B1">
        <w:t>air</w:t>
      </w:r>
      <w:r w:rsidR="00B2673C">
        <w:t xml:space="preserve">, </w:t>
      </w:r>
      <w:r w:rsidRPr="00E655B1">
        <w:t>enfant du songe</w:t>
      </w:r>
      <w:r w:rsidR="00B2673C">
        <w:t>,</w:t>
      </w:r>
    </w:p>
    <w:p w14:paraId="3D107D24" w14:textId="77777777" w:rsidR="00B2673C" w:rsidRDefault="00D359FA" w:rsidP="00D359FA">
      <w:r w:rsidRPr="00E655B1">
        <w:t>Je pars au gré de mon caprice</w:t>
      </w:r>
      <w:r w:rsidR="00B2673C">
        <w:t>,</w:t>
      </w:r>
    </w:p>
    <w:p w14:paraId="5BD7EF6E" w14:textId="77777777" w:rsidR="00B2673C" w:rsidRDefault="00D359FA" w:rsidP="00D359FA">
      <w:r w:rsidRPr="00E655B1">
        <w:t>Sur une brise je m</w:t>
      </w:r>
      <w:r w:rsidR="00B2673C">
        <w:t>’</w:t>
      </w:r>
      <w:r w:rsidRPr="00E655B1">
        <w:t>allonge</w:t>
      </w:r>
      <w:r w:rsidR="00B2673C">
        <w:t>,</w:t>
      </w:r>
    </w:p>
    <w:p w14:paraId="10A34B25" w14:textId="77777777" w:rsidR="00B2673C" w:rsidRDefault="00D359FA" w:rsidP="00D359FA">
      <w:r w:rsidRPr="00E655B1">
        <w:t>Dans un courant d</w:t>
      </w:r>
      <w:r w:rsidR="00B2673C">
        <w:t>’</w:t>
      </w:r>
      <w:r w:rsidRPr="00E655B1">
        <w:t>air je me glisse</w:t>
      </w:r>
      <w:r w:rsidR="00B2673C">
        <w:t>.</w:t>
      </w:r>
    </w:p>
    <w:p w14:paraId="2371822D" w14:textId="4E0AD53C" w:rsidR="00D359FA" w:rsidRPr="00E655B1" w:rsidRDefault="00D359FA" w:rsidP="00D359FA"/>
    <w:p w14:paraId="549BB4E4" w14:textId="55D14889" w:rsidR="00D359FA" w:rsidRDefault="00D359FA" w:rsidP="00D359FA">
      <w:r w:rsidRPr="00E655B1">
        <w:t>Quand je suis lasse</w:t>
      </w:r>
      <w:r w:rsidR="00B2673C">
        <w:t xml:space="preserve">, </w:t>
      </w:r>
      <w:r>
        <w:t>je repose</w:t>
      </w:r>
    </w:p>
    <w:p w14:paraId="746EECE9" w14:textId="77777777" w:rsidR="00B2673C" w:rsidRDefault="00D359FA" w:rsidP="00D359FA">
      <w:r w:rsidRPr="00E655B1">
        <w:t>Sur un blanc coussin de nuage</w:t>
      </w:r>
      <w:r w:rsidR="00B2673C">
        <w:t>,</w:t>
      </w:r>
    </w:p>
    <w:p w14:paraId="229E4950" w14:textId="2E9710DE" w:rsidR="00D359FA" w:rsidRDefault="00D359FA" w:rsidP="00D359FA">
      <w:r>
        <w:t>Avec le parfum de la rose</w:t>
      </w:r>
    </w:p>
    <w:p w14:paraId="7A0E0CE3" w14:textId="77777777" w:rsidR="00B2673C" w:rsidRDefault="00D359FA" w:rsidP="00D359FA">
      <w:r w:rsidRPr="00E655B1">
        <w:t>Sur l</w:t>
      </w:r>
      <w:r w:rsidR="00B2673C">
        <w:t>’</w:t>
      </w:r>
      <w:r w:rsidRPr="00E655B1">
        <w:t>aile du vent je voyage</w:t>
      </w:r>
      <w:r w:rsidR="00B2673C">
        <w:t>.</w:t>
      </w:r>
    </w:p>
    <w:p w14:paraId="2379065A" w14:textId="6E70D7A7" w:rsidR="00D359FA" w:rsidRPr="00BF16D2" w:rsidRDefault="00D359FA" w:rsidP="00D359FA">
      <w:pPr>
        <w:pStyle w:val="Auteur"/>
      </w:pPr>
      <w:r w:rsidRPr="00BF16D2">
        <w:t>Jacques Charpentreau</w:t>
      </w:r>
    </w:p>
    <w:p w14:paraId="74F56ECD" w14:textId="51738199" w:rsidR="00D359FA" w:rsidRPr="00BF16D2" w:rsidRDefault="00CA0A14" w:rsidP="00D359FA">
      <w:pPr>
        <w:pStyle w:val="Notation"/>
      </w:pPr>
      <w:r>
        <w:tab/>
      </w:r>
      <w:r>
        <w:tab/>
      </w:r>
      <w:r>
        <w:tab/>
        <w:t>8 points</w:t>
      </w:r>
    </w:p>
    <w:p w14:paraId="3A85D988" w14:textId="77777777" w:rsidR="00B2673C" w:rsidRDefault="00D359FA" w:rsidP="00D359FA">
      <w:pPr>
        <w:pStyle w:val="Titre1"/>
      </w:pPr>
      <w:r w:rsidRPr="00BF16D2">
        <w:t>Diable</w:t>
      </w:r>
      <w:r w:rsidR="00B2673C">
        <w:t> !</w:t>
      </w:r>
    </w:p>
    <w:p w14:paraId="10E5CD27" w14:textId="7488ADF1" w:rsidR="00D359FA" w:rsidRDefault="00D359FA" w:rsidP="00D359FA">
      <w:r>
        <w:t>Tirer le diable par la queue</w:t>
      </w:r>
    </w:p>
    <w:p w14:paraId="08DE9F90" w14:textId="77777777" w:rsidR="00B2673C" w:rsidRDefault="00D359FA" w:rsidP="00D359FA">
      <w:r w:rsidRPr="00E655B1">
        <w:t>Au fond d</w:t>
      </w:r>
      <w:r w:rsidR="00B2673C">
        <w:t>’</w:t>
      </w:r>
      <w:r w:rsidRPr="00E655B1">
        <w:t>une pauvre banlieue</w:t>
      </w:r>
      <w:r w:rsidR="00B2673C">
        <w:t>,</w:t>
      </w:r>
    </w:p>
    <w:p w14:paraId="20B903FB" w14:textId="77777777" w:rsidR="00B2673C" w:rsidRDefault="00D359FA" w:rsidP="00D359FA">
      <w:r w:rsidRPr="00E655B1">
        <w:t>C</w:t>
      </w:r>
      <w:r w:rsidR="00B2673C">
        <w:t>’</w:t>
      </w:r>
      <w:r w:rsidRPr="00E655B1">
        <w:t>est courir sans aucun repos</w:t>
      </w:r>
      <w:r w:rsidR="00B2673C">
        <w:t>,</w:t>
      </w:r>
    </w:p>
    <w:p w14:paraId="156C5006" w14:textId="77777777" w:rsidR="00B2673C" w:rsidRDefault="00D359FA" w:rsidP="00D359FA">
      <w:r w:rsidRPr="00E655B1">
        <w:t>N</w:t>
      </w:r>
      <w:r w:rsidR="00B2673C">
        <w:t>’</w:t>
      </w:r>
      <w:r w:rsidRPr="00E655B1">
        <w:t>avoir que les os sur la peau</w:t>
      </w:r>
      <w:r w:rsidR="00B2673C">
        <w:t>,</w:t>
      </w:r>
    </w:p>
    <w:p w14:paraId="2D279CD5" w14:textId="0AD4812D" w:rsidR="00D359FA" w:rsidRPr="00E655B1" w:rsidRDefault="00D359FA" w:rsidP="00D359FA"/>
    <w:p w14:paraId="2767E3D0" w14:textId="77777777" w:rsidR="00B2673C" w:rsidRDefault="00D359FA" w:rsidP="00D359FA">
      <w:r w:rsidRPr="00E655B1">
        <w:t>Au charivari du ménage</w:t>
      </w:r>
      <w:r w:rsidR="00B2673C">
        <w:t>,</w:t>
      </w:r>
    </w:p>
    <w:p w14:paraId="16272672" w14:textId="77777777" w:rsidR="00B2673C" w:rsidRDefault="00D359FA" w:rsidP="00D359FA">
      <w:r w:rsidRPr="00E655B1">
        <w:t>Diner d</w:t>
      </w:r>
      <w:r w:rsidR="00B2673C">
        <w:t>’</w:t>
      </w:r>
      <w:r w:rsidRPr="00E655B1">
        <w:t>un pain et d</w:t>
      </w:r>
      <w:r w:rsidR="00B2673C">
        <w:t>’</w:t>
      </w:r>
      <w:r w:rsidRPr="00E655B1">
        <w:t>un fromage</w:t>
      </w:r>
      <w:r w:rsidR="00B2673C">
        <w:t>,</w:t>
      </w:r>
    </w:p>
    <w:p w14:paraId="590103C7" w14:textId="77777777" w:rsidR="00B2673C" w:rsidRDefault="00D359FA" w:rsidP="00D359FA">
      <w:r w:rsidRPr="00E655B1">
        <w:t>Voir s</w:t>
      </w:r>
      <w:r w:rsidR="00B2673C">
        <w:t>’</w:t>
      </w:r>
      <w:r w:rsidRPr="00E655B1">
        <w:t>en aller tables et chaises</w:t>
      </w:r>
      <w:r w:rsidR="00B2673C">
        <w:t>,</w:t>
      </w:r>
    </w:p>
    <w:p w14:paraId="40C72D1C" w14:textId="77777777" w:rsidR="00B2673C" w:rsidRDefault="00D359FA" w:rsidP="00D359FA">
      <w:r w:rsidRPr="00E655B1">
        <w:t>Les fauteuils filer à l</w:t>
      </w:r>
      <w:r w:rsidR="00B2673C">
        <w:t>’</w:t>
      </w:r>
      <w:r w:rsidRPr="00E655B1">
        <w:t>anglaise</w:t>
      </w:r>
      <w:r w:rsidR="00B2673C">
        <w:t>.</w:t>
      </w:r>
    </w:p>
    <w:p w14:paraId="51C7F825" w14:textId="2B5A42F3" w:rsidR="00D359FA" w:rsidRPr="00E655B1" w:rsidRDefault="00D359FA" w:rsidP="00D359FA"/>
    <w:p w14:paraId="7F87746F" w14:textId="5F950F80" w:rsidR="00D359FA" w:rsidRDefault="00D359FA" w:rsidP="00D359FA">
      <w:r w:rsidRPr="00E655B1">
        <w:t>Il griffe</w:t>
      </w:r>
      <w:r w:rsidR="00B2673C">
        <w:t xml:space="preserve">, </w:t>
      </w:r>
      <w:r w:rsidRPr="00E655B1">
        <w:t>il mord</w:t>
      </w:r>
      <w:r w:rsidR="00B2673C">
        <w:t xml:space="preserve">, </w:t>
      </w:r>
      <w:r>
        <w:t>il nous entraine</w:t>
      </w:r>
    </w:p>
    <w:p w14:paraId="6F1D1E80" w14:textId="77777777" w:rsidR="00B2673C" w:rsidRDefault="00D359FA" w:rsidP="00D359FA">
      <w:r w:rsidRPr="00E655B1">
        <w:t>Au feu d</w:t>
      </w:r>
      <w:r w:rsidR="00B2673C">
        <w:t>’</w:t>
      </w:r>
      <w:r w:rsidRPr="00E655B1">
        <w:t>enfer de la déveine</w:t>
      </w:r>
      <w:r w:rsidR="00B2673C">
        <w:t>,</w:t>
      </w:r>
    </w:p>
    <w:p w14:paraId="6003F2A5" w14:textId="77777777" w:rsidR="00B2673C" w:rsidRDefault="00D359FA" w:rsidP="00D359FA">
      <w:r w:rsidRPr="00E655B1">
        <w:t>Plus dangereux que Barbe Bleue</w:t>
      </w:r>
      <w:r w:rsidR="00B2673C">
        <w:t>,</w:t>
      </w:r>
    </w:p>
    <w:p w14:paraId="6DBC5C52" w14:textId="77777777" w:rsidR="00B2673C" w:rsidRDefault="00D359FA" w:rsidP="00D359FA">
      <w:r w:rsidRPr="00E655B1">
        <w:t>Le diable tiré par la queue</w:t>
      </w:r>
      <w:r w:rsidR="00B2673C">
        <w:t>.</w:t>
      </w:r>
    </w:p>
    <w:p w14:paraId="403648F0" w14:textId="0CEFFCA7" w:rsidR="00D359FA" w:rsidRPr="00BF16D2" w:rsidRDefault="00D359FA" w:rsidP="00D359FA">
      <w:pPr>
        <w:pStyle w:val="Auteur"/>
      </w:pPr>
      <w:r w:rsidRPr="00BF16D2">
        <w:t>Jacques Charpentreau</w:t>
      </w:r>
    </w:p>
    <w:p w14:paraId="7D98F9B3" w14:textId="41EC59E1" w:rsidR="00D359FA" w:rsidRPr="00BF16D2" w:rsidRDefault="00CA0A14" w:rsidP="00D359FA">
      <w:pPr>
        <w:pStyle w:val="Notation"/>
      </w:pPr>
      <w:r>
        <w:tab/>
      </w:r>
      <w:r>
        <w:tab/>
      </w:r>
      <w:r>
        <w:tab/>
        <w:t>8 points</w:t>
      </w:r>
    </w:p>
    <w:p w14:paraId="70B0320C" w14:textId="77777777" w:rsidR="00D359FA" w:rsidRPr="00BF16D2" w:rsidRDefault="00D359FA" w:rsidP="00D359FA">
      <w:pPr>
        <w:pStyle w:val="Titre1"/>
      </w:pPr>
      <w:r w:rsidRPr="00BF16D2">
        <w:t>En voyage</w:t>
      </w:r>
    </w:p>
    <w:p w14:paraId="4CEB2EC7" w14:textId="77777777" w:rsidR="00B2673C" w:rsidRDefault="00D359FA" w:rsidP="00D359FA">
      <w:r w:rsidRPr="00E655B1">
        <w:t>Quand vous m</w:t>
      </w:r>
      <w:r w:rsidR="00B2673C">
        <w:t>’</w:t>
      </w:r>
      <w:r w:rsidRPr="00E655B1">
        <w:t>ennuyez</w:t>
      </w:r>
      <w:r w:rsidR="00B2673C">
        <w:t xml:space="preserve">, </w:t>
      </w:r>
      <w:r w:rsidRPr="00E655B1">
        <w:t>je m</w:t>
      </w:r>
      <w:r w:rsidR="00B2673C">
        <w:t>’</w:t>
      </w:r>
      <w:r w:rsidRPr="00E655B1">
        <w:t>éclipse</w:t>
      </w:r>
      <w:r w:rsidR="00B2673C">
        <w:t>,</w:t>
      </w:r>
    </w:p>
    <w:p w14:paraId="1B16F137" w14:textId="77777777" w:rsidR="00B2673C" w:rsidRDefault="00D359FA" w:rsidP="00D359FA">
      <w:r w:rsidRPr="00E655B1">
        <w:t>Et</w:t>
      </w:r>
      <w:r w:rsidR="00B2673C">
        <w:t xml:space="preserve">, </w:t>
      </w:r>
      <w:r w:rsidRPr="00E655B1">
        <w:t>loin de votre apocalypse</w:t>
      </w:r>
      <w:r w:rsidR="00B2673C">
        <w:t>,</w:t>
      </w:r>
    </w:p>
    <w:p w14:paraId="2CBA4A7F" w14:textId="31A17BCB" w:rsidR="00D359FA" w:rsidRDefault="00D359FA" w:rsidP="00D359FA">
      <w:r w:rsidRPr="00E655B1">
        <w:t>Je navigue</w:t>
      </w:r>
      <w:r w:rsidR="00B2673C">
        <w:t xml:space="preserve">, </w:t>
      </w:r>
      <w:r>
        <w:t>pour visiter</w:t>
      </w:r>
    </w:p>
    <w:p w14:paraId="3DF47B8E" w14:textId="77777777" w:rsidR="00B2673C" w:rsidRDefault="00D359FA" w:rsidP="00D359FA">
      <w:r w:rsidRPr="00E655B1">
        <w:t>La Mer de la Tranquillité</w:t>
      </w:r>
      <w:r w:rsidR="00B2673C">
        <w:t>.</w:t>
      </w:r>
    </w:p>
    <w:p w14:paraId="0C69B2A3" w14:textId="57ED1967" w:rsidR="00D359FA" w:rsidRDefault="00D359FA" w:rsidP="00D359FA"/>
    <w:p w14:paraId="3FAAC1EF" w14:textId="77777777" w:rsidR="00B2673C" w:rsidRDefault="00D359FA" w:rsidP="00D359FA">
      <w:r w:rsidRPr="00E655B1">
        <w:t>Vous tempêtez</w:t>
      </w:r>
      <w:r w:rsidR="00B2673C">
        <w:t xml:space="preserve"> ? </w:t>
      </w:r>
      <w:r w:rsidRPr="00E655B1">
        <w:t>Je n</w:t>
      </w:r>
      <w:r w:rsidR="00B2673C">
        <w:t>’</w:t>
      </w:r>
      <w:r w:rsidRPr="00E655B1">
        <w:t>entends rien</w:t>
      </w:r>
      <w:r w:rsidR="00B2673C">
        <w:t>.</w:t>
      </w:r>
    </w:p>
    <w:p w14:paraId="13B78E41" w14:textId="77777777" w:rsidR="00B2673C" w:rsidRDefault="00D359FA" w:rsidP="00D359FA">
      <w:r w:rsidRPr="00E655B1">
        <w:t>Sans bruit</w:t>
      </w:r>
      <w:r w:rsidR="00B2673C">
        <w:t xml:space="preserve">, </w:t>
      </w:r>
      <w:r w:rsidRPr="00E655B1">
        <w:t>au fond du ciel je glisse</w:t>
      </w:r>
      <w:r w:rsidR="00B2673C">
        <w:t>.</w:t>
      </w:r>
    </w:p>
    <w:p w14:paraId="6DE37ECF" w14:textId="77777777" w:rsidR="00B2673C" w:rsidRDefault="00D359FA" w:rsidP="00D359FA">
      <w:r w:rsidRPr="00E655B1">
        <w:t>Les étoiles sont mes complices</w:t>
      </w:r>
      <w:r w:rsidR="00B2673C">
        <w:t>.</w:t>
      </w:r>
    </w:p>
    <w:p w14:paraId="5CD170ED" w14:textId="77777777" w:rsidR="00B2673C" w:rsidRDefault="00D359FA" w:rsidP="00D359FA">
      <w:r w:rsidRPr="00E655B1">
        <w:t>Je mange un croissant</w:t>
      </w:r>
      <w:r w:rsidR="00B2673C">
        <w:t xml:space="preserve">. </w:t>
      </w:r>
      <w:r w:rsidRPr="00E655B1">
        <w:t>Je suis bien</w:t>
      </w:r>
      <w:r w:rsidR="00B2673C">
        <w:t>.</w:t>
      </w:r>
    </w:p>
    <w:p w14:paraId="534C7164" w14:textId="1C0A93B6" w:rsidR="00D359FA" w:rsidRDefault="00D359FA" w:rsidP="00D359FA"/>
    <w:p w14:paraId="6918B93B" w14:textId="77777777" w:rsidR="00B2673C" w:rsidRDefault="00D359FA" w:rsidP="00D359FA">
      <w:r w:rsidRPr="00E655B1">
        <w:t>Vous pouvez toujours vous fâcher</w:t>
      </w:r>
      <w:r w:rsidR="00B2673C">
        <w:t>,</w:t>
      </w:r>
    </w:p>
    <w:p w14:paraId="332F53E4" w14:textId="77777777" w:rsidR="00B2673C" w:rsidRDefault="00D359FA" w:rsidP="00D359FA">
      <w:r w:rsidRPr="00E655B1">
        <w:t>Je suis si loin de vos rancunes</w:t>
      </w:r>
      <w:r w:rsidR="00B2673C">
        <w:t> !</w:t>
      </w:r>
    </w:p>
    <w:p w14:paraId="164C94D2" w14:textId="77777777" w:rsidR="00B2673C" w:rsidRDefault="00D359FA" w:rsidP="00D359FA">
      <w:r w:rsidRPr="00E655B1">
        <w:t>Inutile de me chercher</w:t>
      </w:r>
      <w:r w:rsidR="00B2673C">
        <w:t> :</w:t>
      </w:r>
    </w:p>
    <w:p w14:paraId="0C4A5026" w14:textId="77777777" w:rsidR="00B2673C" w:rsidRDefault="00D359FA" w:rsidP="00D359FA">
      <w:r w:rsidRPr="00E655B1">
        <w:t>Je suis encore dans la lune</w:t>
      </w:r>
      <w:r w:rsidR="00B2673C">
        <w:t>.</w:t>
      </w:r>
    </w:p>
    <w:p w14:paraId="42C4422A" w14:textId="2156716E" w:rsidR="00D359FA" w:rsidRPr="00BF16D2" w:rsidRDefault="00D359FA" w:rsidP="00D359FA">
      <w:pPr>
        <w:pStyle w:val="Auteur"/>
      </w:pPr>
      <w:r w:rsidRPr="00BF16D2">
        <w:t>Jacques Charpentreau</w:t>
      </w:r>
    </w:p>
    <w:p w14:paraId="7E2B2F5A" w14:textId="09314C17" w:rsidR="00D359FA" w:rsidRPr="00BF16D2" w:rsidRDefault="00CA0A14" w:rsidP="00D359FA">
      <w:pPr>
        <w:pStyle w:val="Notation"/>
      </w:pPr>
      <w:r>
        <w:tab/>
      </w:r>
      <w:r>
        <w:tab/>
      </w:r>
      <w:r>
        <w:tab/>
        <w:t>8 points</w:t>
      </w:r>
    </w:p>
    <w:p w14:paraId="59C497B0" w14:textId="77777777" w:rsidR="00D359FA" w:rsidRPr="00BF16D2" w:rsidRDefault="00D359FA" w:rsidP="00D359FA">
      <w:pPr>
        <w:pStyle w:val="Titre1"/>
      </w:pPr>
      <w:r w:rsidRPr="00BF16D2">
        <w:t>Les beaux métiers</w:t>
      </w:r>
    </w:p>
    <w:p w14:paraId="1102266F" w14:textId="77777777" w:rsidR="00B2673C" w:rsidRDefault="00D359FA" w:rsidP="00D359FA">
      <w:r w:rsidRPr="00E655B1">
        <w:t>Certains veulent être marins</w:t>
      </w:r>
      <w:r w:rsidR="00B2673C">
        <w:t>,</w:t>
      </w:r>
    </w:p>
    <w:p w14:paraId="69E5BB15" w14:textId="77777777" w:rsidR="00B2673C" w:rsidRDefault="00D359FA" w:rsidP="00D359FA">
      <w:r w:rsidRPr="00E655B1">
        <w:t>D</w:t>
      </w:r>
      <w:r w:rsidR="00B2673C">
        <w:t>’</w:t>
      </w:r>
      <w:r w:rsidRPr="00E655B1">
        <w:t>autres ramasseurs de bruyère</w:t>
      </w:r>
      <w:r w:rsidR="00B2673C">
        <w:t>,</w:t>
      </w:r>
    </w:p>
    <w:p w14:paraId="31EB9975" w14:textId="77777777" w:rsidR="00B2673C" w:rsidRDefault="00D359FA" w:rsidP="00D359FA">
      <w:r w:rsidRPr="00E655B1">
        <w:t>Explorateurs de souterrains</w:t>
      </w:r>
      <w:r w:rsidR="00B2673C">
        <w:t>,</w:t>
      </w:r>
    </w:p>
    <w:p w14:paraId="26ACBC07" w14:textId="77777777" w:rsidR="00B2673C" w:rsidRDefault="00D359FA" w:rsidP="00D359FA">
      <w:r w:rsidRPr="00E655B1">
        <w:t>Perceurs de trous dans le gruyère</w:t>
      </w:r>
      <w:r w:rsidR="00B2673C">
        <w:t>,</w:t>
      </w:r>
    </w:p>
    <w:p w14:paraId="76821A92" w14:textId="2FD8AE8A" w:rsidR="00D359FA" w:rsidRDefault="00D359FA" w:rsidP="00D359FA"/>
    <w:p w14:paraId="1B14B664" w14:textId="77777777" w:rsidR="00B2673C" w:rsidRDefault="00D359FA" w:rsidP="00D359FA">
      <w:r w:rsidRPr="00E655B1">
        <w:t>Cosmonautes</w:t>
      </w:r>
      <w:r w:rsidR="00B2673C">
        <w:t xml:space="preserve">, </w:t>
      </w:r>
      <w:r w:rsidRPr="00E655B1">
        <w:t>ou</w:t>
      </w:r>
      <w:r w:rsidR="00B2673C">
        <w:t xml:space="preserve">, </w:t>
      </w:r>
      <w:r w:rsidRPr="00E655B1">
        <w:t>pourquoi pas</w:t>
      </w:r>
      <w:r w:rsidR="00B2673C">
        <w:t>,</w:t>
      </w:r>
    </w:p>
    <w:p w14:paraId="3D664F8E" w14:textId="77777777" w:rsidR="00B2673C" w:rsidRDefault="00D359FA" w:rsidP="00D359FA">
      <w:r w:rsidRPr="00E655B1">
        <w:t>Gouteurs de tartes à la crème</w:t>
      </w:r>
      <w:r w:rsidR="00B2673C">
        <w:t>,</w:t>
      </w:r>
    </w:p>
    <w:p w14:paraId="1EBE281C" w14:textId="77777777" w:rsidR="00B2673C" w:rsidRDefault="00D359FA" w:rsidP="00D359FA">
      <w:r w:rsidRPr="00E655B1">
        <w:t>De chocolat et de babas</w:t>
      </w:r>
      <w:r w:rsidR="00B2673C">
        <w:t> :</w:t>
      </w:r>
    </w:p>
    <w:p w14:paraId="6628BF8B" w14:textId="77777777" w:rsidR="00B2673C" w:rsidRDefault="00D359FA" w:rsidP="00D359FA">
      <w:r w:rsidRPr="00E655B1">
        <w:t>Les beaux métiers sont ceux qu</w:t>
      </w:r>
      <w:r w:rsidR="00B2673C">
        <w:t>’</w:t>
      </w:r>
      <w:r w:rsidRPr="00E655B1">
        <w:t>on aime</w:t>
      </w:r>
      <w:r w:rsidR="00B2673C">
        <w:t>.</w:t>
      </w:r>
    </w:p>
    <w:p w14:paraId="2300A196" w14:textId="23AAAFD8" w:rsidR="00D359FA" w:rsidRDefault="00D359FA" w:rsidP="00D359FA"/>
    <w:p w14:paraId="5A2AFE43" w14:textId="77777777" w:rsidR="00B2673C" w:rsidRDefault="00D359FA" w:rsidP="00D359FA">
      <w:r w:rsidRPr="00E655B1">
        <w:t>L</w:t>
      </w:r>
      <w:r w:rsidR="00B2673C">
        <w:t>’</w:t>
      </w:r>
      <w:r w:rsidRPr="00E655B1">
        <w:t>un veut nourrir un petit faon</w:t>
      </w:r>
      <w:r w:rsidR="00B2673C">
        <w:t>,</w:t>
      </w:r>
    </w:p>
    <w:p w14:paraId="6E53FB40" w14:textId="77777777" w:rsidR="00B2673C" w:rsidRDefault="00D359FA" w:rsidP="00D359FA">
      <w:r w:rsidRPr="00E655B1">
        <w:t>Apprendre aux singes l</w:t>
      </w:r>
      <w:r w:rsidR="00B2673C">
        <w:t>’</w:t>
      </w:r>
      <w:r w:rsidRPr="00E655B1">
        <w:t>orthographe</w:t>
      </w:r>
      <w:r w:rsidR="00B2673C">
        <w:t>,</w:t>
      </w:r>
    </w:p>
    <w:p w14:paraId="1EE0704D" w14:textId="77777777" w:rsidR="00B2673C" w:rsidRDefault="00D359FA" w:rsidP="00D359FA">
      <w:r w:rsidRPr="00E655B1">
        <w:t>Un autre bercer l</w:t>
      </w:r>
      <w:r w:rsidR="00B2673C">
        <w:t>’</w:t>
      </w:r>
      <w:r w:rsidRPr="00E655B1">
        <w:t>éléphant</w:t>
      </w:r>
      <w:r w:rsidR="00B2673C">
        <w:t>…</w:t>
      </w:r>
    </w:p>
    <w:p w14:paraId="15642115" w14:textId="77777777" w:rsidR="00B2673C" w:rsidRDefault="00D359FA" w:rsidP="00D359FA">
      <w:r w:rsidRPr="00E655B1">
        <w:t>Moi</w:t>
      </w:r>
      <w:r w:rsidR="00B2673C">
        <w:t xml:space="preserve">, </w:t>
      </w:r>
      <w:r w:rsidRPr="00E655B1">
        <w:t>je veux peigner la girafe</w:t>
      </w:r>
      <w:r w:rsidR="00B2673C">
        <w:t> !</w:t>
      </w:r>
    </w:p>
    <w:p w14:paraId="53D1A36F" w14:textId="0B4FF484" w:rsidR="00D359FA" w:rsidRPr="00BF16D2" w:rsidRDefault="00D359FA" w:rsidP="00D359FA">
      <w:pPr>
        <w:pStyle w:val="Auteur"/>
      </w:pPr>
      <w:r w:rsidRPr="00BF16D2">
        <w:t>Jacques Charpentreau</w:t>
      </w:r>
    </w:p>
    <w:p w14:paraId="2C77C227" w14:textId="28EB1C70" w:rsidR="00D359FA" w:rsidRPr="00BF16D2" w:rsidRDefault="00CA0A14" w:rsidP="00D359FA">
      <w:pPr>
        <w:pStyle w:val="Notation"/>
      </w:pPr>
      <w:bookmarkStart w:id="41" w:name="bookmark32"/>
      <w:r>
        <w:tab/>
      </w:r>
      <w:r>
        <w:tab/>
      </w:r>
      <w:r>
        <w:tab/>
        <w:t>8 points</w:t>
      </w:r>
    </w:p>
    <w:p w14:paraId="09600A11" w14:textId="62D163A3" w:rsidR="00D359FA" w:rsidRDefault="00D359FA" w:rsidP="00D359FA">
      <w:pPr>
        <w:pStyle w:val="Titre1"/>
        <w:rPr>
          <w:b/>
        </w:rPr>
      </w:pPr>
      <w:r>
        <w:t>L</w:t>
      </w:r>
      <w:r w:rsidR="00B2673C">
        <w:rPr>
          <w:b/>
        </w:rPr>
        <w:t>’</w:t>
      </w:r>
      <w:r>
        <w:t>ile des rêves</w:t>
      </w:r>
    </w:p>
    <w:bookmarkEnd w:id="41"/>
    <w:p w14:paraId="6649BB9E" w14:textId="77777777" w:rsidR="00B2673C" w:rsidRDefault="00D359FA" w:rsidP="00D359FA">
      <w:r w:rsidRPr="005A14B2">
        <w:t>Il a mis le veston du père</w:t>
      </w:r>
      <w:r w:rsidR="00B2673C">
        <w:t>,</w:t>
      </w:r>
    </w:p>
    <w:p w14:paraId="6FB933F9" w14:textId="51E8AD35" w:rsidR="00D359FA" w:rsidRDefault="00D359FA" w:rsidP="00D359FA">
      <w:r>
        <w:t>Les chaussures de la maman</w:t>
      </w:r>
    </w:p>
    <w:p w14:paraId="2F0BBBCA" w14:textId="77777777" w:rsidR="00D359FA" w:rsidRDefault="00D359FA" w:rsidP="00D359FA">
      <w:r w:rsidRPr="005A14B2">
        <w:t>Et le pantalon du grand frère</w:t>
      </w:r>
    </w:p>
    <w:p w14:paraId="33C11828" w14:textId="77777777" w:rsidR="00B2673C" w:rsidRDefault="00D359FA" w:rsidP="00D359FA">
      <w:r w:rsidRPr="005A14B2">
        <w:t>Il nage dans ses vêtements</w:t>
      </w:r>
      <w:r w:rsidR="00B2673C">
        <w:t>.</w:t>
      </w:r>
    </w:p>
    <w:p w14:paraId="7A20A61B" w14:textId="49328FBD" w:rsidR="00D359FA" w:rsidRDefault="00D359FA" w:rsidP="00D359FA"/>
    <w:p w14:paraId="3B191409" w14:textId="77777777" w:rsidR="00B2673C" w:rsidRDefault="00D359FA" w:rsidP="00D359FA">
      <w:r w:rsidRPr="005A14B2">
        <w:t>Il nage</w:t>
      </w:r>
      <w:r w:rsidR="00B2673C">
        <w:t xml:space="preserve">, </w:t>
      </w:r>
      <w:r w:rsidRPr="005A14B2">
        <w:t>il nage à perdre haleine</w:t>
      </w:r>
      <w:r w:rsidR="00B2673C">
        <w:t>.</w:t>
      </w:r>
    </w:p>
    <w:p w14:paraId="104FEBF1" w14:textId="77777777" w:rsidR="00B2673C" w:rsidRDefault="00D359FA" w:rsidP="00D359FA">
      <w:r w:rsidRPr="005A14B2">
        <w:t>Il croise des poissons volants</w:t>
      </w:r>
      <w:r w:rsidR="00B2673C">
        <w:t>,</w:t>
      </w:r>
    </w:p>
    <w:p w14:paraId="683781C8" w14:textId="77777777" w:rsidR="00B2673C" w:rsidRDefault="00D359FA" w:rsidP="00D359FA">
      <w:r w:rsidRPr="005A14B2">
        <w:t>Des thons</w:t>
      </w:r>
      <w:r w:rsidR="00B2673C">
        <w:t xml:space="preserve">, </w:t>
      </w:r>
      <w:r w:rsidRPr="005A14B2">
        <w:t>des dauphins</w:t>
      </w:r>
      <w:r w:rsidR="00B2673C">
        <w:t xml:space="preserve">, </w:t>
      </w:r>
      <w:r w:rsidRPr="005A14B2">
        <w:t>des baleines</w:t>
      </w:r>
      <w:r w:rsidR="00B2673C">
        <w:t>…</w:t>
      </w:r>
    </w:p>
    <w:p w14:paraId="6439F973" w14:textId="77777777" w:rsidR="00B2673C" w:rsidRDefault="00D359FA" w:rsidP="00D359FA">
      <w:r w:rsidRPr="005A14B2">
        <w:t>Que de monde</w:t>
      </w:r>
      <w:r w:rsidR="00B2673C">
        <w:t xml:space="preserve">, </w:t>
      </w:r>
      <w:r w:rsidRPr="005A14B2">
        <w:t>dans l</w:t>
      </w:r>
      <w:r w:rsidR="00B2673C">
        <w:t>’</w:t>
      </w:r>
      <w:r w:rsidRPr="005A14B2">
        <w:t>océan</w:t>
      </w:r>
      <w:r w:rsidR="00B2673C">
        <w:t> !</w:t>
      </w:r>
    </w:p>
    <w:p w14:paraId="3BD17CF8" w14:textId="48F11831" w:rsidR="00D359FA" w:rsidRDefault="00D359FA" w:rsidP="00D359FA"/>
    <w:p w14:paraId="1DAE8C73" w14:textId="77777777" w:rsidR="00B2673C" w:rsidRDefault="00D359FA" w:rsidP="00D359FA">
      <w:r>
        <w:t>E</w:t>
      </w:r>
      <w:r w:rsidRPr="005A14B2">
        <w:t>cume blanche et coquillages</w:t>
      </w:r>
      <w:r w:rsidR="00B2673C">
        <w:t>,</w:t>
      </w:r>
    </w:p>
    <w:p w14:paraId="0E7D825C" w14:textId="03E90697" w:rsidR="00D359FA" w:rsidRDefault="00D359FA" w:rsidP="00D359FA">
      <w:r>
        <w:t>Il nage depuis si longtemps</w:t>
      </w:r>
    </w:p>
    <w:p w14:paraId="7FFEBA7E" w14:textId="710BD73F" w:rsidR="00D359FA" w:rsidRDefault="00D359FA" w:rsidP="00D359FA">
      <w:r w:rsidRPr="005A14B2">
        <w:t>Qu</w:t>
      </w:r>
      <w:r w:rsidR="00B2673C">
        <w:t>’</w:t>
      </w:r>
      <w:r>
        <w:t>il aborde enfin au rivage</w:t>
      </w:r>
    </w:p>
    <w:p w14:paraId="7E2E7BE7" w14:textId="77777777" w:rsidR="00B2673C" w:rsidRDefault="00D359FA" w:rsidP="00D359FA">
      <w:r w:rsidRPr="005A14B2">
        <w:t>Du pays des rêves d</w:t>
      </w:r>
      <w:r w:rsidR="00B2673C">
        <w:t>’</w:t>
      </w:r>
      <w:r w:rsidRPr="005A14B2">
        <w:t>enfants</w:t>
      </w:r>
      <w:r w:rsidR="00B2673C">
        <w:t>.</w:t>
      </w:r>
    </w:p>
    <w:p w14:paraId="02A7D05E" w14:textId="65B57AA2" w:rsidR="00D359FA" w:rsidRDefault="00D359FA" w:rsidP="00D359FA">
      <w:pPr>
        <w:pStyle w:val="Auteur"/>
      </w:pPr>
      <w:r w:rsidRPr="00E055BD">
        <w:t>Jacques Charpentreau</w:t>
      </w:r>
    </w:p>
    <w:p w14:paraId="0514AA37" w14:textId="77777777" w:rsidR="00583B7D" w:rsidRPr="00BF16D2" w:rsidRDefault="00583B7D" w:rsidP="00583B7D">
      <w:pPr>
        <w:pStyle w:val="Notation"/>
      </w:pPr>
      <w:r>
        <w:tab/>
      </w:r>
      <w:r>
        <w:tab/>
      </w:r>
      <w:r>
        <w:tab/>
        <w:t>8 points</w:t>
      </w:r>
    </w:p>
    <w:p w14:paraId="539B38BC" w14:textId="26BF50B7" w:rsidR="00583B7D" w:rsidRDefault="00583B7D" w:rsidP="00583B7D">
      <w:pPr>
        <w:pStyle w:val="Titre1"/>
      </w:pPr>
      <w:r>
        <w:t>J</w:t>
      </w:r>
      <w:r w:rsidR="00B2673C">
        <w:t>’</w:t>
      </w:r>
      <w:r>
        <w:t>ai vu le menuisier</w:t>
      </w:r>
    </w:p>
    <w:p w14:paraId="17E895CD" w14:textId="4A004084" w:rsidR="00583B7D" w:rsidRDefault="00583B7D" w:rsidP="00583B7D">
      <w:r>
        <w:t>J</w:t>
      </w:r>
      <w:r w:rsidR="00B2673C">
        <w:t>’</w:t>
      </w:r>
      <w:r>
        <w:t>ai vu le menuisier</w:t>
      </w:r>
    </w:p>
    <w:p w14:paraId="38930C7B" w14:textId="77777777" w:rsidR="00B2673C" w:rsidRDefault="00583B7D" w:rsidP="00583B7D">
      <w:r>
        <w:t>Tirer parti du bois</w:t>
      </w:r>
      <w:r w:rsidR="00B2673C">
        <w:t>.</w:t>
      </w:r>
    </w:p>
    <w:p w14:paraId="11FE5D62" w14:textId="004029DF" w:rsidR="00583B7D" w:rsidRDefault="00583B7D" w:rsidP="00583B7D">
      <w:r>
        <w:t>J</w:t>
      </w:r>
      <w:r w:rsidR="00B2673C">
        <w:t>’</w:t>
      </w:r>
      <w:r>
        <w:t>ai vu le menuisier</w:t>
      </w:r>
    </w:p>
    <w:p w14:paraId="2D18B1E8" w14:textId="77777777" w:rsidR="00B2673C" w:rsidRDefault="00583B7D" w:rsidP="00583B7D">
      <w:r>
        <w:t>Comparer plusieurs planches</w:t>
      </w:r>
      <w:r w:rsidR="00B2673C">
        <w:t>.</w:t>
      </w:r>
    </w:p>
    <w:p w14:paraId="55F4ABD4" w14:textId="15BA749F" w:rsidR="00583B7D" w:rsidRDefault="00583B7D" w:rsidP="00583B7D"/>
    <w:p w14:paraId="2670D097" w14:textId="1411292D" w:rsidR="00583B7D" w:rsidRDefault="00583B7D" w:rsidP="00583B7D">
      <w:r>
        <w:t>J</w:t>
      </w:r>
      <w:r w:rsidR="00B2673C">
        <w:t>’</w:t>
      </w:r>
      <w:r>
        <w:t>ai vu le menuisier</w:t>
      </w:r>
    </w:p>
    <w:p w14:paraId="6A688656" w14:textId="77777777" w:rsidR="00B2673C" w:rsidRDefault="00583B7D" w:rsidP="00583B7D">
      <w:r>
        <w:t>Caresser la plus belle</w:t>
      </w:r>
      <w:r w:rsidR="00B2673C">
        <w:t>.</w:t>
      </w:r>
    </w:p>
    <w:p w14:paraId="5EACB57D" w14:textId="223F1DD7" w:rsidR="00583B7D" w:rsidRDefault="00583B7D" w:rsidP="00583B7D">
      <w:r>
        <w:t>J</w:t>
      </w:r>
      <w:r w:rsidR="00B2673C">
        <w:t>’</w:t>
      </w:r>
      <w:r>
        <w:t>ai vu le menuisier</w:t>
      </w:r>
    </w:p>
    <w:p w14:paraId="7E8AD1DE" w14:textId="77777777" w:rsidR="00B2673C" w:rsidRDefault="00583B7D" w:rsidP="00583B7D">
      <w:r>
        <w:t>Approcher le rabot</w:t>
      </w:r>
      <w:r w:rsidR="00B2673C">
        <w:t>.</w:t>
      </w:r>
    </w:p>
    <w:p w14:paraId="08B4BDBE" w14:textId="25C12A91" w:rsidR="00583B7D" w:rsidRDefault="00583B7D" w:rsidP="00583B7D"/>
    <w:p w14:paraId="6022293F" w14:textId="0FB1B2E3" w:rsidR="00583B7D" w:rsidRDefault="00583B7D" w:rsidP="00583B7D">
      <w:r>
        <w:t>J</w:t>
      </w:r>
      <w:r w:rsidR="00B2673C">
        <w:t>’</w:t>
      </w:r>
      <w:r>
        <w:t>ai vu le menuisier</w:t>
      </w:r>
    </w:p>
    <w:p w14:paraId="23886396" w14:textId="77777777" w:rsidR="00B2673C" w:rsidRDefault="00583B7D" w:rsidP="00583B7D">
      <w:r>
        <w:t>Donner la juste forme</w:t>
      </w:r>
      <w:r w:rsidR="00B2673C">
        <w:t>.</w:t>
      </w:r>
    </w:p>
    <w:p w14:paraId="550BB62D" w14:textId="77777777" w:rsidR="00B2673C" w:rsidRDefault="00583B7D" w:rsidP="00583B7D">
      <w:r>
        <w:t>Tu chantais</w:t>
      </w:r>
      <w:r w:rsidR="00B2673C">
        <w:t xml:space="preserve">, </w:t>
      </w:r>
      <w:r>
        <w:t>menuisier</w:t>
      </w:r>
      <w:r w:rsidR="00B2673C">
        <w:t>,</w:t>
      </w:r>
    </w:p>
    <w:p w14:paraId="4DD452AF" w14:textId="77777777" w:rsidR="00B2673C" w:rsidRDefault="00583B7D" w:rsidP="00583B7D">
      <w:r>
        <w:t>En assemblant l</w:t>
      </w:r>
      <w:r w:rsidR="00B2673C">
        <w:t>’</w:t>
      </w:r>
      <w:r>
        <w:t>armoire</w:t>
      </w:r>
      <w:r w:rsidR="00B2673C">
        <w:t>.</w:t>
      </w:r>
    </w:p>
    <w:p w14:paraId="3444F632" w14:textId="2742EEEA" w:rsidR="00583B7D" w:rsidRDefault="00583B7D" w:rsidP="00583B7D"/>
    <w:p w14:paraId="54A5BE52" w14:textId="77777777" w:rsidR="00583B7D" w:rsidRDefault="00583B7D" w:rsidP="00583B7D">
      <w:r>
        <w:t>Je garde ton image</w:t>
      </w:r>
    </w:p>
    <w:p w14:paraId="188FAE1F" w14:textId="77777777" w:rsidR="00B2673C" w:rsidRDefault="00583B7D" w:rsidP="00583B7D">
      <w:r>
        <w:t>Avec l</w:t>
      </w:r>
      <w:r w:rsidR="00B2673C">
        <w:t>’</w:t>
      </w:r>
      <w:r>
        <w:t>odeur du bois</w:t>
      </w:r>
      <w:r w:rsidR="00B2673C">
        <w:t>.</w:t>
      </w:r>
    </w:p>
    <w:p w14:paraId="43961A86" w14:textId="56807184" w:rsidR="00583B7D" w:rsidRDefault="00583B7D" w:rsidP="00583B7D">
      <w:r>
        <w:t>Moi</w:t>
      </w:r>
      <w:r w:rsidR="00B2673C">
        <w:t xml:space="preserve">, </w:t>
      </w:r>
      <w:r>
        <w:t>j</w:t>
      </w:r>
      <w:r w:rsidR="00B2673C">
        <w:t>’</w:t>
      </w:r>
      <w:r>
        <w:t>assemble des mots</w:t>
      </w:r>
    </w:p>
    <w:p w14:paraId="082E1D1C" w14:textId="77777777" w:rsidR="00B2673C" w:rsidRDefault="00583B7D" w:rsidP="00583B7D">
      <w:r>
        <w:t>Et c</w:t>
      </w:r>
      <w:r w:rsidR="00B2673C">
        <w:t>’</w:t>
      </w:r>
      <w:r>
        <w:t>est un peu pareil</w:t>
      </w:r>
      <w:r w:rsidR="00B2673C">
        <w:t>.</w:t>
      </w:r>
    </w:p>
    <w:p w14:paraId="2804624F" w14:textId="092C6BBE" w:rsidR="00583B7D" w:rsidRDefault="00583B7D" w:rsidP="00583B7D">
      <w:pPr>
        <w:pStyle w:val="Auteur"/>
      </w:pPr>
      <w:r>
        <w:t>Eugène Guillevic</w:t>
      </w:r>
    </w:p>
    <w:p w14:paraId="4C650B1C" w14:textId="77777777" w:rsidR="00583B7D" w:rsidRPr="00E055BD" w:rsidRDefault="00583B7D" w:rsidP="00583B7D"/>
    <w:p w14:paraId="7AF14790" w14:textId="63DBE96A" w:rsidR="00D359FA" w:rsidRPr="00BF16D2" w:rsidRDefault="00CA0A14" w:rsidP="00D359FA">
      <w:pPr>
        <w:pStyle w:val="Notation"/>
      </w:pPr>
      <w:bookmarkStart w:id="42" w:name="bookmark33"/>
      <w:r>
        <w:tab/>
      </w:r>
      <w:r>
        <w:tab/>
      </w:r>
      <w:r>
        <w:tab/>
        <w:t>8 points</w:t>
      </w:r>
    </w:p>
    <w:p w14:paraId="15535FF8" w14:textId="77777777" w:rsidR="00D359FA" w:rsidRDefault="00D359FA" w:rsidP="00D359FA">
      <w:pPr>
        <w:pStyle w:val="Titre1"/>
        <w:rPr>
          <w:b/>
        </w:rPr>
      </w:pPr>
      <w:r>
        <w:t>Le lutin horloger</w:t>
      </w:r>
    </w:p>
    <w:bookmarkEnd w:id="42"/>
    <w:p w14:paraId="1A31E5EA" w14:textId="77777777" w:rsidR="00B2673C" w:rsidRDefault="00D359FA" w:rsidP="00D359FA">
      <w:r w:rsidRPr="005A14B2">
        <w:t>Il court</w:t>
      </w:r>
      <w:r w:rsidR="00B2673C">
        <w:t xml:space="preserve">, </w:t>
      </w:r>
      <w:r w:rsidRPr="005A14B2">
        <w:t>il court</w:t>
      </w:r>
      <w:r w:rsidR="00B2673C">
        <w:t xml:space="preserve">, </w:t>
      </w:r>
      <w:r w:rsidRPr="005A14B2">
        <w:t>sa montre en main</w:t>
      </w:r>
      <w:r w:rsidR="00B2673C">
        <w:t>,</w:t>
      </w:r>
    </w:p>
    <w:p w14:paraId="501392D2" w14:textId="77777777" w:rsidR="00B2673C" w:rsidRDefault="00D359FA" w:rsidP="00D359FA">
      <w:r w:rsidRPr="005A14B2">
        <w:t>Par les rues et par les chemins</w:t>
      </w:r>
      <w:r w:rsidR="00B2673C">
        <w:t> !</w:t>
      </w:r>
    </w:p>
    <w:p w14:paraId="1F7416D5" w14:textId="3F342F9E" w:rsidR="00D359FA" w:rsidRDefault="00D359FA" w:rsidP="00D359FA">
      <w:r w:rsidRPr="005A14B2">
        <w:t>Mais qu</w:t>
      </w:r>
      <w:r w:rsidR="00B2673C">
        <w:t>’</w:t>
      </w:r>
      <w:r>
        <w:t>est-il en train de chercher</w:t>
      </w:r>
    </w:p>
    <w:p w14:paraId="71507BF7" w14:textId="77777777" w:rsidR="00B2673C" w:rsidRDefault="00D359FA" w:rsidP="00D359FA">
      <w:r w:rsidRPr="005A14B2">
        <w:t>De l</w:t>
      </w:r>
      <w:r w:rsidR="00B2673C">
        <w:t>’</w:t>
      </w:r>
      <w:r w:rsidRPr="005A14B2">
        <w:t>hôtel de ville au clocher</w:t>
      </w:r>
      <w:r w:rsidR="00B2673C">
        <w:t> ?</w:t>
      </w:r>
    </w:p>
    <w:p w14:paraId="6AB029ED" w14:textId="6CD2E2B7" w:rsidR="00D359FA" w:rsidRDefault="00D359FA" w:rsidP="00D359FA"/>
    <w:p w14:paraId="5910C8B1" w14:textId="77777777" w:rsidR="00B2673C" w:rsidRDefault="00D359FA" w:rsidP="00D359FA">
      <w:r w:rsidRPr="005A14B2">
        <w:t>Il retourne les sabliers</w:t>
      </w:r>
      <w:r w:rsidR="00B2673C">
        <w:t>,</w:t>
      </w:r>
    </w:p>
    <w:p w14:paraId="065D636C" w14:textId="77777777" w:rsidR="00B2673C" w:rsidRDefault="00D359FA" w:rsidP="00D359FA">
      <w:r w:rsidRPr="005A14B2">
        <w:t>Il inspecte les balanciers</w:t>
      </w:r>
      <w:r w:rsidR="00B2673C">
        <w:t>.</w:t>
      </w:r>
    </w:p>
    <w:p w14:paraId="76EEF89E" w14:textId="383FE5BD" w:rsidR="00D359FA" w:rsidRDefault="00D359FA" w:rsidP="00D359FA">
      <w:r w:rsidRPr="005A14B2">
        <w:t>Quartz ou ressort</w:t>
      </w:r>
      <w:r w:rsidR="00B2673C">
        <w:t xml:space="preserve">, </w:t>
      </w:r>
      <w:r>
        <w:t>vite il déloge</w:t>
      </w:r>
    </w:p>
    <w:p w14:paraId="48C4CDEB" w14:textId="2C899E10" w:rsidR="00D359FA" w:rsidRPr="005A14B2" w:rsidRDefault="00D359FA" w:rsidP="00D359FA">
      <w:r w:rsidRPr="005A14B2">
        <w:t>L</w:t>
      </w:r>
      <w:r w:rsidR="00B2673C">
        <w:t>’</w:t>
      </w:r>
      <w:r w:rsidRPr="005A14B2">
        <w:t>oiseau caché dans votre horloge</w:t>
      </w:r>
    </w:p>
    <w:p w14:paraId="411C8869" w14:textId="77777777" w:rsidR="00D359FA" w:rsidRDefault="00D359FA" w:rsidP="00D359FA"/>
    <w:p w14:paraId="7EAA0E64" w14:textId="709856A0" w:rsidR="00D359FA" w:rsidRDefault="00D359FA" w:rsidP="00D359FA">
      <w:r w:rsidRPr="005A14B2">
        <w:t>Tic-tac</w:t>
      </w:r>
      <w:r w:rsidR="00B2673C">
        <w:t xml:space="preserve">, </w:t>
      </w:r>
      <w:r w:rsidRPr="005A14B2">
        <w:t>il avance</w:t>
      </w:r>
      <w:r w:rsidR="00B2673C">
        <w:t xml:space="preserve">, </w:t>
      </w:r>
      <w:r w:rsidRPr="005A14B2">
        <w:t>il recule</w:t>
      </w:r>
    </w:p>
    <w:p w14:paraId="5ECE9A59" w14:textId="77777777" w:rsidR="00B2673C" w:rsidRDefault="00D359FA" w:rsidP="00D359FA">
      <w:r w:rsidRPr="005A14B2">
        <w:t>Les aiguilles de la pendule</w:t>
      </w:r>
      <w:r w:rsidR="00B2673C">
        <w:t>.</w:t>
      </w:r>
    </w:p>
    <w:p w14:paraId="426A1C5C" w14:textId="77777777" w:rsidR="00B2673C" w:rsidRDefault="00D359FA" w:rsidP="00D359FA">
      <w:r w:rsidRPr="005A14B2">
        <w:t>Il court</w:t>
      </w:r>
      <w:r w:rsidR="00B2673C">
        <w:t xml:space="preserve">, </w:t>
      </w:r>
      <w:r w:rsidRPr="005A14B2">
        <w:t>de demeure en demeure</w:t>
      </w:r>
      <w:r w:rsidR="00B2673C">
        <w:t>,</w:t>
      </w:r>
    </w:p>
    <w:p w14:paraId="70754273" w14:textId="77777777" w:rsidR="00B2673C" w:rsidRDefault="00D359FA" w:rsidP="00D359FA">
      <w:r w:rsidRPr="005A14B2">
        <w:t>Chercher midi à quatorze heures</w:t>
      </w:r>
      <w:r w:rsidR="00B2673C">
        <w:t>.</w:t>
      </w:r>
    </w:p>
    <w:p w14:paraId="65ABB522" w14:textId="249B2F60" w:rsidR="00D359FA" w:rsidRPr="00E055BD" w:rsidRDefault="00D359FA" w:rsidP="00D359FA">
      <w:pPr>
        <w:pStyle w:val="Auteur"/>
      </w:pPr>
      <w:r w:rsidRPr="00E055BD">
        <w:t>Jacques Charpentreau</w:t>
      </w:r>
    </w:p>
    <w:p w14:paraId="0750B405" w14:textId="306953CB" w:rsidR="00D359FA" w:rsidRPr="00BF16D2" w:rsidRDefault="00CA0A14" w:rsidP="00D359FA">
      <w:pPr>
        <w:pStyle w:val="Notation"/>
      </w:pPr>
      <w:bookmarkStart w:id="43" w:name="bookmark34"/>
      <w:r>
        <w:tab/>
      </w:r>
      <w:r>
        <w:tab/>
      </w:r>
      <w:r>
        <w:tab/>
        <w:t>8 points</w:t>
      </w:r>
    </w:p>
    <w:p w14:paraId="3E16CF0D" w14:textId="77777777" w:rsidR="00D359FA" w:rsidRDefault="00D359FA" w:rsidP="00D359FA">
      <w:pPr>
        <w:pStyle w:val="Titre1"/>
        <w:rPr>
          <w:b/>
        </w:rPr>
      </w:pPr>
      <w:r>
        <w:t>La clé des champs</w:t>
      </w:r>
    </w:p>
    <w:bookmarkEnd w:id="43"/>
    <w:p w14:paraId="769E85AD" w14:textId="77777777" w:rsidR="00B2673C" w:rsidRDefault="00D359FA" w:rsidP="00D359FA">
      <w:r w:rsidRPr="005A14B2">
        <w:t>On a perdu la clé des champs</w:t>
      </w:r>
      <w:r w:rsidR="00B2673C">
        <w:t> !</w:t>
      </w:r>
    </w:p>
    <w:p w14:paraId="021A003D" w14:textId="77777777" w:rsidR="00B2673C" w:rsidRDefault="00D359FA" w:rsidP="00D359FA">
      <w:r w:rsidRPr="005A14B2">
        <w:t>Les arbres</w:t>
      </w:r>
      <w:r w:rsidR="00B2673C">
        <w:t xml:space="preserve">, </w:t>
      </w:r>
      <w:r w:rsidRPr="005A14B2">
        <w:t>libres</w:t>
      </w:r>
      <w:r w:rsidR="00B2673C">
        <w:t xml:space="preserve">, </w:t>
      </w:r>
      <w:r w:rsidRPr="005A14B2">
        <w:t>se promènent</w:t>
      </w:r>
      <w:r w:rsidR="00B2673C">
        <w:t>,</w:t>
      </w:r>
    </w:p>
    <w:p w14:paraId="3F6D4E3A" w14:textId="77777777" w:rsidR="00B2673C" w:rsidRDefault="00D359FA" w:rsidP="00D359FA">
      <w:r w:rsidRPr="005A14B2">
        <w:t>Le chêne marche en trébuchant</w:t>
      </w:r>
      <w:r w:rsidR="00B2673C">
        <w:t>,</w:t>
      </w:r>
    </w:p>
    <w:p w14:paraId="3F989184" w14:textId="77777777" w:rsidR="00B2673C" w:rsidRDefault="00D359FA" w:rsidP="00D359FA">
      <w:r w:rsidRPr="005A14B2">
        <w:t>Le sapin boit à la fontaine</w:t>
      </w:r>
      <w:r w:rsidR="00B2673C">
        <w:t>.</w:t>
      </w:r>
    </w:p>
    <w:p w14:paraId="62A599CE" w14:textId="7E528A82" w:rsidR="00D359FA" w:rsidRPr="005A14B2" w:rsidRDefault="00D359FA" w:rsidP="00D359FA"/>
    <w:p w14:paraId="0A1E53D6" w14:textId="77777777" w:rsidR="00B2673C" w:rsidRDefault="00D359FA" w:rsidP="00D359FA">
      <w:r w:rsidRPr="005A14B2">
        <w:t>Les buissons jouent à chat perché</w:t>
      </w:r>
      <w:r w:rsidR="00B2673C">
        <w:t>,</w:t>
      </w:r>
    </w:p>
    <w:p w14:paraId="1D65DCC0" w14:textId="77777777" w:rsidR="00B2673C" w:rsidRDefault="00D359FA" w:rsidP="00D359FA">
      <w:r w:rsidRPr="005A14B2">
        <w:t>Les vaches dans les airs s</w:t>
      </w:r>
      <w:r w:rsidR="00B2673C">
        <w:t>’</w:t>
      </w:r>
      <w:r w:rsidRPr="005A14B2">
        <w:t>envolent</w:t>
      </w:r>
      <w:r w:rsidR="00B2673C">
        <w:t>,</w:t>
      </w:r>
    </w:p>
    <w:p w14:paraId="39840509" w14:textId="604DA2A7" w:rsidR="00D359FA" w:rsidRDefault="00D359FA" w:rsidP="00D359FA">
      <w:r w:rsidRPr="005A14B2">
        <w:t>La rivière monte au clocher</w:t>
      </w:r>
    </w:p>
    <w:p w14:paraId="24CC5877" w14:textId="77777777" w:rsidR="00B2673C" w:rsidRDefault="00D359FA" w:rsidP="00D359FA">
      <w:r w:rsidRPr="005A14B2">
        <w:t>Et les collines cabriolent</w:t>
      </w:r>
      <w:r w:rsidR="00B2673C">
        <w:t>.</w:t>
      </w:r>
    </w:p>
    <w:p w14:paraId="643BCDD4" w14:textId="17409CCE" w:rsidR="00D359FA" w:rsidRDefault="00D359FA" w:rsidP="00D359FA"/>
    <w:p w14:paraId="65542172" w14:textId="669CD5E8" w:rsidR="00D359FA" w:rsidRDefault="00D359FA" w:rsidP="00D359FA">
      <w:r w:rsidRPr="005A14B2">
        <w:t>J</w:t>
      </w:r>
      <w:r w:rsidR="00B2673C">
        <w:t>’</w:t>
      </w:r>
      <w:r w:rsidRPr="005A14B2">
        <w:t>ai retrouvé la clé des champs</w:t>
      </w:r>
    </w:p>
    <w:p w14:paraId="536AF9CA" w14:textId="77777777" w:rsidR="00B2673C" w:rsidRDefault="00D359FA" w:rsidP="00D359FA">
      <w:r w:rsidRPr="005A14B2">
        <w:t>Volée par la pie qui jacasse</w:t>
      </w:r>
      <w:r w:rsidR="00B2673C">
        <w:t>.</w:t>
      </w:r>
    </w:p>
    <w:p w14:paraId="3111E8D4" w14:textId="39D249EE" w:rsidR="00D359FA" w:rsidRDefault="00D359FA" w:rsidP="00D359FA">
      <w:r w:rsidRPr="005A14B2">
        <w:t>Et ce soir au soleil couchant</w:t>
      </w:r>
    </w:p>
    <w:p w14:paraId="7786BC2D" w14:textId="77777777" w:rsidR="00B2673C" w:rsidRDefault="00D359FA" w:rsidP="00D359FA">
      <w:r w:rsidRPr="005A14B2">
        <w:t>J</w:t>
      </w:r>
      <w:r w:rsidR="00B2673C">
        <w:t>’</w:t>
      </w:r>
      <w:r w:rsidRPr="005A14B2">
        <w:t>aurai tout remis à sa place</w:t>
      </w:r>
      <w:r w:rsidR="00B2673C">
        <w:t>.</w:t>
      </w:r>
    </w:p>
    <w:p w14:paraId="70E094B8" w14:textId="324AB822" w:rsidR="00D359FA" w:rsidRPr="00E055BD" w:rsidRDefault="00D359FA" w:rsidP="00D359FA">
      <w:pPr>
        <w:pStyle w:val="Auteur"/>
      </w:pPr>
      <w:r w:rsidRPr="00E055BD">
        <w:t>Jacques Charpentreau</w:t>
      </w:r>
    </w:p>
    <w:p w14:paraId="72B652C6" w14:textId="435604A4" w:rsidR="00D359FA" w:rsidRPr="00BF16D2" w:rsidRDefault="00CA0A14" w:rsidP="00D359FA">
      <w:pPr>
        <w:pStyle w:val="Notation"/>
      </w:pPr>
      <w:bookmarkStart w:id="44" w:name="bookmark40"/>
      <w:r>
        <w:tab/>
      </w:r>
      <w:r>
        <w:tab/>
      </w:r>
      <w:r>
        <w:tab/>
        <w:t>8 points</w:t>
      </w:r>
    </w:p>
    <w:p w14:paraId="5792608D" w14:textId="77777777" w:rsidR="00D359FA" w:rsidRDefault="00D359FA" w:rsidP="00D359FA">
      <w:pPr>
        <w:pStyle w:val="Titre1"/>
        <w:rPr>
          <w:b/>
        </w:rPr>
      </w:pPr>
      <w:r>
        <w:t>Les perles de rose</w:t>
      </w:r>
    </w:p>
    <w:bookmarkEnd w:id="44"/>
    <w:p w14:paraId="7E222FBD" w14:textId="77777777" w:rsidR="00B2673C" w:rsidRDefault="00D359FA" w:rsidP="00D359FA">
      <w:r w:rsidRPr="005A14B2">
        <w:t>Si tu veux inventer un collier</w:t>
      </w:r>
      <w:r w:rsidR="00B2673C">
        <w:t>,</w:t>
      </w:r>
    </w:p>
    <w:p w14:paraId="2779B743" w14:textId="77777777" w:rsidR="00B2673C" w:rsidRDefault="00D359FA" w:rsidP="00D359FA">
      <w:r w:rsidRPr="005A14B2">
        <w:t>Tiens</w:t>
      </w:r>
      <w:r w:rsidR="00B2673C">
        <w:t xml:space="preserve">, </w:t>
      </w:r>
      <w:r w:rsidRPr="005A14B2">
        <w:t>voici comment procéder</w:t>
      </w:r>
      <w:r w:rsidR="00B2673C">
        <w:t>.</w:t>
      </w:r>
    </w:p>
    <w:p w14:paraId="3943FB47" w14:textId="77777777" w:rsidR="00B2673C" w:rsidRDefault="00D359FA" w:rsidP="00D359FA">
      <w:r w:rsidRPr="005A14B2">
        <w:t>De bon matin</w:t>
      </w:r>
      <w:r w:rsidR="00B2673C">
        <w:t xml:space="preserve">, </w:t>
      </w:r>
      <w:r w:rsidRPr="005A14B2">
        <w:t>te réveiller</w:t>
      </w:r>
      <w:r w:rsidR="00B2673C">
        <w:t>,</w:t>
      </w:r>
    </w:p>
    <w:p w14:paraId="27FF9DA8" w14:textId="77777777" w:rsidR="00B2673C" w:rsidRDefault="00D359FA" w:rsidP="00D359FA">
      <w:r w:rsidRPr="005A14B2">
        <w:t>Dans les rosiers</w:t>
      </w:r>
      <w:r w:rsidR="00B2673C">
        <w:t xml:space="preserve">, </w:t>
      </w:r>
      <w:r w:rsidRPr="005A14B2">
        <w:t>te promener</w:t>
      </w:r>
      <w:r w:rsidR="00B2673C">
        <w:t>.</w:t>
      </w:r>
    </w:p>
    <w:p w14:paraId="7F68BCAA" w14:textId="1FBCC5DE" w:rsidR="00D359FA" w:rsidRPr="005A14B2" w:rsidRDefault="00D359FA" w:rsidP="00D359FA"/>
    <w:p w14:paraId="6445A4ED" w14:textId="77777777" w:rsidR="00B2673C" w:rsidRDefault="00D359FA" w:rsidP="00D359FA">
      <w:r w:rsidRPr="005A14B2">
        <w:t>Tu verras des perles de rosée</w:t>
      </w:r>
      <w:r w:rsidR="00B2673C">
        <w:t>,</w:t>
      </w:r>
    </w:p>
    <w:p w14:paraId="5100F627" w14:textId="77777777" w:rsidR="00B2673C" w:rsidRDefault="00D359FA" w:rsidP="00D359FA">
      <w:r w:rsidRPr="005A14B2">
        <w:t>Sur les roses elles sont accrochées</w:t>
      </w:r>
      <w:r w:rsidR="00B2673C">
        <w:t>.</w:t>
      </w:r>
    </w:p>
    <w:p w14:paraId="69D2E08F" w14:textId="77777777" w:rsidR="00B2673C" w:rsidRDefault="00D359FA" w:rsidP="00D359FA">
      <w:r w:rsidRPr="005A14B2">
        <w:t>Une bonne poignée tu cueilleras</w:t>
      </w:r>
      <w:r w:rsidR="00B2673C">
        <w:t>,</w:t>
      </w:r>
    </w:p>
    <w:p w14:paraId="788D68A6" w14:textId="77777777" w:rsidR="00B2673C" w:rsidRDefault="00D359FA" w:rsidP="00D359FA">
      <w:r w:rsidRPr="005A14B2">
        <w:t>Dans une boite tu les rangeras</w:t>
      </w:r>
      <w:r w:rsidR="00B2673C">
        <w:t>.</w:t>
      </w:r>
    </w:p>
    <w:p w14:paraId="36C729BD" w14:textId="017820C2" w:rsidR="00D359FA" w:rsidRDefault="00D359FA" w:rsidP="00D359FA"/>
    <w:p w14:paraId="4D43B359" w14:textId="77777777" w:rsidR="00B2673C" w:rsidRDefault="00D359FA" w:rsidP="00D359FA">
      <w:r w:rsidRPr="005A14B2">
        <w:t>Un cheveu d</w:t>
      </w:r>
      <w:r w:rsidR="00B2673C">
        <w:t>’</w:t>
      </w:r>
      <w:r w:rsidRPr="005A14B2">
        <w:t>or pour les assembler</w:t>
      </w:r>
      <w:r w:rsidR="00B2673C">
        <w:t>,</w:t>
      </w:r>
    </w:p>
    <w:p w14:paraId="025DAB64" w14:textId="77777777" w:rsidR="00B2673C" w:rsidRDefault="00D359FA" w:rsidP="00D359FA">
      <w:r w:rsidRPr="005A14B2">
        <w:t>Un tout petit nœud pas trop serré</w:t>
      </w:r>
      <w:r w:rsidR="00B2673C">
        <w:t>,</w:t>
      </w:r>
    </w:p>
    <w:p w14:paraId="37F1E0ED" w14:textId="77777777" w:rsidR="00B2673C" w:rsidRDefault="00D359FA" w:rsidP="00D359FA">
      <w:r w:rsidRPr="005A14B2">
        <w:t>Ainsi tu auras un joli collier</w:t>
      </w:r>
      <w:r w:rsidR="00B2673C">
        <w:t>,</w:t>
      </w:r>
    </w:p>
    <w:p w14:paraId="60875A93" w14:textId="77777777" w:rsidR="00B2673C" w:rsidRDefault="00D359FA" w:rsidP="00D359FA">
      <w:r w:rsidRPr="005A14B2">
        <w:t>Aussi souple que celui d</w:t>
      </w:r>
      <w:r w:rsidR="00B2673C">
        <w:t>’</w:t>
      </w:r>
      <w:r w:rsidRPr="005A14B2">
        <w:t>une fée</w:t>
      </w:r>
      <w:r w:rsidR="00B2673C">
        <w:t>.</w:t>
      </w:r>
    </w:p>
    <w:p w14:paraId="6A1F911A" w14:textId="1A238A8F" w:rsidR="00D359FA" w:rsidRDefault="00D359FA" w:rsidP="00D359FA">
      <w:pPr>
        <w:pStyle w:val="Auteur"/>
      </w:pPr>
      <w:r w:rsidRPr="00E055BD">
        <w:t>Gilbert Saint-Pré</w:t>
      </w:r>
    </w:p>
    <w:p w14:paraId="7E0E05D6" w14:textId="1812C2D6" w:rsidR="006F2369" w:rsidRDefault="006F2369" w:rsidP="006F2369">
      <w:pPr>
        <w:pStyle w:val="Notation"/>
      </w:pPr>
      <w:r>
        <w:tab/>
      </w:r>
      <w:r>
        <w:tab/>
      </w:r>
      <w:r>
        <w:tab/>
        <w:t>8 points</w:t>
      </w:r>
    </w:p>
    <w:p w14:paraId="7B02EC02" w14:textId="77777777" w:rsidR="006F2369" w:rsidRDefault="006F2369" w:rsidP="006F2369">
      <w:pPr>
        <w:pStyle w:val="Titre1"/>
      </w:pPr>
      <w:r>
        <w:t>Les deux scarabées</w:t>
      </w:r>
    </w:p>
    <w:p w14:paraId="37272AB5" w14:textId="77777777" w:rsidR="00B2673C" w:rsidRDefault="006F2369" w:rsidP="006F2369">
      <w:r>
        <w:t>Un scarabée montait la rue</w:t>
      </w:r>
      <w:r w:rsidR="00B2673C">
        <w:t>,</w:t>
      </w:r>
    </w:p>
    <w:p w14:paraId="500C4352" w14:textId="77777777" w:rsidR="00B2673C" w:rsidRDefault="006F2369" w:rsidP="006F2369">
      <w:r>
        <w:t>Un scarabée la descendait</w:t>
      </w:r>
      <w:r w:rsidR="00B2673C">
        <w:t>.</w:t>
      </w:r>
    </w:p>
    <w:p w14:paraId="1468BEC2" w14:textId="484311BC" w:rsidR="00B2673C" w:rsidRDefault="00B2673C" w:rsidP="006F2369"/>
    <w:p w14:paraId="3872E67A" w14:textId="77777777" w:rsidR="00B2673C" w:rsidRDefault="00B2673C" w:rsidP="006F2369">
      <w:r>
        <w:t>— </w:t>
      </w:r>
      <w:r w:rsidR="006F2369">
        <w:t>Passez donc</w:t>
      </w:r>
      <w:r>
        <w:t xml:space="preserve">, </w:t>
      </w:r>
      <w:r w:rsidR="006F2369">
        <w:t>monsieur</w:t>
      </w:r>
      <w:r>
        <w:t xml:space="preserve">, </w:t>
      </w:r>
      <w:r w:rsidR="006F2369">
        <w:t>s</w:t>
      </w:r>
      <w:r>
        <w:t>’</w:t>
      </w:r>
      <w:r w:rsidR="006F2369">
        <w:t>il vous plait</w:t>
      </w:r>
      <w:r>
        <w:t>,</w:t>
      </w:r>
    </w:p>
    <w:p w14:paraId="3C12FB20" w14:textId="77777777" w:rsidR="00B2673C" w:rsidRDefault="006F2369" w:rsidP="006F2369">
      <w:r>
        <w:t>Puisque vous descendez la rue</w:t>
      </w:r>
      <w:r w:rsidR="00B2673C">
        <w:t>.</w:t>
      </w:r>
    </w:p>
    <w:p w14:paraId="5F492509" w14:textId="6C6D66F0" w:rsidR="00B2673C" w:rsidRDefault="00B2673C" w:rsidP="006F2369"/>
    <w:p w14:paraId="0C0C5033" w14:textId="77777777" w:rsidR="00B2673C" w:rsidRDefault="00B2673C" w:rsidP="006F2369">
      <w:r>
        <w:t>— </w:t>
      </w:r>
      <w:r w:rsidR="006F2369">
        <w:t>Après vous</w:t>
      </w:r>
      <w:r>
        <w:t xml:space="preserve">, </w:t>
      </w:r>
      <w:r w:rsidR="006F2369">
        <w:t>monsieur</w:t>
      </w:r>
      <w:r>
        <w:t xml:space="preserve">, </w:t>
      </w:r>
      <w:r w:rsidR="006F2369">
        <w:t>s</w:t>
      </w:r>
      <w:r>
        <w:t>’</w:t>
      </w:r>
      <w:r w:rsidR="006F2369">
        <w:t>il vous plait</w:t>
      </w:r>
      <w:r>
        <w:t>,</w:t>
      </w:r>
    </w:p>
    <w:p w14:paraId="3F3E161C" w14:textId="77777777" w:rsidR="00B2673C" w:rsidRDefault="006F2369" w:rsidP="006F2369">
      <w:r>
        <w:t>La remonter est plus ardu</w:t>
      </w:r>
      <w:r w:rsidR="00B2673C">
        <w:t>.</w:t>
      </w:r>
    </w:p>
    <w:p w14:paraId="045301DD" w14:textId="65606CE2" w:rsidR="006F2369" w:rsidRDefault="006F2369" w:rsidP="006F2369"/>
    <w:p w14:paraId="401650BC" w14:textId="77777777" w:rsidR="00B2673C" w:rsidRDefault="006F2369" w:rsidP="006F2369">
      <w:r>
        <w:t>Chacun tenant son chapeau gris</w:t>
      </w:r>
    </w:p>
    <w:p w14:paraId="70C35C96" w14:textId="24EA0032" w:rsidR="006F2369" w:rsidRDefault="006F2369" w:rsidP="006F2369">
      <w:r>
        <w:t>Dans une main gantée de gris</w:t>
      </w:r>
    </w:p>
    <w:p w14:paraId="768DA864" w14:textId="77777777" w:rsidR="006F2369" w:rsidRDefault="006F2369" w:rsidP="006F2369"/>
    <w:p w14:paraId="05A8F3BA" w14:textId="77777777" w:rsidR="00B2673C" w:rsidRDefault="006F2369" w:rsidP="006F2369">
      <w:r>
        <w:t>Voulait être le plus poli</w:t>
      </w:r>
    </w:p>
    <w:p w14:paraId="0C2E0DB8" w14:textId="77777777" w:rsidR="00B2673C" w:rsidRDefault="006F2369" w:rsidP="006F2369">
      <w:r>
        <w:t>Des scarabées nés dans la dune</w:t>
      </w:r>
      <w:r w:rsidR="00B2673C">
        <w:t>.</w:t>
      </w:r>
    </w:p>
    <w:p w14:paraId="20703241" w14:textId="348923C5" w:rsidR="006F2369" w:rsidRDefault="006F2369" w:rsidP="006F2369"/>
    <w:p w14:paraId="5D16DACD" w14:textId="77777777" w:rsidR="00B2673C" w:rsidRDefault="006F2369" w:rsidP="006F2369">
      <w:r>
        <w:t>Ils s</w:t>
      </w:r>
      <w:r w:rsidR="00B2673C">
        <w:t>’</w:t>
      </w:r>
      <w:r>
        <w:t>étaient croisés à midi</w:t>
      </w:r>
      <w:r w:rsidR="00B2673C">
        <w:t>.</w:t>
      </w:r>
    </w:p>
    <w:p w14:paraId="2D007AC2" w14:textId="6DB8941C" w:rsidR="006F2369" w:rsidRDefault="006F2369" w:rsidP="006F2369">
      <w:r>
        <w:t>A minuit</w:t>
      </w:r>
      <w:r w:rsidR="00B2673C">
        <w:t xml:space="preserve">, </w:t>
      </w:r>
      <w:r>
        <w:t>madame la lune</w:t>
      </w:r>
    </w:p>
    <w:p w14:paraId="6B82A307" w14:textId="77777777" w:rsidR="006F2369" w:rsidRDefault="006F2369" w:rsidP="006F2369"/>
    <w:p w14:paraId="554ACB7C" w14:textId="77777777" w:rsidR="00B2673C" w:rsidRDefault="006F2369" w:rsidP="006F2369">
      <w:r>
        <w:t>Les vit encore se souriant</w:t>
      </w:r>
      <w:r w:rsidR="00B2673C">
        <w:t>,</w:t>
      </w:r>
    </w:p>
    <w:p w14:paraId="66420E1F" w14:textId="77777777" w:rsidR="00B2673C" w:rsidRDefault="006F2369" w:rsidP="006F2369">
      <w:r>
        <w:t>Se parlant et se saluant</w:t>
      </w:r>
      <w:r w:rsidR="00B2673C">
        <w:t>,</w:t>
      </w:r>
    </w:p>
    <w:p w14:paraId="3158F5CC" w14:textId="37662FBC" w:rsidR="006F2369" w:rsidRDefault="006F2369" w:rsidP="006F2369"/>
    <w:p w14:paraId="1B71A0A6" w14:textId="77777777" w:rsidR="00B2673C" w:rsidRDefault="006F2369" w:rsidP="006F2369">
      <w:r>
        <w:t>Chacun tenant son chapeau gris</w:t>
      </w:r>
    </w:p>
    <w:p w14:paraId="63EC3E07" w14:textId="77777777" w:rsidR="00B2673C" w:rsidRDefault="006F2369" w:rsidP="006F2369">
      <w:r>
        <w:t>Dans une main gantée de gris</w:t>
      </w:r>
      <w:r w:rsidR="00B2673C">
        <w:t>.</w:t>
      </w:r>
    </w:p>
    <w:p w14:paraId="62D71A39" w14:textId="70220379" w:rsidR="006F2369" w:rsidRDefault="006F2369" w:rsidP="006F2369"/>
    <w:p w14:paraId="5D588C53" w14:textId="77777777" w:rsidR="006F2369" w:rsidRDefault="006F2369" w:rsidP="006F2369">
      <w:pPr>
        <w:pStyle w:val="Auteur"/>
      </w:pPr>
      <w:r>
        <w:t>Maurice Carême</w:t>
      </w:r>
    </w:p>
    <w:p w14:paraId="5B1DE60B" w14:textId="77777777" w:rsidR="006F2369" w:rsidRDefault="006F2369" w:rsidP="006F2369">
      <w:pPr>
        <w:pStyle w:val="Notation"/>
      </w:pPr>
      <w:r>
        <w:tab/>
      </w:r>
      <w:r>
        <w:tab/>
      </w:r>
      <w:r>
        <w:tab/>
        <w:t>8 points</w:t>
      </w:r>
    </w:p>
    <w:p w14:paraId="66ECB6C2" w14:textId="77777777" w:rsidR="006F2369" w:rsidRDefault="006F2369" w:rsidP="006F2369">
      <w:pPr>
        <w:pStyle w:val="Titre1"/>
      </w:pPr>
      <w:r>
        <w:t>La girafe</w:t>
      </w:r>
    </w:p>
    <w:p w14:paraId="7FAAE6E5" w14:textId="77777777" w:rsidR="00B2673C" w:rsidRDefault="006F2369" w:rsidP="006F2369">
      <w:r>
        <w:t>La girafe et la girouette</w:t>
      </w:r>
      <w:r w:rsidR="00B2673C">
        <w:t>,</w:t>
      </w:r>
    </w:p>
    <w:p w14:paraId="1ABF97C7" w14:textId="77777777" w:rsidR="00B2673C" w:rsidRDefault="006F2369" w:rsidP="006F2369">
      <w:r>
        <w:t>Vent du sud et vent de l</w:t>
      </w:r>
      <w:r w:rsidR="00B2673C">
        <w:t>’</w:t>
      </w:r>
      <w:r>
        <w:t>est</w:t>
      </w:r>
      <w:r w:rsidR="00B2673C">
        <w:t>,</w:t>
      </w:r>
    </w:p>
    <w:p w14:paraId="69041421" w14:textId="77777777" w:rsidR="00B2673C" w:rsidRDefault="006F2369" w:rsidP="006F2369">
      <w:r>
        <w:t>Tendent leur cou vers l</w:t>
      </w:r>
      <w:r w:rsidR="00B2673C">
        <w:t>’</w:t>
      </w:r>
      <w:r>
        <w:t>alouette</w:t>
      </w:r>
      <w:r w:rsidR="00B2673C">
        <w:t>,</w:t>
      </w:r>
    </w:p>
    <w:p w14:paraId="3DB45D11" w14:textId="77777777" w:rsidR="00B2673C" w:rsidRDefault="006F2369" w:rsidP="006F2369">
      <w:r>
        <w:t>Vent du nord et vent de l</w:t>
      </w:r>
      <w:r w:rsidR="00B2673C">
        <w:t>’</w:t>
      </w:r>
      <w:r>
        <w:t>ouest</w:t>
      </w:r>
      <w:r w:rsidR="00B2673C">
        <w:t>.</w:t>
      </w:r>
    </w:p>
    <w:p w14:paraId="78870854" w14:textId="6EEAB87C" w:rsidR="006F2369" w:rsidRDefault="006F2369" w:rsidP="006F2369"/>
    <w:p w14:paraId="4C2CD872" w14:textId="77777777" w:rsidR="00B2673C" w:rsidRDefault="006F2369" w:rsidP="006F2369">
      <w:r>
        <w:t>Toutes deux vivent près du ciel</w:t>
      </w:r>
      <w:r w:rsidR="00B2673C">
        <w:t>,</w:t>
      </w:r>
    </w:p>
    <w:p w14:paraId="70A50214" w14:textId="77777777" w:rsidR="00B2673C" w:rsidRDefault="006F2369" w:rsidP="006F2369">
      <w:r>
        <w:t>Vent du sud et vent de l</w:t>
      </w:r>
      <w:r w:rsidR="00B2673C">
        <w:t>’</w:t>
      </w:r>
      <w:r>
        <w:t>est</w:t>
      </w:r>
      <w:r w:rsidR="00B2673C">
        <w:t>,</w:t>
      </w:r>
    </w:p>
    <w:p w14:paraId="15CA6F8F" w14:textId="77777777" w:rsidR="00B2673C" w:rsidRDefault="006F2369" w:rsidP="006F2369">
      <w:r>
        <w:t>A la hauteur des hirondelles</w:t>
      </w:r>
      <w:r w:rsidR="00B2673C">
        <w:t>,</w:t>
      </w:r>
    </w:p>
    <w:p w14:paraId="05CAFD2E" w14:textId="77777777" w:rsidR="00B2673C" w:rsidRDefault="006F2369" w:rsidP="006F2369">
      <w:r>
        <w:t>Vent du nord et vent de l</w:t>
      </w:r>
      <w:r w:rsidR="00B2673C">
        <w:t>’</w:t>
      </w:r>
      <w:r>
        <w:t>ouest</w:t>
      </w:r>
      <w:r w:rsidR="00B2673C">
        <w:t>.</w:t>
      </w:r>
    </w:p>
    <w:p w14:paraId="69A04BC4" w14:textId="4AFA7799" w:rsidR="006F2369" w:rsidRDefault="006F2369" w:rsidP="006F2369"/>
    <w:p w14:paraId="5C8FD90A" w14:textId="77777777" w:rsidR="00B2673C" w:rsidRDefault="006F2369" w:rsidP="006F2369">
      <w:r>
        <w:t>Et l</w:t>
      </w:r>
      <w:r w:rsidR="00B2673C">
        <w:t>’</w:t>
      </w:r>
      <w:r>
        <w:t>hirondelle pirouette</w:t>
      </w:r>
      <w:r w:rsidR="00B2673C">
        <w:t>,</w:t>
      </w:r>
    </w:p>
    <w:p w14:paraId="1EE79480" w14:textId="77777777" w:rsidR="00B2673C" w:rsidRDefault="006F2369" w:rsidP="006F2369">
      <w:r>
        <w:t>Vent du sud et vent de l</w:t>
      </w:r>
      <w:r w:rsidR="00B2673C">
        <w:t>’</w:t>
      </w:r>
      <w:r>
        <w:t>est</w:t>
      </w:r>
      <w:r w:rsidR="00B2673C">
        <w:t>,</w:t>
      </w:r>
    </w:p>
    <w:p w14:paraId="217E603B" w14:textId="77777777" w:rsidR="00B2673C" w:rsidRDefault="006F2369" w:rsidP="006F2369">
      <w:r>
        <w:t>En été sur les girouettes</w:t>
      </w:r>
      <w:r w:rsidR="00B2673C">
        <w:t>,</w:t>
      </w:r>
    </w:p>
    <w:p w14:paraId="6AEEF28E" w14:textId="77777777" w:rsidR="00B2673C" w:rsidRDefault="006F2369" w:rsidP="006F2369">
      <w:r>
        <w:t>Vent du nord et vent de l</w:t>
      </w:r>
      <w:r w:rsidR="00B2673C">
        <w:t>’</w:t>
      </w:r>
      <w:r>
        <w:t>ouest</w:t>
      </w:r>
      <w:r w:rsidR="00B2673C">
        <w:t>.</w:t>
      </w:r>
    </w:p>
    <w:p w14:paraId="06D6BC33" w14:textId="0487DB26" w:rsidR="006F2369" w:rsidRDefault="006F2369" w:rsidP="006F2369"/>
    <w:p w14:paraId="5488A5D4" w14:textId="77777777" w:rsidR="00B2673C" w:rsidRDefault="006F2369" w:rsidP="006F2369">
      <w:r>
        <w:t>L</w:t>
      </w:r>
      <w:r w:rsidR="00B2673C">
        <w:t>’</w:t>
      </w:r>
      <w:r>
        <w:t>hirondelle</w:t>
      </w:r>
      <w:r w:rsidR="00B2673C">
        <w:t xml:space="preserve">, </w:t>
      </w:r>
      <w:r>
        <w:t>fait</w:t>
      </w:r>
      <w:r w:rsidR="00B2673C">
        <w:t xml:space="preserve">, </w:t>
      </w:r>
      <w:r>
        <w:t>des parafes</w:t>
      </w:r>
      <w:r w:rsidR="00B2673C">
        <w:t>,</w:t>
      </w:r>
    </w:p>
    <w:p w14:paraId="0B3A5ACA" w14:textId="77777777" w:rsidR="00B2673C" w:rsidRDefault="006F2369" w:rsidP="006F2369">
      <w:r>
        <w:t>Vent du sud et vent de l</w:t>
      </w:r>
      <w:r w:rsidR="00B2673C">
        <w:t>’</w:t>
      </w:r>
      <w:r>
        <w:t>est</w:t>
      </w:r>
      <w:r w:rsidR="00B2673C">
        <w:t>,</w:t>
      </w:r>
    </w:p>
    <w:p w14:paraId="1BA9E760" w14:textId="77777777" w:rsidR="00B2673C" w:rsidRDefault="006F2369" w:rsidP="006F2369">
      <w:r>
        <w:t>Tout l</w:t>
      </w:r>
      <w:r w:rsidR="00B2673C">
        <w:t>’</w:t>
      </w:r>
      <w:r>
        <w:t>hiver autour des girafes</w:t>
      </w:r>
      <w:r w:rsidR="00B2673C">
        <w:t>,</w:t>
      </w:r>
    </w:p>
    <w:p w14:paraId="45AAB43C" w14:textId="77777777" w:rsidR="00B2673C" w:rsidRDefault="006F2369" w:rsidP="006F2369">
      <w:r>
        <w:t>Vent du nord et vent de l</w:t>
      </w:r>
      <w:r w:rsidR="00B2673C">
        <w:t>’</w:t>
      </w:r>
      <w:r>
        <w:t>ouest</w:t>
      </w:r>
      <w:r w:rsidR="00B2673C">
        <w:t>.</w:t>
      </w:r>
    </w:p>
    <w:p w14:paraId="5790D6C9" w14:textId="25B5AC96" w:rsidR="006F2369" w:rsidRDefault="006F2369" w:rsidP="006F2369">
      <w:pPr>
        <w:pStyle w:val="Auteur"/>
      </w:pPr>
      <w:r>
        <w:t>Robert Desnos</w:t>
      </w:r>
    </w:p>
    <w:p w14:paraId="2F6EEDAF" w14:textId="77777777" w:rsidR="006F2369" w:rsidRPr="00E055BD" w:rsidRDefault="006F2369" w:rsidP="006F2369"/>
    <w:p w14:paraId="580E835C" w14:textId="2A210F0D" w:rsidR="00D359FA" w:rsidRPr="00BF16D2" w:rsidRDefault="00CA0A14" w:rsidP="00D359FA">
      <w:pPr>
        <w:pStyle w:val="Notation"/>
      </w:pPr>
      <w:r>
        <w:tab/>
      </w:r>
      <w:r>
        <w:tab/>
      </w:r>
      <w:r>
        <w:tab/>
        <w:t>8 points</w:t>
      </w:r>
    </w:p>
    <w:p w14:paraId="3FD2565C" w14:textId="77777777" w:rsidR="00D359FA" w:rsidRDefault="00D359FA" w:rsidP="00D359FA">
      <w:pPr>
        <w:pStyle w:val="Titre1"/>
        <w:rPr>
          <w:b/>
        </w:rPr>
      </w:pPr>
      <w:r>
        <w:t>Le cheval</w:t>
      </w:r>
    </w:p>
    <w:p w14:paraId="321F1BB8" w14:textId="77777777" w:rsidR="00B2673C" w:rsidRDefault="00D359FA" w:rsidP="00D359FA">
      <w:r w:rsidRPr="005A14B2">
        <w:t>Et le cheval longea ma page</w:t>
      </w:r>
      <w:r w:rsidR="00B2673C">
        <w:t>.</w:t>
      </w:r>
    </w:p>
    <w:p w14:paraId="252BC014" w14:textId="77777777" w:rsidR="00B2673C" w:rsidRDefault="00D359FA" w:rsidP="00D359FA">
      <w:r w:rsidRPr="005A14B2">
        <w:t>Il était seul</w:t>
      </w:r>
      <w:r w:rsidR="00B2673C">
        <w:t xml:space="preserve">, </w:t>
      </w:r>
      <w:r w:rsidRPr="005A14B2">
        <w:t>sans cavalier</w:t>
      </w:r>
      <w:r w:rsidR="00B2673C">
        <w:t>,</w:t>
      </w:r>
    </w:p>
    <w:p w14:paraId="50CF32F3" w14:textId="1E39A997" w:rsidR="00D359FA" w:rsidRDefault="00D359FA" w:rsidP="00D359FA">
      <w:r>
        <w:t>Mais je venais de dessiner</w:t>
      </w:r>
    </w:p>
    <w:p w14:paraId="3243874E" w14:textId="77777777" w:rsidR="00B2673C" w:rsidRDefault="00D359FA" w:rsidP="00D359FA">
      <w:r w:rsidRPr="005A14B2">
        <w:t>Une mer immense et sa plage</w:t>
      </w:r>
      <w:r w:rsidR="00B2673C">
        <w:t>.</w:t>
      </w:r>
    </w:p>
    <w:p w14:paraId="038D9340" w14:textId="1EB57483" w:rsidR="00D359FA" w:rsidRPr="005A14B2" w:rsidRDefault="00D359FA" w:rsidP="00D359FA"/>
    <w:p w14:paraId="69569F24" w14:textId="77777777" w:rsidR="00D359FA" w:rsidRDefault="00D359FA" w:rsidP="00D359FA">
      <w:r>
        <w:t>Comment aurais-je pu savoir</w:t>
      </w:r>
    </w:p>
    <w:p w14:paraId="37635BBF" w14:textId="77777777" w:rsidR="00B2673C" w:rsidRDefault="00D359FA" w:rsidP="00D359FA">
      <w:r w:rsidRPr="005A14B2">
        <w:t>D</w:t>
      </w:r>
      <w:r w:rsidR="00B2673C">
        <w:t>’</w:t>
      </w:r>
      <w:r w:rsidRPr="005A14B2">
        <w:t>où il venait</w:t>
      </w:r>
      <w:r w:rsidR="00B2673C">
        <w:t xml:space="preserve">, </w:t>
      </w:r>
      <w:r w:rsidRPr="005A14B2">
        <w:t>où il allait</w:t>
      </w:r>
      <w:r w:rsidR="00B2673C">
        <w:t> ?</w:t>
      </w:r>
    </w:p>
    <w:p w14:paraId="1997FEBA" w14:textId="77777777" w:rsidR="00B2673C" w:rsidRDefault="00D359FA" w:rsidP="00D359FA">
      <w:r w:rsidRPr="005A14B2">
        <w:t>Il était grand</w:t>
      </w:r>
      <w:r w:rsidR="00B2673C">
        <w:t xml:space="preserve">, </w:t>
      </w:r>
      <w:r w:rsidRPr="005A14B2">
        <w:t>il était noir</w:t>
      </w:r>
      <w:r w:rsidR="00B2673C">
        <w:t>,</w:t>
      </w:r>
    </w:p>
    <w:p w14:paraId="5CA9AC0A" w14:textId="77777777" w:rsidR="00B2673C" w:rsidRDefault="00D359FA" w:rsidP="00D359FA">
      <w:r w:rsidRPr="005A14B2">
        <w:t>Il ombrait ce que j</w:t>
      </w:r>
      <w:r w:rsidR="00B2673C">
        <w:t>’</w:t>
      </w:r>
      <w:r w:rsidRPr="005A14B2">
        <w:t>écrivais</w:t>
      </w:r>
      <w:r w:rsidR="00B2673C">
        <w:t>.</w:t>
      </w:r>
    </w:p>
    <w:p w14:paraId="1A0C9A0B" w14:textId="020388F4" w:rsidR="00D359FA" w:rsidRPr="005A14B2" w:rsidRDefault="00D359FA" w:rsidP="00D359FA"/>
    <w:p w14:paraId="707E4566" w14:textId="459471EB" w:rsidR="00D359FA" w:rsidRDefault="00D359FA" w:rsidP="00D359FA">
      <w:r w:rsidRPr="005A14B2">
        <w:t>J</w:t>
      </w:r>
      <w:r w:rsidR="00B2673C">
        <w:t>’</w:t>
      </w:r>
      <w:r>
        <w:t>aurais pourtant dû deviner</w:t>
      </w:r>
    </w:p>
    <w:p w14:paraId="25ACEA34" w14:textId="77777777" w:rsidR="00B2673C" w:rsidRDefault="00D359FA" w:rsidP="00D359FA">
      <w:r w:rsidRPr="005A14B2">
        <w:t>Qu</w:t>
      </w:r>
      <w:r w:rsidR="00B2673C">
        <w:t>’</w:t>
      </w:r>
      <w:r w:rsidRPr="005A14B2">
        <w:t>il ne fallait pas l</w:t>
      </w:r>
      <w:r w:rsidR="00B2673C">
        <w:t>’</w:t>
      </w:r>
      <w:r w:rsidRPr="005A14B2">
        <w:t>appeler</w:t>
      </w:r>
      <w:r w:rsidR="00B2673C">
        <w:t>.</w:t>
      </w:r>
    </w:p>
    <w:p w14:paraId="2EB5A2CF" w14:textId="78D5305A" w:rsidR="00D359FA" w:rsidRDefault="00D359FA" w:rsidP="00D359FA">
      <w:r>
        <w:t>Il tourna lentement la tête</w:t>
      </w:r>
    </w:p>
    <w:p w14:paraId="0933BC6A" w14:textId="6FCB6DDC" w:rsidR="00D359FA" w:rsidRDefault="00D359FA" w:rsidP="00D359FA">
      <w:r w:rsidRPr="005A14B2">
        <w:t>Et</w:t>
      </w:r>
      <w:r w:rsidR="00B2673C">
        <w:t xml:space="preserve">, </w:t>
      </w:r>
      <w:r w:rsidRPr="005A14B2">
        <w:t>comme s</w:t>
      </w:r>
      <w:r w:rsidR="00B2673C">
        <w:t>’</w:t>
      </w:r>
      <w:r>
        <w:t>il avait eu peur</w:t>
      </w:r>
    </w:p>
    <w:p w14:paraId="2A460722" w14:textId="77777777" w:rsidR="00B2673C" w:rsidRDefault="00D359FA" w:rsidP="00D359FA">
      <w:r w:rsidRPr="005A14B2">
        <w:t>Que je lise en son cœur de bête</w:t>
      </w:r>
      <w:r w:rsidR="00B2673C">
        <w:t>,</w:t>
      </w:r>
    </w:p>
    <w:p w14:paraId="2C6FB317" w14:textId="77777777" w:rsidR="00B2673C" w:rsidRDefault="00D359FA" w:rsidP="00D359FA">
      <w:r w:rsidRPr="005A14B2">
        <w:t>Il redevint simple blancheur</w:t>
      </w:r>
      <w:r w:rsidR="00B2673C">
        <w:t>.</w:t>
      </w:r>
    </w:p>
    <w:p w14:paraId="7C67C1EB" w14:textId="115CB3F0" w:rsidR="00D359FA" w:rsidRDefault="00D359FA" w:rsidP="00D359FA">
      <w:pPr>
        <w:pStyle w:val="Auteur"/>
      </w:pPr>
      <w:r w:rsidRPr="00E055BD">
        <w:t>Maurice Carême</w:t>
      </w:r>
    </w:p>
    <w:p w14:paraId="1BBDD322" w14:textId="77777777" w:rsidR="00F5226D" w:rsidRPr="00BF16D2" w:rsidRDefault="00F5226D" w:rsidP="00F5226D">
      <w:pPr>
        <w:pStyle w:val="Notation"/>
      </w:pPr>
      <w:r>
        <w:tab/>
      </w:r>
      <w:r>
        <w:tab/>
      </w:r>
      <w:r>
        <w:tab/>
        <w:t>8 points</w:t>
      </w:r>
    </w:p>
    <w:p w14:paraId="350E90E7" w14:textId="77777777" w:rsidR="00B2673C" w:rsidRDefault="00F5226D" w:rsidP="00F5226D">
      <w:pPr>
        <w:pStyle w:val="Titre1"/>
      </w:pPr>
      <w:r>
        <w:t>Écolier dans la lune</w:t>
      </w:r>
    </w:p>
    <w:p w14:paraId="47E6381B" w14:textId="12D277E6" w:rsidR="00B2673C" w:rsidRDefault="00F5226D" w:rsidP="00F5226D">
      <w:r>
        <w:t>A l</w:t>
      </w:r>
      <w:r w:rsidR="00B2673C">
        <w:t>’</w:t>
      </w:r>
      <w:r>
        <w:t>école des nuages</w:t>
      </w:r>
    </w:p>
    <w:p w14:paraId="6B949F0C" w14:textId="77777777" w:rsidR="00B2673C" w:rsidRDefault="00F5226D" w:rsidP="00F5226D">
      <w:r>
        <w:t>On découvre des pays</w:t>
      </w:r>
    </w:p>
    <w:p w14:paraId="7B5EF32F" w14:textId="6D9333BD" w:rsidR="00B2673C" w:rsidRDefault="00F5226D" w:rsidP="00F5226D">
      <w:r>
        <w:t>Où nul n</w:t>
      </w:r>
      <w:r w:rsidR="00B2673C">
        <w:t>’</w:t>
      </w:r>
      <w:r>
        <w:t>est jamais parti</w:t>
      </w:r>
    </w:p>
    <w:p w14:paraId="502FBC7F" w14:textId="77777777" w:rsidR="00B2673C" w:rsidRDefault="00F5226D" w:rsidP="00F5226D">
      <w:r>
        <w:t>Pas même les enfants sages</w:t>
      </w:r>
      <w:r w:rsidR="00B2673C">
        <w:t>.</w:t>
      </w:r>
    </w:p>
    <w:p w14:paraId="02000728" w14:textId="1CF077C7" w:rsidR="00B2673C" w:rsidRDefault="00F5226D" w:rsidP="00F5226D">
      <w:r>
        <w:t>Le soleil avec la pluie</w:t>
      </w:r>
    </w:p>
    <w:p w14:paraId="718696F6" w14:textId="11B5F042" w:rsidR="00B2673C" w:rsidRDefault="00F5226D" w:rsidP="00F5226D">
      <w:r>
        <w:t>L</w:t>
      </w:r>
      <w:r w:rsidR="00B2673C">
        <w:t>’</w:t>
      </w:r>
      <w:r>
        <w:t>orage avec l</w:t>
      </w:r>
      <w:r w:rsidR="00B2673C">
        <w:t>’</w:t>
      </w:r>
      <w:r>
        <w:t>accalmie</w:t>
      </w:r>
    </w:p>
    <w:p w14:paraId="2292CA15" w14:textId="77777777" w:rsidR="00B2673C" w:rsidRDefault="00F5226D" w:rsidP="00F5226D">
      <w:r>
        <w:t>La météorologie</w:t>
      </w:r>
    </w:p>
    <w:p w14:paraId="3AB9CE55" w14:textId="77777777" w:rsidR="00B2673C" w:rsidRDefault="00F5226D" w:rsidP="00F5226D">
      <w:r>
        <w:t>Bouscule le temps</w:t>
      </w:r>
    </w:p>
    <w:p w14:paraId="5B613E0D" w14:textId="77777777" w:rsidR="00B2673C" w:rsidRDefault="00F5226D" w:rsidP="00F5226D">
      <w:r>
        <w:t>Les visages</w:t>
      </w:r>
    </w:p>
    <w:p w14:paraId="63E8B27F" w14:textId="77777777" w:rsidR="00B2673C" w:rsidRDefault="00F5226D" w:rsidP="00F5226D">
      <w:r>
        <w:t>Et les couleurs de nos cris</w:t>
      </w:r>
    </w:p>
    <w:p w14:paraId="472FFE7F" w14:textId="77777777" w:rsidR="00B2673C" w:rsidRDefault="00F5226D" w:rsidP="00F5226D">
      <w:r>
        <w:t>Dans la cour des éclaircies</w:t>
      </w:r>
      <w:r w:rsidR="00B2673C">
        <w:t>.</w:t>
      </w:r>
    </w:p>
    <w:p w14:paraId="7A1BBB19" w14:textId="18170BE5" w:rsidR="00B2673C" w:rsidRDefault="00F5226D" w:rsidP="00F5226D">
      <w:r>
        <w:t>Les oiseaux n</w:t>
      </w:r>
      <w:r w:rsidR="00B2673C">
        <w:t>’</w:t>
      </w:r>
      <w:r>
        <w:t>ont pas d</w:t>
      </w:r>
      <w:r w:rsidR="00B2673C">
        <w:t>’</w:t>
      </w:r>
      <w:r>
        <w:t>histoires</w:t>
      </w:r>
    </w:p>
    <w:p w14:paraId="1622031D" w14:textId="066DD900" w:rsidR="00B2673C" w:rsidRDefault="00F5226D" w:rsidP="00F5226D">
      <w:r>
        <w:t>Les arbres n</w:t>
      </w:r>
      <w:r w:rsidR="00B2673C">
        <w:t>’</w:t>
      </w:r>
      <w:r>
        <w:t>ont pas d</w:t>
      </w:r>
      <w:r w:rsidR="00B2673C">
        <w:t>’</w:t>
      </w:r>
      <w:r>
        <w:t>ennuis</w:t>
      </w:r>
    </w:p>
    <w:p w14:paraId="4BBA595E" w14:textId="5C04F609" w:rsidR="00B2673C" w:rsidRDefault="00F5226D" w:rsidP="00F5226D">
      <w:r>
        <w:t>A l</w:t>
      </w:r>
      <w:r w:rsidR="00B2673C">
        <w:t>’</w:t>
      </w:r>
      <w:r>
        <w:t>école des nuages</w:t>
      </w:r>
    </w:p>
    <w:p w14:paraId="5152A10A" w14:textId="01FAA68F" w:rsidR="00B2673C" w:rsidRDefault="00F5226D" w:rsidP="00F5226D">
      <w:r>
        <w:t>Aucun enfant n</w:t>
      </w:r>
      <w:r w:rsidR="00B2673C">
        <w:t>’</w:t>
      </w:r>
      <w:r>
        <w:t>est puni</w:t>
      </w:r>
    </w:p>
    <w:p w14:paraId="7A047F51" w14:textId="77777777" w:rsidR="00B2673C" w:rsidRDefault="00F5226D" w:rsidP="00F5226D">
      <w:r>
        <w:t>Les rêves tournent les pages</w:t>
      </w:r>
    </w:p>
    <w:p w14:paraId="4CBD59EA" w14:textId="7AF76373" w:rsidR="00B2673C" w:rsidRDefault="00F5226D" w:rsidP="00F5226D">
      <w:r>
        <w:t>Aucune leçon ne t</w:t>
      </w:r>
      <w:r w:rsidR="00B2673C">
        <w:t>’</w:t>
      </w:r>
      <w:r>
        <w:t>ennuie</w:t>
      </w:r>
    </w:p>
    <w:p w14:paraId="5FF017F6" w14:textId="5C9E20D5" w:rsidR="00B2673C" w:rsidRDefault="00F5226D" w:rsidP="00F5226D">
      <w:r>
        <w:t>C</w:t>
      </w:r>
      <w:r w:rsidR="00B2673C">
        <w:t>’</w:t>
      </w:r>
      <w:r>
        <w:t>est l</w:t>
      </w:r>
      <w:r w:rsidR="00B2673C">
        <w:t>’</w:t>
      </w:r>
      <w:r>
        <w:t>école des nuages</w:t>
      </w:r>
    </w:p>
    <w:p w14:paraId="19870DD8" w14:textId="77777777" w:rsidR="00B2673C" w:rsidRDefault="00F5226D" w:rsidP="00F5226D">
      <w:r>
        <w:t>Elle t</w:t>
      </w:r>
      <w:r w:rsidR="00B2673C">
        <w:t>’</w:t>
      </w:r>
      <w:r>
        <w:t>ouvre sur la vie</w:t>
      </w:r>
      <w:r w:rsidR="00B2673C">
        <w:t>.</w:t>
      </w:r>
    </w:p>
    <w:p w14:paraId="5C7CE16F" w14:textId="635A47F3" w:rsidR="00F5226D" w:rsidRDefault="00F5226D" w:rsidP="00F5226D">
      <w:pPr>
        <w:pStyle w:val="Auteur"/>
      </w:pPr>
      <w:r>
        <w:t>Alain Boudet</w:t>
      </w:r>
    </w:p>
    <w:p w14:paraId="48650D05" w14:textId="77777777" w:rsidR="00F5226D" w:rsidRPr="00E055BD" w:rsidRDefault="00F5226D" w:rsidP="00F5226D"/>
    <w:p w14:paraId="33874178" w14:textId="4DCF94A0" w:rsidR="00D359FA" w:rsidRPr="005A14B2" w:rsidRDefault="00CA0A14" w:rsidP="00D359FA">
      <w:pPr>
        <w:pStyle w:val="Notation"/>
      </w:pPr>
      <w:bookmarkStart w:id="45" w:name="bookmark44"/>
      <w:r>
        <w:tab/>
      </w:r>
      <w:r>
        <w:tab/>
      </w:r>
      <w:r>
        <w:tab/>
        <w:t>8 points</w:t>
      </w:r>
    </w:p>
    <w:p w14:paraId="66E75E0D" w14:textId="229DB012" w:rsidR="00D359FA" w:rsidRDefault="00D359FA" w:rsidP="00D359FA">
      <w:pPr>
        <w:pStyle w:val="Titre1"/>
        <w:rPr>
          <w:b/>
        </w:rPr>
      </w:pPr>
      <w:r>
        <w:t>L</w:t>
      </w:r>
      <w:r w:rsidR="00B2673C">
        <w:rPr>
          <w:b/>
        </w:rPr>
        <w:t>’</w:t>
      </w:r>
      <w:r>
        <w:t>oiseau bleu</w:t>
      </w:r>
    </w:p>
    <w:bookmarkEnd w:id="45"/>
    <w:p w14:paraId="5510012C" w14:textId="77777777" w:rsidR="00D359FA" w:rsidRPr="005A14B2" w:rsidRDefault="00D359FA" w:rsidP="00D359FA">
      <w:r w:rsidRPr="005A14B2">
        <w:t>Mon oiseau bleu a le ventre tout bleu</w:t>
      </w:r>
    </w:p>
    <w:p w14:paraId="6209D6C4" w14:textId="1CA639E3" w:rsidR="00D359FA" w:rsidRDefault="00D359FA" w:rsidP="00D359FA">
      <w:r w:rsidRPr="005A14B2">
        <w:t>Sa tête est d</w:t>
      </w:r>
      <w:r w:rsidR="00B2673C">
        <w:t>’</w:t>
      </w:r>
      <w:r>
        <w:t>un vert mordoré</w:t>
      </w:r>
    </w:p>
    <w:p w14:paraId="2E80F89E" w14:textId="77777777" w:rsidR="00D359FA" w:rsidRDefault="00D359FA" w:rsidP="00D359FA">
      <w:r w:rsidRPr="005A14B2">
        <w:t xml:space="preserve">Il a une tache </w:t>
      </w:r>
      <w:r>
        <w:t>noire sous la gorge</w:t>
      </w:r>
    </w:p>
    <w:p w14:paraId="24CE8FF4" w14:textId="77777777" w:rsidR="00D359FA" w:rsidRPr="005A14B2" w:rsidRDefault="00D359FA" w:rsidP="00D359FA">
      <w:r w:rsidRPr="005A14B2">
        <w:t>Ses ailes sont bleues</w:t>
      </w:r>
    </w:p>
    <w:p w14:paraId="23755337" w14:textId="77777777" w:rsidR="00D359FA" w:rsidRDefault="00D359FA" w:rsidP="00D359FA">
      <w:r w:rsidRPr="005A14B2">
        <w:t>avec des touffes de petites plumes jaune doré</w:t>
      </w:r>
    </w:p>
    <w:p w14:paraId="67063B12" w14:textId="77777777" w:rsidR="00D359FA" w:rsidRPr="005A14B2" w:rsidRDefault="00D359FA" w:rsidP="00D359FA"/>
    <w:p w14:paraId="7515166D" w14:textId="77777777" w:rsidR="00D359FA" w:rsidRPr="005A14B2" w:rsidRDefault="00D359FA" w:rsidP="00D359FA">
      <w:r w:rsidRPr="005A14B2">
        <w:t>Au bout de la queue il y a</w:t>
      </w:r>
      <w:r>
        <w:t xml:space="preserve"> </w:t>
      </w:r>
      <w:r w:rsidRPr="005A14B2">
        <w:t>des traces de vermillon</w:t>
      </w:r>
    </w:p>
    <w:p w14:paraId="450A3B39" w14:textId="77777777" w:rsidR="00D359FA" w:rsidRPr="005A14B2" w:rsidRDefault="00D359FA" w:rsidP="00D359FA">
      <w:r w:rsidRPr="005A14B2">
        <w:t>Son dos est zébré de noir et de vert</w:t>
      </w:r>
    </w:p>
    <w:p w14:paraId="348EDBA4" w14:textId="77777777" w:rsidR="00D359FA" w:rsidRPr="005A14B2" w:rsidRDefault="00D359FA" w:rsidP="00D359FA">
      <w:r w:rsidRPr="005A14B2">
        <w:t>Il a le bec noir les pattes incarnat</w:t>
      </w:r>
    </w:p>
    <w:p w14:paraId="678CE590" w14:textId="77777777" w:rsidR="00D359FA" w:rsidRDefault="00D359FA" w:rsidP="00D359FA">
      <w:r w:rsidRPr="005A14B2">
        <w:t>et deux petits yeux de jais</w:t>
      </w:r>
    </w:p>
    <w:p w14:paraId="234FADFD" w14:textId="77777777" w:rsidR="00D359FA" w:rsidRPr="005A14B2" w:rsidRDefault="00D359FA" w:rsidP="00D359FA"/>
    <w:p w14:paraId="20BE6AEB" w14:textId="77777777" w:rsidR="00B2673C" w:rsidRDefault="00D359FA" w:rsidP="00D359FA">
      <w:r w:rsidRPr="005A14B2">
        <w:t>Il adore faire trempette</w:t>
      </w:r>
      <w:r w:rsidR="00B2673C">
        <w:t>,</w:t>
      </w:r>
    </w:p>
    <w:p w14:paraId="236733D9" w14:textId="7F48A3BC" w:rsidR="00D359FA" w:rsidRDefault="00D359FA" w:rsidP="00D359FA">
      <w:r>
        <w:t>se nourrit de bananes et pousse</w:t>
      </w:r>
    </w:p>
    <w:p w14:paraId="493CD782" w14:textId="77777777" w:rsidR="00D359FA" w:rsidRDefault="00D359FA" w:rsidP="00D359FA">
      <w:r w:rsidRPr="005A14B2">
        <w:t xml:space="preserve">Un </w:t>
      </w:r>
      <w:r>
        <w:t>cri qui ressemble au sifflement</w:t>
      </w:r>
    </w:p>
    <w:p w14:paraId="3C97F436" w14:textId="77777777" w:rsidR="00B2673C" w:rsidRDefault="00D359FA" w:rsidP="00D359FA">
      <w:r w:rsidRPr="005A14B2">
        <w:t>d</w:t>
      </w:r>
      <w:r w:rsidR="00B2673C">
        <w:t>’</w:t>
      </w:r>
      <w:r w:rsidRPr="005A14B2">
        <w:t>un tout petit jet de vapeur</w:t>
      </w:r>
      <w:r w:rsidR="00B2673C">
        <w:t>.</w:t>
      </w:r>
    </w:p>
    <w:p w14:paraId="198CAF97" w14:textId="5D3104F4" w:rsidR="00D359FA" w:rsidRPr="005A14B2" w:rsidRDefault="00D359FA" w:rsidP="00D359FA"/>
    <w:p w14:paraId="49E86720" w14:textId="77777777" w:rsidR="00B2673C" w:rsidRDefault="00D359FA" w:rsidP="00D359FA">
      <w:r w:rsidRPr="005A14B2">
        <w:t>On le nomme le septicolore</w:t>
      </w:r>
      <w:r w:rsidR="00B2673C">
        <w:t>.</w:t>
      </w:r>
    </w:p>
    <w:p w14:paraId="32350361" w14:textId="0AC886CF" w:rsidR="00D359FA" w:rsidRDefault="00D359FA" w:rsidP="00D359FA">
      <w:pPr>
        <w:pStyle w:val="Auteur"/>
      </w:pPr>
      <w:r w:rsidRPr="00E055BD">
        <w:t>Blaise Cendrars</w:t>
      </w:r>
    </w:p>
    <w:p w14:paraId="3FA44A2B" w14:textId="77777777" w:rsidR="002503CD" w:rsidRPr="005A14B2" w:rsidRDefault="002503CD" w:rsidP="002503CD">
      <w:pPr>
        <w:pStyle w:val="Notation"/>
      </w:pPr>
      <w:r>
        <w:tab/>
      </w:r>
      <w:r>
        <w:tab/>
      </w:r>
      <w:r>
        <w:tab/>
        <w:t>8 points</w:t>
      </w:r>
    </w:p>
    <w:p w14:paraId="4AAF00E3" w14:textId="681B6040" w:rsidR="002503CD" w:rsidRDefault="002503CD" w:rsidP="002503CD">
      <w:pPr>
        <w:pStyle w:val="Titre1"/>
      </w:pPr>
      <w:r>
        <w:t>L</w:t>
      </w:r>
      <w:r w:rsidR="00B2673C">
        <w:t>’</w:t>
      </w:r>
      <w:r>
        <w:t>oiseau de brume</w:t>
      </w:r>
    </w:p>
    <w:p w14:paraId="0447A907" w14:textId="77777777" w:rsidR="00B2673C" w:rsidRDefault="002503CD" w:rsidP="002503CD">
      <w:r>
        <w:t>L</w:t>
      </w:r>
      <w:r w:rsidR="00B2673C">
        <w:t>’</w:t>
      </w:r>
      <w:r>
        <w:t>oiseau vole</w:t>
      </w:r>
      <w:r w:rsidR="00B2673C">
        <w:t>.</w:t>
      </w:r>
    </w:p>
    <w:p w14:paraId="7412232A" w14:textId="77777777" w:rsidR="00B2673C" w:rsidRDefault="002503CD" w:rsidP="002503CD">
      <w:r>
        <w:t>L</w:t>
      </w:r>
      <w:r w:rsidR="00B2673C">
        <w:t>’</w:t>
      </w:r>
      <w:r>
        <w:t>enfant le regarde</w:t>
      </w:r>
      <w:r w:rsidR="00B2673C">
        <w:t>.</w:t>
      </w:r>
    </w:p>
    <w:p w14:paraId="409DE260" w14:textId="77777777" w:rsidR="00B2673C" w:rsidRDefault="002503CD" w:rsidP="002503CD">
      <w:r>
        <w:t>Il agite ses bras</w:t>
      </w:r>
      <w:r w:rsidR="00B2673C">
        <w:t xml:space="preserve">, </w:t>
      </w:r>
      <w:r>
        <w:t>jouant avec le vent</w:t>
      </w:r>
      <w:r w:rsidR="00B2673C">
        <w:t>,</w:t>
      </w:r>
    </w:p>
    <w:p w14:paraId="041EA871" w14:textId="77777777" w:rsidR="00B2673C" w:rsidRDefault="002503CD" w:rsidP="002503CD">
      <w:r>
        <w:t>mais son corps ne bouge pas</w:t>
      </w:r>
      <w:r w:rsidR="00B2673C">
        <w:t>.</w:t>
      </w:r>
    </w:p>
    <w:p w14:paraId="08B19F82" w14:textId="675A092B" w:rsidR="002503CD" w:rsidRDefault="002503CD" w:rsidP="002503CD"/>
    <w:p w14:paraId="6C34EF1C" w14:textId="77777777" w:rsidR="00B2673C" w:rsidRDefault="002503CD" w:rsidP="002503CD">
      <w:r>
        <w:t>Pourtant</w:t>
      </w:r>
      <w:r w:rsidR="00B2673C">
        <w:t xml:space="preserve">, </w:t>
      </w:r>
      <w:r>
        <w:t>l</w:t>
      </w:r>
      <w:r w:rsidR="00B2673C">
        <w:t>’</w:t>
      </w:r>
      <w:r>
        <w:t>enfant s</w:t>
      </w:r>
      <w:r w:rsidR="00B2673C">
        <w:t>’</w:t>
      </w:r>
      <w:r>
        <w:t>élève quand même</w:t>
      </w:r>
      <w:r w:rsidR="00B2673C">
        <w:t>.</w:t>
      </w:r>
    </w:p>
    <w:p w14:paraId="51381293" w14:textId="04487ECB" w:rsidR="002503CD" w:rsidRDefault="002503CD" w:rsidP="002503CD">
      <w:r>
        <w:t>Ses pieds touchent encore le sol</w:t>
      </w:r>
    </w:p>
    <w:p w14:paraId="22D941B9" w14:textId="77777777" w:rsidR="00B2673C" w:rsidRDefault="002503CD" w:rsidP="002503CD">
      <w:r>
        <w:t>mais son cœur est déjà dans les nuages</w:t>
      </w:r>
      <w:r w:rsidR="00B2673C">
        <w:t>.</w:t>
      </w:r>
    </w:p>
    <w:p w14:paraId="3C865A8D" w14:textId="13A45839" w:rsidR="002503CD" w:rsidRDefault="002503CD" w:rsidP="002503CD"/>
    <w:p w14:paraId="3A9802E5" w14:textId="77777777" w:rsidR="00B2673C" w:rsidRDefault="002503CD" w:rsidP="002503CD">
      <w:r>
        <w:t>Il rejoint l</w:t>
      </w:r>
      <w:r w:rsidR="00B2673C">
        <w:t>’</w:t>
      </w:r>
      <w:r>
        <w:t>oiseau et tous deux volent de concert</w:t>
      </w:r>
      <w:r w:rsidR="00B2673C">
        <w:t>,</w:t>
      </w:r>
    </w:p>
    <w:p w14:paraId="4D999CB8" w14:textId="77777777" w:rsidR="00B2673C" w:rsidRDefault="002503CD" w:rsidP="002503CD">
      <w:r>
        <w:t>traversant le temps et les paysages</w:t>
      </w:r>
      <w:r w:rsidR="00B2673C">
        <w:t>,</w:t>
      </w:r>
    </w:p>
    <w:p w14:paraId="156259F8" w14:textId="77777777" w:rsidR="00B2673C" w:rsidRDefault="002503CD" w:rsidP="002503CD">
      <w:r>
        <w:t>chevauchant des chevaux de lumière</w:t>
      </w:r>
      <w:r w:rsidR="00B2673C">
        <w:t>,</w:t>
      </w:r>
    </w:p>
    <w:p w14:paraId="66D4AE9B" w14:textId="77777777" w:rsidR="00B2673C" w:rsidRDefault="002503CD" w:rsidP="002503CD">
      <w:r>
        <w:t>sculptant des déesses de brume</w:t>
      </w:r>
      <w:r w:rsidR="00B2673C">
        <w:t>,</w:t>
      </w:r>
    </w:p>
    <w:p w14:paraId="758918C6" w14:textId="77777777" w:rsidR="00B2673C" w:rsidRDefault="002503CD" w:rsidP="002503CD">
      <w:r>
        <w:t>navigant sur l</w:t>
      </w:r>
      <w:r w:rsidR="00B2673C">
        <w:t>’</w:t>
      </w:r>
      <w:r>
        <w:t>aurore</w:t>
      </w:r>
      <w:r w:rsidR="00B2673C">
        <w:t>,</w:t>
      </w:r>
    </w:p>
    <w:p w14:paraId="2F44AA1E" w14:textId="77777777" w:rsidR="00B2673C" w:rsidRDefault="002503CD" w:rsidP="002503CD">
      <w:r>
        <w:t>jouant avec les rires de Morphée</w:t>
      </w:r>
      <w:r w:rsidR="00B2673C">
        <w:t>…</w:t>
      </w:r>
    </w:p>
    <w:p w14:paraId="6B8AC3B5" w14:textId="61C3CAB7" w:rsidR="002503CD" w:rsidRDefault="002503CD" w:rsidP="002503CD"/>
    <w:p w14:paraId="5971C85E" w14:textId="77777777" w:rsidR="00B2673C" w:rsidRDefault="00B2673C" w:rsidP="002503CD">
      <w:r>
        <w:t>« </w:t>
      </w:r>
      <w:r w:rsidR="002503CD">
        <w:t>A table</w:t>
      </w:r>
      <w:r>
        <w:t> ! »</w:t>
      </w:r>
      <w:r w:rsidR="002503CD">
        <w:t xml:space="preserve"> dit la mère</w:t>
      </w:r>
      <w:r>
        <w:t>.</w:t>
      </w:r>
    </w:p>
    <w:p w14:paraId="19E15DCB" w14:textId="77777777" w:rsidR="00B2673C" w:rsidRDefault="002503CD" w:rsidP="002503CD">
      <w:r>
        <w:t>L</w:t>
      </w:r>
      <w:r w:rsidR="00B2673C">
        <w:t>’</w:t>
      </w:r>
      <w:r>
        <w:t>enfant atterrit</w:t>
      </w:r>
      <w:r w:rsidR="00B2673C">
        <w:t>.</w:t>
      </w:r>
    </w:p>
    <w:p w14:paraId="6CE5CCD3" w14:textId="77777777" w:rsidR="00B2673C" w:rsidRDefault="002503CD" w:rsidP="002503CD">
      <w:r>
        <w:t>Mais l</w:t>
      </w:r>
      <w:r w:rsidR="00B2673C">
        <w:t>’</w:t>
      </w:r>
      <w:r>
        <w:t>oiseau continue de voler</w:t>
      </w:r>
      <w:r w:rsidR="00B2673C">
        <w:t>…</w:t>
      </w:r>
    </w:p>
    <w:p w14:paraId="6785ADDF" w14:textId="31C8515B" w:rsidR="002503CD" w:rsidRDefault="002503CD" w:rsidP="002503CD">
      <w:pPr>
        <w:pStyle w:val="Auteur"/>
      </w:pPr>
      <w:r>
        <w:t>Florant Mercadier</w:t>
      </w:r>
    </w:p>
    <w:p w14:paraId="48501C6A" w14:textId="77777777" w:rsidR="002503CD" w:rsidRPr="00E055BD" w:rsidRDefault="002503CD" w:rsidP="002503CD"/>
    <w:p w14:paraId="36CF7FEC" w14:textId="4055AF68" w:rsidR="00D359FA" w:rsidRPr="00BF16D2" w:rsidRDefault="00CA0A14" w:rsidP="00D359FA">
      <w:pPr>
        <w:pStyle w:val="Notation"/>
      </w:pPr>
      <w:bookmarkStart w:id="46" w:name="bookmark47"/>
      <w:r>
        <w:tab/>
      </w:r>
      <w:r>
        <w:tab/>
      </w:r>
      <w:r>
        <w:tab/>
        <w:t>8 points</w:t>
      </w:r>
    </w:p>
    <w:p w14:paraId="516B58D9" w14:textId="77777777" w:rsidR="00D359FA" w:rsidRDefault="00D359FA" w:rsidP="00D359FA">
      <w:pPr>
        <w:pStyle w:val="Titre1"/>
        <w:rPr>
          <w:b/>
        </w:rPr>
      </w:pPr>
      <w:r>
        <w:t>Le pélican</w:t>
      </w:r>
    </w:p>
    <w:bookmarkEnd w:id="46"/>
    <w:p w14:paraId="19AA363C" w14:textId="77777777" w:rsidR="00B2673C" w:rsidRDefault="00D359FA" w:rsidP="00D359FA">
      <w:r w:rsidRPr="00A13BFC">
        <w:t>Le capitaine Jonathan</w:t>
      </w:r>
      <w:r w:rsidR="00B2673C">
        <w:t>,</w:t>
      </w:r>
    </w:p>
    <w:p w14:paraId="2991D390" w14:textId="77777777" w:rsidR="00B2673C" w:rsidRDefault="00D359FA" w:rsidP="00D359FA">
      <w:r>
        <w:t>E</w:t>
      </w:r>
      <w:r w:rsidRPr="00A13BFC">
        <w:t>tant âgé de dix-huit ans</w:t>
      </w:r>
      <w:r w:rsidR="00B2673C">
        <w:t>,</w:t>
      </w:r>
    </w:p>
    <w:p w14:paraId="0B56A3D0" w14:textId="589D6753" w:rsidR="00D359FA" w:rsidRDefault="00D359FA" w:rsidP="00D359FA">
      <w:r>
        <w:t>Capture un jour un pélican</w:t>
      </w:r>
    </w:p>
    <w:p w14:paraId="2F32829E" w14:textId="77777777" w:rsidR="00B2673C" w:rsidRDefault="00D359FA" w:rsidP="00D359FA">
      <w:r w:rsidRPr="00A13BFC">
        <w:t>Dans une ile d</w:t>
      </w:r>
      <w:r w:rsidR="00B2673C">
        <w:t>’</w:t>
      </w:r>
      <w:r w:rsidRPr="00A13BFC">
        <w:t>Extrême-Orient</w:t>
      </w:r>
      <w:r w:rsidR="00B2673C">
        <w:t>.</w:t>
      </w:r>
    </w:p>
    <w:p w14:paraId="75FCC03E" w14:textId="5266074A" w:rsidR="00D359FA" w:rsidRPr="00A13BFC" w:rsidRDefault="00D359FA" w:rsidP="00D359FA"/>
    <w:p w14:paraId="05C025AF" w14:textId="77777777" w:rsidR="00B2673C" w:rsidRDefault="00D359FA" w:rsidP="00D359FA">
      <w:r w:rsidRPr="00A13BFC">
        <w:t>Le pélican de Jonathan</w:t>
      </w:r>
      <w:r w:rsidR="00B2673C">
        <w:t>,</w:t>
      </w:r>
    </w:p>
    <w:p w14:paraId="3EC96F62" w14:textId="07BA00DF" w:rsidR="00D359FA" w:rsidRPr="00A13BFC" w:rsidRDefault="00D359FA" w:rsidP="00D359FA">
      <w:r w:rsidRPr="00A13BFC">
        <w:t>Au matin</w:t>
      </w:r>
      <w:r w:rsidR="00B2673C">
        <w:t xml:space="preserve">, </w:t>
      </w:r>
      <w:r w:rsidRPr="00A13BFC">
        <w:t>pond un œuf tout blanc</w:t>
      </w:r>
    </w:p>
    <w:p w14:paraId="50C2DD57" w14:textId="77777777" w:rsidR="00D359FA" w:rsidRPr="00A13BFC" w:rsidRDefault="00D359FA" w:rsidP="00D359FA">
      <w:r w:rsidRPr="00A13BFC">
        <w:t>Et il en sort un pélican</w:t>
      </w:r>
    </w:p>
    <w:p w14:paraId="60E2412C" w14:textId="77777777" w:rsidR="00B2673C" w:rsidRDefault="00D359FA" w:rsidP="00D359FA">
      <w:r w:rsidRPr="00A13BFC">
        <w:t>Lui ressemblant étonnamment</w:t>
      </w:r>
      <w:r w:rsidR="00B2673C">
        <w:t>.</w:t>
      </w:r>
    </w:p>
    <w:p w14:paraId="742F0548" w14:textId="44648F82" w:rsidR="00D359FA" w:rsidRPr="00A13BFC" w:rsidRDefault="00D359FA" w:rsidP="00D359FA"/>
    <w:p w14:paraId="4AEA943D" w14:textId="77777777" w:rsidR="00D359FA" w:rsidRPr="00A13BFC" w:rsidRDefault="00D359FA" w:rsidP="00D359FA">
      <w:r w:rsidRPr="00A13BFC">
        <w:t>Et ce deuxième pélican</w:t>
      </w:r>
    </w:p>
    <w:p w14:paraId="2445D662" w14:textId="1F7DE4B0" w:rsidR="00D359FA" w:rsidRPr="00A13BFC" w:rsidRDefault="00D359FA" w:rsidP="00D359FA">
      <w:r w:rsidRPr="00A13BFC">
        <w:t>Pond</w:t>
      </w:r>
      <w:r w:rsidR="00B2673C">
        <w:t xml:space="preserve">, </w:t>
      </w:r>
      <w:r w:rsidRPr="00A13BFC">
        <w:t>à son tour</w:t>
      </w:r>
      <w:r w:rsidR="00B2673C">
        <w:t xml:space="preserve">, </w:t>
      </w:r>
      <w:r w:rsidRPr="00A13BFC">
        <w:t>un œuf tout blanc</w:t>
      </w:r>
    </w:p>
    <w:p w14:paraId="04E295A2" w14:textId="77777777" w:rsidR="00B2673C" w:rsidRDefault="00D359FA" w:rsidP="00D359FA">
      <w:r w:rsidRPr="00A13BFC">
        <w:t>D</w:t>
      </w:r>
      <w:r w:rsidR="00B2673C">
        <w:t>’</w:t>
      </w:r>
      <w:r w:rsidRPr="00A13BFC">
        <w:t>où sort</w:t>
      </w:r>
      <w:r w:rsidR="00B2673C">
        <w:t xml:space="preserve">, </w:t>
      </w:r>
      <w:r w:rsidRPr="00A13BFC">
        <w:t>inévitablement</w:t>
      </w:r>
      <w:r w:rsidR="00B2673C">
        <w:t>,</w:t>
      </w:r>
    </w:p>
    <w:p w14:paraId="24AED9B8" w14:textId="77777777" w:rsidR="00B2673C" w:rsidRDefault="00D359FA" w:rsidP="00D359FA">
      <w:r w:rsidRPr="00A13BFC">
        <w:t>Un autre qui en fait autant</w:t>
      </w:r>
      <w:r w:rsidR="00B2673C">
        <w:t>.</w:t>
      </w:r>
    </w:p>
    <w:p w14:paraId="722F3CC0" w14:textId="689B30DF" w:rsidR="00D359FA" w:rsidRDefault="00D359FA" w:rsidP="00D359FA">
      <w:r w:rsidRPr="00A13BFC">
        <w:t xml:space="preserve">Cela </w:t>
      </w:r>
      <w:r>
        <w:t>peut durer très longtemps</w:t>
      </w:r>
    </w:p>
    <w:p w14:paraId="13179439" w14:textId="77777777" w:rsidR="00B2673C" w:rsidRDefault="00D359FA" w:rsidP="00D359FA">
      <w:r>
        <w:t>S</w:t>
      </w:r>
      <w:r w:rsidRPr="00A13BFC">
        <w:t>i l</w:t>
      </w:r>
      <w:r w:rsidR="00B2673C">
        <w:t>’</w:t>
      </w:r>
      <w:r w:rsidRPr="00A13BFC">
        <w:t>on ne fait pas d</w:t>
      </w:r>
      <w:r w:rsidR="00B2673C">
        <w:t>’</w:t>
      </w:r>
      <w:r w:rsidRPr="00A13BFC">
        <w:t>omelette avant</w:t>
      </w:r>
      <w:r w:rsidR="00B2673C">
        <w:t>.</w:t>
      </w:r>
    </w:p>
    <w:p w14:paraId="750FA5A1" w14:textId="2939379F" w:rsidR="00D359FA" w:rsidRDefault="00D359FA" w:rsidP="00D359FA">
      <w:pPr>
        <w:pStyle w:val="Auteur"/>
      </w:pPr>
      <w:r w:rsidRPr="00E055BD">
        <w:t>Robert Desnos</w:t>
      </w:r>
    </w:p>
    <w:p w14:paraId="33038D8F" w14:textId="00C25D50" w:rsidR="00286C2C" w:rsidRPr="000B0689" w:rsidRDefault="00286C2C" w:rsidP="00286C2C">
      <w:pPr>
        <w:pStyle w:val="Notation"/>
      </w:pPr>
      <w:r>
        <w:tab/>
      </w:r>
      <w:r>
        <w:tab/>
      </w:r>
      <w:r>
        <w:tab/>
        <w:t>8 points</w:t>
      </w:r>
    </w:p>
    <w:p w14:paraId="2A5A6B49" w14:textId="3E8AFC05" w:rsidR="00286C2C" w:rsidRDefault="00286C2C" w:rsidP="00286C2C">
      <w:pPr>
        <w:pStyle w:val="Titre1"/>
      </w:pPr>
      <w:r>
        <w:t>Dans l</w:t>
      </w:r>
      <w:r w:rsidR="00B2673C">
        <w:t>’</w:t>
      </w:r>
      <w:r>
        <w:t>armoire aux enfants</w:t>
      </w:r>
    </w:p>
    <w:p w14:paraId="00D61610" w14:textId="77777777" w:rsidR="00B2673C" w:rsidRDefault="00286C2C" w:rsidP="00286C2C">
      <w:r>
        <w:t>Dans l</w:t>
      </w:r>
      <w:r w:rsidR="00B2673C">
        <w:t>’</w:t>
      </w:r>
      <w:r>
        <w:t>armoire aux enfants</w:t>
      </w:r>
      <w:r w:rsidR="00B2673C">
        <w:t>,</w:t>
      </w:r>
    </w:p>
    <w:p w14:paraId="48BCD061" w14:textId="77777777" w:rsidR="00B2673C" w:rsidRDefault="00286C2C" w:rsidP="00286C2C">
      <w:r>
        <w:t>il y a des lumières enchantées</w:t>
      </w:r>
      <w:r w:rsidR="00B2673C">
        <w:t>,</w:t>
      </w:r>
    </w:p>
    <w:p w14:paraId="4A64B4DF" w14:textId="77777777" w:rsidR="00B2673C" w:rsidRDefault="00286C2C" w:rsidP="00286C2C">
      <w:r>
        <w:t>un pistolet chargé qui inspire la terreur</w:t>
      </w:r>
      <w:r w:rsidR="00B2673C">
        <w:t>,</w:t>
      </w:r>
    </w:p>
    <w:p w14:paraId="037E4C82" w14:textId="77777777" w:rsidR="00B2673C" w:rsidRDefault="00286C2C" w:rsidP="00286C2C">
      <w:r>
        <w:t>une fontaine transparente</w:t>
      </w:r>
      <w:r w:rsidR="00B2673C">
        <w:t>,</w:t>
      </w:r>
    </w:p>
    <w:p w14:paraId="1CC279AC" w14:textId="77777777" w:rsidR="00B2673C" w:rsidRDefault="00286C2C" w:rsidP="00286C2C">
      <w:r>
        <w:t>un bassin de pierre dont le trop-plein s</w:t>
      </w:r>
      <w:r w:rsidR="00B2673C">
        <w:t>’</w:t>
      </w:r>
      <w:r>
        <w:t>épand sur un lit d</w:t>
      </w:r>
      <w:r w:rsidR="00B2673C">
        <w:t>’</w:t>
      </w:r>
      <w:r>
        <w:t>opales</w:t>
      </w:r>
      <w:r w:rsidR="00B2673C">
        <w:t>,</w:t>
      </w:r>
    </w:p>
    <w:p w14:paraId="6214B654" w14:textId="77777777" w:rsidR="00B2673C" w:rsidRDefault="00286C2C" w:rsidP="00286C2C">
      <w:r>
        <w:t>un chasseur sans souliers</w:t>
      </w:r>
      <w:r w:rsidR="00B2673C">
        <w:t>,</w:t>
      </w:r>
    </w:p>
    <w:p w14:paraId="580A8B44" w14:textId="77777777" w:rsidR="00B2673C" w:rsidRDefault="00286C2C" w:rsidP="00286C2C">
      <w:r>
        <w:t>une fille sans cheveux</w:t>
      </w:r>
      <w:r w:rsidR="00B2673C">
        <w:t>,</w:t>
      </w:r>
    </w:p>
    <w:p w14:paraId="21E913A7" w14:textId="77777777" w:rsidR="00B2673C" w:rsidRDefault="00286C2C" w:rsidP="00286C2C">
      <w:r>
        <w:t>un bateau sur la mer et le marinier chante</w:t>
      </w:r>
      <w:r w:rsidR="00B2673C">
        <w:t>,</w:t>
      </w:r>
    </w:p>
    <w:p w14:paraId="1DB1F5E1" w14:textId="77777777" w:rsidR="00B2673C" w:rsidRDefault="00286C2C" w:rsidP="00286C2C">
      <w:r>
        <w:t>un cheval damassé</w:t>
      </w:r>
      <w:r w:rsidR="00B2673C">
        <w:t>,</w:t>
      </w:r>
    </w:p>
    <w:p w14:paraId="528C54BF" w14:textId="77777777" w:rsidR="00B2673C" w:rsidRDefault="00286C2C" w:rsidP="00286C2C">
      <w:r>
        <w:t>un théâtre ambulant</w:t>
      </w:r>
      <w:r w:rsidR="00B2673C">
        <w:t>,</w:t>
      </w:r>
    </w:p>
    <w:p w14:paraId="5A0AC62D" w14:textId="77777777" w:rsidR="00B2673C" w:rsidRDefault="00286C2C" w:rsidP="00286C2C">
      <w:r>
        <w:t>un grillon</w:t>
      </w:r>
      <w:r w:rsidR="00B2673C">
        <w:t>,</w:t>
      </w:r>
    </w:p>
    <w:p w14:paraId="635C919D" w14:textId="77777777" w:rsidR="00B2673C" w:rsidRDefault="00286C2C" w:rsidP="00286C2C">
      <w:r>
        <w:t>des plumes blanches tombées du nid des tourterelles</w:t>
      </w:r>
      <w:r w:rsidR="00B2673C">
        <w:t>,</w:t>
      </w:r>
    </w:p>
    <w:p w14:paraId="0DAD068C" w14:textId="77777777" w:rsidR="00B2673C" w:rsidRDefault="00286C2C" w:rsidP="00286C2C">
      <w:r>
        <w:t>de petits paniers creusés en cœur et pleins de crème rose</w:t>
      </w:r>
      <w:r w:rsidR="00B2673C">
        <w:t>,</w:t>
      </w:r>
    </w:p>
    <w:p w14:paraId="1FB27A5E" w14:textId="1BBF1C4A" w:rsidR="00286C2C" w:rsidRDefault="00286C2C" w:rsidP="00286C2C">
      <w:r>
        <w:t>une guitare qui fait des étincelles</w:t>
      </w:r>
    </w:p>
    <w:p w14:paraId="12DE2B83" w14:textId="77777777" w:rsidR="00B2673C" w:rsidRDefault="00286C2C" w:rsidP="00286C2C">
      <w:r>
        <w:t>et une robe qui restera toujours neuve</w:t>
      </w:r>
      <w:r w:rsidR="00B2673C">
        <w:t>.</w:t>
      </w:r>
    </w:p>
    <w:p w14:paraId="1EC66E50" w14:textId="613D9731" w:rsidR="00286C2C" w:rsidRDefault="00286C2C" w:rsidP="00286C2C"/>
    <w:p w14:paraId="586F8B7A" w14:textId="6BAF3D31" w:rsidR="00286C2C" w:rsidRPr="00E055BD" w:rsidRDefault="00286C2C" w:rsidP="00286C2C">
      <w:pPr>
        <w:pStyle w:val="Auteur"/>
      </w:pPr>
      <w:r>
        <w:t>Paul Éluard</w:t>
      </w:r>
    </w:p>
    <w:p w14:paraId="321BB20C" w14:textId="77777777" w:rsidR="00286C2C" w:rsidRDefault="00286C2C" w:rsidP="00286C2C"/>
    <w:p w14:paraId="74520420" w14:textId="0D549C9D" w:rsidR="00D359FA" w:rsidRPr="00BF16D2" w:rsidRDefault="00CA0A14" w:rsidP="00D359FA">
      <w:pPr>
        <w:pStyle w:val="Notation"/>
      </w:pPr>
      <w:bookmarkStart w:id="47" w:name="bookmark48"/>
      <w:r>
        <w:tab/>
      </w:r>
      <w:r>
        <w:tab/>
      </w:r>
      <w:r>
        <w:tab/>
        <w:t>8 points</w:t>
      </w:r>
    </w:p>
    <w:p w14:paraId="09753C89" w14:textId="77777777" w:rsidR="00D359FA" w:rsidRDefault="00D359FA" w:rsidP="00D359FA">
      <w:pPr>
        <w:pStyle w:val="Titre1"/>
        <w:rPr>
          <w:b/>
        </w:rPr>
      </w:pPr>
      <w:r>
        <w:t>Terre-Lune</w:t>
      </w:r>
    </w:p>
    <w:bookmarkEnd w:id="47"/>
    <w:p w14:paraId="719FFF73" w14:textId="45B6C401" w:rsidR="00D359FA" w:rsidRDefault="00D359FA" w:rsidP="00D359FA">
      <w:r w:rsidRPr="00A13BFC">
        <w:t>Terre Lune</w:t>
      </w:r>
      <w:r w:rsidR="00B2673C">
        <w:t xml:space="preserve">, </w:t>
      </w:r>
      <w:r>
        <w:t>Terre Lune</w:t>
      </w:r>
    </w:p>
    <w:p w14:paraId="2217DB03" w14:textId="5551F4B0" w:rsidR="00D359FA" w:rsidRDefault="00D359FA" w:rsidP="00D359FA">
      <w:r w:rsidRPr="00A13BFC">
        <w:t>Ce soir j</w:t>
      </w:r>
      <w:r w:rsidR="00B2673C">
        <w:t>’</w:t>
      </w:r>
      <w:r w:rsidRPr="00A13BFC">
        <w:t>ai mis mes ailes d</w:t>
      </w:r>
      <w:r w:rsidR="00B2673C">
        <w:t>’</w:t>
      </w:r>
      <w:r>
        <w:t>or</w:t>
      </w:r>
    </w:p>
    <w:p w14:paraId="0839BBDD" w14:textId="77777777" w:rsidR="00D359FA" w:rsidRDefault="00D359FA" w:rsidP="00D359FA">
      <w:r>
        <w:t>Dans le ciel comme un météore</w:t>
      </w:r>
    </w:p>
    <w:p w14:paraId="29E8C27C" w14:textId="77777777" w:rsidR="00D359FA" w:rsidRDefault="00D359FA" w:rsidP="00D359FA">
      <w:r w:rsidRPr="00A13BFC">
        <w:t>Je pars</w:t>
      </w:r>
    </w:p>
    <w:p w14:paraId="6179E789" w14:textId="77777777" w:rsidR="00D359FA" w:rsidRPr="00A13BFC" w:rsidRDefault="00D359FA" w:rsidP="00D359FA"/>
    <w:p w14:paraId="1CB46078" w14:textId="437D4683" w:rsidR="00D359FA" w:rsidRDefault="00D359FA" w:rsidP="00D359FA">
      <w:r w:rsidRPr="00A13BFC">
        <w:t>Terre Lune</w:t>
      </w:r>
      <w:r w:rsidR="00B2673C">
        <w:t xml:space="preserve">, </w:t>
      </w:r>
      <w:r>
        <w:t>Terre Lune</w:t>
      </w:r>
    </w:p>
    <w:p w14:paraId="4EE58C12" w14:textId="5768156D" w:rsidR="00D359FA" w:rsidRDefault="00D359FA" w:rsidP="00D359FA">
      <w:r w:rsidRPr="00A13BFC">
        <w:t>J</w:t>
      </w:r>
      <w:r w:rsidR="00B2673C">
        <w:t>’</w:t>
      </w:r>
      <w:r>
        <w:t>ai quitté ma vieille atmosphère</w:t>
      </w:r>
    </w:p>
    <w:p w14:paraId="573B7C62" w14:textId="6F6F0D63" w:rsidR="00D359FA" w:rsidRDefault="00D359FA" w:rsidP="00D359FA">
      <w:r w:rsidRPr="00A13BFC">
        <w:t>J</w:t>
      </w:r>
      <w:r w:rsidR="00B2673C">
        <w:t>’</w:t>
      </w:r>
      <w:r w:rsidRPr="00A13BFC">
        <w:t>ai laissé les morts et les guerres</w:t>
      </w:r>
    </w:p>
    <w:p w14:paraId="201FA062" w14:textId="77777777" w:rsidR="00D359FA" w:rsidRDefault="00D359FA" w:rsidP="00D359FA">
      <w:r w:rsidRPr="00A13BFC">
        <w:t>Au revoir</w:t>
      </w:r>
    </w:p>
    <w:p w14:paraId="78588ED7" w14:textId="77777777" w:rsidR="00D359FA" w:rsidRPr="00A13BFC" w:rsidRDefault="00D359FA" w:rsidP="00D359FA"/>
    <w:p w14:paraId="786CB3A1" w14:textId="77777777" w:rsidR="00D359FA" w:rsidRDefault="00D359FA" w:rsidP="00D359FA">
      <w:r>
        <w:t>Dans le ciel piqué de planètes</w:t>
      </w:r>
    </w:p>
    <w:p w14:paraId="7D342C7C" w14:textId="77777777" w:rsidR="00D359FA" w:rsidRDefault="00D359FA" w:rsidP="00D359FA">
      <w:r>
        <w:t>Tout seul sur une lune vide</w:t>
      </w:r>
    </w:p>
    <w:p w14:paraId="559B7AC5" w14:textId="77777777" w:rsidR="00D359FA" w:rsidRDefault="00D359FA" w:rsidP="00D359FA">
      <w:r>
        <w:t>Je rirai du monde stupide</w:t>
      </w:r>
    </w:p>
    <w:p w14:paraId="48C1BCCB" w14:textId="77777777" w:rsidR="00D359FA" w:rsidRDefault="00D359FA" w:rsidP="00D359FA">
      <w:r w:rsidRPr="00A13BFC">
        <w:t>Et des hommes qui font les bêtes</w:t>
      </w:r>
    </w:p>
    <w:p w14:paraId="4B74A0CC" w14:textId="77777777" w:rsidR="00D359FA" w:rsidRPr="00A13BFC" w:rsidRDefault="00D359FA" w:rsidP="00D359FA"/>
    <w:p w14:paraId="54497EE9" w14:textId="7BCE7749" w:rsidR="00D359FA" w:rsidRDefault="00D359FA" w:rsidP="00D359FA">
      <w:r w:rsidRPr="00A13BFC">
        <w:t>Terre Lune</w:t>
      </w:r>
      <w:r w:rsidR="00B2673C">
        <w:t xml:space="preserve">, </w:t>
      </w:r>
      <w:r>
        <w:t>Terre Lune</w:t>
      </w:r>
    </w:p>
    <w:p w14:paraId="22969174" w14:textId="6B9C7386" w:rsidR="00D359FA" w:rsidRDefault="00D359FA" w:rsidP="00D359FA">
      <w:r w:rsidRPr="00A13BFC">
        <w:t>Adieu ma ville</w:t>
      </w:r>
      <w:r w:rsidR="00B2673C">
        <w:t xml:space="preserve">, </w:t>
      </w:r>
      <w:r>
        <w:t>adieu mon cœur</w:t>
      </w:r>
    </w:p>
    <w:p w14:paraId="0556DCB2" w14:textId="77777777" w:rsidR="00D359FA" w:rsidRDefault="00D359FA" w:rsidP="00D359FA">
      <w:r>
        <w:t>Globe tout perclus de douleurs</w:t>
      </w:r>
    </w:p>
    <w:p w14:paraId="5010187C" w14:textId="77777777" w:rsidR="00B2673C" w:rsidRDefault="00D359FA" w:rsidP="00D359FA">
      <w:r w:rsidRPr="00A13BFC">
        <w:t>Bonsoir</w:t>
      </w:r>
      <w:r w:rsidR="00B2673C">
        <w:t>.</w:t>
      </w:r>
    </w:p>
    <w:p w14:paraId="463BF2E1" w14:textId="1860AE6C" w:rsidR="00D359FA" w:rsidRPr="00E055BD" w:rsidRDefault="00D359FA" w:rsidP="00D359FA">
      <w:pPr>
        <w:pStyle w:val="Auteur"/>
      </w:pPr>
      <w:r w:rsidRPr="00E055BD">
        <w:t>Boris Vian</w:t>
      </w:r>
    </w:p>
    <w:p w14:paraId="04E17F54" w14:textId="0AC2F9F9" w:rsidR="00D359FA" w:rsidRPr="00BF16D2" w:rsidRDefault="00CA0A14" w:rsidP="00D359FA">
      <w:pPr>
        <w:pStyle w:val="Notation"/>
      </w:pPr>
      <w:bookmarkStart w:id="48" w:name="bookmark51"/>
      <w:r>
        <w:tab/>
      </w:r>
      <w:r>
        <w:tab/>
      </w:r>
      <w:r>
        <w:tab/>
        <w:t>8 points</w:t>
      </w:r>
    </w:p>
    <w:p w14:paraId="59DE67F8" w14:textId="77777777" w:rsidR="00D359FA" w:rsidRDefault="00D359FA" w:rsidP="00D359FA">
      <w:pPr>
        <w:pStyle w:val="Titre1"/>
        <w:rPr>
          <w:b/>
        </w:rPr>
      </w:pPr>
      <w:r>
        <w:t>Une graine voyageait</w:t>
      </w:r>
    </w:p>
    <w:bookmarkEnd w:id="48"/>
    <w:p w14:paraId="65472F2D" w14:textId="77777777" w:rsidR="00B2673C" w:rsidRDefault="00D359FA" w:rsidP="00D359FA">
      <w:r w:rsidRPr="00B57D8E">
        <w:t>Une graine voyageait toute seule pour voir le pays</w:t>
      </w:r>
      <w:r w:rsidR="00B2673C">
        <w:t>.</w:t>
      </w:r>
    </w:p>
    <w:p w14:paraId="3538ED4F" w14:textId="77777777" w:rsidR="00B2673C" w:rsidRDefault="00D359FA" w:rsidP="00D359FA">
      <w:r w:rsidRPr="00B57D8E">
        <w:t>Elle jugeait les hommes et les choses</w:t>
      </w:r>
      <w:r w:rsidR="00B2673C">
        <w:t>.</w:t>
      </w:r>
    </w:p>
    <w:p w14:paraId="3D0CCEFA" w14:textId="02B357B8" w:rsidR="00D359FA" w:rsidRPr="00B57D8E" w:rsidRDefault="00D359FA" w:rsidP="00D359FA">
      <w:r w:rsidRPr="00B57D8E">
        <w:t>Un jour elle trouva joli le vallon</w:t>
      </w:r>
    </w:p>
    <w:p w14:paraId="5CA3D81D" w14:textId="77777777" w:rsidR="00B2673C" w:rsidRDefault="00D359FA" w:rsidP="00D359FA">
      <w:r>
        <w:t>E</w:t>
      </w:r>
      <w:r w:rsidRPr="00B57D8E">
        <w:t>t agréables quelques cabanes</w:t>
      </w:r>
      <w:r w:rsidR="00B2673C">
        <w:t>.</w:t>
      </w:r>
    </w:p>
    <w:p w14:paraId="02FA587A" w14:textId="77777777" w:rsidR="00B2673C" w:rsidRDefault="00D359FA" w:rsidP="00D359FA">
      <w:r w:rsidRPr="00B57D8E">
        <w:t>Elle s</w:t>
      </w:r>
      <w:r w:rsidR="00B2673C">
        <w:t>’</w:t>
      </w:r>
      <w:r w:rsidRPr="00B57D8E">
        <w:t>est endormie</w:t>
      </w:r>
      <w:r w:rsidR="00B2673C">
        <w:t>.</w:t>
      </w:r>
    </w:p>
    <w:p w14:paraId="7CA1C2B3" w14:textId="291E1AE4" w:rsidR="00D359FA" w:rsidRPr="00B57D8E" w:rsidRDefault="00D359FA" w:rsidP="00D359FA">
      <w:r w:rsidRPr="00B57D8E">
        <w:t>Pendant qu</w:t>
      </w:r>
      <w:r w:rsidR="00B2673C">
        <w:t>’</w:t>
      </w:r>
      <w:r w:rsidRPr="00B57D8E">
        <w:t>elle rêvait</w:t>
      </w:r>
    </w:p>
    <w:p w14:paraId="64B73E64" w14:textId="77777777" w:rsidR="00D359FA" w:rsidRPr="00B57D8E" w:rsidRDefault="00D359FA" w:rsidP="00D359FA">
      <w:r>
        <w:t>E</w:t>
      </w:r>
      <w:r w:rsidRPr="00B57D8E">
        <w:t>lle est devenue brindille</w:t>
      </w:r>
    </w:p>
    <w:p w14:paraId="1BAD6BE6" w14:textId="77777777" w:rsidR="00B2673C" w:rsidRDefault="00D359FA" w:rsidP="00D359FA">
      <w:r>
        <w:t>E</w:t>
      </w:r>
      <w:r w:rsidRPr="00B57D8E">
        <w:t>t la brindille a grandi</w:t>
      </w:r>
      <w:r w:rsidR="00B2673C">
        <w:t>,</w:t>
      </w:r>
    </w:p>
    <w:p w14:paraId="108729B9" w14:textId="77777777" w:rsidR="00B2673C" w:rsidRDefault="00D359FA" w:rsidP="00D359FA">
      <w:r>
        <w:t>P</w:t>
      </w:r>
      <w:r w:rsidRPr="00B57D8E">
        <w:t>uis elle s</w:t>
      </w:r>
      <w:r w:rsidR="00B2673C">
        <w:t>’</w:t>
      </w:r>
      <w:r w:rsidRPr="00B57D8E">
        <w:t>est couverte de bourgeons</w:t>
      </w:r>
      <w:r w:rsidR="00B2673C">
        <w:t>.</w:t>
      </w:r>
    </w:p>
    <w:p w14:paraId="290B5287" w14:textId="77777777" w:rsidR="00B2673C" w:rsidRDefault="00D359FA" w:rsidP="00D359FA">
      <w:r w:rsidRPr="00B57D8E">
        <w:t>Les bourgeons ont donné des branches</w:t>
      </w:r>
      <w:r w:rsidR="00B2673C">
        <w:t>.</w:t>
      </w:r>
    </w:p>
    <w:p w14:paraId="28AFDC3A" w14:textId="77777777" w:rsidR="00B2673C" w:rsidRDefault="00D359FA" w:rsidP="00D359FA">
      <w:r w:rsidRPr="00B57D8E">
        <w:t>Tu vois ce chêne puissant c</w:t>
      </w:r>
      <w:r w:rsidR="00B2673C">
        <w:t>’</w:t>
      </w:r>
      <w:r w:rsidRPr="00B57D8E">
        <w:t>est lui</w:t>
      </w:r>
      <w:r w:rsidR="00B2673C">
        <w:t xml:space="preserve">, </w:t>
      </w:r>
      <w:r w:rsidRPr="00B57D8E">
        <w:t>si beau</w:t>
      </w:r>
      <w:r w:rsidR="00B2673C">
        <w:t xml:space="preserve">, </w:t>
      </w:r>
      <w:r w:rsidRPr="00B57D8E">
        <w:t>si majestueux</w:t>
      </w:r>
      <w:r w:rsidR="00B2673C">
        <w:t>,</w:t>
      </w:r>
    </w:p>
    <w:p w14:paraId="3AF690BB" w14:textId="77777777" w:rsidR="00B2673C" w:rsidRDefault="00D359FA" w:rsidP="00D359FA">
      <w:r>
        <w:t>C</w:t>
      </w:r>
      <w:r w:rsidRPr="00B57D8E">
        <w:t>ette graine</w:t>
      </w:r>
      <w:r w:rsidR="00B2673C">
        <w:t>,</w:t>
      </w:r>
    </w:p>
    <w:p w14:paraId="71442B7F" w14:textId="77777777" w:rsidR="00B2673C" w:rsidRDefault="00D359FA" w:rsidP="00D359FA">
      <w:r w:rsidRPr="00B57D8E">
        <w:t>Oui mais le chêne ne peut pas voyager</w:t>
      </w:r>
      <w:r w:rsidR="00B2673C">
        <w:t>.</w:t>
      </w:r>
    </w:p>
    <w:p w14:paraId="2B43B9A1" w14:textId="4F46FC26" w:rsidR="00D359FA" w:rsidRDefault="00D359FA" w:rsidP="00D359FA">
      <w:pPr>
        <w:pStyle w:val="Auteur"/>
      </w:pPr>
      <w:r w:rsidRPr="00B57D8E">
        <w:t>Alain Bosquet</w:t>
      </w:r>
    </w:p>
    <w:p w14:paraId="1416C402" w14:textId="77777777" w:rsidR="00DE105A" w:rsidRPr="00BF16D2" w:rsidRDefault="00DE105A" w:rsidP="00DE105A">
      <w:pPr>
        <w:pStyle w:val="Notation"/>
      </w:pPr>
      <w:r>
        <w:tab/>
      </w:r>
      <w:r>
        <w:tab/>
      </w:r>
      <w:r>
        <w:tab/>
        <w:t>8 points</w:t>
      </w:r>
    </w:p>
    <w:p w14:paraId="733A1347" w14:textId="77E4A09B" w:rsidR="00DE105A" w:rsidRDefault="00DE105A" w:rsidP="00DE105A">
      <w:pPr>
        <w:pStyle w:val="Titre1"/>
      </w:pPr>
      <w:r>
        <w:t>Matin d</w:t>
      </w:r>
      <w:r w:rsidR="00B2673C">
        <w:t>’</w:t>
      </w:r>
      <w:r>
        <w:t>octobre</w:t>
      </w:r>
    </w:p>
    <w:p w14:paraId="16028A40" w14:textId="22B09FF3" w:rsidR="00DE105A" w:rsidRDefault="00DE105A" w:rsidP="00DE105A">
      <w:r>
        <w:t>C</w:t>
      </w:r>
      <w:r w:rsidR="00B2673C">
        <w:t>’</w:t>
      </w:r>
      <w:r>
        <w:t>est l</w:t>
      </w:r>
      <w:r w:rsidR="00B2673C">
        <w:t>’</w:t>
      </w:r>
      <w:r>
        <w:t>heure exquise et matinale</w:t>
      </w:r>
    </w:p>
    <w:p w14:paraId="08545A15" w14:textId="77777777" w:rsidR="00B2673C" w:rsidRDefault="00DE105A" w:rsidP="00DE105A">
      <w:r>
        <w:t>Que rougit un soleil soudain</w:t>
      </w:r>
      <w:r w:rsidR="00B2673C">
        <w:t>.</w:t>
      </w:r>
    </w:p>
    <w:p w14:paraId="5EF5AF0D" w14:textId="61FB7F6D" w:rsidR="00DE105A" w:rsidRDefault="00DE105A" w:rsidP="00DE105A">
      <w:r>
        <w:t>A travers la brume automnale</w:t>
      </w:r>
    </w:p>
    <w:p w14:paraId="046C7BC7" w14:textId="77777777" w:rsidR="00B2673C" w:rsidRDefault="00DE105A" w:rsidP="00DE105A">
      <w:r>
        <w:t>Tombent les feuilles du jardin</w:t>
      </w:r>
      <w:r w:rsidR="00B2673C">
        <w:t>.</w:t>
      </w:r>
    </w:p>
    <w:p w14:paraId="2068D9A1" w14:textId="62F24C78" w:rsidR="00266B25" w:rsidRDefault="00266B25" w:rsidP="00DE105A"/>
    <w:p w14:paraId="26B84865" w14:textId="207EC533" w:rsidR="00DE105A" w:rsidRDefault="00DE105A" w:rsidP="00DE105A">
      <w:r>
        <w:t>Leur chute est lente</w:t>
      </w:r>
      <w:r w:rsidR="00B2673C">
        <w:t xml:space="preserve">. </w:t>
      </w:r>
      <w:r>
        <w:t>On peut les suivre</w:t>
      </w:r>
    </w:p>
    <w:p w14:paraId="0BB92A33" w14:textId="77777777" w:rsidR="00266B25" w:rsidRDefault="00266B25" w:rsidP="00DE105A"/>
    <w:p w14:paraId="06BE2163" w14:textId="77777777" w:rsidR="00DE105A" w:rsidRDefault="00DE105A" w:rsidP="00DE105A">
      <w:r>
        <w:t>Du regard en reconnaissant</w:t>
      </w:r>
    </w:p>
    <w:p w14:paraId="3E94AC3E" w14:textId="77777777" w:rsidR="00B2673C" w:rsidRDefault="00DE105A" w:rsidP="00DE105A">
      <w:r>
        <w:t>Le chêne à sa feuille de cuivre</w:t>
      </w:r>
      <w:r w:rsidR="00B2673C">
        <w:t>,</w:t>
      </w:r>
    </w:p>
    <w:p w14:paraId="389EA37C" w14:textId="77777777" w:rsidR="00B2673C" w:rsidRDefault="00DE105A" w:rsidP="00DE105A">
      <w:r>
        <w:t>L</w:t>
      </w:r>
      <w:r w:rsidR="00B2673C">
        <w:t>’</w:t>
      </w:r>
      <w:r>
        <w:t>érable à sa feuille de sang</w:t>
      </w:r>
      <w:r w:rsidR="00B2673C">
        <w:t>.</w:t>
      </w:r>
    </w:p>
    <w:p w14:paraId="5C37FA0F" w14:textId="22C9F3E7" w:rsidR="00266B25" w:rsidRDefault="00266B25" w:rsidP="00DE105A"/>
    <w:p w14:paraId="353BDEC4" w14:textId="77777777" w:rsidR="00B2673C" w:rsidRDefault="00DE105A" w:rsidP="00DE105A">
      <w:r>
        <w:t>Les dernières</w:t>
      </w:r>
      <w:r w:rsidR="00B2673C">
        <w:t xml:space="preserve">, </w:t>
      </w:r>
      <w:r>
        <w:t>les plus rouillées</w:t>
      </w:r>
      <w:r w:rsidR="00B2673C">
        <w:t>,</w:t>
      </w:r>
    </w:p>
    <w:p w14:paraId="262FAE06" w14:textId="77777777" w:rsidR="00B2673C" w:rsidRDefault="00DE105A" w:rsidP="00DE105A">
      <w:r>
        <w:t>Tombent des branches dépouillées</w:t>
      </w:r>
      <w:r w:rsidR="00B2673C">
        <w:t> ;</w:t>
      </w:r>
    </w:p>
    <w:p w14:paraId="0E0F878B" w14:textId="77777777" w:rsidR="00B2673C" w:rsidRDefault="00DE105A" w:rsidP="00DE105A">
      <w:r>
        <w:t>Mais ce n</w:t>
      </w:r>
      <w:r w:rsidR="00B2673C">
        <w:t>’</w:t>
      </w:r>
      <w:r>
        <w:t>est pas l</w:t>
      </w:r>
      <w:r w:rsidR="00B2673C">
        <w:t>’</w:t>
      </w:r>
      <w:r>
        <w:t>hiver encore</w:t>
      </w:r>
      <w:r w:rsidR="00B2673C">
        <w:t>.</w:t>
      </w:r>
    </w:p>
    <w:p w14:paraId="67C152F4" w14:textId="6E820BE7" w:rsidR="00266B25" w:rsidRDefault="00266B25" w:rsidP="00DE105A"/>
    <w:p w14:paraId="3E832FAF" w14:textId="77777777" w:rsidR="00DE105A" w:rsidRDefault="00DE105A" w:rsidP="00DE105A">
      <w:r>
        <w:t>Une blonde lumière arrose</w:t>
      </w:r>
    </w:p>
    <w:p w14:paraId="0D0513F1" w14:textId="77777777" w:rsidR="00B2673C" w:rsidRDefault="00DE105A" w:rsidP="00DE105A">
      <w:r>
        <w:t>La nature</w:t>
      </w:r>
      <w:r w:rsidR="00B2673C">
        <w:t xml:space="preserve">, </w:t>
      </w:r>
      <w:r>
        <w:t>et</w:t>
      </w:r>
      <w:r w:rsidR="00B2673C">
        <w:t xml:space="preserve">, </w:t>
      </w:r>
      <w:r>
        <w:t>dans l</w:t>
      </w:r>
      <w:r w:rsidR="00B2673C">
        <w:t>’</w:t>
      </w:r>
      <w:r>
        <w:t>air tout rose</w:t>
      </w:r>
      <w:r w:rsidR="00B2673C">
        <w:t>,</w:t>
      </w:r>
    </w:p>
    <w:p w14:paraId="35C2E412" w14:textId="77777777" w:rsidR="00B2673C" w:rsidRDefault="00DE105A" w:rsidP="00DE105A">
      <w:r>
        <w:t>On croirait qu</w:t>
      </w:r>
      <w:r w:rsidR="00B2673C">
        <w:t>’</w:t>
      </w:r>
      <w:r>
        <w:t>il neige de l</w:t>
      </w:r>
      <w:r w:rsidR="00B2673C">
        <w:t>’</w:t>
      </w:r>
      <w:r>
        <w:t>or</w:t>
      </w:r>
      <w:r w:rsidR="00B2673C">
        <w:t>.</w:t>
      </w:r>
    </w:p>
    <w:p w14:paraId="735E7C14" w14:textId="62A6D83F" w:rsidR="00DE105A" w:rsidRDefault="00DE105A" w:rsidP="00266B25">
      <w:pPr>
        <w:pStyle w:val="Auteur"/>
      </w:pPr>
      <w:r>
        <w:t>François Coppée</w:t>
      </w:r>
    </w:p>
    <w:p w14:paraId="51F486CB" w14:textId="77777777" w:rsidR="00266B25" w:rsidRPr="00B57D8E" w:rsidRDefault="00266B25" w:rsidP="00DE105A"/>
    <w:p w14:paraId="60350F7B" w14:textId="6F26301E" w:rsidR="00D359FA" w:rsidRPr="00BF16D2" w:rsidRDefault="00CA0A14" w:rsidP="00D359FA">
      <w:pPr>
        <w:pStyle w:val="Notation"/>
      </w:pPr>
      <w:bookmarkStart w:id="49" w:name="bookmark58"/>
      <w:r>
        <w:tab/>
      </w:r>
      <w:r>
        <w:tab/>
      </w:r>
      <w:r>
        <w:tab/>
        <w:t>8 points</w:t>
      </w:r>
    </w:p>
    <w:p w14:paraId="6E9FD226" w14:textId="4B79779E" w:rsidR="00D359FA" w:rsidRDefault="00D359FA" w:rsidP="00D359FA">
      <w:pPr>
        <w:pStyle w:val="Titre1"/>
        <w:rPr>
          <w:b/>
        </w:rPr>
      </w:pPr>
      <w:r>
        <w:t>Le premier vol de l</w:t>
      </w:r>
      <w:r w:rsidR="00B2673C">
        <w:rPr>
          <w:b/>
        </w:rPr>
        <w:t>’</w:t>
      </w:r>
      <w:r>
        <w:t>hirondelle</w:t>
      </w:r>
    </w:p>
    <w:bookmarkEnd w:id="49"/>
    <w:p w14:paraId="044DEE4D" w14:textId="77777777" w:rsidR="00D359FA" w:rsidRDefault="00D359FA" w:rsidP="00D359FA">
      <w:r>
        <w:t>Mes ciseaux à peine aiguisés</w:t>
      </w:r>
    </w:p>
    <w:p w14:paraId="0A847DD5" w14:textId="77777777" w:rsidR="00B2673C" w:rsidRDefault="00D359FA" w:rsidP="00D359FA">
      <w:r w:rsidRPr="00294023">
        <w:t>Coupent le ciel qui se déplace</w:t>
      </w:r>
      <w:r w:rsidR="00B2673C">
        <w:t>.</w:t>
      </w:r>
    </w:p>
    <w:p w14:paraId="05453275" w14:textId="7E11C376" w:rsidR="00D359FA" w:rsidRPr="00294023" w:rsidRDefault="00D359FA" w:rsidP="00D359FA"/>
    <w:p w14:paraId="2DE6C715" w14:textId="77777777" w:rsidR="00B2673C" w:rsidRDefault="00D359FA" w:rsidP="00D359FA">
      <w:r w:rsidRPr="00294023">
        <w:t>Une brasse</w:t>
      </w:r>
      <w:r w:rsidR="00B2673C">
        <w:t xml:space="preserve">. </w:t>
      </w:r>
      <w:r w:rsidRPr="00294023">
        <w:t>Encore une brasse</w:t>
      </w:r>
      <w:r w:rsidR="00B2673C">
        <w:t>.</w:t>
      </w:r>
    </w:p>
    <w:p w14:paraId="78A9E5CD" w14:textId="6FD3DD89" w:rsidR="00D359FA" w:rsidRDefault="00D359FA" w:rsidP="00D359FA">
      <w:r w:rsidRPr="00294023">
        <w:t>Dans l</w:t>
      </w:r>
      <w:r w:rsidR="00B2673C">
        <w:t>’</w:t>
      </w:r>
      <w:r w:rsidRPr="00294023">
        <w:t>ouverture de la nasse</w:t>
      </w:r>
    </w:p>
    <w:p w14:paraId="28E1E6FB" w14:textId="77777777" w:rsidR="00D359FA" w:rsidRPr="00294023" w:rsidRDefault="00D359FA" w:rsidP="00D359FA"/>
    <w:p w14:paraId="7D66E83F" w14:textId="77777777" w:rsidR="00D359FA" w:rsidRDefault="00D359FA" w:rsidP="00D359FA">
      <w:r w:rsidRPr="00294023">
        <w:t>Bon hirondeau chasse de race</w:t>
      </w:r>
    </w:p>
    <w:p w14:paraId="03D65C7B" w14:textId="77777777" w:rsidR="00B2673C" w:rsidRDefault="00D359FA" w:rsidP="00D359FA">
      <w:r w:rsidRPr="00294023">
        <w:t>Un moustique s</w:t>
      </w:r>
      <w:r w:rsidR="00B2673C">
        <w:t>’</w:t>
      </w:r>
      <w:r w:rsidRPr="00294023">
        <w:t>est enfourné</w:t>
      </w:r>
      <w:r w:rsidR="00B2673C">
        <w:t>.</w:t>
      </w:r>
    </w:p>
    <w:p w14:paraId="4E4816B8" w14:textId="3319E797" w:rsidR="00D359FA" w:rsidRPr="00294023" w:rsidRDefault="00D359FA" w:rsidP="00D359FA"/>
    <w:p w14:paraId="3E9C76AC" w14:textId="77777777" w:rsidR="00D359FA" w:rsidRDefault="00D359FA" w:rsidP="00D359FA">
      <w:r>
        <w:t>Ce petit nid où je suis né</w:t>
      </w:r>
    </w:p>
    <w:p w14:paraId="154078A3" w14:textId="77777777" w:rsidR="00B2673C" w:rsidRDefault="00D359FA" w:rsidP="00D359FA">
      <w:r w:rsidRPr="00294023">
        <w:t>Comme il s</w:t>
      </w:r>
      <w:r w:rsidR="00B2673C">
        <w:t>’</w:t>
      </w:r>
      <w:r w:rsidRPr="00294023">
        <w:t>éloigne dans l</w:t>
      </w:r>
      <w:r w:rsidR="00B2673C">
        <w:t>’</w:t>
      </w:r>
      <w:r w:rsidRPr="00294023">
        <w:t>espace</w:t>
      </w:r>
      <w:r w:rsidR="00B2673C">
        <w:t> !</w:t>
      </w:r>
    </w:p>
    <w:p w14:paraId="68FAB1C8" w14:textId="7CDBBF22" w:rsidR="00D359FA" w:rsidRPr="00294023" w:rsidRDefault="00D359FA" w:rsidP="00D359FA">
      <w:r>
        <w:t>A</w:t>
      </w:r>
      <w:r w:rsidRPr="00294023">
        <w:t xml:space="preserve"> tire-ligne d</w:t>
      </w:r>
      <w:r w:rsidR="00B2673C">
        <w:t>’</w:t>
      </w:r>
      <w:r w:rsidRPr="00294023">
        <w:t>hirondelle</w:t>
      </w:r>
    </w:p>
    <w:p w14:paraId="74832975" w14:textId="333FE7B5" w:rsidR="00D359FA" w:rsidRPr="00294023" w:rsidRDefault="00D359FA" w:rsidP="00D359FA">
      <w:r w:rsidRPr="00294023">
        <w:t>C</w:t>
      </w:r>
      <w:r w:rsidR="00B2673C">
        <w:t>’</w:t>
      </w:r>
      <w:r w:rsidRPr="00294023">
        <w:t>est un nom nouveau que j</w:t>
      </w:r>
      <w:r w:rsidR="00B2673C">
        <w:t>’</w:t>
      </w:r>
      <w:r w:rsidRPr="00294023">
        <w:t>écris</w:t>
      </w:r>
    </w:p>
    <w:p w14:paraId="66DA6B9B" w14:textId="2B74170D" w:rsidR="00D359FA" w:rsidRDefault="00D359FA" w:rsidP="00D359FA">
      <w:r w:rsidRPr="00294023">
        <w:t>Et je l</w:t>
      </w:r>
      <w:r w:rsidR="00B2673C">
        <w:t>’</w:t>
      </w:r>
      <w:r w:rsidRPr="00294023">
        <w:t>écris à tire-d</w:t>
      </w:r>
      <w:r w:rsidR="00B2673C">
        <w:t>’</w:t>
      </w:r>
      <w:r>
        <w:t>aile</w:t>
      </w:r>
    </w:p>
    <w:p w14:paraId="645F0E1F" w14:textId="1A3F9B47" w:rsidR="00D359FA" w:rsidRPr="00294023" w:rsidRDefault="00D359FA" w:rsidP="00D359FA">
      <w:r w:rsidRPr="00294023">
        <w:t>Et je l</w:t>
      </w:r>
      <w:r w:rsidR="00B2673C">
        <w:t>’</w:t>
      </w:r>
      <w:r w:rsidRPr="00294023">
        <w:t>écris à tire-cri</w:t>
      </w:r>
    </w:p>
    <w:p w14:paraId="2DAD9BEC" w14:textId="77777777" w:rsidR="00D359FA" w:rsidRPr="00E055BD" w:rsidRDefault="00D359FA" w:rsidP="00D359FA">
      <w:pPr>
        <w:pStyle w:val="Auteur"/>
      </w:pPr>
      <w:r w:rsidRPr="00E055BD">
        <w:t>Pierre Menanteau</w:t>
      </w:r>
    </w:p>
    <w:p w14:paraId="78436C58" w14:textId="54A6F2D1" w:rsidR="00D359FA" w:rsidRDefault="00CA0A14" w:rsidP="00D359FA">
      <w:pPr>
        <w:pStyle w:val="Notation"/>
      </w:pPr>
      <w:r>
        <w:tab/>
      </w:r>
      <w:r>
        <w:tab/>
      </w:r>
      <w:r>
        <w:tab/>
        <w:t>8 points</w:t>
      </w:r>
    </w:p>
    <w:p w14:paraId="4DA07456" w14:textId="77777777" w:rsidR="00D359FA" w:rsidRPr="00BF16D2" w:rsidRDefault="00D359FA" w:rsidP="00D359FA">
      <w:pPr>
        <w:pStyle w:val="Titre1"/>
      </w:pPr>
      <w:r w:rsidRPr="00BF16D2">
        <w:t>Le coq</w:t>
      </w:r>
    </w:p>
    <w:p w14:paraId="6B2AA72A" w14:textId="77777777" w:rsidR="00B2673C" w:rsidRDefault="00D359FA" w:rsidP="00D359FA">
      <w:r w:rsidRPr="00903F63">
        <w:t>Je vais fabriquer un coq de clocher</w:t>
      </w:r>
      <w:r w:rsidR="00B2673C">
        <w:t>,</w:t>
      </w:r>
    </w:p>
    <w:p w14:paraId="5E1761BD" w14:textId="77777777" w:rsidR="00B2673C" w:rsidRDefault="00D359FA" w:rsidP="00D359FA">
      <w:r w:rsidRPr="00903F63">
        <w:t>Il sera tout noir au soleil couché</w:t>
      </w:r>
      <w:r w:rsidR="00B2673C">
        <w:t>,</w:t>
      </w:r>
    </w:p>
    <w:p w14:paraId="4E93DE8F" w14:textId="638AC794" w:rsidR="00D359FA" w:rsidRPr="00903F63" w:rsidRDefault="00D359FA" w:rsidP="00D359FA"/>
    <w:p w14:paraId="19CE05D8" w14:textId="77777777" w:rsidR="00D359FA" w:rsidRDefault="00D359FA" w:rsidP="00D359FA">
      <w:r w:rsidRPr="00903F63">
        <w:t>Il s</w:t>
      </w:r>
      <w:r>
        <w:t>era tout blanc au soleil levant</w:t>
      </w:r>
    </w:p>
    <w:p w14:paraId="37650CC7" w14:textId="77777777" w:rsidR="00B2673C" w:rsidRDefault="00D359FA" w:rsidP="00D359FA">
      <w:r w:rsidRPr="00903F63">
        <w:t>Et d</w:t>
      </w:r>
      <w:r w:rsidR="00B2673C">
        <w:t>’</w:t>
      </w:r>
      <w:r w:rsidRPr="00903F63">
        <w:t>argent brillant à midi tapant</w:t>
      </w:r>
      <w:r w:rsidR="00B2673C">
        <w:t>.</w:t>
      </w:r>
    </w:p>
    <w:p w14:paraId="43132961" w14:textId="59233996" w:rsidR="00D359FA" w:rsidRPr="00903F63" w:rsidRDefault="00D359FA" w:rsidP="00D359FA"/>
    <w:p w14:paraId="7E98D310" w14:textId="77777777" w:rsidR="00B2673C" w:rsidRDefault="00D359FA" w:rsidP="00D359FA">
      <w:r w:rsidRPr="00903F63">
        <w:t>Vous ai-je assez dit que je vous aimais</w:t>
      </w:r>
      <w:r w:rsidR="00B2673C">
        <w:t> !</w:t>
      </w:r>
    </w:p>
    <w:p w14:paraId="6EB3A594" w14:textId="77777777" w:rsidR="00B2673C" w:rsidRDefault="00D359FA" w:rsidP="00D359FA">
      <w:r w:rsidRPr="00903F63">
        <w:t>Mon coq de clocher ne parle jamais</w:t>
      </w:r>
      <w:r w:rsidR="00B2673C">
        <w:t>.</w:t>
      </w:r>
    </w:p>
    <w:p w14:paraId="2D2755FB" w14:textId="576C3ED7" w:rsidR="00D359FA" w:rsidRPr="00903F63" w:rsidRDefault="00D359FA" w:rsidP="00D359FA"/>
    <w:p w14:paraId="20B1B64C" w14:textId="77777777" w:rsidR="00B2673C" w:rsidRDefault="00D359FA" w:rsidP="00D359FA">
      <w:r>
        <w:t>A</w:t>
      </w:r>
      <w:r w:rsidRPr="00903F63">
        <w:t xml:space="preserve"> Londres</w:t>
      </w:r>
      <w:r w:rsidR="00B2673C">
        <w:t xml:space="preserve">, </w:t>
      </w:r>
      <w:r w:rsidRPr="00903F63">
        <w:t>Paris</w:t>
      </w:r>
      <w:r w:rsidR="00B2673C">
        <w:t xml:space="preserve">, </w:t>
      </w:r>
      <w:r w:rsidRPr="00903F63">
        <w:t>vous ai-je attendue</w:t>
      </w:r>
      <w:r w:rsidR="00B2673C">
        <w:t> !</w:t>
      </w:r>
    </w:p>
    <w:p w14:paraId="50C525BB" w14:textId="77777777" w:rsidR="00B2673C" w:rsidRDefault="00D359FA" w:rsidP="00D359FA">
      <w:r w:rsidRPr="00903F63">
        <w:t>Lui</w:t>
      </w:r>
      <w:r w:rsidR="00B2673C">
        <w:t xml:space="preserve">, </w:t>
      </w:r>
      <w:r w:rsidRPr="00903F63">
        <w:t>ne commet pas la moindre bévue</w:t>
      </w:r>
      <w:r w:rsidR="00B2673C">
        <w:t>.</w:t>
      </w:r>
    </w:p>
    <w:p w14:paraId="16E5E592" w14:textId="795519A1" w:rsidR="00D359FA" w:rsidRPr="00903F63" w:rsidRDefault="00D359FA" w:rsidP="00D359FA"/>
    <w:p w14:paraId="1354CA04" w14:textId="77777777" w:rsidR="00B2673C" w:rsidRDefault="00D359FA" w:rsidP="00D359FA">
      <w:r w:rsidRPr="00903F63">
        <w:t>J</w:t>
      </w:r>
      <w:r w:rsidR="00B2673C">
        <w:t>’</w:t>
      </w:r>
      <w:r w:rsidRPr="00903F63">
        <w:t>ai perdu le Nord</w:t>
      </w:r>
      <w:r w:rsidR="00B2673C">
        <w:t xml:space="preserve">, </w:t>
      </w:r>
      <w:r w:rsidRPr="00903F63">
        <w:t>il me le rendra</w:t>
      </w:r>
      <w:r w:rsidR="00B2673C">
        <w:t>,</w:t>
      </w:r>
    </w:p>
    <w:p w14:paraId="09BC07A7" w14:textId="77777777" w:rsidR="00B2673C" w:rsidRDefault="00D359FA" w:rsidP="00D359FA">
      <w:r w:rsidRPr="00903F63">
        <w:t>Nous irons ensemble où ça nous plaira</w:t>
      </w:r>
      <w:r w:rsidR="00B2673C">
        <w:t>.</w:t>
      </w:r>
    </w:p>
    <w:p w14:paraId="684EC663" w14:textId="094DD39E" w:rsidR="00D359FA" w:rsidRPr="00E055BD" w:rsidRDefault="00D359FA" w:rsidP="00D359FA">
      <w:pPr>
        <w:pStyle w:val="Auteur"/>
      </w:pPr>
      <w:r w:rsidRPr="00E055BD">
        <w:t>Henri Thomas</w:t>
      </w:r>
    </w:p>
    <w:p w14:paraId="311DB58F" w14:textId="4EEB4B26" w:rsidR="00D359FA" w:rsidRPr="00BF16D2" w:rsidRDefault="00CA0A14" w:rsidP="00D359FA">
      <w:pPr>
        <w:pStyle w:val="Notation"/>
      </w:pPr>
      <w:bookmarkStart w:id="50" w:name="bookmark62"/>
      <w:r>
        <w:tab/>
      </w:r>
      <w:r>
        <w:tab/>
      </w:r>
      <w:r>
        <w:tab/>
        <w:t>8 points</w:t>
      </w:r>
    </w:p>
    <w:p w14:paraId="5BCAF083" w14:textId="77777777" w:rsidR="00D359FA" w:rsidRDefault="00D359FA" w:rsidP="00D359FA">
      <w:pPr>
        <w:pStyle w:val="Titre1"/>
        <w:rPr>
          <w:b/>
        </w:rPr>
      </w:pPr>
      <w:r>
        <w:t>Une poule sur un mur</w:t>
      </w:r>
    </w:p>
    <w:bookmarkEnd w:id="50"/>
    <w:p w14:paraId="1379A8F6" w14:textId="77777777" w:rsidR="00D359FA" w:rsidRDefault="00D359FA" w:rsidP="00D359FA">
      <w:r>
        <w:t>Une poule sur un mur</w:t>
      </w:r>
    </w:p>
    <w:p w14:paraId="3D5390E7" w14:textId="77777777" w:rsidR="00D359FA" w:rsidRDefault="00D359FA" w:rsidP="00D359FA">
      <w:r>
        <w:t>A pondu quatorze œufs frais</w:t>
      </w:r>
    </w:p>
    <w:p w14:paraId="121F5678" w14:textId="77777777" w:rsidR="00B2673C" w:rsidRDefault="00D359FA" w:rsidP="00D359FA">
      <w:r w:rsidRPr="00903F63">
        <w:t>Mais pendant qu</w:t>
      </w:r>
      <w:r w:rsidR="00B2673C">
        <w:t>’</w:t>
      </w:r>
      <w:r w:rsidRPr="00903F63">
        <w:t>elle pondait</w:t>
      </w:r>
      <w:r w:rsidR="00B2673C">
        <w:t>,</w:t>
      </w:r>
    </w:p>
    <w:p w14:paraId="47BA06E8" w14:textId="77777777" w:rsidR="00B2673C" w:rsidRDefault="00D359FA" w:rsidP="00D359FA">
      <w:r w:rsidRPr="00903F63">
        <w:t>Le soleil d</w:t>
      </w:r>
      <w:r w:rsidR="00B2673C">
        <w:t>’</w:t>
      </w:r>
      <w:r w:rsidRPr="00903F63">
        <w:t>aout les cuisait</w:t>
      </w:r>
      <w:r w:rsidR="00B2673C">
        <w:t>.</w:t>
      </w:r>
    </w:p>
    <w:p w14:paraId="14A6C254" w14:textId="1B9BEC04" w:rsidR="00D359FA" w:rsidRPr="00903F63" w:rsidRDefault="00D359FA" w:rsidP="00D359FA"/>
    <w:p w14:paraId="5C79D1ED" w14:textId="77777777" w:rsidR="00D359FA" w:rsidRDefault="00D359FA" w:rsidP="00D359FA">
      <w:r>
        <w:t>Une poule sur un mur</w:t>
      </w:r>
    </w:p>
    <w:p w14:paraId="3A96A40A" w14:textId="77777777" w:rsidR="00B2673C" w:rsidRDefault="00D359FA" w:rsidP="00D359FA">
      <w:r w:rsidRPr="00903F63">
        <w:t>A couvé quatorze œufs durs</w:t>
      </w:r>
      <w:r w:rsidR="00B2673C">
        <w:t>.</w:t>
      </w:r>
    </w:p>
    <w:p w14:paraId="26CCE4F8" w14:textId="3EE6E2C6" w:rsidR="00D359FA" w:rsidRDefault="00D359FA" w:rsidP="00D359FA">
      <w:r>
        <w:t>Il en sortit des poulets</w:t>
      </w:r>
    </w:p>
    <w:p w14:paraId="5C84F590" w14:textId="77777777" w:rsidR="00B2673C" w:rsidRDefault="00D359FA" w:rsidP="00D359FA">
      <w:r w:rsidRPr="00903F63">
        <w:t>Aussi durs que des galets</w:t>
      </w:r>
      <w:r w:rsidR="00B2673C">
        <w:t>.</w:t>
      </w:r>
    </w:p>
    <w:p w14:paraId="3D34FDB3" w14:textId="4F4D1E01" w:rsidR="00D359FA" w:rsidRPr="00903F63" w:rsidRDefault="00D359FA" w:rsidP="00D359FA"/>
    <w:p w14:paraId="34F58BC1" w14:textId="25408839" w:rsidR="00D359FA" w:rsidRDefault="00D359FA" w:rsidP="00D359FA">
      <w:r w:rsidRPr="00903F63">
        <w:t>C</w:t>
      </w:r>
      <w:r w:rsidR="00B2673C">
        <w:t>’</w:t>
      </w:r>
      <w:r w:rsidRPr="00903F63">
        <w:t>est depuis lors que l</w:t>
      </w:r>
      <w:r w:rsidR="00B2673C">
        <w:t>’</w:t>
      </w:r>
      <w:r>
        <w:t>on voit</w:t>
      </w:r>
    </w:p>
    <w:p w14:paraId="30C5618A" w14:textId="77777777" w:rsidR="00B2673C" w:rsidRDefault="00D359FA" w:rsidP="00D359FA">
      <w:r w:rsidRPr="00903F63">
        <w:t>Folle encore de désarroi</w:t>
      </w:r>
      <w:r w:rsidR="00B2673C">
        <w:t>,</w:t>
      </w:r>
    </w:p>
    <w:p w14:paraId="39CC46F1" w14:textId="49969455" w:rsidR="00D359FA" w:rsidRDefault="00D359FA" w:rsidP="00D359FA">
      <w:r>
        <w:t>Une poule sur un mur</w:t>
      </w:r>
    </w:p>
    <w:p w14:paraId="271FF57F" w14:textId="77777777" w:rsidR="00B2673C" w:rsidRDefault="00D359FA" w:rsidP="00D359FA">
      <w:r w:rsidRPr="00903F63">
        <w:t>Qui picote du pain dur</w:t>
      </w:r>
      <w:r w:rsidR="00B2673C">
        <w:t>.</w:t>
      </w:r>
    </w:p>
    <w:p w14:paraId="280E6821" w14:textId="0AB043A6" w:rsidR="00D359FA" w:rsidRPr="00903F63" w:rsidRDefault="00D359FA" w:rsidP="00D359FA"/>
    <w:p w14:paraId="4BBD7328" w14:textId="5EC3A27B" w:rsidR="00D359FA" w:rsidRDefault="00D359FA" w:rsidP="00D359FA">
      <w:r w:rsidRPr="00903F63">
        <w:t>C</w:t>
      </w:r>
      <w:r w:rsidR="00B2673C">
        <w:t>’</w:t>
      </w:r>
      <w:r w:rsidRPr="00903F63">
        <w:t>est depuis lors que l</w:t>
      </w:r>
      <w:r w:rsidR="00B2673C">
        <w:t>’</w:t>
      </w:r>
      <w:r>
        <w:t>on voit</w:t>
      </w:r>
    </w:p>
    <w:p w14:paraId="3DF7B613" w14:textId="77777777" w:rsidR="00D359FA" w:rsidRDefault="00D359FA" w:rsidP="00D359FA">
      <w:r w:rsidRPr="00903F63">
        <w:t>Picoti et picota</w:t>
      </w:r>
    </w:p>
    <w:p w14:paraId="6310C9FF" w14:textId="77777777" w:rsidR="00D359FA" w:rsidRDefault="00D359FA" w:rsidP="00D359FA">
      <w:r>
        <w:t>Une poule qui cent fois</w:t>
      </w:r>
    </w:p>
    <w:p w14:paraId="19B1C1C0" w14:textId="77777777" w:rsidR="00B2673C" w:rsidRDefault="00D359FA" w:rsidP="00D359FA">
      <w:r w:rsidRPr="00903F63">
        <w:t>Grimpe au mur et saute en bas</w:t>
      </w:r>
      <w:r w:rsidR="00B2673C">
        <w:t>.</w:t>
      </w:r>
    </w:p>
    <w:p w14:paraId="37257DE5" w14:textId="43B1DE81" w:rsidR="00D359FA" w:rsidRPr="00E055BD" w:rsidRDefault="00D359FA" w:rsidP="00D359FA">
      <w:pPr>
        <w:pStyle w:val="Auteur"/>
      </w:pPr>
      <w:r w:rsidRPr="00E055BD">
        <w:t>Maurice Carême</w:t>
      </w:r>
    </w:p>
    <w:p w14:paraId="345B8D10" w14:textId="1A1D706C" w:rsidR="00D359FA" w:rsidRPr="00BF16D2" w:rsidRDefault="00CA0A14" w:rsidP="00D359FA">
      <w:pPr>
        <w:pStyle w:val="Notation"/>
      </w:pPr>
      <w:bookmarkStart w:id="51" w:name="bookmark63"/>
      <w:r>
        <w:tab/>
      </w:r>
      <w:r>
        <w:tab/>
      </w:r>
      <w:r>
        <w:tab/>
        <w:t>8 points</w:t>
      </w:r>
    </w:p>
    <w:p w14:paraId="373F749B" w14:textId="77777777" w:rsidR="00D359FA" w:rsidRDefault="00D359FA" w:rsidP="00D359FA">
      <w:pPr>
        <w:pStyle w:val="Titre1"/>
        <w:rPr>
          <w:b/>
        </w:rPr>
      </w:pPr>
      <w:r>
        <w:t>Sonnet du chat</w:t>
      </w:r>
    </w:p>
    <w:bookmarkEnd w:id="51"/>
    <w:p w14:paraId="18693753" w14:textId="77777777" w:rsidR="00D359FA" w:rsidRDefault="00D359FA" w:rsidP="00D359FA">
      <w:r w:rsidRPr="000827B4">
        <w:t>Le chat lutte avec une abeille</w:t>
      </w:r>
    </w:p>
    <w:p w14:paraId="6AA2894B" w14:textId="77777777" w:rsidR="00B2673C" w:rsidRDefault="00D359FA" w:rsidP="00D359FA">
      <w:r w:rsidRPr="000827B4">
        <w:t>autour de sa fourrure</w:t>
      </w:r>
      <w:r w:rsidR="00B2673C">
        <w:t>,</w:t>
      </w:r>
    </w:p>
    <w:p w14:paraId="4D1E4EDA" w14:textId="77777777" w:rsidR="00B2673C" w:rsidRDefault="00D359FA" w:rsidP="00D359FA">
      <w:r w:rsidRPr="000827B4">
        <w:t>je vois l</w:t>
      </w:r>
      <w:r w:rsidR="00B2673C">
        <w:t>’</w:t>
      </w:r>
      <w:r w:rsidRPr="000827B4">
        <w:t>azur de ses merveilles</w:t>
      </w:r>
      <w:r w:rsidR="00B2673C">
        <w:t>,</w:t>
      </w:r>
    </w:p>
    <w:p w14:paraId="19033DD2" w14:textId="77777777" w:rsidR="00B2673C" w:rsidRDefault="00D359FA" w:rsidP="00D359FA">
      <w:r w:rsidRPr="000827B4">
        <w:t>un arbre</w:t>
      </w:r>
      <w:r w:rsidR="00B2673C">
        <w:t xml:space="preserve">, </w:t>
      </w:r>
      <w:r w:rsidRPr="000827B4">
        <w:t>une mâture</w:t>
      </w:r>
      <w:r w:rsidR="00B2673C">
        <w:t>.</w:t>
      </w:r>
    </w:p>
    <w:p w14:paraId="42A92EAA" w14:textId="2528604D" w:rsidR="00D359FA" w:rsidRPr="000827B4" w:rsidRDefault="00D359FA" w:rsidP="00D359FA"/>
    <w:p w14:paraId="6F6FF836" w14:textId="77777777" w:rsidR="00D359FA" w:rsidRDefault="00D359FA" w:rsidP="00D359FA">
      <w:r>
        <w:t>La mer apporte à mon oreille</w:t>
      </w:r>
    </w:p>
    <w:p w14:paraId="35922242" w14:textId="77777777" w:rsidR="00D359FA" w:rsidRDefault="00D359FA" w:rsidP="00D359FA">
      <w:r>
        <w:t>le bruit des aventures</w:t>
      </w:r>
    </w:p>
    <w:p w14:paraId="42391485" w14:textId="74754B55" w:rsidR="00D359FA" w:rsidRDefault="00D359FA" w:rsidP="00D359FA">
      <w:r w:rsidRPr="000827B4">
        <w:t>que nous vivons</w:t>
      </w:r>
      <w:r>
        <w:t xml:space="preserve"> </w:t>
      </w:r>
      <w:r w:rsidRPr="000827B4">
        <w:t>si tu t</w:t>
      </w:r>
      <w:r w:rsidR="00B2673C">
        <w:t>’</w:t>
      </w:r>
      <w:r w:rsidRPr="000827B4">
        <w:t>éveilles</w:t>
      </w:r>
    </w:p>
    <w:p w14:paraId="2C040DFE" w14:textId="77777777" w:rsidR="00B2673C" w:rsidRDefault="00D359FA" w:rsidP="00D359FA">
      <w:r w:rsidRPr="000827B4">
        <w:t>témérité future</w:t>
      </w:r>
      <w:r w:rsidR="00B2673C">
        <w:t>.</w:t>
      </w:r>
    </w:p>
    <w:p w14:paraId="611259C8" w14:textId="7CCEFE70" w:rsidR="00D359FA" w:rsidRPr="000827B4" w:rsidRDefault="00D359FA" w:rsidP="00D359FA"/>
    <w:p w14:paraId="13E46A9E" w14:textId="77777777" w:rsidR="00B2673C" w:rsidRDefault="00D359FA" w:rsidP="00D359FA">
      <w:r w:rsidRPr="000827B4">
        <w:t>Je me consacre aux vertes iles</w:t>
      </w:r>
      <w:r w:rsidR="00B2673C">
        <w:t>,</w:t>
      </w:r>
    </w:p>
    <w:p w14:paraId="0080D318" w14:textId="1A824D83" w:rsidR="00D359FA" w:rsidRDefault="00D359FA" w:rsidP="00D359FA">
      <w:r w:rsidRPr="000827B4">
        <w:t>favorables au sage</w:t>
      </w:r>
    </w:p>
    <w:p w14:paraId="692EFD9B" w14:textId="77777777" w:rsidR="00D359FA" w:rsidRDefault="00D359FA" w:rsidP="00D359FA">
      <w:r w:rsidRPr="000827B4">
        <w:t>qui sait trouver un dieu tranquille</w:t>
      </w:r>
    </w:p>
    <w:p w14:paraId="79216929" w14:textId="77777777" w:rsidR="00B2673C" w:rsidRDefault="00D359FA" w:rsidP="00D359FA">
      <w:r w:rsidRPr="000827B4">
        <w:t>entre palme et rivage</w:t>
      </w:r>
      <w:r w:rsidR="00B2673C">
        <w:t>.</w:t>
      </w:r>
    </w:p>
    <w:p w14:paraId="61C6F365" w14:textId="23366730" w:rsidR="00D359FA" w:rsidRPr="000827B4" w:rsidRDefault="00D359FA" w:rsidP="00D359FA"/>
    <w:p w14:paraId="75EF9FFA" w14:textId="77777777" w:rsidR="00B2673C" w:rsidRDefault="00D359FA" w:rsidP="00D359FA">
      <w:r w:rsidRPr="000827B4">
        <w:t>Le chat s</w:t>
      </w:r>
      <w:r w:rsidR="00B2673C">
        <w:t>’</w:t>
      </w:r>
      <w:r w:rsidRPr="000827B4">
        <w:t>en va</w:t>
      </w:r>
      <w:r w:rsidR="00B2673C">
        <w:t xml:space="preserve">, </w:t>
      </w:r>
      <w:r w:rsidRPr="000827B4">
        <w:t>brillant et beau</w:t>
      </w:r>
      <w:r w:rsidR="00B2673C">
        <w:t>,</w:t>
      </w:r>
    </w:p>
    <w:p w14:paraId="4FFD3E51" w14:textId="77777777" w:rsidR="00B2673C" w:rsidRDefault="00D359FA" w:rsidP="00D359FA">
      <w:r w:rsidRPr="000827B4">
        <w:t>pour guetter les oiseaux</w:t>
      </w:r>
      <w:r w:rsidR="00B2673C">
        <w:t>.</w:t>
      </w:r>
    </w:p>
    <w:p w14:paraId="7E8A154F" w14:textId="735CF3AE" w:rsidR="00D359FA" w:rsidRPr="00E055BD" w:rsidRDefault="00D359FA" w:rsidP="00D359FA">
      <w:pPr>
        <w:pStyle w:val="Auteur"/>
      </w:pPr>
      <w:r w:rsidRPr="00E055BD">
        <w:t>Henri Thomas</w:t>
      </w:r>
    </w:p>
    <w:p w14:paraId="1260750F" w14:textId="69C53311" w:rsidR="00D359FA" w:rsidRPr="00BF16D2" w:rsidRDefault="00CA0A14" w:rsidP="00D359FA">
      <w:pPr>
        <w:pStyle w:val="Notation"/>
      </w:pPr>
      <w:bookmarkStart w:id="52" w:name="bookmark71"/>
      <w:r>
        <w:tab/>
      </w:r>
      <w:r>
        <w:tab/>
      </w:r>
      <w:r>
        <w:tab/>
        <w:t>8 points</w:t>
      </w:r>
    </w:p>
    <w:p w14:paraId="19776F95" w14:textId="596CC5BA" w:rsidR="00D359FA" w:rsidRDefault="00D359FA" w:rsidP="00D359FA">
      <w:pPr>
        <w:pStyle w:val="Titre1"/>
        <w:rPr>
          <w:b/>
        </w:rPr>
      </w:pPr>
      <w:r>
        <w:t>A vol d</w:t>
      </w:r>
      <w:r w:rsidR="00B2673C">
        <w:rPr>
          <w:b/>
        </w:rPr>
        <w:t>’</w:t>
      </w:r>
      <w:r>
        <w:t>oiseau</w:t>
      </w:r>
    </w:p>
    <w:bookmarkEnd w:id="52"/>
    <w:p w14:paraId="1A3049DE" w14:textId="77777777" w:rsidR="00B2673C" w:rsidRDefault="00D359FA" w:rsidP="00D359FA">
      <w:r w:rsidRPr="007A124B">
        <w:t>Où va-t-il</w:t>
      </w:r>
      <w:r w:rsidR="00B2673C">
        <w:t xml:space="preserve">, </w:t>
      </w:r>
      <w:r w:rsidRPr="007A124B">
        <w:t>l</w:t>
      </w:r>
      <w:r w:rsidR="00B2673C">
        <w:t>’</w:t>
      </w:r>
      <w:r>
        <w:t>oisea</w:t>
      </w:r>
      <w:r w:rsidRPr="007A124B">
        <w:t>u sur la mer</w:t>
      </w:r>
      <w:r w:rsidR="00B2673C">
        <w:t> ?</w:t>
      </w:r>
    </w:p>
    <w:p w14:paraId="156F72FB" w14:textId="77777777" w:rsidR="00B2673C" w:rsidRDefault="00D359FA" w:rsidP="00D359FA">
      <w:r w:rsidRPr="007A124B">
        <w:t>Il vole</w:t>
      </w:r>
      <w:r w:rsidR="00B2673C">
        <w:t xml:space="preserve">, </w:t>
      </w:r>
      <w:r w:rsidRPr="007A124B">
        <w:t>il vole</w:t>
      </w:r>
      <w:r w:rsidR="00B2673C">
        <w:t>…</w:t>
      </w:r>
    </w:p>
    <w:p w14:paraId="4797F21E" w14:textId="77777777" w:rsidR="00B2673C" w:rsidRDefault="00D359FA" w:rsidP="00D359FA">
      <w:r w:rsidRPr="007A124B">
        <w:t>A-t-il au moins une boussole</w:t>
      </w:r>
      <w:r w:rsidR="00B2673C">
        <w:t> ?</w:t>
      </w:r>
    </w:p>
    <w:p w14:paraId="262D82C9" w14:textId="1B9894FA" w:rsidR="00D359FA" w:rsidRPr="007A124B" w:rsidRDefault="00D359FA" w:rsidP="00D359FA"/>
    <w:p w14:paraId="3AFF2AD8" w14:textId="77777777" w:rsidR="00D359FA" w:rsidRDefault="00D359FA" w:rsidP="00D359FA">
      <w:r w:rsidRPr="007A124B">
        <w:t>Si un c</w:t>
      </w:r>
      <w:r>
        <w:t>oup de vent</w:t>
      </w:r>
    </w:p>
    <w:p w14:paraId="15C956A4" w14:textId="77777777" w:rsidR="00B2673C" w:rsidRDefault="00D359FA" w:rsidP="00D359FA">
      <w:r w:rsidRPr="007A124B">
        <w:t>Lui rabat les ailes</w:t>
      </w:r>
      <w:r w:rsidR="00B2673C">
        <w:t>,</w:t>
      </w:r>
    </w:p>
    <w:p w14:paraId="3775A54F" w14:textId="0F283D6E" w:rsidR="00D359FA" w:rsidRDefault="00D359FA" w:rsidP="00D359FA">
      <w:r w:rsidRPr="007A124B">
        <w:t>Il tombera dans l</w:t>
      </w:r>
      <w:r w:rsidR="00B2673C">
        <w:t>’</w:t>
      </w:r>
      <w:r w:rsidRPr="007A124B">
        <w:t>eau</w:t>
      </w:r>
    </w:p>
    <w:p w14:paraId="13366148" w14:textId="77777777" w:rsidR="00B2673C" w:rsidRDefault="00D359FA" w:rsidP="00D359FA">
      <w:r w:rsidRPr="007A124B">
        <w:t>Et ne sait pas nager</w:t>
      </w:r>
      <w:r w:rsidR="00B2673C">
        <w:t>.</w:t>
      </w:r>
    </w:p>
    <w:p w14:paraId="1C6953D4" w14:textId="655BF0EB" w:rsidR="00D359FA" w:rsidRPr="007A124B" w:rsidRDefault="00D359FA" w:rsidP="00D359FA"/>
    <w:p w14:paraId="0A8457B8" w14:textId="77777777" w:rsidR="00B2673C" w:rsidRDefault="00D359FA" w:rsidP="00D359FA">
      <w:r w:rsidRPr="007A124B">
        <w:t>Et que va-t-il manger</w:t>
      </w:r>
      <w:r w:rsidR="00B2673C">
        <w:t> ?</w:t>
      </w:r>
    </w:p>
    <w:p w14:paraId="3B4588DB" w14:textId="77777777" w:rsidR="00B2673C" w:rsidRDefault="00D359FA" w:rsidP="00D359FA">
      <w:r w:rsidRPr="007A124B">
        <w:t>Et si ses forces l</w:t>
      </w:r>
      <w:r w:rsidR="00B2673C">
        <w:t>’</w:t>
      </w:r>
      <w:r w:rsidRPr="007A124B">
        <w:t>abandonnent</w:t>
      </w:r>
      <w:r w:rsidR="00B2673C">
        <w:t>,</w:t>
      </w:r>
    </w:p>
    <w:p w14:paraId="2BEF679E" w14:textId="77777777" w:rsidR="00B2673C" w:rsidRDefault="00D359FA" w:rsidP="00D359FA">
      <w:r w:rsidRPr="007A124B">
        <w:t>Qui le secourra</w:t>
      </w:r>
      <w:r w:rsidR="00B2673C">
        <w:t xml:space="preserve"> ? </w:t>
      </w:r>
      <w:r w:rsidRPr="007A124B">
        <w:t>Personne</w:t>
      </w:r>
      <w:r w:rsidR="00B2673C">
        <w:t>.</w:t>
      </w:r>
    </w:p>
    <w:p w14:paraId="7F1B546A" w14:textId="0710D606" w:rsidR="00D359FA" w:rsidRPr="007A124B" w:rsidRDefault="00D359FA" w:rsidP="00D359FA"/>
    <w:p w14:paraId="5682533A" w14:textId="501E5FE1" w:rsidR="00D359FA" w:rsidRDefault="00D359FA" w:rsidP="00D359FA">
      <w:r w:rsidRPr="007A124B">
        <w:t>Pourvu qu</w:t>
      </w:r>
      <w:r w:rsidR="00B2673C">
        <w:t>’</w:t>
      </w:r>
      <w:r w:rsidRPr="007A124B">
        <w:t>il aperçoive à temps</w:t>
      </w:r>
    </w:p>
    <w:p w14:paraId="57D2A886" w14:textId="77777777" w:rsidR="00B2673C" w:rsidRDefault="00D359FA" w:rsidP="00D359FA">
      <w:r w:rsidRPr="007A124B">
        <w:t>Une petite crique</w:t>
      </w:r>
      <w:r w:rsidR="00B2673C">
        <w:t> !</w:t>
      </w:r>
    </w:p>
    <w:p w14:paraId="1EDAAF64" w14:textId="77777777" w:rsidR="00B2673C" w:rsidRDefault="00D359FA" w:rsidP="00D359FA">
      <w:r w:rsidRPr="007A124B">
        <w:t>C</w:t>
      </w:r>
      <w:r w:rsidR="00B2673C">
        <w:t>’</w:t>
      </w:r>
      <w:r w:rsidRPr="007A124B">
        <w:t>est tellement loin</w:t>
      </w:r>
      <w:r w:rsidR="00B2673C">
        <w:t xml:space="preserve">, </w:t>
      </w:r>
      <w:r w:rsidRPr="007A124B">
        <w:t>l</w:t>
      </w:r>
      <w:r w:rsidR="00B2673C">
        <w:t>’</w:t>
      </w:r>
      <w:r w:rsidRPr="007A124B">
        <w:t>Amérique</w:t>
      </w:r>
      <w:r w:rsidR="00B2673C">
        <w:t>…</w:t>
      </w:r>
    </w:p>
    <w:p w14:paraId="2BBE6254" w14:textId="03F66704" w:rsidR="00D359FA" w:rsidRPr="009C7652" w:rsidRDefault="00D359FA" w:rsidP="00D359FA">
      <w:pPr>
        <w:pStyle w:val="Auteur"/>
      </w:pPr>
      <w:r w:rsidRPr="009C7652">
        <w:t>Michel Luneau</w:t>
      </w:r>
    </w:p>
    <w:p w14:paraId="41CEF78C" w14:textId="6BA72668" w:rsidR="00D359FA" w:rsidRPr="00E055BD" w:rsidRDefault="00CA0A14" w:rsidP="00D359FA">
      <w:pPr>
        <w:pStyle w:val="Notation"/>
      </w:pPr>
      <w:bookmarkStart w:id="53" w:name="bookmark76"/>
      <w:r>
        <w:tab/>
      </w:r>
      <w:r>
        <w:tab/>
      </w:r>
      <w:r>
        <w:tab/>
        <w:t>8 points</w:t>
      </w:r>
    </w:p>
    <w:p w14:paraId="3BFB9731" w14:textId="1FCD6AA0" w:rsidR="00D359FA" w:rsidRPr="00E055BD" w:rsidRDefault="00D359FA" w:rsidP="00D359FA">
      <w:pPr>
        <w:pStyle w:val="Titre1"/>
      </w:pPr>
      <w:r w:rsidRPr="00E055BD">
        <w:t>Récatonpilu ou le jeu du poulet</w:t>
      </w:r>
      <w:bookmarkEnd w:id="53"/>
    </w:p>
    <w:p w14:paraId="3DE40AC4" w14:textId="77777777" w:rsidR="00D359FA" w:rsidRDefault="00D359FA" w:rsidP="00D359FA">
      <w:r w:rsidRPr="002F3732">
        <w:t>Si tu veux apprendre</w:t>
      </w:r>
    </w:p>
    <w:p w14:paraId="220551F0" w14:textId="77777777" w:rsidR="00B2673C" w:rsidRDefault="00D359FA" w:rsidP="00D359FA">
      <w:r w:rsidRPr="002F3732">
        <w:t>des mots inconnus</w:t>
      </w:r>
      <w:r w:rsidR="00B2673C">
        <w:t>,</w:t>
      </w:r>
    </w:p>
    <w:p w14:paraId="4B28EC27" w14:textId="77777777" w:rsidR="00B2673C" w:rsidRDefault="00D359FA" w:rsidP="00D359FA">
      <w:r w:rsidRPr="002F3732">
        <w:t>récapitulons</w:t>
      </w:r>
      <w:r w:rsidR="00B2673C">
        <w:t>,</w:t>
      </w:r>
    </w:p>
    <w:p w14:paraId="2D8B0B01" w14:textId="77777777" w:rsidR="00B2673C" w:rsidRDefault="00D359FA" w:rsidP="00D359FA">
      <w:r w:rsidRPr="002F3732">
        <w:t>récatonpilu</w:t>
      </w:r>
      <w:r w:rsidR="00B2673C">
        <w:t>.</w:t>
      </w:r>
    </w:p>
    <w:p w14:paraId="0963945E" w14:textId="62107CA7" w:rsidR="00D359FA" w:rsidRDefault="00D359FA" w:rsidP="00D359FA">
      <w:r>
        <w:t>Si tu veux connaitre</w:t>
      </w:r>
    </w:p>
    <w:p w14:paraId="3EDE1A16" w14:textId="77777777" w:rsidR="00B2673C" w:rsidRDefault="00D359FA" w:rsidP="00D359FA">
      <w:r w:rsidRPr="002F3732">
        <w:t>des jeux imprévus</w:t>
      </w:r>
      <w:r w:rsidR="00B2673C">
        <w:t>,</w:t>
      </w:r>
    </w:p>
    <w:p w14:paraId="037B6145" w14:textId="77777777" w:rsidR="00B2673C" w:rsidRDefault="00D359FA" w:rsidP="00D359FA">
      <w:r w:rsidRPr="002F3732">
        <w:t>locomotivons</w:t>
      </w:r>
      <w:r w:rsidR="00B2673C">
        <w:t>,</w:t>
      </w:r>
    </w:p>
    <w:p w14:paraId="1ADA5758" w14:textId="77777777" w:rsidR="00B2673C" w:rsidRDefault="00D359FA" w:rsidP="00D359FA">
      <w:r w:rsidRPr="002F3732">
        <w:t>locomotivu</w:t>
      </w:r>
      <w:r w:rsidR="00B2673C">
        <w:t>.</w:t>
      </w:r>
    </w:p>
    <w:p w14:paraId="2BAB4707" w14:textId="630A3D30" w:rsidR="00D359FA" w:rsidRDefault="00D359FA" w:rsidP="00D359FA">
      <w:r>
        <w:t>Je suis le renard</w:t>
      </w:r>
    </w:p>
    <w:p w14:paraId="64D0979B" w14:textId="77777777" w:rsidR="00D359FA" w:rsidRDefault="00D359FA" w:rsidP="00D359FA">
      <w:r>
        <w:t>je cours après toi</w:t>
      </w:r>
    </w:p>
    <w:p w14:paraId="49EB465B" w14:textId="77777777" w:rsidR="00B2673C" w:rsidRDefault="00D359FA" w:rsidP="00D359FA">
      <w:r w:rsidRPr="002F3732">
        <w:t>plus loin que ma vie</w:t>
      </w:r>
      <w:r w:rsidR="00B2673C">
        <w:t>.</w:t>
      </w:r>
    </w:p>
    <w:p w14:paraId="3580957C" w14:textId="77777777" w:rsidR="00B2673C" w:rsidRDefault="00D359FA" w:rsidP="00D359FA">
      <w:r w:rsidRPr="002F3732">
        <w:t>Comme tu vas vite</w:t>
      </w:r>
      <w:r w:rsidR="00B2673C">
        <w:t> !</w:t>
      </w:r>
    </w:p>
    <w:p w14:paraId="5D35D130" w14:textId="77777777" w:rsidR="00B2673C" w:rsidRDefault="00D359FA" w:rsidP="00D359FA">
      <w:r w:rsidRPr="002F3732">
        <w:t>Si je m</w:t>
      </w:r>
      <w:r w:rsidR="00B2673C">
        <w:t>’</w:t>
      </w:r>
      <w:r w:rsidRPr="002F3732">
        <w:t>essoufflais</w:t>
      </w:r>
      <w:r w:rsidR="00B2673C">
        <w:t> !</w:t>
      </w:r>
    </w:p>
    <w:p w14:paraId="36745689" w14:textId="77777777" w:rsidR="00B2673C" w:rsidRDefault="00D359FA" w:rsidP="00D359FA">
      <w:r w:rsidRPr="002F3732">
        <w:t>Si je m</w:t>
      </w:r>
      <w:r w:rsidR="00B2673C">
        <w:t>’</w:t>
      </w:r>
      <w:r w:rsidRPr="002F3732">
        <w:t>arrêtais</w:t>
      </w:r>
      <w:r w:rsidR="00B2673C">
        <w:t> !</w:t>
      </w:r>
    </w:p>
    <w:p w14:paraId="1E063CEB" w14:textId="1E5177F9" w:rsidR="00D359FA" w:rsidRDefault="00D359FA" w:rsidP="00D359FA">
      <w:pPr>
        <w:pStyle w:val="Auteur"/>
      </w:pPr>
      <w:r w:rsidRPr="00E055BD">
        <w:t>Jean Tardieu</w:t>
      </w:r>
    </w:p>
    <w:p w14:paraId="476A0BE8" w14:textId="77777777" w:rsidR="001746BB" w:rsidRPr="00E055BD" w:rsidRDefault="001746BB" w:rsidP="001746BB">
      <w:pPr>
        <w:pStyle w:val="Notation"/>
      </w:pPr>
      <w:r>
        <w:tab/>
      </w:r>
      <w:r>
        <w:tab/>
      </w:r>
      <w:r>
        <w:tab/>
        <w:t>8 points</w:t>
      </w:r>
    </w:p>
    <w:p w14:paraId="13952695" w14:textId="77777777" w:rsidR="001746BB" w:rsidRDefault="001746BB" w:rsidP="001746BB">
      <w:pPr>
        <w:pStyle w:val="Titre1"/>
      </w:pPr>
      <w:r>
        <w:t>Les saltimbanques</w:t>
      </w:r>
    </w:p>
    <w:p w14:paraId="02E7D7C6" w14:textId="77777777" w:rsidR="001746BB" w:rsidRDefault="001746BB" w:rsidP="001746BB">
      <w:r>
        <w:t>Dans la plaine les baladins</w:t>
      </w:r>
    </w:p>
    <w:p w14:paraId="134D88A5" w14:textId="239F5CEF" w:rsidR="001746BB" w:rsidRDefault="001746BB" w:rsidP="001746BB">
      <w:r>
        <w:t>S</w:t>
      </w:r>
      <w:r w:rsidR="00B2673C">
        <w:t>’</w:t>
      </w:r>
      <w:r>
        <w:t>éloignent au long des jardins</w:t>
      </w:r>
    </w:p>
    <w:p w14:paraId="207FE0E3" w14:textId="73B19C40" w:rsidR="001746BB" w:rsidRDefault="001746BB" w:rsidP="001746BB">
      <w:r>
        <w:t>Devant l</w:t>
      </w:r>
      <w:r w:rsidR="00B2673C">
        <w:t>’</w:t>
      </w:r>
      <w:r>
        <w:t>huis des auberges grises</w:t>
      </w:r>
    </w:p>
    <w:p w14:paraId="3FD6DA0E" w14:textId="77777777" w:rsidR="00B2673C" w:rsidRDefault="001746BB" w:rsidP="001746BB">
      <w:r>
        <w:t>Par les villages sans églises</w:t>
      </w:r>
      <w:r w:rsidR="00B2673C">
        <w:t>.</w:t>
      </w:r>
    </w:p>
    <w:p w14:paraId="781FDE73" w14:textId="5980DE23" w:rsidR="001746BB" w:rsidRDefault="001746BB" w:rsidP="001746BB"/>
    <w:p w14:paraId="79A5EA25" w14:textId="288A5D3C" w:rsidR="001746BB" w:rsidRDefault="001746BB" w:rsidP="001746BB">
      <w:r>
        <w:t>Et les enfants s</w:t>
      </w:r>
      <w:r w:rsidR="00B2673C">
        <w:t>’</w:t>
      </w:r>
      <w:r>
        <w:t>en vont devant</w:t>
      </w:r>
    </w:p>
    <w:p w14:paraId="6D147DC2" w14:textId="77777777" w:rsidR="001746BB" w:rsidRDefault="001746BB" w:rsidP="001746BB">
      <w:r>
        <w:t>Les autres suivent en rêvant</w:t>
      </w:r>
    </w:p>
    <w:p w14:paraId="4629601B" w14:textId="77777777" w:rsidR="001746BB" w:rsidRDefault="001746BB" w:rsidP="001746BB">
      <w:r>
        <w:t>Chaque arbre fruitier se résigne</w:t>
      </w:r>
    </w:p>
    <w:p w14:paraId="0EA5C30D" w14:textId="77777777" w:rsidR="00B2673C" w:rsidRDefault="001746BB" w:rsidP="001746BB">
      <w:r>
        <w:t>Quand de très loin ils lui font signe</w:t>
      </w:r>
      <w:r w:rsidR="00B2673C">
        <w:t>.</w:t>
      </w:r>
    </w:p>
    <w:p w14:paraId="3452C699" w14:textId="4BAEDECA" w:rsidR="001746BB" w:rsidRDefault="001746BB" w:rsidP="001746BB"/>
    <w:p w14:paraId="6699B545" w14:textId="77777777" w:rsidR="001746BB" w:rsidRDefault="001746BB" w:rsidP="001746BB">
      <w:r>
        <w:t>Ils ont des poids ronds ou carrés</w:t>
      </w:r>
    </w:p>
    <w:p w14:paraId="31CC022B" w14:textId="0991961C" w:rsidR="001746BB" w:rsidRDefault="001746BB" w:rsidP="001746BB">
      <w:r>
        <w:t>Des tambours</w:t>
      </w:r>
      <w:r w:rsidR="00B2673C">
        <w:t xml:space="preserve">, </w:t>
      </w:r>
      <w:r>
        <w:t>des cerceaux dorés</w:t>
      </w:r>
    </w:p>
    <w:p w14:paraId="7A7BE6E3" w14:textId="0CA0F208" w:rsidR="001746BB" w:rsidRDefault="001746BB" w:rsidP="001746BB">
      <w:r>
        <w:t>L</w:t>
      </w:r>
      <w:r w:rsidR="00B2673C">
        <w:t>’</w:t>
      </w:r>
      <w:r>
        <w:t>ours et le singe</w:t>
      </w:r>
      <w:r w:rsidR="00B2673C">
        <w:t xml:space="preserve">, </w:t>
      </w:r>
      <w:r>
        <w:t>animaux sages</w:t>
      </w:r>
    </w:p>
    <w:p w14:paraId="236BDB9C" w14:textId="77777777" w:rsidR="00B2673C" w:rsidRDefault="001746BB" w:rsidP="001746BB">
      <w:r>
        <w:t>Quêtent des sous sur leur passage</w:t>
      </w:r>
      <w:r w:rsidR="00B2673C">
        <w:t>.</w:t>
      </w:r>
    </w:p>
    <w:p w14:paraId="12A72151" w14:textId="7BD487D4" w:rsidR="001746BB" w:rsidRDefault="001746BB" w:rsidP="001746BB">
      <w:pPr>
        <w:pStyle w:val="Auteur"/>
      </w:pPr>
      <w:r>
        <w:t>Guillaume Apollinaire</w:t>
      </w:r>
    </w:p>
    <w:p w14:paraId="6B075141" w14:textId="77777777" w:rsidR="001746BB" w:rsidRPr="00E055BD" w:rsidRDefault="001746BB" w:rsidP="001746BB"/>
    <w:p w14:paraId="705BC5AE" w14:textId="652AFE93" w:rsidR="00D359FA" w:rsidRPr="00E055BD" w:rsidRDefault="00CA0A14" w:rsidP="00D359FA">
      <w:pPr>
        <w:pStyle w:val="Notation"/>
      </w:pPr>
      <w:r>
        <w:tab/>
      </w:r>
      <w:r>
        <w:tab/>
      </w:r>
      <w:r>
        <w:tab/>
        <w:t>8 points</w:t>
      </w:r>
    </w:p>
    <w:p w14:paraId="0BBB9AE7" w14:textId="77777777" w:rsidR="00D359FA" w:rsidRPr="00E055BD" w:rsidRDefault="00D359FA" w:rsidP="00D359FA">
      <w:pPr>
        <w:pStyle w:val="Titre1"/>
      </w:pPr>
      <w:r w:rsidRPr="00E055BD">
        <w:t>Les hiboux</w:t>
      </w:r>
    </w:p>
    <w:p w14:paraId="3732389B" w14:textId="77777777" w:rsidR="00D359FA" w:rsidRDefault="00D359FA" w:rsidP="00D359FA">
      <w:r>
        <w:t>Ce sont les mères de hiboux</w:t>
      </w:r>
    </w:p>
    <w:p w14:paraId="1CB25DFD" w14:textId="77777777" w:rsidR="00D359FA" w:rsidRDefault="00D359FA" w:rsidP="00D359FA">
      <w:r w:rsidRPr="002F3732">
        <w:t>Qui désiraient chercher les poux</w:t>
      </w:r>
    </w:p>
    <w:p w14:paraId="41F1C473" w14:textId="77777777" w:rsidR="00B2673C" w:rsidRDefault="00D359FA" w:rsidP="00D359FA">
      <w:r w:rsidRPr="002F3732">
        <w:t>De leurs enfants</w:t>
      </w:r>
      <w:r w:rsidR="00B2673C">
        <w:t xml:space="preserve">, </w:t>
      </w:r>
      <w:r w:rsidRPr="002F3732">
        <w:t>leurs petits choux</w:t>
      </w:r>
      <w:r w:rsidR="00B2673C">
        <w:t>,</w:t>
      </w:r>
    </w:p>
    <w:p w14:paraId="2B049BBA" w14:textId="77777777" w:rsidR="00B2673C" w:rsidRDefault="00D359FA" w:rsidP="00D359FA">
      <w:r w:rsidRPr="002F3732">
        <w:t>En les tenant sur leurs genoux</w:t>
      </w:r>
      <w:r w:rsidR="00B2673C">
        <w:t>.</w:t>
      </w:r>
    </w:p>
    <w:p w14:paraId="4621D206" w14:textId="34AEA534" w:rsidR="00D359FA" w:rsidRPr="002F3732" w:rsidRDefault="00D359FA" w:rsidP="00D359FA"/>
    <w:p w14:paraId="1A82F9FD" w14:textId="49AD58C6" w:rsidR="00D359FA" w:rsidRDefault="00D359FA" w:rsidP="00D359FA">
      <w:r w:rsidRPr="002F3732">
        <w:t>Leurs yeux d</w:t>
      </w:r>
      <w:r w:rsidR="00B2673C">
        <w:t>’</w:t>
      </w:r>
      <w:r w:rsidRPr="002F3732">
        <w:t>or valent des bijoux</w:t>
      </w:r>
    </w:p>
    <w:p w14:paraId="4676F6C2" w14:textId="77777777" w:rsidR="00B2673C" w:rsidRDefault="00D359FA" w:rsidP="00D359FA">
      <w:r w:rsidRPr="002F3732">
        <w:t>Leur bec est dur comme cailloux</w:t>
      </w:r>
      <w:r w:rsidR="00B2673C">
        <w:t>,</w:t>
      </w:r>
    </w:p>
    <w:p w14:paraId="72B3C9C2" w14:textId="77777777" w:rsidR="00B2673C" w:rsidRDefault="00D359FA" w:rsidP="00D359FA">
      <w:r w:rsidRPr="002F3732">
        <w:t>Ils sont doux comme des joujoux</w:t>
      </w:r>
      <w:r w:rsidR="00B2673C">
        <w:t>,</w:t>
      </w:r>
    </w:p>
    <w:p w14:paraId="1CC0401D" w14:textId="77777777" w:rsidR="00B2673C" w:rsidRDefault="00D359FA" w:rsidP="00D359FA">
      <w:r w:rsidRPr="002F3732">
        <w:t>Mais aux hiboux</w:t>
      </w:r>
      <w:r w:rsidR="00B2673C">
        <w:t xml:space="preserve">, </w:t>
      </w:r>
      <w:r w:rsidRPr="002F3732">
        <w:t>point de genoux</w:t>
      </w:r>
      <w:r w:rsidR="00B2673C">
        <w:t> !</w:t>
      </w:r>
    </w:p>
    <w:p w14:paraId="2F0376D1" w14:textId="0088D782" w:rsidR="00D359FA" w:rsidRPr="002F3732" w:rsidRDefault="00D359FA" w:rsidP="00D359FA"/>
    <w:p w14:paraId="3644B59A" w14:textId="77777777" w:rsidR="00B2673C" w:rsidRDefault="00D359FA" w:rsidP="00D359FA">
      <w:r w:rsidRPr="002F3732">
        <w:t>Votre histoire se passait où</w:t>
      </w:r>
      <w:r w:rsidR="00B2673C">
        <w:t> ?</w:t>
      </w:r>
    </w:p>
    <w:p w14:paraId="47EAE488" w14:textId="77777777" w:rsidR="00B2673C" w:rsidRDefault="00D359FA" w:rsidP="00D359FA">
      <w:r w:rsidRPr="002F3732">
        <w:t>Chez les Zoulous</w:t>
      </w:r>
      <w:r w:rsidR="00B2673C">
        <w:t xml:space="preserve"> ? </w:t>
      </w:r>
      <w:r w:rsidRPr="002F3732">
        <w:t>Les Andalous</w:t>
      </w:r>
      <w:r w:rsidR="00B2673C">
        <w:t> ?</w:t>
      </w:r>
    </w:p>
    <w:p w14:paraId="38A65E94" w14:textId="77777777" w:rsidR="00B2673C" w:rsidRDefault="00D359FA" w:rsidP="00D359FA">
      <w:r w:rsidRPr="002F3732">
        <w:t>Ou dans la cabane bambou</w:t>
      </w:r>
      <w:r w:rsidR="00B2673C">
        <w:t> ?</w:t>
      </w:r>
    </w:p>
    <w:p w14:paraId="24811730" w14:textId="77777777" w:rsidR="00B2673C" w:rsidRDefault="00D359FA" w:rsidP="00D359FA">
      <w:r>
        <w:t>A</w:t>
      </w:r>
      <w:r w:rsidRPr="002F3732">
        <w:t xml:space="preserve"> Moscou</w:t>
      </w:r>
      <w:r w:rsidR="00B2673C">
        <w:t xml:space="preserve"> ? </w:t>
      </w:r>
      <w:r w:rsidRPr="002F3732">
        <w:t>Ou à Tombouctou</w:t>
      </w:r>
      <w:r w:rsidR="00B2673C">
        <w:t> ?</w:t>
      </w:r>
    </w:p>
    <w:p w14:paraId="47CDAC6D" w14:textId="77777777" w:rsidR="00B2673C" w:rsidRDefault="00D359FA" w:rsidP="00D359FA">
      <w:r w:rsidRPr="002F3732">
        <w:t>En Anjou ou dans le Poitou</w:t>
      </w:r>
      <w:r w:rsidR="00B2673C">
        <w:t> ?</w:t>
      </w:r>
    </w:p>
    <w:p w14:paraId="1AD868FE" w14:textId="77777777" w:rsidR="00B2673C" w:rsidRDefault="00D359FA" w:rsidP="00D359FA">
      <w:r w:rsidRPr="002F3732">
        <w:t>Au Pérou ou chez les Mandchous</w:t>
      </w:r>
      <w:r w:rsidR="00B2673C">
        <w:t> ?</w:t>
      </w:r>
    </w:p>
    <w:p w14:paraId="096D6F1E" w14:textId="0E4F7F6E" w:rsidR="00D359FA" w:rsidRPr="002F3732" w:rsidRDefault="00D359FA" w:rsidP="00D359FA"/>
    <w:p w14:paraId="653DA604" w14:textId="77777777" w:rsidR="00B2673C" w:rsidRDefault="00D359FA" w:rsidP="00D359FA">
      <w:r w:rsidRPr="002F3732">
        <w:t>Hou</w:t>
      </w:r>
      <w:r w:rsidR="00B2673C">
        <w:t xml:space="preserve"> ! </w:t>
      </w:r>
      <w:r w:rsidRPr="002F3732">
        <w:t>Hou</w:t>
      </w:r>
      <w:r w:rsidR="00B2673C">
        <w:t> !</w:t>
      </w:r>
    </w:p>
    <w:p w14:paraId="4E88FB64" w14:textId="77777777" w:rsidR="00B2673C" w:rsidRDefault="00D359FA" w:rsidP="00D359FA">
      <w:r w:rsidRPr="002F3732">
        <w:t>Pas du tout</w:t>
      </w:r>
      <w:r w:rsidR="00B2673C">
        <w:t xml:space="preserve">, </w:t>
      </w:r>
      <w:r w:rsidRPr="002F3732">
        <w:t>c</w:t>
      </w:r>
      <w:r w:rsidR="00B2673C">
        <w:t>’</w:t>
      </w:r>
      <w:r w:rsidRPr="002F3732">
        <w:t>était chez les fous</w:t>
      </w:r>
      <w:r w:rsidR="00B2673C">
        <w:t>.</w:t>
      </w:r>
    </w:p>
    <w:p w14:paraId="3D951174" w14:textId="37623B48" w:rsidR="00D359FA" w:rsidRDefault="00D359FA" w:rsidP="00D359FA">
      <w:pPr>
        <w:pStyle w:val="Auteur"/>
      </w:pPr>
      <w:r w:rsidRPr="00E055BD">
        <w:t>Robert Desnos</w:t>
      </w:r>
    </w:p>
    <w:p w14:paraId="1ACB713A" w14:textId="546EF02D" w:rsidR="00D359FA" w:rsidRPr="00E055BD" w:rsidRDefault="00CA0A14" w:rsidP="00D359FA">
      <w:pPr>
        <w:pStyle w:val="Notation"/>
      </w:pPr>
      <w:bookmarkStart w:id="54" w:name="bookmark82"/>
      <w:r>
        <w:tab/>
      </w:r>
      <w:r>
        <w:tab/>
      </w:r>
      <w:r>
        <w:tab/>
        <w:t>8 points</w:t>
      </w:r>
    </w:p>
    <w:p w14:paraId="09C37419" w14:textId="6C44D7F9" w:rsidR="00D359FA" w:rsidRPr="00E055BD" w:rsidRDefault="00D359FA" w:rsidP="00D359FA">
      <w:pPr>
        <w:pStyle w:val="Titre1"/>
      </w:pPr>
      <w:r w:rsidRPr="00E055BD">
        <w:t>Devinettes</w:t>
      </w:r>
      <w:bookmarkEnd w:id="54"/>
    </w:p>
    <w:p w14:paraId="2A499523" w14:textId="77777777" w:rsidR="00D359FA" w:rsidRPr="002F3732" w:rsidRDefault="00D359FA" w:rsidP="00D359FA">
      <w:r w:rsidRPr="002F3732">
        <w:t>Qui décoiffe la mer</w:t>
      </w:r>
    </w:p>
    <w:p w14:paraId="045E2865" w14:textId="77777777" w:rsidR="00B2673C" w:rsidRDefault="00D359FA" w:rsidP="00D359FA">
      <w:r w:rsidRPr="002F3732">
        <w:t>Avec des mains qu</w:t>
      </w:r>
      <w:r w:rsidR="00B2673C">
        <w:t>’</w:t>
      </w:r>
      <w:r w:rsidRPr="002F3732">
        <w:t>on ne voit pas</w:t>
      </w:r>
      <w:r w:rsidR="00B2673C">
        <w:t> ?</w:t>
      </w:r>
    </w:p>
    <w:p w14:paraId="4E3A7A3A" w14:textId="02F822DD" w:rsidR="00D359FA" w:rsidRPr="002F3732" w:rsidRDefault="00D359FA" w:rsidP="00D359FA"/>
    <w:p w14:paraId="346FF08B" w14:textId="77777777" w:rsidR="00D359FA" w:rsidRDefault="00D359FA" w:rsidP="00D359FA">
      <w:r w:rsidRPr="002F3732">
        <w:t>Qui roule sa chanson</w:t>
      </w:r>
    </w:p>
    <w:p w14:paraId="3D142D83" w14:textId="77777777" w:rsidR="00B2673C" w:rsidRDefault="00D359FA" w:rsidP="00D359FA">
      <w:r w:rsidRPr="002F3732">
        <w:t>Dans la gorge des torrents</w:t>
      </w:r>
      <w:r w:rsidR="00B2673C">
        <w:t> ?</w:t>
      </w:r>
    </w:p>
    <w:p w14:paraId="52A8642B" w14:textId="22F5719C" w:rsidR="00D359FA" w:rsidRPr="002F3732" w:rsidRDefault="00D359FA" w:rsidP="00D359FA"/>
    <w:p w14:paraId="2117A947" w14:textId="1D0755E8" w:rsidR="00D359FA" w:rsidRDefault="00D359FA" w:rsidP="00D359FA">
      <w:r w:rsidRPr="002F3732">
        <w:t>Qui n</w:t>
      </w:r>
      <w:r w:rsidR="00B2673C">
        <w:t>’</w:t>
      </w:r>
      <w:r>
        <w:t>est jamais si lourd</w:t>
      </w:r>
    </w:p>
    <w:p w14:paraId="2484789C" w14:textId="77777777" w:rsidR="00B2673C" w:rsidRDefault="00D359FA" w:rsidP="00D359FA">
      <w:r w:rsidRPr="002F3732">
        <w:t>Que quand un oiseau meurt</w:t>
      </w:r>
      <w:r w:rsidR="00B2673C">
        <w:t> ?</w:t>
      </w:r>
    </w:p>
    <w:p w14:paraId="772D0E32" w14:textId="7BF942CC" w:rsidR="00D359FA" w:rsidRPr="002F3732" w:rsidRDefault="00D359FA" w:rsidP="00D359FA"/>
    <w:p w14:paraId="16869378" w14:textId="77777777" w:rsidR="00D359FA" w:rsidRDefault="00D359FA" w:rsidP="00D359FA">
      <w:r w:rsidRPr="002F3732">
        <w:t>Le vent la pierre et le silence</w:t>
      </w:r>
    </w:p>
    <w:p w14:paraId="43D42D72" w14:textId="77777777" w:rsidR="00D359FA" w:rsidRPr="002F3732" w:rsidRDefault="00D359FA" w:rsidP="00D359FA"/>
    <w:p w14:paraId="3DE059DD" w14:textId="77777777" w:rsidR="00D359FA" w:rsidRDefault="00D359FA" w:rsidP="00D359FA">
      <w:r w:rsidRPr="002F3732">
        <w:t>Qui est ronde comme une joue</w:t>
      </w:r>
    </w:p>
    <w:p w14:paraId="27C1C9F7" w14:textId="77777777" w:rsidR="00B2673C" w:rsidRDefault="00D359FA" w:rsidP="00D359FA">
      <w:r w:rsidRPr="002F3732">
        <w:t>Et plus lourde que la peine</w:t>
      </w:r>
      <w:r w:rsidR="00B2673C">
        <w:t> ?</w:t>
      </w:r>
    </w:p>
    <w:p w14:paraId="68677936" w14:textId="1CEC13D6" w:rsidR="00D359FA" w:rsidRPr="002F3732" w:rsidRDefault="00D359FA" w:rsidP="00D359FA"/>
    <w:p w14:paraId="64A20C85" w14:textId="77777777" w:rsidR="00D359FA" w:rsidRDefault="00D359FA" w:rsidP="00D359FA">
      <w:r w:rsidRPr="002F3732">
        <w:t>Qui habille le monde</w:t>
      </w:r>
    </w:p>
    <w:p w14:paraId="2C2A6DE9" w14:textId="77777777" w:rsidR="00B2673C" w:rsidRDefault="00D359FA" w:rsidP="00D359FA">
      <w:r w:rsidRPr="002F3732">
        <w:t>Quand il se fait tard</w:t>
      </w:r>
      <w:r w:rsidR="00B2673C">
        <w:t> ?</w:t>
      </w:r>
    </w:p>
    <w:p w14:paraId="6E1C0031" w14:textId="1B01B932" w:rsidR="00D359FA" w:rsidRPr="002F3732" w:rsidRDefault="00D359FA" w:rsidP="00D359FA"/>
    <w:p w14:paraId="43404AE4" w14:textId="77777777" w:rsidR="00D359FA" w:rsidRDefault="00D359FA" w:rsidP="00D359FA">
      <w:r w:rsidRPr="002F3732">
        <w:t>Qui souffle chaque soir</w:t>
      </w:r>
    </w:p>
    <w:p w14:paraId="47B5711F" w14:textId="77777777" w:rsidR="00B2673C" w:rsidRDefault="00D359FA" w:rsidP="00D359FA">
      <w:r w:rsidRPr="002F3732">
        <w:t>La bougie du soleil</w:t>
      </w:r>
      <w:r w:rsidR="00B2673C">
        <w:t> ?</w:t>
      </w:r>
    </w:p>
    <w:p w14:paraId="6FEEFFCA" w14:textId="5C47C09F" w:rsidR="00D359FA" w:rsidRPr="002F3732" w:rsidRDefault="00D359FA" w:rsidP="00D359FA"/>
    <w:p w14:paraId="3ED7E823" w14:textId="77777777" w:rsidR="00D359FA" w:rsidRPr="002F3732" w:rsidRDefault="00D359FA" w:rsidP="00D359FA">
      <w:r w:rsidRPr="002F3732">
        <w:t>La pierre le silence et le vent</w:t>
      </w:r>
    </w:p>
    <w:p w14:paraId="7BF15503" w14:textId="77777777" w:rsidR="00D359FA" w:rsidRPr="00E055BD" w:rsidRDefault="00D359FA" w:rsidP="00D359FA">
      <w:pPr>
        <w:pStyle w:val="Auteur"/>
      </w:pPr>
      <w:r w:rsidRPr="00E055BD">
        <w:t>Jean-Pierre Siméon</w:t>
      </w:r>
    </w:p>
    <w:p w14:paraId="74574D2C" w14:textId="498EC3CE" w:rsidR="00D359FA" w:rsidRPr="00E055BD" w:rsidRDefault="00CA0A14" w:rsidP="00D359FA">
      <w:pPr>
        <w:pStyle w:val="Notation"/>
      </w:pPr>
      <w:bookmarkStart w:id="55" w:name="bookmark83"/>
      <w:r>
        <w:tab/>
      </w:r>
      <w:r>
        <w:tab/>
      </w:r>
      <w:r>
        <w:tab/>
        <w:t>8 points</w:t>
      </w:r>
    </w:p>
    <w:p w14:paraId="54387F34" w14:textId="2A54F0F5" w:rsidR="00D359FA" w:rsidRPr="00E055BD" w:rsidRDefault="00D359FA" w:rsidP="00D359FA">
      <w:pPr>
        <w:pStyle w:val="Titre1"/>
      </w:pPr>
      <w:r w:rsidRPr="00E055BD">
        <w:t>Comme il est bon d</w:t>
      </w:r>
      <w:r w:rsidR="00B2673C">
        <w:rPr>
          <w:b/>
        </w:rPr>
        <w:t>’</w:t>
      </w:r>
      <w:r w:rsidRPr="00E055BD">
        <w:t>aimer</w:t>
      </w:r>
      <w:bookmarkEnd w:id="55"/>
    </w:p>
    <w:p w14:paraId="1674CF3A" w14:textId="1A91EFB7" w:rsidR="00D359FA" w:rsidRDefault="00D359FA" w:rsidP="00D359FA">
      <w:r w:rsidRPr="002F3732">
        <w:t>Il suffit d</w:t>
      </w:r>
      <w:r w:rsidR="00B2673C">
        <w:t>’</w:t>
      </w:r>
      <w:r>
        <w:t>un mot</w:t>
      </w:r>
    </w:p>
    <w:p w14:paraId="1A3E95AD" w14:textId="77777777" w:rsidR="00D359FA" w:rsidRDefault="00D359FA" w:rsidP="00D359FA">
      <w:r w:rsidRPr="002F3732">
        <w:t>Pour prendre le monde</w:t>
      </w:r>
    </w:p>
    <w:p w14:paraId="6E00CAC3" w14:textId="77777777" w:rsidR="00D359FA" w:rsidRDefault="00D359FA" w:rsidP="00D359FA">
      <w:r w:rsidRPr="002F3732">
        <w:t>Au piège de nos rêves</w:t>
      </w:r>
    </w:p>
    <w:p w14:paraId="2F6F8E88" w14:textId="77777777" w:rsidR="00D359FA" w:rsidRDefault="00D359FA" w:rsidP="00D359FA"/>
    <w:p w14:paraId="65BBBC43" w14:textId="58FBEBF3" w:rsidR="00D359FA" w:rsidRDefault="00D359FA" w:rsidP="00D359FA">
      <w:r w:rsidRPr="002F3732">
        <w:t>Il suffit d</w:t>
      </w:r>
      <w:r w:rsidR="00B2673C">
        <w:t>’</w:t>
      </w:r>
      <w:r w:rsidRPr="002F3732">
        <w:t>un geste</w:t>
      </w:r>
    </w:p>
    <w:p w14:paraId="6E3253C4" w14:textId="77777777" w:rsidR="00D359FA" w:rsidRDefault="00D359FA" w:rsidP="00D359FA">
      <w:r w:rsidRPr="002F3732">
        <w:t>Pour relever la branche</w:t>
      </w:r>
    </w:p>
    <w:p w14:paraId="1BC488F5" w14:textId="77777777" w:rsidR="00D359FA" w:rsidRDefault="00D359FA" w:rsidP="00D359FA">
      <w:r w:rsidRPr="002F3732">
        <w:t>Pour apaiser le vent</w:t>
      </w:r>
    </w:p>
    <w:p w14:paraId="5DC6D121" w14:textId="77777777" w:rsidR="00D359FA" w:rsidRPr="002F3732" w:rsidRDefault="00D359FA" w:rsidP="00D359FA"/>
    <w:p w14:paraId="2F51CCAF" w14:textId="7DAF6CAB" w:rsidR="00D359FA" w:rsidRDefault="00D359FA" w:rsidP="00D359FA">
      <w:r w:rsidRPr="002F3732">
        <w:t>Il suffit d</w:t>
      </w:r>
      <w:r w:rsidR="00B2673C">
        <w:t>’</w:t>
      </w:r>
      <w:r w:rsidRPr="002F3732">
        <w:t>un sourire</w:t>
      </w:r>
    </w:p>
    <w:p w14:paraId="70262C6A" w14:textId="77777777" w:rsidR="00D359FA" w:rsidRDefault="00D359FA" w:rsidP="00D359FA">
      <w:r>
        <w:t>Pour endormir la nuit</w:t>
      </w:r>
    </w:p>
    <w:p w14:paraId="0382CC5B" w14:textId="77777777" w:rsidR="00D359FA" w:rsidRDefault="00D359FA" w:rsidP="00D359FA">
      <w:r w:rsidRPr="002F3732">
        <w:t>Délivrer nos visages</w:t>
      </w:r>
    </w:p>
    <w:p w14:paraId="4BE67DA0" w14:textId="774E056F" w:rsidR="00D359FA" w:rsidRDefault="00D359FA" w:rsidP="00D359FA">
      <w:r w:rsidRPr="002F3732">
        <w:t>De leur masque d</w:t>
      </w:r>
      <w:r w:rsidR="00B2673C">
        <w:t>’</w:t>
      </w:r>
      <w:r w:rsidRPr="002F3732">
        <w:t>ombre</w:t>
      </w:r>
    </w:p>
    <w:p w14:paraId="646E304D" w14:textId="77777777" w:rsidR="00D359FA" w:rsidRPr="002F3732" w:rsidRDefault="00D359FA" w:rsidP="00D359FA"/>
    <w:p w14:paraId="723FD741" w14:textId="77777777" w:rsidR="00D359FA" w:rsidRDefault="00D359FA" w:rsidP="00D359FA">
      <w:r w:rsidRPr="002F3732">
        <w:t>Mais cent milliards de poèmes</w:t>
      </w:r>
    </w:p>
    <w:p w14:paraId="1631DE4A" w14:textId="77777777" w:rsidR="00D359FA" w:rsidRDefault="00D359FA" w:rsidP="00D359FA">
      <w:r w:rsidRPr="002F3732">
        <w:t>Ne suffirait pas</w:t>
      </w:r>
    </w:p>
    <w:p w14:paraId="12297229" w14:textId="77777777" w:rsidR="00D359FA" w:rsidRPr="002F3732" w:rsidRDefault="00D359FA" w:rsidP="00D359FA">
      <w:r w:rsidRPr="002F3732">
        <w:t>Pour dire</w:t>
      </w:r>
    </w:p>
    <w:p w14:paraId="5B0D47FD" w14:textId="5A48C635" w:rsidR="00D359FA" w:rsidRPr="002F3732" w:rsidRDefault="00D359FA" w:rsidP="00D359FA">
      <w:r w:rsidRPr="002F3732">
        <w:t>Comme il est bon d</w:t>
      </w:r>
      <w:r w:rsidR="00B2673C">
        <w:t>’</w:t>
      </w:r>
      <w:r w:rsidRPr="002F3732">
        <w:t>aimer</w:t>
      </w:r>
    </w:p>
    <w:p w14:paraId="278F9E7C" w14:textId="77777777" w:rsidR="00D359FA" w:rsidRDefault="00D359FA" w:rsidP="00D359FA">
      <w:pPr>
        <w:pStyle w:val="Auteur"/>
      </w:pPr>
      <w:r w:rsidRPr="00E055BD">
        <w:t>Jean-Pierre Siméon</w:t>
      </w:r>
    </w:p>
    <w:p w14:paraId="4BBFD243" w14:textId="4375B8B7" w:rsidR="00D359FA" w:rsidRPr="00E055BD" w:rsidRDefault="00CA0A14" w:rsidP="00D359FA">
      <w:pPr>
        <w:pStyle w:val="Notation"/>
      </w:pPr>
      <w:bookmarkStart w:id="56" w:name="bookmark84"/>
      <w:r>
        <w:tab/>
      </w:r>
      <w:r>
        <w:tab/>
      </w:r>
      <w:r>
        <w:tab/>
        <w:t>8 points</w:t>
      </w:r>
    </w:p>
    <w:p w14:paraId="18F23EAA" w14:textId="5598AB42" w:rsidR="00D359FA" w:rsidRPr="00E055BD" w:rsidRDefault="00D359FA" w:rsidP="00D359FA">
      <w:pPr>
        <w:pStyle w:val="Titre1"/>
      </w:pPr>
      <w:r w:rsidRPr="00E055BD">
        <w:t>Dame souris trotte</w:t>
      </w:r>
      <w:bookmarkEnd w:id="56"/>
    </w:p>
    <w:p w14:paraId="205ACFEF" w14:textId="77777777" w:rsidR="00D359FA" w:rsidRDefault="00D359FA" w:rsidP="00D359FA">
      <w:r>
        <w:t>Dame souris trotte</w:t>
      </w:r>
    </w:p>
    <w:p w14:paraId="525349C4" w14:textId="77777777" w:rsidR="00B2673C" w:rsidRDefault="00D359FA" w:rsidP="00D359FA">
      <w:r w:rsidRPr="002F3732">
        <w:t>Noire dans le gris du soir</w:t>
      </w:r>
      <w:r w:rsidR="00B2673C">
        <w:t>,</w:t>
      </w:r>
    </w:p>
    <w:p w14:paraId="5536D2C6" w14:textId="77777777" w:rsidR="00B2673C" w:rsidRDefault="00D359FA" w:rsidP="00D359FA">
      <w:r w:rsidRPr="002F3732">
        <w:t>Dame souris trotte</w:t>
      </w:r>
      <w:r w:rsidR="00B2673C">
        <w:t>,</w:t>
      </w:r>
    </w:p>
    <w:p w14:paraId="12713C2F" w14:textId="77777777" w:rsidR="00B2673C" w:rsidRDefault="00D359FA" w:rsidP="00D359FA">
      <w:r w:rsidRPr="002F3732">
        <w:t>Grise dans le noir</w:t>
      </w:r>
      <w:r w:rsidR="00B2673C">
        <w:t>.</w:t>
      </w:r>
    </w:p>
    <w:p w14:paraId="189FFD03" w14:textId="774AFA4C" w:rsidR="00D359FA" w:rsidRPr="002F3732" w:rsidRDefault="00D359FA" w:rsidP="00D359FA"/>
    <w:p w14:paraId="10CF6FE1" w14:textId="77777777" w:rsidR="00B2673C" w:rsidRDefault="00D359FA" w:rsidP="00D359FA">
      <w:r w:rsidRPr="002F3732">
        <w:t>On sonne la cloche</w:t>
      </w:r>
      <w:r w:rsidR="00B2673C">
        <w:t> :</w:t>
      </w:r>
    </w:p>
    <w:p w14:paraId="08CD748F" w14:textId="77777777" w:rsidR="00B2673C" w:rsidRDefault="00D359FA" w:rsidP="00D359FA">
      <w:r w:rsidRPr="002F3732">
        <w:t>Dormez les bons prisonniers</w:t>
      </w:r>
      <w:r w:rsidR="00B2673C">
        <w:t>,</w:t>
      </w:r>
    </w:p>
    <w:p w14:paraId="640BA4C6" w14:textId="77777777" w:rsidR="00B2673C" w:rsidRDefault="00D359FA" w:rsidP="00D359FA">
      <w:r w:rsidRPr="002F3732">
        <w:t>On sonne la cloche</w:t>
      </w:r>
      <w:r w:rsidR="00B2673C">
        <w:t>,</w:t>
      </w:r>
    </w:p>
    <w:p w14:paraId="76CD0C30" w14:textId="77777777" w:rsidR="00B2673C" w:rsidRDefault="00D359FA" w:rsidP="00D359FA">
      <w:r w:rsidRPr="002F3732">
        <w:t>Faut que vous dormiez</w:t>
      </w:r>
      <w:r w:rsidR="00B2673C">
        <w:t>.</w:t>
      </w:r>
    </w:p>
    <w:p w14:paraId="773E630D" w14:textId="5C384C1E" w:rsidR="00D359FA" w:rsidRPr="002F3732" w:rsidRDefault="00D359FA" w:rsidP="00D359FA"/>
    <w:p w14:paraId="4B2DE462" w14:textId="77777777" w:rsidR="00B2673C" w:rsidRDefault="00D359FA" w:rsidP="00D359FA">
      <w:r w:rsidRPr="002F3732">
        <w:t>Un nuage passe</w:t>
      </w:r>
      <w:r w:rsidR="00B2673C">
        <w:t>,</w:t>
      </w:r>
    </w:p>
    <w:p w14:paraId="50CEDE29" w14:textId="77777777" w:rsidR="00B2673C" w:rsidRDefault="00D359FA" w:rsidP="00D359FA">
      <w:r w:rsidRPr="002F3732">
        <w:t>Il fait noir comme en un four</w:t>
      </w:r>
      <w:r w:rsidR="00B2673C">
        <w:t>,</w:t>
      </w:r>
    </w:p>
    <w:p w14:paraId="34101EAF" w14:textId="77777777" w:rsidR="00B2673C" w:rsidRDefault="00D359FA" w:rsidP="00D359FA">
      <w:r w:rsidRPr="002F3732">
        <w:t>Un nuage passe</w:t>
      </w:r>
      <w:r w:rsidR="00B2673C">
        <w:t>,</w:t>
      </w:r>
    </w:p>
    <w:p w14:paraId="5D759F72" w14:textId="77777777" w:rsidR="00B2673C" w:rsidRDefault="00D359FA" w:rsidP="00D359FA">
      <w:r w:rsidRPr="002F3732">
        <w:t>Tiens le petit jour</w:t>
      </w:r>
      <w:r w:rsidR="00B2673C">
        <w:t> !</w:t>
      </w:r>
    </w:p>
    <w:p w14:paraId="6C90AC7C" w14:textId="3D8CCBDD" w:rsidR="00D359FA" w:rsidRPr="002F3732" w:rsidRDefault="00D359FA" w:rsidP="00D359FA"/>
    <w:p w14:paraId="0F92D739" w14:textId="77777777" w:rsidR="00B2673C" w:rsidRDefault="00D359FA" w:rsidP="00D359FA">
      <w:r w:rsidRPr="002F3732">
        <w:t>Dame souris trotte</w:t>
      </w:r>
      <w:r w:rsidR="00B2673C">
        <w:t>,</w:t>
      </w:r>
    </w:p>
    <w:p w14:paraId="025697A4" w14:textId="77777777" w:rsidR="00B2673C" w:rsidRDefault="00D359FA" w:rsidP="00D359FA">
      <w:r w:rsidRPr="002F3732">
        <w:t>Rose dans les rayons bleus</w:t>
      </w:r>
      <w:r w:rsidR="00B2673C">
        <w:t>,</w:t>
      </w:r>
    </w:p>
    <w:p w14:paraId="5215751A" w14:textId="77777777" w:rsidR="00B2673C" w:rsidRDefault="00D359FA" w:rsidP="00D359FA">
      <w:r w:rsidRPr="002F3732">
        <w:t>Dame souris trotte</w:t>
      </w:r>
      <w:r w:rsidR="00B2673C">
        <w:t>,</w:t>
      </w:r>
    </w:p>
    <w:p w14:paraId="7F2D3811" w14:textId="77777777" w:rsidR="00B2673C" w:rsidRDefault="00D359FA" w:rsidP="00D359FA">
      <w:r w:rsidRPr="002F3732">
        <w:t>Debout paresseux</w:t>
      </w:r>
      <w:r w:rsidR="00B2673C">
        <w:t> !</w:t>
      </w:r>
    </w:p>
    <w:p w14:paraId="5D039731" w14:textId="5A9E1F8D" w:rsidR="00D359FA" w:rsidRDefault="00D359FA" w:rsidP="00D359FA">
      <w:pPr>
        <w:pStyle w:val="Auteur"/>
      </w:pPr>
      <w:r>
        <w:t>Paul Verlaine</w:t>
      </w:r>
    </w:p>
    <w:p w14:paraId="16D341F4" w14:textId="77777777" w:rsidR="001746BB" w:rsidRPr="00E055BD" w:rsidRDefault="001746BB" w:rsidP="001746BB">
      <w:pPr>
        <w:pStyle w:val="Notation"/>
      </w:pPr>
      <w:r>
        <w:tab/>
      </w:r>
      <w:r>
        <w:tab/>
      </w:r>
      <w:r>
        <w:tab/>
        <w:t>8 points</w:t>
      </w:r>
    </w:p>
    <w:p w14:paraId="504AA7E0" w14:textId="77777777" w:rsidR="001746BB" w:rsidRDefault="001746BB" w:rsidP="001746BB">
      <w:pPr>
        <w:pStyle w:val="Titre1"/>
      </w:pPr>
      <w:r>
        <w:t>Drôle de bonne femme</w:t>
      </w:r>
    </w:p>
    <w:p w14:paraId="42C3B461" w14:textId="77777777" w:rsidR="00B2673C" w:rsidRDefault="001746BB" w:rsidP="001746BB">
      <w:r>
        <w:t>Chapeau pointu et gros derrière</w:t>
      </w:r>
      <w:r w:rsidR="00B2673C">
        <w:t>,</w:t>
      </w:r>
    </w:p>
    <w:p w14:paraId="7B459C34" w14:textId="77777777" w:rsidR="00B2673C" w:rsidRDefault="001746BB" w:rsidP="001746BB">
      <w:r>
        <w:t>Longs doigts crochus et sales manières</w:t>
      </w:r>
      <w:r w:rsidR="00B2673C">
        <w:t>,</w:t>
      </w:r>
    </w:p>
    <w:p w14:paraId="34EB23AE" w14:textId="77777777" w:rsidR="00B2673C" w:rsidRDefault="001746BB" w:rsidP="001746BB">
      <w:r>
        <w:t>Cheveux grisâtres longs jusqu</w:t>
      </w:r>
      <w:r w:rsidR="00B2673C">
        <w:t>’</w:t>
      </w:r>
      <w:r>
        <w:t>à terre</w:t>
      </w:r>
      <w:r w:rsidR="00B2673C">
        <w:t>,</w:t>
      </w:r>
    </w:p>
    <w:p w14:paraId="2BF6EB4E" w14:textId="77777777" w:rsidR="00B2673C" w:rsidRDefault="001746BB" w:rsidP="001746BB">
      <w:r>
        <w:t>Elle est comme ça Marie-Mémère</w:t>
      </w:r>
      <w:r w:rsidR="00B2673C">
        <w:t> !</w:t>
      </w:r>
    </w:p>
    <w:p w14:paraId="25E9266F" w14:textId="69B6FC38" w:rsidR="001746BB" w:rsidRDefault="001746BB" w:rsidP="001746BB"/>
    <w:p w14:paraId="7BC04F69" w14:textId="77777777" w:rsidR="00B2673C" w:rsidRDefault="001746BB" w:rsidP="001746BB">
      <w:r>
        <w:t>Bave de crapaud et ver de terre</w:t>
      </w:r>
      <w:r w:rsidR="00B2673C">
        <w:t>,</w:t>
      </w:r>
    </w:p>
    <w:p w14:paraId="4CA61FE8" w14:textId="77777777" w:rsidR="00B2673C" w:rsidRDefault="001746BB" w:rsidP="001746BB">
      <w:r>
        <w:t>Araignée noire et feuille de lierre</w:t>
      </w:r>
      <w:r w:rsidR="00B2673C">
        <w:t>,</w:t>
      </w:r>
    </w:p>
    <w:p w14:paraId="209CC0EA" w14:textId="77777777" w:rsidR="00B2673C" w:rsidRDefault="001746BB" w:rsidP="001746BB">
      <w:r>
        <w:t>Ajouter un pot de poussière</w:t>
      </w:r>
      <w:r w:rsidR="00B2673C">
        <w:t>,</w:t>
      </w:r>
    </w:p>
    <w:p w14:paraId="51598837" w14:textId="77777777" w:rsidR="00B2673C" w:rsidRDefault="001746BB" w:rsidP="001746BB">
      <w:r>
        <w:t>Voilà la recette qu</w:t>
      </w:r>
      <w:r w:rsidR="00B2673C">
        <w:t>’</w:t>
      </w:r>
      <w:r>
        <w:t>elle préfère</w:t>
      </w:r>
      <w:r w:rsidR="00B2673C">
        <w:t>.</w:t>
      </w:r>
    </w:p>
    <w:p w14:paraId="3467981C" w14:textId="4F8C3852" w:rsidR="001746BB" w:rsidRDefault="001746BB" w:rsidP="001746BB"/>
    <w:p w14:paraId="41503A00" w14:textId="77777777" w:rsidR="00B2673C" w:rsidRDefault="001746BB" w:rsidP="001746BB">
      <w:r>
        <w:t>Et son balai qui fend les airs</w:t>
      </w:r>
      <w:r w:rsidR="00B2673C">
        <w:t>,</w:t>
      </w:r>
    </w:p>
    <w:p w14:paraId="56F76D9E" w14:textId="77777777" w:rsidR="00B2673C" w:rsidRDefault="001746BB" w:rsidP="001746BB">
      <w:r>
        <w:t>Qui marche avant</w:t>
      </w:r>
      <w:r w:rsidR="00B2673C">
        <w:t xml:space="preserve">, </w:t>
      </w:r>
      <w:r>
        <w:t>qui marche arrière</w:t>
      </w:r>
      <w:r w:rsidR="00B2673C">
        <w:t>,</w:t>
      </w:r>
    </w:p>
    <w:p w14:paraId="1391579F" w14:textId="05D85311" w:rsidR="001746BB" w:rsidRDefault="001746BB" w:rsidP="001746BB">
      <w:r>
        <w:t>C</w:t>
      </w:r>
      <w:r w:rsidR="00B2673C">
        <w:t>’</w:t>
      </w:r>
      <w:r>
        <w:t>est pour aller voir ses commères</w:t>
      </w:r>
    </w:p>
    <w:p w14:paraId="63704B18" w14:textId="77777777" w:rsidR="00B2673C" w:rsidRDefault="001746BB" w:rsidP="001746BB">
      <w:r>
        <w:t>Ou jeter des sorts sur la terre</w:t>
      </w:r>
      <w:r w:rsidR="00B2673C">
        <w:t>.</w:t>
      </w:r>
    </w:p>
    <w:p w14:paraId="79020413" w14:textId="7392D7DE" w:rsidR="001746BB" w:rsidRDefault="001746BB" w:rsidP="001746BB"/>
    <w:p w14:paraId="3872DCDE" w14:textId="77777777" w:rsidR="00B2673C" w:rsidRDefault="001746BB" w:rsidP="001746BB">
      <w:r>
        <w:t>Chapeau pointu et gros derrière</w:t>
      </w:r>
      <w:r w:rsidR="00B2673C">
        <w:t>,</w:t>
      </w:r>
    </w:p>
    <w:p w14:paraId="3AFBB060" w14:textId="77777777" w:rsidR="00B2673C" w:rsidRDefault="001746BB" w:rsidP="001746BB">
      <w:r>
        <w:t>Marie-Mémère est une sorcière</w:t>
      </w:r>
      <w:r w:rsidR="00B2673C">
        <w:t>,</w:t>
      </w:r>
    </w:p>
    <w:p w14:paraId="28D6AB82" w14:textId="77777777" w:rsidR="00B2673C" w:rsidRDefault="001746BB" w:rsidP="001746BB">
      <w:r>
        <w:t>Qui habite loin d</w:t>
      </w:r>
      <w:r w:rsidR="00B2673C">
        <w:t>’</w:t>
      </w:r>
      <w:r>
        <w:t>ici</w:t>
      </w:r>
      <w:r w:rsidR="00B2673C">
        <w:t xml:space="preserve">, </w:t>
      </w:r>
      <w:r>
        <w:t>j</w:t>
      </w:r>
      <w:r w:rsidR="00B2673C">
        <w:t>’</w:t>
      </w:r>
      <w:r>
        <w:t>espère</w:t>
      </w:r>
      <w:r w:rsidR="00B2673C">
        <w:t> !</w:t>
      </w:r>
    </w:p>
    <w:p w14:paraId="7A88A194" w14:textId="0414B0FE" w:rsidR="001746BB" w:rsidRDefault="001746BB" w:rsidP="001746BB">
      <w:pPr>
        <w:pStyle w:val="Auteur"/>
      </w:pPr>
      <w:r>
        <w:t>Marie Aubinais</w:t>
      </w:r>
    </w:p>
    <w:p w14:paraId="5965D5D2" w14:textId="77777777" w:rsidR="001746BB" w:rsidRPr="00E055BD" w:rsidRDefault="001746BB" w:rsidP="001746BB">
      <w:pPr>
        <w:pStyle w:val="Notation"/>
      </w:pPr>
      <w:r>
        <w:tab/>
      </w:r>
      <w:r>
        <w:tab/>
      </w:r>
      <w:r>
        <w:tab/>
        <w:t>8 points</w:t>
      </w:r>
    </w:p>
    <w:p w14:paraId="16F65E27" w14:textId="77777777" w:rsidR="001746BB" w:rsidRDefault="001746BB" w:rsidP="001746BB">
      <w:pPr>
        <w:pStyle w:val="Titre1"/>
      </w:pPr>
      <w:r>
        <w:t>La soupe de la sorcière</w:t>
      </w:r>
    </w:p>
    <w:p w14:paraId="3E0C3C1B" w14:textId="77777777" w:rsidR="001746BB" w:rsidRDefault="001746BB" w:rsidP="001746BB">
      <w:r>
        <w:t>Dans son chaudron la sorcière</w:t>
      </w:r>
    </w:p>
    <w:p w14:paraId="766AAD60" w14:textId="77777777" w:rsidR="001746BB" w:rsidRDefault="001746BB" w:rsidP="001746BB">
      <w:r>
        <w:t>Avait mis quatre vipères</w:t>
      </w:r>
    </w:p>
    <w:p w14:paraId="758A2658" w14:textId="77777777" w:rsidR="001746BB" w:rsidRDefault="001746BB" w:rsidP="001746BB">
      <w:r>
        <w:t>Quatre crapauds pustuleux</w:t>
      </w:r>
    </w:p>
    <w:p w14:paraId="4FEE0284" w14:textId="77777777" w:rsidR="001746BB" w:rsidRDefault="001746BB" w:rsidP="001746BB">
      <w:r>
        <w:t>Quatre poils de barbe-bleue</w:t>
      </w:r>
    </w:p>
    <w:p w14:paraId="78E3683A" w14:textId="77777777" w:rsidR="001746BB" w:rsidRDefault="001746BB" w:rsidP="001746BB"/>
    <w:p w14:paraId="472276F3" w14:textId="72ED89FA" w:rsidR="001746BB" w:rsidRDefault="001746BB" w:rsidP="001746BB">
      <w:r>
        <w:t>Quatre rats</w:t>
      </w:r>
      <w:r w:rsidR="00B2673C">
        <w:t xml:space="preserve">, </w:t>
      </w:r>
      <w:r>
        <w:t>quatre souris</w:t>
      </w:r>
    </w:p>
    <w:p w14:paraId="103A281D" w14:textId="10E5779D" w:rsidR="001746BB" w:rsidRDefault="001746BB" w:rsidP="001746BB">
      <w:r>
        <w:t>Quatre cruches d</w:t>
      </w:r>
      <w:r w:rsidR="00B2673C">
        <w:t>’</w:t>
      </w:r>
      <w:r>
        <w:t>eau croupie</w:t>
      </w:r>
    </w:p>
    <w:p w14:paraId="2221A03A" w14:textId="77777777" w:rsidR="001746BB" w:rsidRDefault="001746BB" w:rsidP="001746BB">
      <w:r>
        <w:t>Pour donner un peu de gout</w:t>
      </w:r>
    </w:p>
    <w:p w14:paraId="7F0C93AE" w14:textId="77777777" w:rsidR="001746BB" w:rsidRDefault="001746BB" w:rsidP="001746BB">
      <w:r>
        <w:t>Elle ajouta quatre clous</w:t>
      </w:r>
    </w:p>
    <w:p w14:paraId="208A6669" w14:textId="77777777" w:rsidR="001746BB" w:rsidRDefault="001746BB" w:rsidP="001746BB"/>
    <w:p w14:paraId="154AC9AF" w14:textId="77777777" w:rsidR="001746BB" w:rsidRDefault="001746BB" w:rsidP="001746BB">
      <w:r>
        <w:t>Sur le feu pendant quatre heures</w:t>
      </w:r>
    </w:p>
    <w:p w14:paraId="71280575" w14:textId="77777777" w:rsidR="001746BB" w:rsidRDefault="001746BB" w:rsidP="001746BB">
      <w:r>
        <w:t>Ça chauffait dans la vapeur</w:t>
      </w:r>
    </w:p>
    <w:p w14:paraId="276643E7" w14:textId="77777777" w:rsidR="001746BB" w:rsidRDefault="001746BB" w:rsidP="001746BB">
      <w:r>
        <w:t>Elle tourne sa tambouille</w:t>
      </w:r>
    </w:p>
    <w:p w14:paraId="1947CC10" w14:textId="77777777" w:rsidR="001746BB" w:rsidRDefault="001746BB" w:rsidP="001746BB">
      <w:r>
        <w:t>Et touille et touille et ratatouille</w:t>
      </w:r>
    </w:p>
    <w:p w14:paraId="726C3ECD" w14:textId="77777777" w:rsidR="001746BB" w:rsidRDefault="001746BB" w:rsidP="001746BB"/>
    <w:p w14:paraId="3DB23921" w14:textId="77777777" w:rsidR="001746BB" w:rsidRDefault="001746BB" w:rsidP="001746BB">
      <w:r>
        <w:t>Quand on put passer à table</w:t>
      </w:r>
    </w:p>
    <w:p w14:paraId="79468E29" w14:textId="4F88E1A3" w:rsidR="001746BB" w:rsidRDefault="001746BB" w:rsidP="001746BB">
      <w:r>
        <w:t>Hélas c</w:t>
      </w:r>
      <w:r w:rsidR="00B2673C">
        <w:t>’</w:t>
      </w:r>
      <w:r>
        <w:t>était immangeable</w:t>
      </w:r>
    </w:p>
    <w:p w14:paraId="22C8BFAB" w14:textId="77777777" w:rsidR="001746BB" w:rsidRDefault="001746BB" w:rsidP="001746BB">
      <w:r>
        <w:t>La sorcière par malheur</w:t>
      </w:r>
    </w:p>
    <w:p w14:paraId="0A6DD7DE" w14:textId="77777777" w:rsidR="001746BB" w:rsidRDefault="001746BB" w:rsidP="001746BB">
      <w:r>
        <w:t>Avait oublié le beurre</w:t>
      </w:r>
    </w:p>
    <w:p w14:paraId="7A0280F8" w14:textId="0157005F" w:rsidR="001746BB" w:rsidRDefault="001746BB" w:rsidP="001746BB">
      <w:pPr>
        <w:pStyle w:val="Auteur"/>
      </w:pPr>
      <w:r>
        <w:t>Jacques Charpentreau</w:t>
      </w:r>
    </w:p>
    <w:p w14:paraId="01B5FE01" w14:textId="77777777" w:rsidR="001746BB" w:rsidRDefault="001746BB" w:rsidP="001746BB"/>
    <w:p w14:paraId="6DCC1DA5" w14:textId="1714E226" w:rsidR="00D359FA" w:rsidRPr="006604EB" w:rsidRDefault="00CA0A14" w:rsidP="00D359FA">
      <w:pPr>
        <w:pStyle w:val="Notation"/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8 points</w:t>
      </w:r>
    </w:p>
    <w:p w14:paraId="4A9A43E5" w14:textId="77777777" w:rsidR="00D359FA" w:rsidRDefault="00D359FA" w:rsidP="00D359FA">
      <w:pPr>
        <w:pStyle w:val="Titre1"/>
        <w:rPr>
          <w:b/>
        </w:rPr>
      </w:pPr>
      <w:r>
        <w:t>Liberté</w:t>
      </w:r>
    </w:p>
    <w:p w14:paraId="1B2B72E6" w14:textId="77777777" w:rsidR="00D359FA" w:rsidRDefault="00D359FA" w:rsidP="00D359FA">
      <w:r>
        <w:t>Prenez du soleil</w:t>
      </w:r>
    </w:p>
    <w:p w14:paraId="58D2C3DB" w14:textId="77777777" w:rsidR="00B2673C" w:rsidRDefault="00D359FA" w:rsidP="00D359FA">
      <w:r w:rsidRPr="006604EB">
        <w:t>Dans le creux des mains</w:t>
      </w:r>
      <w:r w:rsidR="00B2673C">
        <w:t>,</w:t>
      </w:r>
    </w:p>
    <w:p w14:paraId="7265FF3D" w14:textId="1B42480C" w:rsidR="00D359FA" w:rsidRDefault="00D359FA" w:rsidP="00D359FA">
      <w:r>
        <w:t>Un peu de soleil</w:t>
      </w:r>
    </w:p>
    <w:p w14:paraId="0A91126B" w14:textId="77777777" w:rsidR="00B2673C" w:rsidRDefault="00D359FA" w:rsidP="00D359FA">
      <w:r w:rsidRPr="006604EB">
        <w:t>Et partez au loin</w:t>
      </w:r>
      <w:r w:rsidR="00B2673C">
        <w:t> !</w:t>
      </w:r>
    </w:p>
    <w:p w14:paraId="63437A44" w14:textId="77777777" w:rsidR="00B2673C" w:rsidRDefault="00D359FA" w:rsidP="00D359FA">
      <w:r w:rsidRPr="006604EB">
        <w:t>Partez dans le vent</w:t>
      </w:r>
      <w:r w:rsidR="00B2673C">
        <w:t>,</w:t>
      </w:r>
    </w:p>
    <w:p w14:paraId="6BCE3779" w14:textId="77777777" w:rsidR="00B2673C" w:rsidRDefault="00D359FA" w:rsidP="00D359FA">
      <w:r w:rsidRPr="006604EB">
        <w:t>Suivez votre rêve</w:t>
      </w:r>
      <w:r w:rsidR="00B2673C">
        <w:t> ;</w:t>
      </w:r>
    </w:p>
    <w:p w14:paraId="11F2C768" w14:textId="77777777" w:rsidR="00B2673C" w:rsidRDefault="00D359FA" w:rsidP="00D359FA">
      <w:r w:rsidRPr="006604EB">
        <w:t>Partez à l</w:t>
      </w:r>
      <w:r w:rsidR="00B2673C">
        <w:t>’</w:t>
      </w:r>
      <w:r w:rsidRPr="006604EB">
        <w:t>instant</w:t>
      </w:r>
      <w:r w:rsidR="00B2673C">
        <w:t>,</w:t>
      </w:r>
    </w:p>
    <w:p w14:paraId="2E6B1503" w14:textId="77777777" w:rsidR="00B2673C" w:rsidRDefault="00D359FA" w:rsidP="00D359FA">
      <w:r w:rsidRPr="006604EB">
        <w:t>La jeunesse est brève</w:t>
      </w:r>
      <w:r w:rsidR="00B2673C">
        <w:t> !</w:t>
      </w:r>
    </w:p>
    <w:p w14:paraId="7CA01291" w14:textId="26ABF88E" w:rsidR="00D359FA" w:rsidRDefault="00D359FA" w:rsidP="00D359FA">
      <w:r>
        <w:t>Il est des chemins</w:t>
      </w:r>
    </w:p>
    <w:p w14:paraId="30C02E5B" w14:textId="77777777" w:rsidR="00B2673C" w:rsidRDefault="00D359FA" w:rsidP="00D359FA">
      <w:r w:rsidRPr="006604EB">
        <w:t>Inconnus des hommes</w:t>
      </w:r>
      <w:r w:rsidR="00B2673C">
        <w:t>,</w:t>
      </w:r>
    </w:p>
    <w:p w14:paraId="12496A1C" w14:textId="31194030" w:rsidR="00D359FA" w:rsidRDefault="00D359FA" w:rsidP="00D359FA">
      <w:r w:rsidRPr="006604EB">
        <w:t>Il est des chemins</w:t>
      </w:r>
    </w:p>
    <w:p w14:paraId="0176983C" w14:textId="77777777" w:rsidR="00B2673C" w:rsidRDefault="00D359FA" w:rsidP="00D359FA">
      <w:r w:rsidRPr="006604EB">
        <w:t>Si aériens</w:t>
      </w:r>
      <w:r w:rsidR="00B2673C">
        <w:t> !</w:t>
      </w:r>
    </w:p>
    <w:p w14:paraId="15DCCC1C" w14:textId="6B323DB7" w:rsidR="00D359FA" w:rsidRDefault="00D359FA" w:rsidP="00D359FA">
      <w:r>
        <w:t>Ne regrettez pas</w:t>
      </w:r>
    </w:p>
    <w:p w14:paraId="641EA287" w14:textId="77777777" w:rsidR="00B2673C" w:rsidRDefault="00D359FA" w:rsidP="00D359FA">
      <w:r w:rsidRPr="006604EB">
        <w:t>Ce que vous quittez</w:t>
      </w:r>
      <w:r w:rsidR="00B2673C">
        <w:t>.</w:t>
      </w:r>
    </w:p>
    <w:p w14:paraId="72920E7E" w14:textId="77777777" w:rsidR="00B2673C" w:rsidRDefault="00D359FA" w:rsidP="00D359FA">
      <w:r w:rsidRPr="006604EB">
        <w:t>Regardez</w:t>
      </w:r>
      <w:r w:rsidR="00B2673C">
        <w:t xml:space="preserve">, </w:t>
      </w:r>
      <w:r w:rsidRPr="006604EB">
        <w:t>là-bas</w:t>
      </w:r>
      <w:r w:rsidR="00B2673C">
        <w:t>,</w:t>
      </w:r>
    </w:p>
    <w:p w14:paraId="6B5FDDEF" w14:textId="77777777" w:rsidR="00B2673C" w:rsidRDefault="00D359FA" w:rsidP="00D359FA">
      <w:r w:rsidRPr="006604EB">
        <w:t>L</w:t>
      </w:r>
      <w:r w:rsidR="00B2673C">
        <w:t>’</w:t>
      </w:r>
      <w:r w:rsidRPr="006604EB">
        <w:t>horizon briller</w:t>
      </w:r>
      <w:r w:rsidR="00B2673C">
        <w:t>.</w:t>
      </w:r>
    </w:p>
    <w:p w14:paraId="383BCCF9" w14:textId="77777777" w:rsidR="00B2673C" w:rsidRDefault="00D359FA" w:rsidP="00D359FA">
      <w:r w:rsidRPr="006604EB">
        <w:t>Loin</w:t>
      </w:r>
      <w:r w:rsidR="00B2673C">
        <w:t xml:space="preserve">, </w:t>
      </w:r>
      <w:r w:rsidRPr="006604EB">
        <w:t>toujours plus loin</w:t>
      </w:r>
      <w:r w:rsidR="00B2673C">
        <w:t>,</w:t>
      </w:r>
    </w:p>
    <w:p w14:paraId="0827145D" w14:textId="77777777" w:rsidR="00B2673C" w:rsidRDefault="00D359FA" w:rsidP="00D359FA">
      <w:r w:rsidRPr="006604EB">
        <w:t>Partez en chantant</w:t>
      </w:r>
      <w:r w:rsidR="00B2673C">
        <w:t> !</w:t>
      </w:r>
    </w:p>
    <w:p w14:paraId="2FA5BFF8" w14:textId="1B1177A1" w:rsidR="00D359FA" w:rsidRDefault="00D359FA" w:rsidP="00D359FA">
      <w:r>
        <w:t>Le monde appartient</w:t>
      </w:r>
    </w:p>
    <w:p w14:paraId="5ED979EB" w14:textId="77777777" w:rsidR="00B2673C" w:rsidRDefault="00D359FA" w:rsidP="00D359FA">
      <w:r>
        <w:t>A</w:t>
      </w:r>
      <w:r w:rsidRPr="006604EB">
        <w:t xml:space="preserve"> ceux qui n</w:t>
      </w:r>
      <w:r w:rsidR="00B2673C">
        <w:t>’</w:t>
      </w:r>
      <w:r w:rsidRPr="006604EB">
        <w:t>ont rien</w:t>
      </w:r>
      <w:r w:rsidR="00B2673C">
        <w:t>.</w:t>
      </w:r>
    </w:p>
    <w:p w14:paraId="2C33C734" w14:textId="59AD0D06" w:rsidR="00D359FA" w:rsidRPr="00E055BD" w:rsidRDefault="00D359FA" w:rsidP="00D359FA">
      <w:pPr>
        <w:pStyle w:val="Auteur"/>
      </w:pPr>
      <w:r w:rsidRPr="00E055BD">
        <w:t>Maurice Carême</w:t>
      </w:r>
    </w:p>
    <w:p w14:paraId="596DD9C6" w14:textId="55E6A91A" w:rsidR="00D359FA" w:rsidRPr="00BF16D2" w:rsidRDefault="00CA0A14" w:rsidP="00D359FA">
      <w:pPr>
        <w:pStyle w:val="Notation"/>
      </w:pPr>
      <w:bookmarkStart w:id="57" w:name="bookmark91"/>
      <w:r>
        <w:tab/>
      </w:r>
      <w:r>
        <w:tab/>
      </w:r>
      <w:r>
        <w:tab/>
        <w:t>8 points</w:t>
      </w:r>
    </w:p>
    <w:p w14:paraId="6648707F" w14:textId="1AC1E240" w:rsidR="00D359FA" w:rsidRDefault="00D359FA" w:rsidP="00D359FA">
      <w:pPr>
        <w:pStyle w:val="Titre1"/>
        <w:rPr>
          <w:b/>
        </w:rPr>
      </w:pPr>
      <w:r>
        <w:t>L</w:t>
      </w:r>
      <w:r w:rsidR="00B2673C">
        <w:rPr>
          <w:b/>
        </w:rPr>
        <w:t>’</w:t>
      </w:r>
      <w:r>
        <w:t>automne</w:t>
      </w:r>
    </w:p>
    <w:bookmarkEnd w:id="57"/>
    <w:p w14:paraId="7A3B3734" w14:textId="77777777" w:rsidR="00B2673C" w:rsidRDefault="00D359FA" w:rsidP="00D359FA">
      <w:r w:rsidRPr="002766DF">
        <w:t>On voit tout le temps</w:t>
      </w:r>
      <w:r w:rsidR="00B2673C">
        <w:t xml:space="preserve">, </w:t>
      </w:r>
      <w:r w:rsidRPr="002766DF">
        <w:t>en automne</w:t>
      </w:r>
      <w:r w:rsidR="00B2673C">
        <w:t>,</w:t>
      </w:r>
    </w:p>
    <w:p w14:paraId="4190B1ED" w14:textId="77777777" w:rsidR="00B2673C" w:rsidRDefault="00D359FA" w:rsidP="00D359FA">
      <w:r w:rsidRPr="002766DF">
        <w:t>Quelque chose qui vous étonne</w:t>
      </w:r>
      <w:r w:rsidR="00B2673C">
        <w:t>,</w:t>
      </w:r>
    </w:p>
    <w:p w14:paraId="53303512" w14:textId="77777777" w:rsidR="00B2673C" w:rsidRDefault="00D359FA" w:rsidP="00D359FA">
      <w:r w:rsidRPr="002766DF">
        <w:t>C</w:t>
      </w:r>
      <w:r w:rsidR="00B2673C">
        <w:t>’</w:t>
      </w:r>
      <w:r w:rsidRPr="002766DF">
        <w:t>est une branche tout à coup</w:t>
      </w:r>
      <w:r w:rsidR="00B2673C">
        <w:t>,</w:t>
      </w:r>
    </w:p>
    <w:p w14:paraId="6197811C" w14:textId="77777777" w:rsidR="00B2673C" w:rsidRDefault="00D359FA" w:rsidP="00D359FA">
      <w:r w:rsidRPr="002766DF">
        <w:t>Qui s</w:t>
      </w:r>
      <w:r w:rsidR="00B2673C">
        <w:t>’</w:t>
      </w:r>
      <w:r w:rsidRPr="002766DF">
        <w:t>effeuille dans votre cou</w:t>
      </w:r>
      <w:r w:rsidR="00B2673C">
        <w:t>.</w:t>
      </w:r>
    </w:p>
    <w:p w14:paraId="6BBE7440" w14:textId="7DF95750" w:rsidR="00D359FA" w:rsidRPr="002766DF" w:rsidRDefault="00D359FA" w:rsidP="00D359FA"/>
    <w:p w14:paraId="5C4FA599" w14:textId="77777777" w:rsidR="00B2673C" w:rsidRDefault="00D359FA" w:rsidP="00D359FA">
      <w:r w:rsidRPr="002766DF">
        <w:t>C</w:t>
      </w:r>
      <w:r w:rsidR="00B2673C">
        <w:t>’</w:t>
      </w:r>
      <w:r w:rsidRPr="002766DF">
        <w:t>est un petit arbre tout rouge</w:t>
      </w:r>
      <w:r w:rsidR="00B2673C">
        <w:t>,</w:t>
      </w:r>
    </w:p>
    <w:p w14:paraId="1082A140" w14:textId="77777777" w:rsidR="00B2673C" w:rsidRDefault="00D359FA" w:rsidP="00D359FA">
      <w:r w:rsidRPr="002766DF">
        <w:t>Un</w:t>
      </w:r>
      <w:r w:rsidR="00B2673C">
        <w:t xml:space="preserve">, </w:t>
      </w:r>
      <w:r w:rsidRPr="002766DF">
        <w:t>d</w:t>
      </w:r>
      <w:r w:rsidR="00B2673C">
        <w:t>’</w:t>
      </w:r>
      <w:r w:rsidRPr="002766DF">
        <w:t>une autre couleur encore</w:t>
      </w:r>
      <w:r w:rsidR="00B2673C">
        <w:t>,</w:t>
      </w:r>
    </w:p>
    <w:p w14:paraId="50DE438F" w14:textId="059A6E35" w:rsidR="00D359FA" w:rsidRDefault="00D359FA" w:rsidP="00D359FA">
      <w:r w:rsidRPr="002766DF">
        <w:t>Et puis partout</w:t>
      </w:r>
      <w:r w:rsidR="00B2673C">
        <w:t xml:space="preserve">, </w:t>
      </w:r>
      <w:r w:rsidRPr="002766DF">
        <w:t>ces feuilles d</w:t>
      </w:r>
      <w:r w:rsidR="00B2673C">
        <w:t>’</w:t>
      </w:r>
      <w:r>
        <w:t>or</w:t>
      </w:r>
    </w:p>
    <w:p w14:paraId="24BF0F78" w14:textId="77777777" w:rsidR="00B2673C" w:rsidRDefault="00D359FA" w:rsidP="00D359FA">
      <w:r w:rsidRPr="002766DF">
        <w:t>Qui tombent sans que rien ne bouge</w:t>
      </w:r>
      <w:r w:rsidR="00B2673C">
        <w:t>.</w:t>
      </w:r>
    </w:p>
    <w:p w14:paraId="21E8A8A0" w14:textId="1CAC9AE5" w:rsidR="00D359FA" w:rsidRPr="002766DF" w:rsidRDefault="00D359FA" w:rsidP="00D359FA"/>
    <w:p w14:paraId="3A50F471" w14:textId="77777777" w:rsidR="00B2673C" w:rsidRDefault="00D359FA" w:rsidP="00D359FA">
      <w:r w:rsidRPr="002766DF">
        <w:t>Nous aimons bien cette maison</w:t>
      </w:r>
      <w:r w:rsidR="00B2673C">
        <w:t>,</w:t>
      </w:r>
    </w:p>
    <w:p w14:paraId="20D44D20" w14:textId="77777777" w:rsidR="00B2673C" w:rsidRDefault="00D359FA" w:rsidP="00D359FA">
      <w:r w:rsidRPr="002766DF">
        <w:t>Mais la nuit si tôt va descendre</w:t>
      </w:r>
      <w:r w:rsidR="00B2673C">
        <w:t> !</w:t>
      </w:r>
    </w:p>
    <w:p w14:paraId="18B02411" w14:textId="117DC3FC" w:rsidR="00D359FA" w:rsidRDefault="00D359FA" w:rsidP="00D359FA">
      <w:r>
        <w:t>Retournons vite à la maison</w:t>
      </w:r>
    </w:p>
    <w:p w14:paraId="5D42532B" w14:textId="77777777" w:rsidR="00B2673C" w:rsidRDefault="00D359FA" w:rsidP="00D359FA">
      <w:r w:rsidRPr="002766DF">
        <w:t>Rôtir nos marrons dans la cendre</w:t>
      </w:r>
      <w:r w:rsidR="00B2673C">
        <w:t>.</w:t>
      </w:r>
    </w:p>
    <w:p w14:paraId="7CB61627" w14:textId="46A5AF49" w:rsidR="00D359FA" w:rsidRPr="00E055BD" w:rsidRDefault="00D359FA" w:rsidP="00D359FA">
      <w:pPr>
        <w:pStyle w:val="Auteur"/>
      </w:pPr>
      <w:r w:rsidRPr="00E055BD">
        <w:t>Lucie Delarue-Mardrus</w:t>
      </w:r>
    </w:p>
    <w:p w14:paraId="707CE43B" w14:textId="5D641039" w:rsidR="00D359FA" w:rsidRPr="00BF16D2" w:rsidRDefault="00CA0A14" w:rsidP="00D359FA">
      <w:pPr>
        <w:pStyle w:val="Notation"/>
      </w:pPr>
      <w:r>
        <w:tab/>
      </w:r>
      <w:r>
        <w:tab/>
      </w:r>
      <w:r>
        <w:tab/>
        <w:t>8 points</w:t>
      </w:r>
    </w:p>
    <w:p w14:paraId="024C9443" w14:textId="77777777" w:rsidR="00D359FA" w:rsidRPr="00BF16D2" w:rsidRDefault="00D359FA" w:rsidP="00D359FA">
      <w:pPr>
        <w:pStyle w:val="Titre1"/>
      </w:pPr>
      <w:r w:rsidRPr="00BF16D2">
        <w:t>La grenouille</w:t>
      </w:r>
    </w:p>
    <w:p w14:paraId="4EE08650" w14:textId="77777777" w:rsidR="00D359FA" w:rsidRDefault="00D359FA" w:rsidP="00D359FA">
      <w:r>
        <w:t>Une grenouille</w:t>
      </w:r>
    </w:p>
    <w:p w14:paraId="168D78D8" w14:textId="77777777" w:rsidR="00D359FA" w:rsidRDefault="00D359FA" w:rsidP="00D359FA">
      <w:r>
        <w:t>Qui fait surface</w:t>
      </w:r>
    </w:p>
    <w:p w14:paraId="4C61AF6A" w14:textId="7A1F29BC" w:rsidR="00D359FA" w:rsidRDefault="00D359FA" w:rsidP="00D359FA">
      <w:r>
        <w:t>Ç</w:t>
      </w:r>
      <w:r w:rsidRPr="002766DF">
        <w:t>a crie</w:t>
      </w:r>
      <w:r w:rsidR="00B2673C">
        <w:t xml:space="preserve">, </w:t>
      </w:r>
      <w:r>
        <w:t>ça grouille</w:t>
      </w:r>
    </w:p>
    <w:p w14:paraId="5A935125" w14:textId="77777777" w:rsidR="00D359FA" w:rsidRDefault="00D359FA" w:rsidP="00D359FA">
      <w:r w:rsidRPr="002766DF">
        <w:t>Et ça agace</w:t>
      </w:r>
    </w:p>
    <w:p w14:paraId="609CD7E6" w14:textId="77777777" w:rsidR="00D359FA" w:rsidRPr="002766DF" w:rsidRDefault="00D359FA" w:rsidP="00D359FA"/>
    <w:p w14:paraId="5FA44EF2" w14:textId="77777777" w:rsidR="00B2673C" w:rsidRDefault="00D359FA" w:rsidP="00D359FA">
      <w:r>
        <w:t>Ç</w:t>
      </w:r>
      <w:r w:rsidRPr="002766DF">
        <w:t>a se barbouille</w:t>
      </w:r>
      <w:r w:rsidR="00B2673C">
        <w:t>,</w:t>
      </w:r>
    </w:p>
    <w:p w14:paraId="459C3D8A" w14:textId="77777777" w:rsidR="00B2673C" w:rsidRDefault="00D359FA" w:rsidP="00D359FA">
      <w:r>
        <w:t>Ç</w:t>
      </w:r>
      <w:r w:rsidRPr="002766DF">
        <w:t>a se prélasse</w:t>
      </w:r>
      <w:r w:rsidR="00B2673C">
        <w:t>,</w:t>
      </w:r>
    </w:p>
    <w:p w14:paraId="66391636" w14:textId="220C1C09" w:rsidR="00D359FA" w:rsidRDefault="00D359FA" w:rsidP="00D359FA">
      <w:r>
        <w:t>Ça tripatouille</w:t>
      </w:r>
    </w:p>
    <w:p w14:paraId="5749533F" w14:textId="77777777" w:rsidR="00B2673C" w:rsidRDefault="00D359FA" w:rsidP="00D359FA">
      <w:r w:rsidRPr="002766DF">
        <w:t>Dans la mélasse</w:t>
      </w:r>
      <w:r w:rsidR="00B2673C">
        <w:t>,</w:t>
      </w:r>
    </w:p>
    <w:p w14:paraId="63DD1BA4" w14:textId="4B109C4F" w:rsidR="00D359FA" w:rsidRPr="002766DF" w:rsidRDefault="00D359FA" w:rsidP="00D359FA"/>
    <w:p w14:paraId="347A5CDD" w14:textId="77777777" w:rsidR="00D359FA" w:rsidRDefault="00D359FA" w:rsidP="00D359FA">
      <w:r>
        <w:t>Puis ça rêvasse</w:t>
      </w:r>
    </w:p>
    <w:p w14:paraId="55494E8B" w14:textId="77777777" w:rsidR="00D359FA" w:rsidRDefault="00D359FA" w:rsidP="00D359FA">
      <w:r w:rsidRPr="002766DF">
        <w:t>Et ça coassement</w:t>
      </w:r>
    </w:p>
    <w:p w14:paraId="7857168A" w14:textId="77777777" w:rsidR="00D359FA" w:rsidRDefault="00D359FA" w:rsidP="00D359FA">
      <w:r>
        <w:t>Comme une contrebasse</w:t>
      </w:r>
    </w:p>
    <w:p w14:paraId="4008A97D" w14:textId="77777777" w:rsidR="00D359FA" w:rsidRDefault="00D359FA" w:rsidP="00D359FA">
      <w:r w:rsidRPr="002766DF">
        <w:t>Qui a la corde lasse</w:t>
      </w:r>
    </w:p>
    <w:p w14:paraId="275AF5E8" w14:textId="77777777" w:rsidR="00D359FA" w:rsidRPr="002766DF" w:rsidRDefault="00D359FA" w:rsidP="00D359FA"/>
    <w:p w14:paraId="77CC0F9A" w14:textId="77777777" w:rsidR="00B2673C" w:rsidRDefault="00D359FA" w:rsidP="00D359FA">
      <w:r w:rsidRPr="002766DF">
        <w:t>Mais pour un héron à échasses</w:t>
      </w:r>
      <w:r w:rsidR="00B2673C">
        <w:t>,</w:t>
      </w:r>
    </w:p>
    <w:p w14:paraId="60D04B77" w14:textId="7FAF0126" w:rsidR="00D359FA" w:rsidRDefault="00D359FA" w:rsidP="00D359FA">
      <w:r>
        <w:t>Une grenouille grêle ou grasse</w:t>
      </w:r>
    </w:p>
    <w:p w14:paraId="2BBE5291" w14:textId="77777777" w:rsidR="00B2673C" w:rsidRDefault="00D359FA" w:rsidP="00D359FA">
      <w:r w:rsidRPr="002766DF">
        <w:t>Qui se brochette ou se picore</w:t>
      </w:r>
      <w:r w:rsidR="00B2673C">
        <w:t>,</w:t>
      </w:r>
    </w:p>
    <w:p w14:paraId="0DA75E35" w14:textId="77777777" w:rsidR="00B2673C" w:rsidRDefault="00D359FA" w:rsidP="00D359FA">
      <w:r w:rsidRPr="002766DF">
        <w:t>Ce n</w:t>
      </w:r>
      <w:r w:rsidR="00B2673C">
        <w:t>’</w:t>
      </w:r>
      <w:r w:rsidRPr="002766DF">
        <w:t>est qu</w:t>
      </w:r>
      <w:r w:rsidR="00B2673C">
        <w:t>’</w:t>
      </w:r>
      <w:r w:rsidRPr="002766DF">
        <w:t>un sandwich à ressorts</w:t>
      </w:r>
      <w:r w:rsidR="00B2673C">
        <w:t>.</w:t>
      </w:r>
    </w:p>
    <w:p w14:paraId="0CB179AF" w14:textId="0A44D4E0" w:rsidR="00D359FA" w:rsidRDefault="00D359FA" w:rsidP="00D359FA">
      <w:pPr>
        <w:pStyle w:val="Auteur"/>
      </w:pPr>
      <w:r w:rsidRPr="00E055BD">
        <w:t>Pierre Coran</w:t>
      </w:r>
    </w:p>
    <w:p w14:paraId="0F95EF8A" w14:textId="46725EBE" w:rsidR="00D359FA" w:rsidRPr="00BF16D2" w:rsidRDefault="00CA0A14" w:rsidP="00D359FA">
      <w:pPr>
        <w:pStyle w:val="Notation"/>
      </w:pPr>
      <w:bookmarkStart w:id="58" w:name="bookmark92"/>
      <w:r>
        <w:tab/>
      </w:r>
      <w:r>
        <w:tab/>
      </w:r>
      <w:r>
        <w:tab/>
        <w:t>8 points</w:t>
      </w:r>
    </w:p>
    <w:p w14:paraId="0613471F" w14:textId="77777777" w:rsidR="00D359FA" w:rsidRDefault="00D359FA" w:rsidP="00D359FA">
      <w:pPr>
        <w:pStyle w:val="Titre1"/>
        <w:rPr>
          <w:b/>
        </w:rPr>
      </w:pPr>
      <w:r>
        <w:t>La biche</w:t>
      </w:r>
    </w:p>
    <w:bookmarkEnd w:id="58"/>
    <w:p w14:paraId="2C9C1667" w14:textId="77777777" w:rsidR="00D359FA" w:rsidRDefault="00D359FA" w:rsidP="00D359FA">
      <w:r w:rsidRPr="00821406">
        <w:t>La biche brame au clair de lune</w:t>
      </w:r>
    </w:p>
    <w:p w14:paraId="6D8642E9" w14:textId="77777777" w:rsidR="00B2673C" w:rsidRDefault="00D359FA" w:rsidP="00D359FA">
      <w:r w:rsidRPr="00821406">
        <w:t>Et pleure à se fondre les yeux</w:t>
      </w:r>
      <w:r w:rsidR="00B2673C">
        <w:t> :</w:t>
      </w:r>
    </w:p>
    <w:p w14:paraId="50DC84BB" w14:textId="3AFF41A6" w:rsidR="00D359FA" w:rsidRDefault="00D359FA" w:rsidP="00D359FA">
      <w:r w:rsidRPr="00821406">
        <w:t>Son petit faon délicieux</w:t>
      </w:r>
    </w:p>
    <w:p w14:paraId="098E316E" w14:textId="77777777" w:rsidR="00B2673C" w:rsidRDefault="00D359FA" w:rsidP="00D359FA">
      <w:r w:rsidRPr="00821406">
        <w:t>A disparu dans la nuit brune</w:t>
      </w:r>
      <w:r w:rsidR="00B2673C">
        <w:t>.</w:t>
      </w:r>
    </w:p>
    <w:p w14:paraId="507BA730" w14:textId="02E44094" w:rsidR="00D359FA" w:rsidRPr="00821406" w:rsidRDefault="00D359FA" w:rsidP="00D359FA"/>
    <w:p w14:paraId="32C9BB86" w14:textId="77777777" w:rsidR="00D359FA" w:rsidRDefault="00D359FA" w:rsidP="00D359FA">
      <w:r w:rsidRPr="00821406">
        <w:t>Pour raconter son infortune</w:t>
      </w:r>
    </w:p>
    <w:p w14:paraId="7BDBA729" w14:textId="77777777" w:rsidR="00B2673C" w:rsidRDefault="00D359FA" w:rsidP="00D359FA">
      <w:r>
        <w:t>A</w:t>
      </w:r>
      <w:r w:rsidRPr="00821406">
        <w:t xml:space="preserve"> la forêt de ses aïeux</w:t>
      </w:r>
      <w:r w:rsidR="00B2673C">
        <w:t>,</w:t>
      </w:r>
    </w:p>
    <w:p w14:paraId="2B0109F8" w14:textId="29DC19EF" w:rsidR="00D359FA" w:rsidRDefault="00D359FA" w:rsidP="00D359FA">
      <w:r w:rsidRPr="00821406">
        <w:t>La biche brame au clair de lune</w:t>
      </w:r>
    </w:p>
    <w:p w14:paraId="59EC7EB7" w14:textId="77777777" w:rsidR="00B2673C" w:rsidRDefault="00D359FA" w:rsidP="00D359FA">
      <w:r w:rsidRPr="00821406">
        <w:t>Et pleure à se fondre les yeux</w:t>
      </w:r>
      <w:r w:rsidR="00B2673C">
        <w:t>.</w:t>
      </w:r>
    </w:p>
    <w:p w14:paraId="23B3A1E1" w14:textId="29DB377D" w:rsidR="00D359FA" w:rsidRPr="00821406" w:rsidRDefault="00D359FA" w:rsidP="00D359FA"/>
    <w:p w14:paraId="517AF69A" w14:textId="77777777" w:rsidR="00B2673C" w:rsidRDefault="00D359FA" w:rsidP="00D359FA">
      <w:r w:rsidRPr="00821406">
        <w:t>Mais aucune réponse</w:t>
      </w:r>
      <w:r w:rsidR="00B2673C">
        <w:t xml:space="preserve">, </w:t>
      </w:r>
      <w:r w:rsidRPr="00821406">
        <w:t>aucune</w:t>
      </w:r>
      <w:r w:rsidR="00B2673C">
        <w:t>,</w:t>
      </w:r>
    </w:p>
    <w:p w14:paraId="36E04FDB" w14:textId="77777777" w:rsidR="00B2673C" w:rsidRDefault="00D359FA" w:rsidP="00D359FA">
      <w:r>
        <w:t>A</w:t>
      </w:r>
      <w:r w:rsidRPr="00821406">
        <w:t xml:space="preserve"> ses longs appels anxieux</w:t>
      </w:r>
      <w:r w:rsidR="00B2673C">
        <w:t> !</w:t>
      </w:r>
    </w:p>
    <w:p w14:paraId="73C1C384" w14:textId="77777777" w:rsidR="00B2673C" w:rsidRDefault="00D359FA" w:rsidP="00D359FA">
      <w:r w:rsidRPr="00821406">
        <w:t>Et</w:t>
      </w:r>
      <w:r w:rsidR="00B2673C">
        <w:t xml:space="preserve">, </w:t>
      </w:r>
      <w:r w:rsidRPr="00821406">
        <w:t>le cou tendu vers les cieux</w:t>
      </w:r>
      <w:r w:rsidR="00B2673C">
        <w:t>,</w:t>
      </w:r>
    </w:p>
    <w:p w14:paraId="393D3BD6" w14:textId="77777777" w:rsidR="00B2673C" w:rsidRDefault="00D359FA" w:rsidP="00D359FA">
      <w:r w:rsidRPr="00821406">
        <w:t>Folle d</w:t>
      </w:r>
      <w:r w:rsidR="00B2673C">
        <w:t>’</w:t>
      </w:r>
      <w:r w:rsidRPr="00821406">
        <w:t>amour et de rancune</w:t>
      </w:r>
      <w:r w:rsidR="00B2673C">
        <w:t>,</w:t>
      </w:r>
    </w:p>
    <w:p w14:paraId="11FF4CE6" w14:textId="77777777" w:rsidR="00B2673C" w:rsidRDefault="00D359FA" w:rsidP="00D359FA">
      <w:r w:rsidRPr="00821406">
        <w:t>La biche brame au clair de lune</w:t>
      </w:r>
      <w:r w:rsidR="00B2673C">
        <w:t>.</w:t>
      </w:r>
    </w:p>
    <w:p w14:paraId="2C26E70B" w14:textId="739E1101" w:rsidR="00D359FA" w:rsidRPr="00E055BD" w:rsidRDefault="00D359FA" w:rsidP="00D359FA">
      <w:pPr>
        <w:pStyle w:val="Auteur"/>
      </w:pPr>
      <w:r w:rsidRPr="00E055BD">
        <w:t>Maurice Rollinat</w:t>
      </w:r>
    </w:p>
    <w:p w14:paraId="6B7A6E0E" w14:textId="23B1E563" w:rsidR="00D359FA" w:rsidRPr="00BF16D2" w:rsidRDefault="00CA0A14" w:rsidP="00D359FA">
      <w:pPr>
        <w:pStyle w:val="Notation"/>
      </w:pPr>
      <w:r>
        <w:tab/>
      </w:r>
      <w:r>
        <w:tab/>
      </w:r>
      <w:r>
        <w:tab/>
        <w:t>8 points</w:t>
      </w:r>
    </w:p>
    <w:p w14:paraId="52DCFFDA" w14:textId="31A8984F" w:rsidR="00D359FA" w:rsidRPr="00BF16D2" w:rsidRDefault="00D359FA" w:rsidP="00D359FA">
      <w:pPr>
        <w:pStyle w:val="Titre1"/>
      </w:pPr>
      <w:r w:rsidRPr="00BF16D2">
        <w:t>J</w:t>
      </w:r>
      <w:r w:rsidR="00B2673C">
        <w:t>’</w:t>
      </w:r>
      <w:r w:rsidRPr="00BF16D2">
        <w:t>ai vu le menuisier</w:t>
      </w:r>
    </w:p>
    <w:p w14:paraId="03503646" w14:textId="7ADF2728" w:rsidR="00D359FA" w:rsidRDefault="00D359FA" w:rsidP="00D359FA">
      <w:r w:rsidRPr="00821406">
        <w:t>J</w:t>
      </w:r>
      <w:r w:rsidR="00B2673C">
        <w:t>’</w:t>
      </w:r>
      <w:r>
        <w:t>ai vu le menuisier</w:t>
      </w:r>
    </w:p>
    <w:p w14:paraId="17B49FA5" w14:textId="77777777" w:rsidR="00B2673C" w:rsidRDefault="00D359FA" w:rsidP="00D359FA">
      <w:r w:rsidRPr="00821406">
        <w:t>Tirer parti du bois</w:t>
      </w:r>
      <w:r w:rsidR="00B2673C">
        <w:t>.</w:t>
      </w:r>
    </w:p>
    <w:p w14:paraId="014C382C" w14:textId="0CFB172C" w:rsidR="00D359FA" w:rsidRDefault="00D359FA" w:rsidP="00D359FA">
      <w:r w:rsidRPr="00821406">
        <w:t>J</w:t>
      </w:r>
      <w:r w:rsidR="00B2673C">
        <w:t>’</w:t>
      </w:r>
      <w:r w:rsidRPr="00821406">
        <w:t>ai vu le menuisier</w:t>
      </w:r>
    </w:p>
    <w:p w14:paraId="685D2074" w14:textId="77777777" w:rsidR="00B2673C" w:rsidRDefault="00D359FA" w:rsidP="00D359FA">
      <w:r w:rsidRPr="00821406">
        <w:t>Comparer plusieurs planches</w:t>
      </w:r>
      <w:r w:rsidR="00B2673C">
        <w:t>.</w:t>
      </w:r>
    </w:p>
    <w:p w14:paraId="6152ED73" w14:textId="7DE22973" w:rsidR="00D359FA" w:rsidRDefault="00D359FA" w:rsidP="00D359FA">
      <w:r w:rsidRPr="00821406">
        <w:t>J</w:t>
      </w:r>
      <w:r w:rsidR="00B2673C">
        <w:t>’</w:t>
      </w:r>
      <w:r w:rsidRPr="00821406">
        <w:t>ai vu le menuisier</w:t>
      </w:r>
    </w:p>
    <w:p w14:paraId="431B5508" w14:textId="77777777" w:rsidR="00B2673C" w:rsidRDefault="00D359FA" w:rsidP="00D359FA">
      <w:r w:rsidRPr="00821406">
        <w:t>Caresser la plus belle</w:t>
      </w:r>
      <w:r w:rsidR="00B2673C">
        <w:t>.</w:t>
      </w:r>
    </w:p>
    <w:p w14:paraId="677DD8EF" w14:textId="7D8DC714" w:rsidR="00D359FA" w:rsidRDefault="00D359FA" w:rsidP="00D359FA">
      <w:r w:rsidRPr="00821406">
        <w:t>J</w:t>
      </w:r>
      <w:r w:rsidR="00B2673C">
        <w:t>’</w:t>
      </w:r>
      <w:r w:rsidRPr="00821406">
        <w:t>ai vu le menuisier</w:t>
      </w:r>
    </w:p>
    <w:p w14:paraId="562901B2" w14:textId="77777777" w:rsidR="00B2673C" w:rsidRDefault="00D359FA" w:rsidP="00D359FA">
      <w:r w:rsidRPr="00821406">
        <w:t>Approcher le rabot</w:t>
      </w:r>
      <w:r w:rsidR="00B2673C">
        <w:t>.</w:t>
      </w:r>
    </w:p>
    <w:p w14:paraId="078D42FA" w14:textId="49D39C89" w:rsidR="00D359FA" w:rsidRDefault="00D359FA" w:rsidP="00D359FA">
      <w:r w:rsidRPr="00821406">
        <w:t>J</w:t>
      </w:r>
      <w:r w:rsidR="00B2673C">
        <w:t>’</w:t>
      </w:r>
      <w:r w:rsidRPr="00821406">
        <w:t>ai vu le menuisier</w:t>
      </w:r>
    </w:p>
    <w:p w14:paraId="7FF22B20" w14:textId="77777777" w:rsidR="00B2673C" w:rsidRDefault="00D359FA" w:rsidP="00D359FA">
      <w:r w:rsidRPr="00821406">
        <w:t>Donner la juste forme</w:t>
      </w:r>
      <w:r w:rsidR="00B2673C">
        <w:t>.</w:t>
      </w:r>
    </w:p>
    <w:p w14:paraId="2F597574" w14:textId="77777777" w:rsidR="00B2673C" w:rsidRDefault="00D359FA" w:rsidP="00D359FA">
      <w:r w:rsidRPr="00821406">
        <w:t>Tu chantais</w:t>
      </w:r>
      <w:r w:rsidR="00B2673C">
        <w:t xml:space="preserve">, </w:t>
      </w:r>
      <w:r w:rsidRPr="00821406">
        <w:t>menuisier</w:t>
      </w:r>
      <w:r w:rsidR="00B2673C">
        <w:t>,</w:t>
      </w:r>
    </w:p>
    <w:p w14:paraId="473031EC" w14:textId="77777777" w:rsidR="00B2673C" w:rsidRDefault="00D359FA" w:rsidP="00D359FA">
      <w:r w:rsidRPr="00821406">
        <w:t>En assemblant l</w:t>
      </w:r>
      <w:r w:rsidR="00B2673C">
        <w:t>’</w:t>
      </w:r>
      <w:r w:rsidRPr="00821406">
        <w:t>armoire</w:t>
      </w:r>
      <w:r w:rsidR="00B2673C">
        <w:t>.</w:t>
      </w:r>
    </w:p>
    <w:p w14:paraId="62ABDB9C" w14:textId="37F82F02" w:rsidR="00D359FA" w:rsidRDefault="00D359FA" w:rsidP="00D359FA">
      <w:r w:rsidRPr="00821406">
        <w:t>Je garde ton image</w:t>
      </w:r>
    </w:p>
    <w:p w14:paraId="7614CDC7" w14:textId="294E3F62" w:rsidR="00D359FA" w:rsidRPr="00821406" w:rsidRDefault="00D359FA" w:rsidP="00D359FA">
      <w:r w:rsidRPr="00821406">
        <w:t>Avec l</w:t>
      </w:r>
      <w:r w:rsidR="00B2673C">
        <w:t>’</w:t>
      </w:r>
      <w:r w:rsidRPr="00821406">
        <w:t>odeur du bois</w:t>
      </w:r>
      <w:r w:rsidR="00B2673C">
        <w:t xml:space="preserve">. </w:t>
      </w:r>
      <w:r w:rsidRPr="00821406">
        <w:tab/>
      </w:r>
    </w:p>
    <w:p w14:paraId="172750E5" w14:textId="3DD46352" w:rsidR="00D359FA" w:rsidRDefault="00D359FA" w:rsidP="00D359FA">
      <w:r w:rsidRPr="00821406">
        <w:t>Moi</w:t>
      </w:r>
      <w:r w:rsidR="00B2673C">
        <w:t xml:space="preserve">, </w:t>
      </w:r>
      <w:r w:rsidRPr="00821406">
        <w:t>j</w:t>
      </w:r>
      <w:r w:rsidR="00B2673C">
        <w:t>’</w:t>
      </w:r>
      <w:r>
        <w:t>assemble des mots</w:t>
      </w:r>
    </w:p>
    <w:p w14:paraId="1466D571" w14:textId="77777777" w:rsidR="00B2673C" w:rsidRDefault="00D359FA" w:rsidP="00D359FA">
      <w:r w:rsidRPr="00821406">
        <w:t>Et c</w:t>
      </w:r>
      <w:r w:rsidR="00B2673C">
        <w:t>’</w:t>
      </w:r>
      <w:r w:rsidRPr="00821406">
        <w:t>est un peu pareil</w:t>
      </w:r>
      <w:r w:rsidR="00B2673C">
        <w:t>.</w:t>
      </w:r>
    </w:p>
    <w:p w14:paraId="58FD3E96" w14:textId="5532AEC0" w:rsidR="00D359FA" w:rsidRPr="00BF16D2" w:rsidRDefault="00D359FA" w:rsidP="00D359FA">
      <w:pPr>
        <w:pStyle w:val="Auteur"/>
      </w:pPr>
      <w:r w:rsidRPr="00BF16D2">
        <w:t>Eugène Guillevic</w:t>
      </w:r>
    </w:p>
    <w:p w14:paraId="0656E593" w14:textId="431288A3" w:rsidR="00D359FA" w:rsidRPr="00E055BD" w:rsidRDefault="00CA0A14" w:rsidP="00D359FA">
      <w:pPr>
        <w:pStyle w:val="Notation"/>
      </w:pPr>
      <w:bookmarkStart w:id="59" w:name="bookmark94"/>
      <w:r>
        <w:tab/>
      </w:r>
      <w:r>
        <w:tab/>
      </w:r>
      <w:r>
        <w:tab/>
        <w:t>8 points</w:t>
      </w:r>
    </w:p>
    <w:p w14:paraId="4EB1ED27" w14:textId="565A7E99" w:rsidR="00D359FA" w:rsidRPr="00E055BD" w:rsidRDefault="00D359FA" w:rsidP="00D359FA">
      <w:pPr>
        <w:pStyle w:val="Titre1"/>
      </w:pPr>
      <w:r w:rsidRPr="00E055BD">
        <w:t>D</w:t>
      </w:r>
      <w:r w:rsidR="00B2673C">
        <w:rPr>
          <w:b/>
        </w:rPr>
        <w:t>’</w:t>
      </w:r>
      <w:r w:rsidRPr="00E055BD">
        <w:t>ailleurs et d</w:t>
      </w:r>
      <w:r w:rsidR="00B2673C">
        <w:rPr>
          <w:b/>
        </w:rPr>
        <w:t>’</w:t>
      </w:r>
      <w:r w:rsidRPr="00E055BD">
        <w:t>ici</w:t>
      </w:r>
      <w:bookmarkEnd w:id="59"/>
    </w:p>
    <w:p w14:paraId="1AE3C637" w14:textId="77777777" w:rsidR="00D359FA" w:rsidRDefault="00D359FA" w:rsidP="00D359FA">
      <w:r w:rsidRPr="00821406">
        <w:t>Ali bafouille son français</w:t>
      </w:r>
    </w:p>
    <w:p w14:paraId="2F37E5AD" w14:textId="77777777" w:rsidR="00D359FA" w:rsidRDefault="00D359FA" w:rsidP="00D359FA">
      <w:r w:rsidRPr="00821406">
        <w:t>Giuseppe rêve du soleil</w:t>
      </w:r>
    </w:p>
    <w:p w14:paraId="0E72F272" w14:textId="77777777" w:rsidR="00D359FA" w:rsidRDefault="00D359FA" w:rsidP="00D359FA">
      <w:r>
        <w:t>Kasongo agite une amulette</w:t>
      </w:r>
    </w:p>
    <w:p w14:paraId="6ACBB5A9" w14:textId="77777777" w:rsidR="00D359FA" w:rsidRDefault="00D359FA" w:rsidP="00D359FA">
      <w:r w:rsidRPr="00821406">
        <w:t>Amalia rit de ses lèvres de poivron</w:t>
      </w:r>
    </w:p>
    <w:p w14:paraId="240501B8" w14:textId="77777777" w:rsidR="00D359FA" w:rsidRDefault="00D359FA" w:rsidP="00D359FA">
      <w:r w:rsidRPr="00821406">
        <w:t>José gigote sa samba</w:t>
      </w:r>
    </w:p>
    <w:p w14:paraId="6F1FA3EB" w14:textId="77777777" w:rsidR="00D359FA" w:rsidRDefault="00D359FA" w:rsidP="00D359FA">
      <w:r w:rsidRPr="00821406">
        <w:t>Dans la cour</w:t>
      </w:r>
    </w:p>
    <w:p w14:paraId="2BE0516E" w14:textId="77777777" w:rsidR="00D359FA" w:rsidRDefault="00D359FA" w:rsidP="00D359FA">
      <w:r w:rsidRPr="00821406">
        <w:t>Ils éclatent en rires clairs</w:t>
      </w:r>
    </w:p>
    <w:p w14:paraId="57A0A188" w14:textId="77777777" w:rsidR="00D359FA" w:rsidRDefault="00D359FA" w:rsidP="00D359FA">
      <w:r w:rsidRPr="00821406">
        <w:t>Sur la marelle dessinée</w:t>
      </w:r>
    </w:p>
    <w:p w14:paraId="4861BD91" w14:textId="77777777" w:rsidR="00D359FA" w:rsidRDefault="00D359FA" w:rsidP="00D359FA">
      <w:r w:rsidRPr="00821406">
        <w:t>Et moi Benoît</w:t>
      </w:r>
    </w:p>
    <w:p w14:paraId="68B23160" w14:textId="77777777" w:rsidR="00D359FA" w:rsidRDefault="00D359FA" w:rsidP="00D359FA">
      <w:r w:rsidRPr="00821406">
        <w:t>seul dans mon coin</w:t>
      </w:r>
    </w:p>
    <w:p w14:paraId="171D1794" w14:textId="70979801" w:rsidR="00D359FA" w:rsidRDefault="00D359FA" w:rsidP="00D359FA">
      <w:r w:rsidRPr="00821406">
        <w:t>où l</w:t>
      </w:r>
      <w:r w:rsidR="00B2673C">
        <w:t>’</w:t>
      </w:r>
      <w:r w:rsidRPr="00821406">
        <w:t>ombre devient fraiche</w:t>
      </w:r>
    </w:p>
    <w:p w14:paraId="521E4B3A" w14:textId="77777777" w:rsidR="00D359FA" w:rsidRDefault="00D359FA" w:rsidP="00D359FA">
      <w:r w:rsidRPr="00821406">
        <w:t>je déballe une sucette</w:t>
      </w:r>
    </w:p>
    <w:p w14:paraId="6F38CE54" w14:textId="77777777" w:rsidR="00D359FA" w:rsidRDefault="00D359FA" w:rsidP="00D359FA">
      <w:r w:rsidRPr="00821406">
        <w:t>parce que mon papa</w:t>
      </w:r>
    </w:p>
    <w:p w14:paraId="4156C13D" w14:textId="77777777" w:rsidR="00B2673C" w:rsidRDefault="00D359FA" w:rsidP="00D359FA">
      <w:r w:rsidRPr="00821406">
        <w:t>croit que les rois sont blancs</w:t>
      </w:r>
      <w:r w:rsidR="00B2673C">
        <w:t>.</w:t>
      </w:r>
    </w:p>
    <w:p w14:paraId="328D8171" w14:textId="2BE9BF25" w:rsidR="00D359FA" w:rsidRDefault="00D359FA" w:rsidP="00D359FA">
      <w:pPr>
        <w:pStyle w:val="Auteur"/>
      </w:pPr>
      <w:r>
        <w:t>Michel Voiturier</w:t>
      </w:r>
    </w:p>
    <w:p w14:paraId="18B43038" w14:textId="77777777" w:rsidR="006F2369" w:rsidRPr="00E055BD" w:rsidRDefault="006F2369" w:rsidP="006F2369">
      <w:pPr>
        <w:pStyle w:val="Notation"/>
      </w:pPr>
      <w:r>
        <w:tab/>
      </w:r>
      <w:r>
        <w:tab/>
      </w:r>
      <w:r>
        <w:tab/>
        <w:t>8 points</w:t>
      </w:r>
    </w:p>
    <w:p w14:paraId="7B72DC44" w14:textId="77777777" w:rsidR="006F2369" w:rsidRDefault="006F2369" w:rsidP="006F2369">
      <w:pPr>
        <w:pStyle w:val="Titre1"/>
      </w:pPr>
      <w:r>
        <w:t>Deux petits éléphants</w:t>
      </w:r>
    </w:p>
    <w:p w14:paraId="60B3B4CB" w14:textId="77777777" w:rsidR="00B2673C" w:rsidRDefault="006F2369" w:rsidP="006F2369">
      <w:r>
        <w:t>C</w:t>
      </w:r>
      <w:r w:rsidR="00B2673C">
        <w:t>’</w:t>
      </w:r>
      <w:r>
        <w:t>était deux petits éléphants</w:t>
      </w:r>
      <w:r w:rsidR="00B2673C">
        <w:t>,</w:t>
      </w:r>
    </w:p>
    <w:p w14:paraId="258718B6" w14:textId="77777777" w:rsidR="00B2673C" w:rsidRDefault="006F2369" w:rsidP="006F2369">
      <w:r>
        <w:t>Deux petits éléphants tout blancs</w:t>
      </w:r>
      <w:r w:rsidR="00B2673C">
        <w:t>.</w:t>
      </w:r>
    </w:p>
    <w:p w14:paraId="5AED82C2" w14:textId="1A1B548B" w:rsidR="006F2369" w:rsidRDefault="006F2369" w:rsidP="006F2369"/>
    <w:p w14:paraId="53D548B6" w14:textId="77777777" w:rsidR="00B2673C" w:rsidRDefault="006F2369" w:rsidP="006F2369">
      <w:r>
        <w:t>Lorsqu</w:t>
      </w:r>
      <w:r w:rsidR="00B2673C">
        <w:t>’</w:t>
      </w:r>
      <w:r>
        <w:t>ils mangeaient de la tomate</w:t>
      </w:r>
      <w:r w:rsidR="00B2673C">
        <w:t>,</w:t>
      </w:r>
    </w:p>
    <w:p w14:paraId="7854FDCD" w14:textId="77777777" w:rsidR="00B2673C" w:rsidRDefault="006F2369" w:rsidP="006F2369">
      <w:r>
        <w:t>Ils devenaient tout écarlates</w:t>
      </w:r>
      <w:r w:rsidR="00B2673C">
        <w:t>.</w:t>
      </w:r>
    </w:p>
    <w:p w14:paraId="1317BB6D" w14:textId="509ED4C2" w:rsidR="006F2369" w:rsidRDefault="006F2369" w:rsidP="006F2369"/>
    <w:p w14:paraId="5AA439F9" w14:textId="77777777" w:rsidR="00B2673C" w:rsidRDefault="006F2369" w:rsidP="006F2369">
      <w:r>
        <w:t>Dégustaient-ils un peu d</w:t>
      </w:r>
      <w:r w:rsidR="00B2673C">
        <w:t>’</w:t>
      </w:r>
      <w:r>
        <w:t>oseille</w:t>
      </w:r>
      <w:r w:rsidR="00B2673C">
        <w:t>,</w:t>
      </w:r>
    </w:p>
    <w:p w14:paraId="07E56D90" w14:textId="77777777" w:rsidR="00B2673C" w:rsidRDefault="006F2369" w:rsidP="006F2369">
      <w:r>
        <w:t>On les retrouvait vert bouteille</w:t>
      </w:r>
      <w:r w:rsidR="00B2673C">
        <w:t>.</w:t>
      </w:r>
    </w:p>
    <w:p w14:paraId="372F2B3E" w14:textId="72502697" w:rsidR="006F2369" w:rsidRDefault="006F2369" w:rsidP="006F2369"/>
    <w:p w14:paraId="326E7FD8" w14:textId="77777777" w:rsidR="00B2673C" w:rsidRDefault="006F2369" w:rsidP="006F2369">
      <w:r>
        <w:t>Suçaient-ils une mirabelle</w:t>
      </w:r>
      <w:r w:rsidR="00B2673C">
        <w:t>,</w:t>
      </w:r>
    </w:p>
    <w:p w14:paraId="52AFD531" w14:textId="77777777" w:rsidR="00B2673C" w:rsidRDefault="006F2369" w:rsidP="006F2369">
      <w:r>
        <w:t>Ils passaient au jaune de miel</w:t>
      </w:r>
      <w:r w:rsidR="00B2673C">
        <w:t>.</w:t>
      </w:r>
    </w:p>
    <w:p w14:paraId="7A7303A4" w14:textId="5CAF7888" w:rsidR="006F2369" w:rsidRDefault="006F2369" w:rsidP="006F2369"/>
    <w:p w14:paraId="7B93FDB9" w14:textId="77777777" w:rsidR="00B2673C" w:rsidRDefault="006F2369" w:rsidP="006F2369">
      <w:r>
        <w:t>On leur donnait alors du lait</w:t>
      </w:r>
      <w:r w:rsidR="00B2673C">
        <w:t> :</w:t>
      </w:r>
    </w:p>
    <w:p w14:paraId="5434FDA9" w14:textId="77777777" w:rsidR="00B2673C" w:rsidRDefault="006F2369" w:rsidP="006F2369">
      <w:r>
        <w:t>Ils redevenaient d</w:t>
      </w:r>
      <w:r w:rsidR="00B2673C">
        <w:t>’</w:t>
      </w:r>
      <w:r>
        <w:t>un blanc frais</w:t>
      </w:r>
      <w:r w:rsidR="00B2673C">
        <w:t>.</w:t>
      </w:r>
    </w:p>
    <w:p w14:paraId="7B1EB806" w14:textId="3AA482A6" w:rsidR="006F2369" w:rsidRDefault="006F2369" w:rsidP="006F2369"/>
    <w:p w14:paraId="06B55BC5" w14:textId="77777777" w:rsidR="00B2673C" w:rsidRDefault="006F2369" w:rsidP="006F2369">
      <w:r>
        <w:t>Mais on les gava</w:t>
      </w:r>
      <w:r w:rsidR="00B2673C">
        <w:t xml:space="preserve">, </w:t>
      </w:r>
      <w:r>
        <w:t>près d</w:t>
      </w:r>
      <w:r w:rsidR="00B2673C">
        <w:t>’</w:t>
      </w:r>
      <w:r>
        <w:t>Angkor</w:t>
      </w:r>
      <w:r w:rsidR="00B2673C">
        <w:t>,</w:t>
      </w:r>
    </w:p>
    <w:p w14:paraId="09E8E82B" w14:textId="77777777" w:rsidR="00B2673C" w:rsidRDefault="006F2369" w:rsidP="006F2369">
      <w:r>
        <w:t>Pour le mariage d</w:t>
      </w:r>
      <w:r w:rsidR="00B2673C">
        <w:t>’</w:t>
      </w:r>
      <w:r>
        <w:t>un raja</w:t>
      </w:r>
      <w:r w:rsidR="00B2673C">
        <w:t>,</w:t>
      </w:r>
    </w:p>
    <w:p w14:paraId="764278EE" w14:textId="32733C9C" w:rsidR="006F2369" w:rsidRDefault="006F2369" w:rsidP="006F2369"/>
    <w:p w14:paraId="569C9C34" w14:textId="77777777" w:rsidR="00B2673C" w:rsidRDefault="006F2369" w:rsidP="006F2369">
      <w:r>
        <w:t>D</w:t>
      </w:r>
      <w:r w:rsidR="00B2673C">
        <w:t>’</w:t>
      </w:r>
      <w:r>
        <w:t>un grand sachet de poudre d</w:t>
      </w:r>
      <w:r w:rsidR="00B2673C">
        <w:t>’</w:t>
      </w:r>
      <w:r>
        <w:t>or</w:t>
      </w:r>
      <w:r w:rsidR="00B2673C">
        <w:t>.</w:t>
      </w:r>
    </w:p>
    <w:p w14:paraId="5CA9D8B0" w14:textId="77777777" w:rsidR="00B2673C" w:rsidRDefault="006F2369" w:rsidP="006F2369">
      <w:r>
        <w:t>Et ils brillèrent</w:t>
      </w:r>
      <w:r w:rsidR="00B2673C">
        <w:t xml:space="preserve">, </w:t>
      </w:r>
      <w:r>
        <w:t>ce jour-là</w:t>
      </w:r>
      <w:r w:rsidR="00B2673C">
        <w:t>,</w:t>
      </w:r>
    </w:p>
    <w:p w14:paraId="210B294A" w14:textId="0FC3914C" w:rsidR="006F2369" w:rsidRDefault="006F2369" w:rsidP="006F2369"/>
    <w:p w14:paraId="51599922" w14:textId="77777777" w:rsidR="00B2673C" w:rsidRDefault="006F2369" w:rsidP="006F2369">
      <w:r>
        <w:t>D</w:t>
      </w:r>
      <w:r w:rsidR="00B2673C">
        <w:t>’</w:t>
      </w:r>
      <w:r>
        <w:t>un tel éclat que plus jamais</w:t>
      </w:r>
      <w:r w:rsidR="00B2673C">
        <w:t>,</w:t>
      </w:r>
    </w:p>
    <w:p w14:paraId="7A50E0CF" w14:textId="77777777" w:rsidR="00B2673C" w:rsidRDefault="006F2369" w:rsidP="006F2369">
      <w:r>
        <w:t>Même en buvant des seaux de lait</w:t>
      </w:r>
      <w:r w:rsidR="00B2673C">
        <w:t>,</w:t>
      </w:r>
    </w:p>
    <w:p w14:paraId="48F9808E" w14:textId="66C3A2FE" w:rsidR="006F2369" w:rsidRDefault="006F2369" w:rsidP="006F2369"/>
    <w:p w14:paraId="1E34B598" w14:textId="77777777" w:rsidR="00B2673C" w:rsidRDefault="006F2369" w:rsidP="006F2369">
      <w:r>
        <w:t>Ils ne redevinrent tout blancs</w:t>
      </w:r>
      <w:r w:rsidR="00B2673C">
        <w:t>,</w:t>
      </w:r>
    </w:p>
    <w:p w14:paraId="1F741F63" w14:textId="77777777" w:rsidR="00B2673C" w:rsidRDefault="006F2369" w:rsidP="006F2369">
      <w:r>
        <w:t>Ces jolis petits éléphants</w:t>
      </w:r>
      <w:r w:rsidR="00B2673C">
        <w:t>.</w:t>
      </w:r>
    </w:p>
    <w:p w14:paraId="6E5274B1" w14:textId="176F2F3E" w:rsidR="006F2369" w:rsidRDefault="006F2369" w:rsidP="006F2369">
      <w:pPr>
        <w:pStyle w:val="Auteur"/>
      </w:pPr>
      <w:r>
        <w:t>Maurice Carême</w:t>
      </w:r>
    </w:p>
    <w:p w14:paraId="50942747" w14:textId="77777777" w:rsidR="006F2369" w:rsidRPr="00821406" w:rsidRDefault="006F2369" w:rsidP="006F2369"/>
    <w:p w14:paraId="79AB910E" w14:textId="6BFC07AD" w:rsidR="00D359FA" w:rsidRPr="00BF16D2" w:rsidRDefault="00CA0A14" w:rsidP="00D359FA">
      <w:pPr>
        <w:pStyle w:val="Notation"/>
      </w:pPr>
      <w:bookmarkStart w:id="60" w:name="bookmark97"/>
      <w:r>
        <w:tab/>
      </w:r>
      <w:r>
        <w:tab/>
      </w:r>
      <w:r>
        <w:tab/>
        <w:t>8 points</w:t>
      </w:r>
    </w:p>
    <w:p w14:paraId="45E8D174" w14:textId="77777777" w:rsidR="00D359FA" w:rsidRDefault="00D359FA" w:rsidP="00D359FA">
      <w:pPr>
        <w:pStyle w:val="Titre1"/>
        <w:rPr>
          <w:b/>
        </w:rPr>
      </w:pPr>
      <w:r>
        <w:t>La différence</w:t>
      </w:r>
    </w:p>
    <w:bookmarkEnd w:id="60"/>
    <w:p w14:paraId="0FB8234A" w14:textId="77777777" w:rsidR="00D359FA" w:rsidRDefault="00D359FA" w:rsidP="00D359FA">
      <w:r w:rsidRPr="00821406">
        <w:t>Pour chacun une bouche deux yeux</w:t>
      </w:r>
    </w:p>
    <w:p w14:paraId="262E80B0" w14:textId="77777777" w:rsidR="00D359FA" w:rsidRDefault="00D359FA" w:rsidP="00D359FA">
      <w:r>
        <w:t>deux mains deux jambes</w:t>
      </w:r>
    </w:p>
    <w:p w14:paraId="610B9942" w14:textId="77777777" w:rsidR="00D359FA" w:rsidRDefault="00D359FA" w:rsidP="00D359FA">
      <w:r w:rsidRPr="00821406">
        <w:t>Ri</w:t>
      </w:r>
      <w:r>
        <w:t>en ne ressemble plus à un homme</w:t>
      </w:r>
    </w:p>
    <w:p w14:paraId="15035118" w14:textId="1844DCBC" w:rsidR="00D359FA" w:rsidRDefault="00D359FA" w:rsidP="00D359FA">
      <w:r w:rsidRPr="00821406">
        <w:t>qu</w:t>
      </w:r>
      <w:r w:rsidR="00B2673C">
        <w:t>’</w:t>
      </w:r>
      <w:r w:rsidRPr="00821406">
        <w:t>un autre h</w:t>
      </w:r>
      <w:r>
        <w:t>omme</w:t>
      </w:r>
    </w:p>
    <w:p w14:paraId="3B4AD093" w14:textId="77777777" w:rsidR="00D359FA" w:rsidRDefault="00D359FA" w:rsidP="00D359FA"/>
    <w:p w14:paraId="40305C7D" w14:textId="77777777" w:rsidR="00D359FA" w:rsidRPr="00821406" w:rsidRDefault="00D359FA" w:rsidP="00D359FA">
      <w:r w:rsidRPr="00821406">
        <w:t>Alors</w:t>
      </w:r>
    </w:p>
    <w:p w14:paraId="1A58ED05" w14:textId="77777777" w:rsidR="00D359FA" w:rsidRDefault="00D359FA" w:rsidP="00D359FA">
      <w:r>
        <w:t>entre la bouche qui blesse</w:t>
      </w:r>
    </w:p>
    <w:p w14:paraId="6089A8D7" w14:textId="77777777" w:rsidR="00D359FA" w:rsidRDefault="00D359FA" w:rsidP="00D359FA">
      <w:r>
        <w:t>et la bouche qui console</w:t>
      </w:r>
    </w:p>
    <w:p w14:paraId="1C1F19A6" w14:textId="77777777" w:rsidR="00D359FA" w:rsidRDefault="00D359FA" w:rsidP="00D359FA">
      <w:r w:rsidRPr="00821406">
        <w:t>entre les yeux qui condamnent</w:t>
      </w:r>
    </w:p>
    <w:p w14:paraId="7027AB1A" w14:textId="77777777" w:rsidR="00D359FA" w:rsidRDefault="00D359FA" w:rsidP="00D359FA">
      <w:r>
        <w:t>et les yeux qui éclairent</w:t>
      </w:r>
    </w:p>
    <w:p w14:paraId="3CDBEE52" w14:textId="77777777" w:rsidR="00D359FA" w:rsidRDefault="00D359FA" w:rsidP="00D359FA">
      <w:r>
        <w:t>entre les mains qui donnent</w:t>
      </w:r>
    </w:p>
    <w:p w14:paraId="5C528C97" w14:textId="77777777" w:rsidR="00D359FA" w:rsidRDefault="00D359FA" w:rsidP="00D359FA">
      <w:r w:rsidRPr="00821406">
        <w:t>et les mains qui dépouillent</w:t>
      </w:r>
    </w:p>
    <w:p w14:paraId="65E85DA9" w14:textId="77777777" w:rsidR="00D359FA" w:rsidRDefault="00D359FA" w:rsidP="00D359FA">
      <w:r>
        <w:t>entre le pas sans trace</w:t>
      </w:r>
    </w:p>
    <w:p w14:paraId="1E5E1050" w14:textId="77777777" w:rsidR="00D359FA" w:rsidRDefault="00D359FA" w:rsidP="00D359FA">
      <w:r>
        <w:t>et les pas qui nous guident</w:t>
      </w:r>
    </w:p>
    <w:p w14:paraId="19A48077" w14:textId="77777777" w:rsidR="00D359FA" w:rsidRDefault="00D359FA" w:rsidP="00D359FA">
      <w:r>
        <w:t>où est la différence</w:t>
      </w:r>
    </w:p>
    <w:p w14:paraId="198EB68C" w14:textId="77777777" w:rsidR="00B2673C" w:rsidRDefault="00D359FA" w:rsidP="00D359FA">
      <w:r w:rsidRPr="00821406">
        <w:t>la mystérieuse différence</w:t>
      </w:r>
      <w:r w:rsidR="00B2673C">
        <w:t> ?</w:t>
      </w:r>
    </w:p>
    <w:p w14:paraId="1592F156" w14:textId="1CF5B789" w:rsidR="00D359FA" w:rsidRPr="00821406" w:rsidRDefault="00D359FA" w:rsidP="00D359FA">
      <w:pPr>
        <w:pStyle w:val="Auteur"/>
      </w:pPr>
      <w:r>
        <w:t>Jean-Pierre Siméon</w:t>
      </w:r>
    </w:p>
    <w:p w14:paraId="41413E18" w14:textId="7D65D74A" w:rsidR="00D359FA" w:rsidRPr="005C0104" w:rsidRDefault="00CA0A14" w:rsidP="00D359FA">
      <w:pPr>
        <w:pStyle w:val="Notation"/>
      </w:pPr>
      <w:bookmarkStart w:id="61" w:name="bookmark101"/>
      <w:r>
        <w:tab/>
      </w:r>
      <w:r>
        <w:tab/>
      </w:r>
      <w:r>
        <w:tab/>
        <w:t>8 points</w:t>
      </w:r>
    </w:p>
    <w:p w14:paraId="7EF7EDFD" w14:textId="77777777" w:rsidR="00D359FA" w:rsidRPr="009960ED" w:rsidRDefault="00D359FA" w:rsidP="00D359FA">
      <w:pPr>
        <w:pStyle w:val="Titre1"/>
      </w:pPr>
      <w:r w:rsidRPr="009960ED">
        <w:t>Ponctuation</w:t>
      </w:r>
    </w:p>
    <w:bookmarkEnd w:id="61"/>
    <w:p w14:paraId="530DCE9B" w14:textId="77777777" w:rsidR="00B2673C" w:rsidRDefault="00D359FA" w:rsidP="00D359FA">
      <w:r w:rsidRPr="009960ED">
        <w:t>Ce n</w:t>
      </w:r>
      <w:r w:rsidR="00B2673C">
        <w:t>’</w:t>
      </w:r>
      <w:r w:rsidRPr="009960ED">
        <w:t>est pas pour me vanter</w:t>
      </w:r>
      <w:r w:rsidR="00B2673C">
        <w:t>,</w:t>
      </w:r>
    </w:p>
    <w:p w14:paraId="48EB213D" w14:textId="77777777" w:rsidR="00B2673C" w:rsidRDefault="00D359FA" w:rsidP="00D359FA">
      <w:r w:rsidRPr="009960ED">
        <w:t>Disait la virgule</w:t>
      </w:r>
      <w:r w:rsidR="00B2673C">
        <w:t>,</w:t>
      </w:r>
    </w:p>
    <w:p w14:paraId="76FD8817" w14:textId="77777777" w:rsidR="00B2673C" w:rsidRDefault="00D359FA" w:rsidP="00D359FA">
      <w:r w:rsidRPr="009960ED">
        <w:t>Mais</w:t>
      </w:r>
      <w:r w:rsidR="00B2673C">
        <w:t xml:space="preserve">, </w:t>
      </w:r>
      <w:r w:rsidRPr="009960ED">
        <w:t>sans mon jeu de pendule</w:t>
      </w:r>
      <w:r w:rsidR="00B2673C">
        <w:t>,</w:t>
      </w:r>
    </w:p>
    <w:p w14:paraId="03BB2439" w14:textId="77777777" w:rsidR="00B2673C" w:rsidRDefault="00D359FA" w:rsidP="00D359FA">
      <w:r w:rsidRPr="009960ED">
        <w:t>Les mots</w:t>
      </w:r>
      <w:r w:rsidR="00B2673C">
        <w:t xml:space="preserve">, </w:t>
      </w:r>
      <w:r w:rsidRPr="009960ED">
        <w:t>tels des somnambules</w:t>
      </w:r>
      <w:r w:rsidR="00B2673C">
        <w:t>,</w:t>
      </w:r>
    </w:p>
    <w:p w14:paraId="41621DF2" w14:textId="77777777" w:rsidR="00B2673C" w:rsidRDefault="00D359FA" w:rsidP="00D359FA">
      <w:r w:rsidRPr="009960ED">
        <w:t>Ne feraient que se heurter</w:t>
      </w:r>
      <w:r w:rsidR="00B2673C">
        <w:t>.</w:t>
      </w:r>
    </w:p>
    <w:p w14:paraId="74F0FF36" w14:textId="77777777" w:rsidR="00B2673C" w:rsidRDefault="00D359FA" w:rsidP="00D359FA">
      <w:r w:rsidRPr="009960ED">
        <w:t>C</w:t>
      </w:r>
      <w:r w:rsidR="00B2673C">
        <w:t>’</w:t>
      </w:r>
      <w:r w:rsidRPr="009960ED">
        <w:t>est possible</w:t>
      </w:r>
      <w:r w:rsidR="00B2673C">
        <w:t xml:space="preserve">, </w:t>
      </w:r>
      <w:r w:rsidRPr="009960ED">
        <w:t>dit le point</w:t>
      </w:r>
      <w:r w:rsidR="00B2673C">
        <w:t>.</w:t>
      </w:r>
    </w:p>
    <w:p w14:paraId="6B2BEA1D" w14:textId="77777777" w:rsidR="00B2673C" w:rsidRDefault="00D359FA" w:rsidP="00D359FA">
      <w:r w:rsidRPr="009960ED">
        <w:t>Mais je règne</w:t>
      </w:r>
      <w:r w:rsidR="00B2673C">
        <w:t xml:space="preserve">, </w:t>
      </w:r>
      <w:r w:rsidRPr="009960ED">
        <w:t>moi</w:t>
      </w:r>
      <w:r w:rsidR="00B2673C">
        <w:t>,</w:t>
      </w:r>
    </w:p>
    <w:p w14:paraId="4C57ED05" w14:textId="2D7B384F" w:rsidR="00D359FA" w:rsidRDefault="00D359FA" w:rsidP="00D359FA">
      <w:r>
        <w:t>Et les grandes majuscules</w:t>
      </w:r>
    </w:p>
    <w:p w14:paraId="642CA863" w14:textId="77777777" w:rsidR="00D359FA" w:rsidRDefault="00D359FA" w:rsidP="00D359FA">
      <w:r w:rsidRPr="009960ED">
        <w:t xml:space="preserve">Se </w:t>
      </w:r>
      <w:r>
        <w:t>moquent toutes de toi</w:t>
      </w:r>
    </w:p>
    <w:p w14:paraId="19E13D8D" w14:textId="77777777" w:rsidR="00B2673C" w:rsidRDefault="00D359FA" w:rsidP="00D359FA">
      <w:r w:rsidRPr="009960ED">
        <w:t>Et de ta queue minuscule</w:t>
      </w:r>
      <w:r w:rsidR="00B2673C">
        <w:t>.</w:t>
      </w:r>
    </w:p>
    <w:p w14:paraId="0699012B" w14:textId="77777777" w:rsidR="00B2673C" w:rsidRDefault="00D359FA" w:rsidP="00D359FA">
      <w:r w:rsidRPr="009960ED">
        <w:t>Ne soyez pas ridicules</w:t>
      </w:r>
      <w:r w:rsidR="00B2673C">
        <w:t>,</w:t>
      </w:r>
    </w:p>
    <w:p w14:paraId="317A563D" w14:textId="77777777" w:rsidR="00B2673C" w:rsidRDefault="00D359FA" w:rsidP="00D359FA">
      <w:r w:rsidRPr="009960ED">
        <w:t>Dit le point-virgule</w:t>
      </w:r>
      <w:r w:rsidR="00B2673C">
        <w:t>,</w:t>
      </w:r>
    </w:p>
    <w:p w14:paraId="41A0804D" w14:textId="2C220DDB" w:rsidR="00D359FA" w:rsidRDefault="00D359FA" w:rsidP="00D359FA">
      <w:r>
        <w:t>On vous voit moins que la trace</w:t>
      </w:r>
    </w:p>
    <w:p w14:paraId="2EA64F3C" w14:textId="77777777" w:rsidR="00B2673C" w:rsidRDefault="00D359FA" w:rsidP="00D359FA">
      <w:r w:rsidRPr="009960ED">
        <w:t>De fourmis sur une glace</w:t>
      </w:r>
      <w:r w:rsidR="00B2673C">
        <w:t>.</w:t>
      </w:r>
    </w:p>
    <w:p w14:paraId="159A50C9" w14:textId="77777777" w:rsidR="00B2673C" w:rsidRDefault="00D359FA" w:rsidP="00D359FA">
      <w:r w:rsidRPr="009960ED">
        <w:t>Cessez vos conciliabules</w:t>
      </w:r>
      <w:r w:rsidR="00B2673C">
        <w:t>.</w:t>
      </w:r>
    </w:p>
    <w:p w14:paraId="1C72B13A" w14:textId="77777777" w:rsidR="00B2673C" w:rsidRDefault="00D359FA" w:rsidP="00D359FA">
      <w:r w:rsidRPr="009960ED">
        <w:t>Ou</w:t>
      </w:r>
      <w:r w:rsidR="00B2673C">
        <w:t xml:space="preserve">, </w:t>
      </w:r>
      <w:r w:rsidRPr="009960ED">
        <w:t>tous deux</w:t>
      </w:r>
      <w:r w:rsidR="00B2673C">
        <w:t xml:space="preserve">, </w:t>
      </w:r>
      <w:r w:rsidRPr="009960ED">
        <w:t>je vous remplace</w:t>
      </w:r>
      <w:r w:rsidR="00B2673C">
        <w:t> !</w:t>
      </w:r>
    </w:p>
    <w:p w14:paraId="0F95E5C8" w14:textId="78B03F20" w:rsidR="00D359FA" w:rsidRPr="00E055BD" w:rsidRDefault="00D359FA" w:rsidP="00D359FA">
      <w:pPr>
        <w:pStyle w:val="Auteur"/>
      </w:pPr>
      <w:r w:rsidRPr="00E055BD">
        <w:t>Maurice Carême</w:t>
      </w:r>
    </w:p>
    <w:p w14:paraId="049CE3BB" w14:textId="3DB7744E" w:rsidR="00D359FA" w:rsidRPr="005C0104" w:rsidRDefault="00CA0A14" w:rsidP="00D359FA">
      <w:pPr>
        <w:pStyle w:val="Notation"/>
      </w:pPr>
      <w:bookmarkStart w:id="62" w:name="bookmark104"/>
      <w:r>
        <w:tab/>
      </w:r>
      <w:r>
        <w:tab/>
      </w:r>
      <w:r>
        <w:tab/>
        <w:t>8 points</w:t>
      </w:r>
    </w:p>
    <w:p w14:paraId="11D927A5" w14:textId="77777777" w:rsidR="00D359FA" w:rsidRDefault="00D359FA" w:rsidP="00D359FA">
      <w:pPr>
        <w:pStyle w:val="Titre1"/>
        <w:rPr>
          <w:b/>
        </w:rPr>
      </w:pPr>
      <w:r>
        <w:t>Le o et la dactylo</w:t>
      </w:r>
    </w:p>
    <w:bookmarkEnd w:id="62"/>
    <w:p w14:paraId="52D2ACF2" w14:textId="77777777" w:rsidR="00D359FA" w:rsidRDefault="00D359FA" w:rsidP="00C65E39">
      <w:r>
        <w:t>Une dactylo</w:t>
      </w:r>
    </w:p>
    <w:p w14:paraId="7A395186" w14:textId="77777777" w:rsidR="00B2673C" w:rsidRDefault="00D359FA" w:rsidP="00C65E39">
      <w:r w:rsidRPr="00212260">
        <w:t>Tape</w:t>
      </w:r>
      <w:r w:rsidR="00B2673C">
        <w:t xml:space="preserve">, </w:t>
      </w:r>
      <w:r w:rsidRPr="00212260">
        <w:t>tape</w:t>
      </w:r>
      <w:r w:rsidR="00B2673C">
        <w:t xml:space="preserve">, </w:t>
      </w:r>
      <w:r w:rsidRPr="00212260">
        <w:t>tape</w:t>
      </w:r>
      <w:r w:rsidR="00B2673C">
        <w:t>.</w:t>
      </w:r>
    </w:p>
    <w:p w14:paraId="2DE78DEE" w14:textId="5D8CB645" w:rsidR="00D359FA" w:rsidRPr="00212260" w:rsidRDefault="00D359FA" w:rsidP="00C65E39"/>
    <w:p w14:paraId="273CA553" w14:textId="77777777" w:rsidR="00D359FA" w:rsidRDefault="00D359FA" w:rsidP="00C65E39">
      <w:r>
        <w:t>Une dactylo</w:t>
      </w:r>
    </w:p>
    <w:p w14:paraId="5F20EDE8" w14:textId="77777777" w:rsidR="00B2673C" w:rsidRDefault="00D359FA" w:rsidP="00C65E39">
      <w:r w:rsidRPr="00212260">
        <w:t>Tape</w:t>
      </w:r>
      <w:r w:rsidR="00B2673C">
        <w:t xml:space="preserve">, </w:t>
      </w:r>
      <w:r w:rsidRPr="00212260">
        <w:t>tape</w:t>
      </w:r>
      <w:r w:rsidR="00B2673C">
        <w:t xml:space="preserve">, </w:t>
      </w:r>
      <w:r w:rsidRPr="00212260">
        <w:t>trop</w:t>
      </w:r>
      <w:r w:rsidR="00B2673C">
        <w:t>.</w:t>
      </w:r>
    </w:p>
    <w:p w14:paraId="61B5AA51" w14:textId="5B9ADD19" w:rsidR="00D359FA" w:rsidRPr="00212260" w:rsidRDefault="00D359FA" w:rsidP="00C65E39"/>
    <w:p w14:paraId="1153D539" w14:textId="77777777" w:rsidR="00D359FA" w:rsidRDefault="00D359FA" w:rsidP="00C65E39">
      <w:r>
        <w:t>Un de ses doigts dérape</w:t>
      </w:r>
    </w:p>
    <w:p w14:paraId="7D194F68" w14:textId="77777777" w:rsidR="00B2673C" w:rsidRDefault="00D359FA" w:rsidP="00C65E39">
      <w:r w:rsidRPr="00212260">
        <w:t>Sur le mot oiseaux</w:t>
      </w:r>
      <w:r w:rsidR="00B2673C">
        <w:t>.</w:t>
      </w:r>
    </w:p>
    <w:p w14:paraId="031E1F3C" w14:textId="378825A7" w:rsidR="00D359FA" w:rsidRPr="00212260" w:rsidRDefault="00D359FA" w:rsidP="00C65E39"/>
    <w:p w14:paraId="35A0E357" w14:textId="77777777" w:rsidR="00D359FA" w:rsidRDefault="00D359FA" w:rsidP="00C65E39">
      <w:r>
        <w:t>Il a tapé c</w:t>
      </w:r>
    </w:p>
    <w:p w14:paraId="36006D48" w14:textId="77777777" w:rsidR="00B2673C" w:rsidRDefault="00D359FA" w:rsidP="00C65E39">
      <w:r w:rsidRPr="00212260">
        <w:t>N</w:t>
      </w:r>
      <w:r w:rsidR="00B2673C">
        <w:t>’</w:t>
      </w:r>
      <w:r w:rsidRPr="00212260">
        <w:t>a pas tapé o</w:t>
      </w:r>
      <w:r w:rsidR="00B2673C">
        <w:t>.</w:t>
      </w:r>
    </w:p>
    <w:p w14:paraId="099CA18D" w14:textId="792C5D33" w:rsidR="00D359FA" w:rsidRPr="00212260" w:rsidRDefault="00D359FA" w:rsidP="00C65E39"/>
    <w:p w14:paraId="5B3B656E" w14:textId="77777777" w:rsidR="00B2673C" w:rsidRDefault="00D359FA" w:rsidP="00C65E39">
      <w:r w:rsidRPr="00212260">
        <w:t>Ciseaux s</w:t>
      </w:r>
      <w:r w:rsidR="00B2673C">
        <w:t>’</w:t>
      </w:r>
      <w:r w:rsidRPr="00212260">
        <w:t>envolent aussitôt</w:t>
      </w:r>
      <w:r w:rsidR="00B2673C">
        <w:t>,</w:t>
      </w:r>
    </w:p>
    <w:p w14:paraId="4B3C80A1" w14:textId="498700ED" w:rsidR="00D359FA" w:rsidRDefault="00D359FA" w:rsidP="00C65E39">
      <w:r w:rsidRPr="00212260">
        <w:t>S</w:t>
      </w:r>
      <w:r w:rsidR="00B2673C">
        <w:t>’</w:t>
      </w:r>
      <w:r w:rsidRPr="00212260">
        <w:t>envolent</w:t>
      </w:r>
      <w:r w:rsidR="00B2673C">
        <w:t xml:space="preserve">, </w:t>
      </w:r>
      <w:r w:rsidRPr="00212260">
        <w:t>s</w:t>
      </w:r>
      <w:r w:rsidR="00B2673C">
        <w:t>’</w:t>
      </w:r>
      <w:r>
        <w:t>affolent</w:t>
      </w:r>
    </w:p>
    <w:p w14:paraId="6B1F72FB" w14:textId="77777777" w:rsidR="00D359FA" w:rsidRDefault="00D359FA" w:rsidP="00C65E39">
      <w:r>
        <w:t>Dans les mèches folles</w:t>
      </w:r>
    </w:p>
    <w:p w14:paraId="308B06DD" w14:textId="77777777" w:rsidR="00D359FA" w:rsidRDefault="00D359FA" w:rsidP="00C65E39">
      <w:r w:rsidRPr="00212260">
        <w:t>De la dactylo</w:t>
      </w:r>
    </w:p>
    <w:p w14:paraId="6093138A" w14:textId="77777777" w:rsidR="00D359FA" w:rsidRPr="00212260" w:rsidRDefault="00D359FA" w:rsidP="00C65E39"/>
    <w:p w14:paraId="4B6BB089" w14:textId="77777777" w:rsidR="00B2673C" w:rsidRDefault="00D359FA" w:rsidP="00C65E39">
      <w:r w:rsidRPr="00212260">
        <w:t>Qui sans hésiter</w:t>
      </w:r>
      <w:r w:rsidR="00B2673C">
        <w:t>,</w:t>
      </w:r>
    </w:p>
    <w:p w14:paraId="25AF2C2A" w14:textId="77777777" w:rsidR="00B2673C" w:rsidRDefault="00D359FA" w:rsidP="00C65E39">
      <w:r w:rsidRPr="00212260">
        <w:t>En gommant le c</w:t>
      </w:r>
      <w:r w:rsidR="00B2673C">
        <w:t>,</w:t>
      </w:r>
    </w:p>
    <w:p w14:paraId="2F3F0F27" w14:textId="77777777" w:rsidR="00B2673C" w:rsidRDefault="00D359FA" w:rsidP="00C65E39">
      <w:r>
        <w:t>A</w:t>
      </w:r>
      <w:r w:rsidRPr="00212260">
        <w:t xml:space="preserve"> la tête sauve</w:t>
      </w:r>
      <w:r w:rsidR="00B2673C">
        <w:t>.</w:t>
      </w:r>
    </w:p>
    <w:p w14:paraId="14FCAB51" w14:textId="2438B9DD" w:rsidR="00D359FA" w:rsidRPr="00212260" w:rsidRDefault="00D359FA" w:rsidP="00C65E39"/>
    <w:p w14:paraId="3C44EFD5" w14:textId="77777777" w:rsidR="00D359FA" w:rsidRDefault="00D359FA" w:rsidP="00C65E39">
      <w:r w:rsidRPr="00212260">
        <w:t xml:space="preserve">Si la </w:t>
      </w:r>
      <w:r>
        <w:t>dactylo</w:t>
      </w:r>
    </w:p>
    <w:p w14:paraId="76BF8239" w14:textId="77777777" w:rsidR="00B2673C" w:rsidRDefault="00D359FA" w:rsidP="00C65E39">
      <w:r w:rsidRPr="00212260">
        <w:t>N</w:t>
      </w:r>
      <w:r w:rsidR="00B2673C">
        <w:t>’</w:t>
      </w:r>
      <w:r w:rsidRPr="00212260">
        <w:t>eût pu taper o</w:t>
      </w:r>
      <w:r w:rsidR="00B2673C">
        <w:t>,</w:t>
      </w:r>
    </w:p>
    <w:p w14:paraId="4E5EEA33" w14:textId="77777777" w:rsidR="00B2673C" w:rsidRDefault="00D359FA" w:rsidP="00C65E39">
      <w:r w:rsidRPr="00212260">
        <w:t>Elle eût été chauve</w:t>
      </w:r>
      <w:r w:rsidR="00B2673C">
        <w:t>.</w:t>
      </w:r>
    </w:p>
    <w:p w14:paraId="59E220B0" w14:textId="20934F88" w:rsidR="00D359FA" w:rsidRPr="00E055BD" w:rsidRDefault="00D359FA" w:rsidP="00D359FA">
      <w:pPr>
        <w:pStyle w:val="Auteur"/>
      </w:pPr>
      <w:r w:rsidRPr="00E055BD">
        <w:t xml:space="preserve">Pierre </w:t>
      </w:r>
      <w:r>
        <w:t>Coran</w:t>
      </w:r>
    </w:p>
    <w:p w14:paraId="530CDC66" w14:textId="27300D1F" w:rsidR="00D359FA" w:rsidRPr="009C7652" w:rsidRDefault="00CA0A14" w:rsidP="00D359FA">
      <w:pPr>
        <w:pStyle w:val="Notation"/>
      </w:pPr>
      <w:bookmarkStart w:id="63" w:name="bookmark106"/>
      <w:r>
        <w:tab/>
      </w:r>
      <w:r>
        <w:tab/>
      </w:r>
      <w:r>
        <w:tab/>
        <w:t>8 points</w:t>
      </w:r>
    </w:p>
    <w:p w14:paraId="2F701471" w14:textId="16095245" w:rsidR="00D359FA" w:rsidRPr="00BF16D2" w:rsidRDefault="00D359FA" w:rsidP="00D359FA">
      <w:pPr>
        <w:pStyle w:val="Titre1"/>
      </w:pPr>
      <w:r w:rsidRPr="00BF16D2">
        <w:t>L</w:t>
      </w:r>
      <w:r w:rsidR="00B2673C">
        <w:t>’</w:t>
      </w:r>
      <w:r w:rsidRPr="00BF16D2">
        <w:t>avenir</w:t>
      </w:r>
    </w:p>
    <w:bookmarkEnd w:id="63"/>
    <w:p w14:paraId="79CCEF4A" w14:textId="234EBAF3" w:rsidR="00D359FA" w:rsidRDefault="00D359FA" w:rsidP="00D359FA">
      <w:r w:rsidRPr="00212260">
        <w:t>Qu</w:t>
      </w:r>
      <w:r w:rsidR="00B2673C">
        <w:t>’</w:t>
      </w:r>
      <w:r w:rsidRPr="00212260">
        <w:t>apprend d</w:t>
      </w:r>
      <w:r w:rsidR="00B2673C">
        <w:t>’</w:t>
      </w:r>
      <w:r>
        <w:t>abord</w:t>
      </w:r>
    </w:p>
    <w:p w14:paraId="3722BB35" w14:textId="77777777" w:rsidR="00B2673C" w:rsidRDefault="00D359FA" w:rsidP="00D359FA">
      <w:r w:rsidRPr="00212260">
        <w:t>un petit chat</w:t>
      </w:r>
      <w:r w:rsidR="00B2673C">
        <w:t> ?</w:t>
      </w:r>
    </w:p>
    <w:p w14:paraId="2212491D" w14:textId="77777777" w:rsidR="00B2673C" w:rsidRDefault="00D359FA" w:rsidP="00D359FA">
      <w:r>
        <w:t>A</w:t>
      </w:r>
      <w:r w:rsidRPr="00212260">
        <w:t xml:space="preserve"> saisir</w:t>
      </w:r>
      <w:r w:rsidR="00B2673C">
        <w:t> !</w:t>
      </w:r>
    </w:p>
    <w:p w14:paraId="226FBBD5" w14:textId="7470AFB9" w:rsidR="00D359FA" w:rsidRDefault="00D359FA" w:rsidP="00D359FA">
      <w:r w:rsidRPr="00212260">
        <w:t>Qu</w:t>
      </w:r>
      <w:r w:rsidR="00B2673C">
        <w:t>’</w:t>
      </w:r>
      <w:r w:rsidRPr="00212260">
        <w:t>apprend d</w:t>
      </w:r>
      <w:r w:rsidR="00B2673C">
        <w:t>’</w:t>
      </w:r>
      <w:r>
        <w:t>abord</w:t>
      </w:r>
    </w:p>
    <w:p w14:paraId="474A3B63" w14:textId="77777777" w:rsidR="00B2673C" w:rsidRDefault="00D359FA" w:rsidP="00D359FA">
      <w:r w:rsidRPr="00212260">
        <w:t>un oisillon</w:t>
      </w:r>
      <w:r w:rsidR="00B2673C">
        <w:t> ?</w:t>
      </w:r>
    </w:p>
    <w:p w14:paraId="2E9E9848" w14:textId="77777777" w:rsidR="00B2673C" w:rsidRDefault="00D359FA" w:rsidP="00D359FA">
      <w:r>
        <w:t>A</w:t>
      </w:r>
      <w:r w:rsidRPr="00212260">
        <w:t xml:space="preserve"> voler</w:t>
      </w:r>
      <w:r w:rsidR="00B2673C">
        <w:t> !</w:t>
      </w:r>
    </w:p>
    <w:p w14:paraId="2B62E4DF" w14:textId="64E7E08E" w:rsidR="00D359FA" w:rsidRDefault="00D359FA" w:rsidP="00D359FA">
      <w:r w:rsidRPr="00212260">
        <w:t>Qu</w:t>
      </w:r>
      <w:r w:rsidR="00B2673C">
        <w:t>’</w:t>
      </w:r>
      <w:r w:rsidRPr="00212260">
        <w:t>apprend d</w:t>
      </w:r>
      <w:r w:rsidR="00B2673C">
        <w:t>’</w:t>
      </w:r>
      <w:r>
        <w:t>abord</w:t>
      </w:r>
    </w:p>
    <w:p w14:paraId="778F6B3A" w14:textId="77777777" w:rsidR="00B2673C" w:rsidRDefault="00D359FA" w:rsidP="00D359FA">
      <w:r w:rsidRPr="00212260">
        <w:t>un écolier</w:t>
      </w:r>
      <w:r w:rsidR="00B2673C">
        <w:t> ?</w:t>
      </w:r>
    </w:p>
    <w:p w14:paraId="23C75435" w14:textId="77777777" w:rsidR="00B2673C" w:rsidRDefault="00D359FA" w:rsidP="00D359FA">
      <w:r>
        <w:t>A</w:t>
      </w:r>
      <w:r w:rsidRPr="00212260">
        <w:t xml:space="preserve"> lire-écrire</w:t>
      </w:r>
      <w:r w:rsidR="00B2673C">
        <w:t> !</w:t>
      </w:r>
    </w:p>
    <w:p w14:paraId="5A9C2D23" w14:textId="301153C4" w:rsidR="00D359FA" w:rsidRPr="00212260" w:rsidRDefault="00D359FA" w:rsidP="00D359FA"/>
    <w:p w14:paraId="347C90BA" w14:textId="77777777" w:rsidR="00D359FA" w:rsidRDefault="00D359FA" w:rsidP="00D359FA">
      <w:r>
        <w:t>Le petit chaton devient un chat</w:t>
      </w:r>
    </w:p>
    <w:p w14:paraId="05593888" w14:textId="77777777" w:rsidR="00B2673C" w:rsidRDefault="00D359FA" w:rsidP="00D359FA">
      <w:r w:rsidRPr="00212260">
        <w:t>pareil à tous les chats du monde</w:t>
      </w:r>
      <w:r w:rsidR="00B2673C">
        <w:t>.</w:t>
      </w:r>
    </w:p>
    <w:p w14:paraId="1CBD9DE2" w14:textId="701233C6" w:rsidR="00D359FA" w:rsidRDefault="00D359FA" w:rsidP="00D359FA">
      <w:r w:rsidRPr="00212260">
        <w:t>L</w:t>
      </w:r>
      <w:r w:rsidR="00B2673C">
        <w:t>’</w:t>
      </w:r>
      <w:r w:rsidRPr="00212260">
        <w:t>oisillon devient un oiseau</w:t>
      </w:r>
    </w:p>
    <w:p w14:paraId="67829E39" w14:textId="77777777" w:rsidR="00B2673C" w:rsidRDefault="00D359FA" w:rsidP="00D359FA">
      <w:r w:rsidRPr="00212260">
        <w:t>pareil à tout oiseau au monde</w:t>
      </w:r>
      <w:r w:rsidR="00B2673C">
        <w:t>.</w:t>
      </w:r>
    </w:p>
    <w:p w14:paraId="184AEB2D" w14:textId="77777777" w:rsidR="00B2673C" w:rsidRDefault="00D359FA" w:rsidP="00D359FA">
      <w:r w:rsidRPr="00212260">
        <w:t>Mais l</w:t>
      </w:r>
      <w:r w:rsidR="00B2673C">
        <w:t>’</w:t>
      </w:r>
      <w:r w:rsidRPr="00212260">
        <w:t>enfant a beau lire</w:t>
      </w:r>
      <w:r w:rsidR="00B2673C">
        <w:t>,</w:t>
      </w:r>
    </w:p>
    <w:p w14:paraId="769C9C70" w14:textId="77777777" w:rsidR="00B2673C" w:rsidRDefault="00D359FA" w:rsidP="00D359FA">
      <w:r w:rsidRPr="00212260">
        <w:t>l</w:t>
      </w:r>
      <w:r w:rsidR="00B2673C">
        <w:t>’</w:t>
      </w:r>
      <w:r w:rsidRPr="00212260">
        <w:t>enfant a beau écrire</w:t>
      </w:r>
      <w:r w:rsidR="00B2673C">
        <w:t>,</w:t>
      </w:r>
    </w:p>
    <w:p w14:paraId="10BBBF5F" w14:textId="3020D51E" w:rsidR="00D359FA" w:rsidRDefault="00D359FA" w:rsidP="00D359FA">
      <w:r>
        <w:t>nul ne peut dire au monde</w:t>
      </w:r>
    </w:p>
    <w:p w14:paraId="21C3557C" w14:textId="77777777" w:rsidR="00B2673C" w:rsidRDefault="00D359FA" w:rsidP="00D359FA">
      <w:r w:rsidRPr="00212260">
        <w:t>comment il va grandir</w:t>
      </w:r>
      <w:r w:rsidR="00B2673C">
        <w:t>,</w:t>
      </w:r>
    </w:p>
    <w:p w14:paraId="65D722AD" w14:textId="77777777" w:rsidR="00B2673C" w:rsidRDefault="00D359FA" w:rsidP="00D359FA">
      <w:r w:rsidRPr="00212260">
        <w:t>ce qu</w:t>
      </w:r>
      <w:r w:rsidR="00B2673C">
        <w:t>’</w:t>
      </w:r>
      <w:r w:rsidRPr="00212260">
        <w:t>il va devenir</w:t>
      </w:r>
      <w:r w:rsidR="00B2673C">
        <w:t>.</w:t>
      </w:r>
    </w:p>
    <w:p w14:paraId="21145CC9" w14:textId="416BF65D" w:rsidR="00D359FA" w:rsidRPr="00E055BD" w:rsidRDefault="00D359FA" w:rsidP="00D359FA">
      <w:pPr>
        <w:pStyle w:val="Auteur"/>
      </w:pPr>
      <w:r w:rsidRPr="00E055BD">
        <w:t>Valentin Bérestov</w:t>
      </w:r>
    </w:p>
    <w:p w14:paraId="25384AA3" w14:textId="1B0FBD4C" w:rsidR="00D359FA" w:rsidRPr="00212260" w:rsidRDefault="00CA0A14" w:rsidP="00D359FA">
      <w:pPr>
        <w:pStyle w:val="Notation"/>
      </w:pPr>
      <w:bookmarkStart w:id="64" w:name="bookmark108"/>
      <w:r>
        <w:tab/>
      </w:r>
      <w:r>
        <w:tab/>
      </w:r>
      <w:r>
        <w:tab/>
        <w:t>8 points</w:t>
      </w:r>
    </w:p>
    <w:p w14:paraId="7B940ADB" w14:textId="720F8E07" w:rsidR="00D359FA" w:rsidRDefault="00D359FA" w:rsidP="00D359FA">
      <w:pPr>
        <w:pStyle w:val="Titre1"/>
        <w:rPr>
          <w:b/>
        </w:rPr>
      </w:pPr>
      <w:r>
        <w:t>L</w:t>
      </w:r>
      <w:r w:rsidR="00B2673C">
        <w:rPr>
          <w:b/>
        </w:rPr>
        <w:t>’</w:t>
      </w:r>
      <w:r>
        <w:t>heure du crime</w:t>
      </w:r>
    </w:p>
    <w:bookmarkEnd w:id="64"/>
    <w:p w14:paraId="647581F8" w14:textId="77777777" w:rsidR="00B2673C" w:rsidRDefault="00D359FA" w:rsidP="00D359FA">
      <w:r w:rsidRPr="00212260">
        <w:t>Minuit</w:t>
      </w:r>
      <w:r w:rsidR="00B2673C">
        <w:t>.</w:t>
      </w:r>
    </w:p>
    <w:p w14:paraId="62767164" w14:textId="77777777" w:rsidR="00B2673C" w:rsidRDefault="00D359FA" w:rsidP="00D359FA">
      <w:r w:rsidRPr="00212260">
        <w:t>Voici l</w:t>
      </w:r>
      <w:r w:rsidR="00B2673C">
        <w:t>’</w:t>
      </w:r>
      <w:r w:rsidRPr="00212260">
        <w:t>heure du crime</w:t>
      </w:r>
      <w:r w:rsidR="00B2673C">
        <w:t>.</w:t>
      </w:r>
    </w:p>
    <w:p w14:paraId="2043A76D" w14:textId="77777777" w:rsidR="00B2673C" w:rsidRDefault="00D359FA" w:rsidP="00D359FA">
      <w:r w:rsidRPr="00212260">
        <w:t>Sortant d</w:t>
      </w:r>
      <w:r w:rsidR="00B2673C">
        <w:t>’</w:t>
      </w:r>
      <w:r w:rsidRPr="00212260">
        <w:t>une chambre voisine</w:t>
      </w:r>
      <w:r w:rsidR="00B2673C">
        <w:t>,</w:t>
      </w:r>
    </w:p>
    <w:p w14:paraId="6AC7F113" w14:textId="77777777" w:rsidR="00B2673C" w:rsidRDefault="00D359FA" w:rsidP="00D359FA">
      <w:r w:rsidRPr="00212260">
        <w:t>Un homme surgit dans le noir</w:t>
      </w:r>
      <w:r w:rsidR="00B2673C">
        <w:t>.</w:t>
      </w:r>
    </w:p>
    <w:p w14:paraId="01C7A5C4" w14:textId="2EF0E683" w:rsidR="00D359FA" w:rsidRDefault="00D359FA" w:rsidP="00D359FA">
      <w:r>
        <w:t>Il ôte ses souliers</w:t>
      </w:r>
    </w:p>
    <w:p w14:paraId="632F13F0" w14:textId="41B9E6D1" w:rsidR="00D359FA" w:rsidRDefault="00D359FA" w:rsidP="00D359FA">
      <w:r w:rsidRPr="00212260">
        <w:t>S</w:t>
      </w:r>
      <w:r w:rsidR="00B2673C">
        <w:t>’</w:t>
      </w:r>
      <w:r w:rsidRPr="00212260">
        <w:t>approche de l</w:t>
      </w:r>
      <w:r w:rsidR="00B2673C">
        <w:t>’</w:t>
      </w:r>
      <w:r w:rsidRPr="00212260">
        <w:t>armoire</w:t>
      </w:r>
    </w:p>
    <w:p w14:paraId="201CBFD3" w14:textId="77777777" w:rsidR="00D359FA" w:rsidRDefault="00D359FA" w:rsidP="00D359FA">
      <w:r>
        <w:t>Sur la pointe des pieds</w:t>
      </w:r>
    </w:p>
    <w:p w14:paraId="09F7BFC6" w14:textId="77777777" w:rsidR="00D359FA" w:rsidRDefault="00D359FA" w:rsidP="00D359FA">
      <w:r>
        <w:t>Et saisit un couteau</w:t>
      </w:r>
    </w:p>
    <w:p w14:paraId="02444279" w14:textId="77777777" w:rsidR="00B2673C" w:rsidRDefault="00D359FA" w:rsidP="00D359FA">
      <w:r w:rsidRPr="00212260">
        <w:t>Dont l</w:t>
      </w:r>
      <w:r w:rsidR="00B2673C">
        <w:t>’</w:t>
      </w:r>
      <w:r w:rsidRPr="00212260">
        <w:t>acier luit</w:t>
      </w:r>
      <w:r w:rsidR="00B2673C">
        <w:t xml:space="preserve">, </w:t>
      </w:r>
      <w:r w:rsidRPr="00212260">
        <w:t>bien aiguisé</w:t>
      </w:r>
      <w:r w:rsidR="00B2673C">
        <w:t>.</w:t>
      </w:r>
    </w:p>
    <w:p w14:paraId="7DB8DD41" w14:textId="713E68B8" w:rsidR="00D359FA" w:rsidRDefault="00D359FA" w:rsidP="00D359FA">
      <w:r w:rsidRPr="00212260">
        <w:t>Puis masquant ses yeux de fouine</w:t>
      </w:r>
    </w:p>
    <w:p w14:paraId="0AEF4EF8" w14:textId="77777777" w:rsidR="00B2673C" w:rsidRDefault="00D359FA" w:rsidP="00D359FA">
      <w:r w:rsidRPr="00212260">
        <w:t>Avec un pan de son manteau</w:t>
      </w:r>
      <w:r w:rsidR="00B2673C">
        <w:t>,</w:t>
      </w:r>
    </w:p>
    <w:p w14:paraId="6746F793" w14:textId="18082139" w:rsidR="00D359FA" w:rsidRDefault="00D359FA" w:rsidP="00D359FA">
      <w:r>
        <w:t>Il pénètre dans la cuisine</w:t>
      </w:r>
    </w:p>
    <w:p w14:paraId="2894A95B" w14:textId="507D5C19" w:rsidR="00D359FA" w:rsidRDefault="00D359FA" w:rsidP="00D359FA">
      <w:r w:rsidRPr="00212260">
        <w:t>Et</w:t>
      </w:r>
      <w:r w:rsidR="00B2673C">
        <w:t xml:space="preserve">, </w:t>
      </w:r>
      <w:r w:rsidRPr="00212260">
        <w:t>d</w:t>
      </w:r>
      <w:r w:rsidR="00B2673C">
        <w:t>’</w:t>
      </w:r>
      <w:r w:rsidRPr="00212260">
        <w:t>un seul coup</w:t>
      </w:r>
      <w:r w:rsidR="00B2673C">
        <w:t xml:space="preserve">, </w:t>
      </w:r>
      <w:r>
        <w:t>comme un bourreau</w:t>
      </w:r>
    </w:p>
    <w:p w14:paraId="09B1A27D" w14:textId="77777777" w:rsidR="00B2673C" w:rsidRDefault="00D359FA" w:rsidP="00D359FA">
      <w:r w:rsidRPr="00212260">
        <w:t>Avant que ne crie la victime</w:t>
      </w:r>
      <w:r w:rsidR="00B2673C">
        <w:t>,</w:t>
      </w:r>
    </w:p>
    <w:p w14:paraId="0C957F7C" w14:textId="77777777" w:rsidR="00B2673C" w:rsidRDefault="00D359FA" w:rsidP="00D359FA">
      <w:r w:rsidRPr="00212260">
        <w:t>Ouvre le cœur d</w:t>
      </w:r>
      <w:r w:rsidR="00B2673C">
        <w:t>’</w:t>
      </w:r>
      <w:r w:rsidRPr="00212260">
        <w:t>un artichaut</w:t>
      </w:r>
      <w:r w:rsidR="00B2673C">
        <w:t>.</w:t>
      </w:r>
    </w:p>
    <w:p w14:paraId="2B698C4C" w14:textId="197DDD0A" w:rsidR="00D359FA" w:rsidRPr="00E055BD" w:rsidRDefault="00D359FA" w:rsidP="00D359FA">
      <w:pPr>
        <w:pStyle w:val="Auteur"/>
      </w:pPr>
      <w:r w:rsidRPr="00E055BD">
        <w:t>Maurice Carême</w:t>
      </w:r>
    </w:p>
    <w:p w14:paraId="0B3808E5" w14:textId="6C379E2B" w:rsidR="00D359FA" w:rsidRPr="005C0104" w:rsidRDefault="00CA0A14" w:rsidP="00D359FA">
      <w:pPr>
        <w:pStyle w:val="Notation"/>
      </w:pPr>
      <w:bookmarkStart w:id="65" w:name="bookmark111"/>
      <w:r>
        <w:tab/>
      </w:r>
      <w:r>
        <w:tab/>
      </w:r>
      <w:r>
        <w:tab/>
        <w:t>8 points</w:t>
      </w:r>
    </w:p>
    <w:p w14:paraId="7FB9DF07" w14:textId="77777777" w:rsidR="00D359FA" w:rsidRPr="00BF16D2" w:rsidRDefault="00D359FA" w:rsidP="00D359FA">
      <w:pPr>
        <w:pStyle w:val="Titre1"/>
      </w:pPr>
      <w:r w:rsidRPr="00BF16D2">
        <w:t>Quand la porte se souvient</w:t>
      </w:r>
    </w:p>
    <w:bookmarkEnd w:id="65"/>
    <w:p w14:paraId="6713C129" w14:textId="77777777" w:rsidR="00B2673C" w:rsidRDefault="00D359FA" w:rsidP="00D359FA">
      <w:r w:rsidRPr="00212260">
        <w:t>Quand la porte se souvient</w:t>
      </w:r>
      <w:r w:rsidR="00B2673C">
        <w:t>,</w:t>
      </w:r>
    </w:p>
    <w:p w14:paraId="4ADB96AD" w14:textId="77777777" w:rsidR="00B2673C" w:rsidRDefault="00D359FA" w:rsidP="00D359FA">
      <w:r w:rsidRPr="00212260">
        <w:t>Quand la table se souvient</w:t>
      </w:r>
      <w:r w:rsidR="00B2673C">
        <w:t>,</w:t>
      </w:r>
    </w:p>
    <w:p w14:paraId="52646E09" w14:textId="3F416565" w:rsidR="00D359FA" w:rsidRPr="00212260" w:rsidRDefault="00D359FA" w:rsidP="00D359FA">
      <w:r w:rsidRPr="00212260">
        <w:t>Quand la chaise</w:t>
      </w:r>
      <w:r w:rsidR="00B2673C">
        <w:t xml:space="preserve">, </w:t>
      </w:r>
      <w:r w:rsidRPr="00212260">
        <w:t>l</w:t>
      </w:r>
      <w:r w:rsidR="00B2673C">
        <w:t>’</w:t>
      </w:r>
      <w:r w:rsidRPr="00212260">
        <w:t>armoire</w:t>
      </w:r>
      <w:r w:rsidR="00B2673C">
        <w:t xml:space="preserve">, </w:t>
      </w:r>
      <w:r w:rsidRPr="00212260">
        <w:t>le buffet</w:t>
      </w:r>
      <w:r w:rsidR="00B2673C">
        <w:t xml:space="preserve">, </w:t>
      </w:r>
      <w:r w:rsidRPr="00212260">
        <w:t>la fenêtre se souviennent</w:t>
      </w:r>
    </w:p>
    <w:p w14:paraId="71DE3625" w14:textId="77777777" w:rsidR="00D359FA" w:rsidRDefault="00D359FA" w:rsidP="00D359FA">
      <w:r w:rsidRPr="00212260">
        <w:t>Quand</w:t>
      </w:r>
      <w:r>
        <w:t xml:space="preserve"> ils se souviennent intensément</w:t>
      </w:r>
    </w:p>
    <w:p w14:paraId="74D01257" w14:textId="26751A19" w:rsidR="00D359FA" w:rsidRDefault="00D359FA" w:rsidP="00D359FA">
      <w:r w:rsidRPr="00212260">
        <w:t>De leurs racines</w:t>
      </w:r>
      <w:r w:rsidR="00B2673C">
        <w:t xml:space="preserve">, </w:t>
      </w:r>
      <w:r w:rsidRPr="00212260">
        <w:t>de leurs sèves</w:t>
      </w:r>
      <w:r w:rsidR="00B2673C">
        <w:t xml:space="preserve">, </w:t>
      </w:r>
      <w:r w:rsidRPr="00212260">
        <w:t>de leurs feuilles</w:t>
      </w:r>
    </w:p>
    <w:p w14:paraId="6FDE1B2F" w14:textId="77777777" w:rsidR="00B2673C" w:rsidRDefault="00D359FA" w:rsidP="00D359FA">
      <w:r w:rsidRPr="00212260">
        <w:t>De leurs branches</w:t>
      </w:r>
      <w:r w:rsidR="00B2673C">
        <w:t>,</w:t>
      </w:r>
    </w:p>
    <w:p w14:paraId="107E4883" w14:textId="77777777" w:rsidR="00B2673C" w:rsidRDefault="00D359FA" w:rsidP="00D359FA">
      <w:r w:rsidRPr="00212260">
        <w:t>De tout ce qui les habitait</w:t>
      </w:r>
      <w:r w:rsidR="00B2673C">
        <w:t>,</w:t>
      </w:r>
    </w:p>
    <w:p w14:paraId="4C1364B5" w14:textId="66D83BE2" w:rsidR="00D359FA" w:rsidRDefault="00D359FA" w:rsidP="00D359FA">
      <w:r w:rsidRPr="00212260">
        <w:t>Des nids et des chansons</w:t>
      </w:r>
    </w:p>
    <w:p w14:paraId="1F0B5769" w14:textId="77777777" w:rsidR="00D359FA" w:rsidRDefault="00D359FA" w:rsidP="00D359FA">
      <w:r>
        <w:t>Des écureuils et des singes</w:t>
      </w:r>
    </w:p>
    <w:p w14:paraId="112520F4" w14:textId="77777777" w:rsidR="00D359FA" w:rsidRDefault="00D359FA" w:rsidP="00D359FA">
      <w:r>
        <w:t>De la neige et du vent</w:t>
      </w:r>
    </w:p>
    <w:p w14:paraId="586DE0E5" w14:textId="77777777" w:rsidR="00D359FA" w:rsidRDefault="00D359FA" w:rsidP="00D359FA">
      <w:r>
        <w:t>Un frisson traverse la maison</w:t>
      </w:r>
    </w:p>
    <w:p w14:paraId="6115F5C3" w14:textId="77777777" w:rsidR="00B2673C" w:rsidRDefault="00D359FA" w:rsidP="00D359FA">
      <w:r w:rsidRPr="00212260">
        <w:t>Qui redevient forêt</w:t>
      </w:r>
      <w:r w:rsidR="00B2673C">
        <w:t>.</w:t>
      </w:r>
    </w:p>
    <w:p w14:paraId="28150522" w14:textId="613FA125" w:rsidR="00D359FA" w:rsidRPr="00212260" w:rsidRDefault="00D359FA" w:rsidP="00D359FA">
      <w:pPr>
        <w:pStyle w:val="Auteur"/>
      </w:pPr>
      <w:r w:rsidRPr="00212260">
        <w:t>Hamid Tibouchi</w:t>
      </w:r>
    </w:p>
    <w:p w14:paraId="4972A778" w14:textId="73BF6CE4" w:rsidR="00D359FA" w:rsidRPr="00BF16D2" w:rsidRDefault="00CA0A14" w:rsidP="00D359FA">
      <w:pPr>
        <w:pStyle w:val="Notation"/>
      </w:pPr>
      <w:r>
        <w:tab/>
      </w:r>
      <w:r>
        <w:tab/>
      </w:r>
      <w:r>
        <w:tab/>
        <w:t>8 points</w:t>
      </w:r>
    </w:p>
    <w:p w14:paraId="4E8F7053" w14:textId="77777777" w:rsidR="00D359FA" w:rsidRPr="00BF16D2" w:rsidRDefault="00D359FA" w:rsidP="00D359FA">
      <w:pPr>
        <w:pStyle w:val="Titre1"/>
      </w:pPr>
      <w:r w:rsidRPr="00BF16D2">
        <w:t>Vent</w:t>
      </w:r>
    </w:p>
    <w:p w14:paraId="1997BF6C" w14:textId="77777777" w:rsidR="00B2673C" w:rsidRDefault="00D359FA" w:rsidP="00C65E39">
      <w:r w:rsidRPr="00635364">
        <w:t>Vent qui rit</w:t>
      </w:r>
      <w:r w:rsidR="00B2673C">
        <w:t>,</w:t>
      </w:r>
    </w:p>
    <w:p w14:paraId="57006888" w14:textId="0F3C5BBB" w:rsidR="00D359FA" w:rsidRDefault="00D359FA" w:rsidP="00C65E39">
      <w:r>
        <w:t>Vent qui pleure</w:t>
      </w:r>
    </w:p>
    <w:p w14:paraId="151F1704" w14:textId="77777777" w:rsidR="00B2673C" w:rsidRDefault="00D359FA" w:rsidP="00C65E39">
      <w:r w:rsidRPr="00635364">
        <w:t>Dans la pluie</w:t>
      </w:r>
      <w:r w:rsidR="00B2673C">
        <w:t>,</w:t>
      </w:r>
    </w:p>
    <w:p w14:paraId="57F3F1A0" w14:textId="77777777" w:rsidR="00B2673C" w:rsidRDefault="00D359FA" w:rsidP="00C65E39">
      <w:r w:rsidRPr="00635364">
        <w:t>Dans les cœurs</w:t>
      </w:r>
      <w:r w:rsidR="00B2673C">
        <w:t> ;</w:t>
      </w:r>
    </w:p>
    <w:p w14:paraId="03A402AB" w14:textId="2703CD9E" w:rsidR="00D359FA" w:rsidRDefault="00D359FA" w:rsidP="00C65E39"/>
    <w:p w14:paraId="6C3CFE8B" w14:textId="77777777" w:rsidR="00B2673C" w:rsidRDefault="00D359FA" w:rsidP="00C65E39">
      <w:r w:rsidRPr="00635364">
        <w:t>Vent qui court</w:t>
      </w:r>
      <w:r w:rsidR="00B2673C">
        <w:t>,</w:t>
      </w:r>
    </w:p>
    <w:p w14:paraId="15EF6BC9" w14:textId="3946CD41" w:rsidR="00D359FA" w:rsidRDefault="00D359FA" w:rsidP="00C65E39">
      <w:r>
        <w:t>Vent qui luit</w:t>
      </w:r>
    </w:p>
    <w:p w14:paraId="766DA20B" w14:textId="77777777" w:rsidR="00B2673C" w:rsidRDefault="00D359FA" w:rsidP="00C65E39">
      <w:r w:rsidRPr="00635364">
        <w:t>Dans les cours</w:t>
      </w:r>
      <w:r w:rsidR="00B2673C">
        <w:t>,</w:t>
      </w:r>
    </w:p>
    <w:p w14:paraId="329621E9" w14:textId="77777777" w:rsidR="00B2673C" w:rsidRDefault="00D359FA" w:rsidP="00C65E39">
      <w:r w:rsidRPr="00635364">
        <w:t>Dans la nuit</w:t>
      </w:r>
      <w:r w:rsidR="00B2673C">
        <w:t> ;</w:t>
      </w:r>
    </w:p>
    <w:p w14:paraId="114FEEE5" w14:textId="1FBD0C86" w:rsidR="00D359FA" w:rsidRDefault="00D359FA" w:rsidP="00C65E39"/>
    <w:p w14:paraId="679AAE48" w14:textId="77777777" w:rsidR="00B2673C" w:rsidRDefault="00D359FA" w:rsidP="00C65E39">
      <w:r w:rsidRPr="00635364">
        <w:t>Vent qui geint</w:t>
      </w:r>
      <w:r w:rsidR="00B2673C">
        <w:t>,</w:t>
      </w:r>
    </w:p>
    <w:p w14:paraId="20CF54DE" w14:textId="6961CA4C" w:rsidR="00D359FA" w:rsidRDefault="00D359FA" w:rsidP="00C65E39">
      <w:r>
        <w:t>Vent qui hèle</w:t>
      </w:r>
    </w:p>
    <w:p w14:paraId="7BFE53A4" w14:textId="77777777" w:rsidR="00B2673C" w:rsidRDefault="00D359FA" w:rsidP="00C65E39">
      <w:r w:rsidRPr="00635364">
        <w:t>Dans les foins</w:t>
      </w:r>
      <w:r w:rsidR="00B2673C">
        <w:t>,</w:t>
      </w:r>
    </w:p>
    <w:p w14:paraId="40A6CFB8" w14:textId="77777777" w:rsidR="00B2673C" w:rsidRDefault="00D359FA" w:rsidP="00C65E39">
      <w:r w:rsidRPr="00635364">
        <w:t>Dans les prêles</w:t>
      </w:r>
      <w:r w:rsidR="00B2673C">
        <w:t> ;</w:t>
      </w:r>
    </w:p>
    <w:p w14:paraId="42503499" w14:textId="43737D9D" w:rsidR="00D359FA" w:rsidRDefault="00D359FA" w:rsidP="00C65E39"/>
    <w:p w14:paraId="19FE99AA" w14:textId="55FA14AF" w:rsidR="00D359FA" w:rsidRDefault="00D359FA" w:rsidP="00C65E39">
      <w:r w:rsidRPr="00635364">
        <w:t>Dis-moi</w:t>
      </w:r>
      <w:r w:rsidR="00B2673C">
        <w:t xml:space="preserve">, </w:t>
      </w:r>
      <w:r>
        <w:t>vent</w:t>
      </w:r>
    </w:p>
    <w:p w14:paraId="34B9DD5B" w14:textId="77777777" w:rsidR="00B2673C" w:rsidRDefault="00D359FA" w:rsidP="00C65E39">
      <w:r w:rsidRPr="00635364">
        <w:t>Frivolant</w:t>
      </w:r>
      <w:r w:rsidR="00B2673C">
        <w:t>,</w:t>
      </w:r>
    </w:p>
    <w:p w14:paraId="2DBBD896" w14:textId="4C069CCA" w:rsidR="00D359FA" w:rsidRDefault="00D359FA" w:rsidP="00C65E39">
      <w:r>
        <w:t>A quoi sert</w:t>
      </w:r>
    </w:p>
    <w:p w14:paraId="1A70B4A8" w14:textId="77777777" w:rsidR="00D359FA" w:rsidRDefault="00D359FA" w:rsidP="00C65E39">
      <w:r w:rsidRPr="00635364">
        <w:t>Que tu erres</w:t>
      </w:r>
    </w:p>
    <w:p w14:paraId="70CF536A" w14:textId="77777777" w:rsidR="00D359FA" w:rsidRPr="00635364" w:rsidRDefault="00D359FA" w:rsidP="00C65E39"/>
    <w:p w14:paraId="5CC00729" w14:textId="77777777" w:rsidR="00D359FA" w:rsidRDefault="00D359FA" w:rsidP="00C65E39">
      <w:r>
        <w:t>En sifflant</w:t>
      </w:r>
    </w:p>
    <w:p w14:paraId="4DDFA143" w14:textId="77777777" w:rsidR="00D359FA" w:rsidRDefault="00D359FA" w:rsidP="00C65E39">
      <w:r>
        <w:t>Ce vieil air</w:t>
      </w:r>
    </w:p>
    <w:p w14:paraId="0C72BE89" w14:textId="77777777" w:rsidR="00B2673C" w:rsidRDefault="00D359FA" w:rsidP="00C65E39">
      <w:r w:rsidRPr="00635364">
        <w:t>Depuis tant</w:t>
      </w:r>
      <w:r w:rsidR="00B2673C">
        <w:t>,</w:t>
      </w:r>
    </w:p>
    <w:p w14:paraId="6FFDE658" w14:textId="77777777" w:rsidR="00B2673C" w:rsidRDefault="00D359FA" w:rsidP="00C65E39">
      <w:r w:rsidRPr="00635364">
        <w:t>Tant d</w:t>
      </w:r>
      <w:r w:rsidR="00B2673C">
        <w:t>’</w:t>
      </w:r>
      <w:r w:rsidRPr="00635364">
        <w:t>hivers</w:t>
      </w:r>
      <w:r w:rsidR="00B2673C">
        <w:t> ?</w:t>
      </w:r>
    </w:p>
    <w:p w14:paraId="60B42BF0" w14:textId="3535E779" w:rsidR="00D359FA" w:rsidRPr="00635364" w:rsidRDefault="00D359FA" w:rsidP="00D359FA">
      <w:pPr>
        <w:pStyle w:val="Auteur"/>
      </w:pPr>
      <w:r w:rsidRPr="00635364">
        <w:t>Maurice Carême</w:t>
      </w:r>
    </w:p>
    <w:p w14:paraId="7B068F0B" w14:textId="3F33A259" w:rsidR="00D359FA" w:rsidRPr="00BF16D2" w:rsidRDefault="00CA0A14" w:rsidP="00D359FA">
      <w:pPr>
        <w:pStyle w:val="Notation"/>
      </w:pPr>
      <w:bookmarkStart w:id="66" w:name="bookmark117"/>
      <w:r>
        <w:tab/>
      </w:r>
      <w:r>
        <w:tab/>
      </w:r>
      <w:r>
        <w:tab/>
        <w:t>8 points</w:t>
      </w:r>
    </w:p>
    <w:p w14:paraId="45AA98AD" w14:textId="64C0EE94" w:rsidR="00D359FA" w:rsidRPr="00BF16D2" w:rsidRDefault="00D359FA" w:rsidP="00D359FA">
      <w:pPr>
        <w:pStyle w:val="Titre1"/>
      </w:pPr>
      <w:r w:rsidRPr="00BF16D2">
        <w:t>J</w:t>
      </w:r>
      <w:r w:rsidR="00B2673C">
        <w:t>’</w:t>
      </w:r>
      <w:r w:rsidRPr="00BF16D2">
        <w:t>ai trempé mon doigt dans la confiture</w:t>
      </w:r>
    </w:p>
    <w:bookmarkEnd w:id="66"/>
    <w:p w14:paraId="3CAFEC1B" w14:textId="2D5E714F" w:rsidR="00D359FA" w:rsidRPr="00635364" w:rsidRDefault="00D359FA" w:rsidP="00D359FA">
      <w:r w:rsidRPr="00635364">
        <w:t>J</w:t>
      </w:r>
      <w:r w:rsidR="00B2673C">
        <w:t>’</w:t>
      </w:r>
      <w:r w:rsidRPr="00635364">
        <w:t>ai tre</w:t>
      </w:r>
      <w:r>
        <w:t xml:space="preserve">mpé mon doigt dans la confiture </w:t>
      </w:r>
      <w:r w:rsidRPr="00635364">
        <w:t>turelure</w:t>
      </w:r>
    </w:p>
    <w:p w14:paraId="440197AF" w14:textId="77777777" w:rsidR="00D359FA" w:rsidRDefault="00D359FA" w:rsidP="00D359FA">
      <w:r>
        <w:t>Ça sentait les abeilles</w:t>
      </w:r>
    </w:p>
    <w:p w14:paraId="0C24E02E" w14:textId="77777777" w:rsidR="00D359FA" w:rsidRDefault="00D359FA" w:rsidP="00D359FA">
      <w:r>
        <w:t>Ça sentait les groseilles</w:t>
      </w:r>
    </w:p>
    <w:p w14:paraId="7DB902C0" w14:textId="77777777" w:rsidR="00D359FA" w:rsidRDefault="00D359FA" w:rsidP="00D359FA">
      <w:r w:rsidRPr="00635364">
        <w:t>Ça sentait le soleil</w:t>
      </w:r>
    </w:p>
    <w:p w14:paraId="3DAB68E0" w14:textId="77777777" w:rsidR="00D359FA" w:rsidRPr="00635364" w:rsidRDefault="00D359FA" w:rsidP="00D359FA"/>
    <w:p w14:paraId="73E32D38" w14:textId="449F2AE0" w:rsidR="00D359FA" w:rsidRDefault="00D359FA" w:rsidP="00D359FA">
      <w:r w:rsidRPr="00635364">
        <w:t>J</w:t>
      </w:r>
      <w:r w:rsidR="00B2673C">
        <w:t>’</w:t>
      </w:r>
      <w:r w:rsidRPr="00635364">
        <w:t>ai tre</w:t>
      </w:r>
      <w:r>
        <w:t>mpé mon doigt dans la confiture</w:t>
      </w:r>
    </w:p>
    <w:p w14:paraId="6D4AA0FF" w14:textId="161EBC0E" w:rsidR="00D359FA" w:rsidRPr="00635364" w:rsidRDefault="00D359FA" w:rsidP="00D359FA">
      <w:r w:rsidRPr="00635364">
        <w:t>Puis je l</w:t>
      </w:r>
      <w:r w:rsidR="00B2673C">
        <w:t>’</w:t>
      </w:r>
      <w:r w:rsidRPr="00635364">
        <w:t>ai sucé</w:t>
      </w:r>
    </w:p>
    <w:p w14:paraId="630F46F4" w14:textId="77777777" w:rsidR="00D359FA" w:rsidRPr="00635364" w:rsidRDefault="00D359FA" w:rsidP="00D359FA">
      <w:r w:rsidRPr="00635364">
        <w:t>Comme on suce les joues de bonne grand-maman</w:t>
      </w:r>
    </w:p>
    <w:p w14:paraId="5C21E345" w14:textId="754D9742" w:rsidR="00D359FA" w:rsidRDefault="00D359FA" w:rsidP="00D359FA">
      <w:r w:rsidRPr="00635364">
        <w:t>Qui n</w:t>
      </w:r>
      <w:r w:rsidR="00B2673C">
        <w:t>’</w:t>
      </w:r>
      <w:r>
        <w:t>a plus mal aux dents</w:t>
      </w:r>
    </w:p>
    <w:p w14:paraId="6E37A2E6" w14:textId="77777777" w:rsidR="00B2673C" w:rsidRDefault="00D359FA" w:rsidP="00D359FA">
      <w:r w:rsidRPr="00635364">
        <w:t>Et qui parle de fées</w:t>
      </w:r>
      <w:r w:rsidR="00B2673C">
        <w:t>…</w:t>
      </w:r>
    </w:p>
    <w:p w14:paraId="1B9AE4B5" w14:textId="18CC3C72" w:rsidR="00D359FA" w:rsidRPr="00635364" w:rsidRDefault="00D359FA" w:rsidP="00D359FA"/>
    <w:p w14:paraId="2044AB34" w14:textId="60338108" w:rsidR="00D359FA" w:rsidRDefault="00D359FA" w:rsidP="00D359FA">
      <w:r w:rsidRPr="00635364">
        <w:t>Puis je l</w:t>
      </w:r>
      <w:r w:rsidR="00B2673C">
        <w:t>’</w:t>
      </w:r>
      <w:r>
        <w:t>ai sucé</w:t>
      </w:r>
    </w:p>
    <w:p w14:paraId="0568AD41" w14:textId="77777777" w:rsidR="00D359FA" w:rsidRPr="00635364" w:rsidRDefault="00D359FA" w:rsidP="00D359FA">
      <w:r w:rsidRPr="00635364">
        <w:t>Sucé</w:t>
      </w:r>
    </w:p>
    <w:p w14:paraId="1BCB5568" w14:textId="77777777" w:rsidR="00D359FA" w:rsidRDefault="00D359FA" w:rsidP="00D359FA">
      <w:r>
        <w:t>Mais tellement sucé</w:t>
      </w:r>
    </w:p>
    <w:p w14:paraId="6298327F" w14:textId="52F57358" w:rsidR="00D359FA" w:rsidRPr="00635364" w:rsidRDefault="00D359FA" w:rsidP="00D359FA">
      <w:r w:rsidRPr="00635364">
        <w:t>Que je l</w:t>
      </w:r>
      <w:r w:rsidR="00B2673C">
        <w:t>’</w:t>
      </w:r>
      <w:r w:rsidRPr="00635364">
        <w:t>ai avalé</w:t>
      </w:r>
    </w:p>
    <w:p w14:paraId="03D6296D" w14:textId="77777777" w:rsidR="00D359FA" w:rsidRPr="00635364" w:rsidRDefault="00D359FA" w:rsidP="00D359FA">
      <w:pPr>
        <w:pStyle w:val="Auteur"/>
      </w:pPr>
      <w:r w:rsidRPr="00635364">
        <w:t>René de Obaldia</w:t>
      </w:r>
    </w:p>
    <w:p w14:paraId="49FFF4AB" w14:textId="43349E76" w:rsidR="00D359FA" w:rsidRPr="005C0104" w:rsidRDefault="00CA0A14" w:rsidP="00D359FA">
      <w:pPr>
        <w:pStyle w:val="Notation"/>
      </w:pPr>
      <w:bookmarkStart w:id="67" w:name="bookmark120"/>
      <w:r>
        <w:tab/>
      </w:r>
      <w:r>
        <w:tab/>
      </w:r>
      <w:r>
        <w:tab/>
        <w:t>8 points</w:t>
      </w:r>
    </w:p>
    <w:p w14:paraId="3BB5E58E" w14:textId="77777777" w:rsidR="00B2673C" w:rsidRDefault="00D359FA" w:rsidP="00D359FA">
      <w:pPr>
        <w:pStyle w:val="Titre1"/>
      </w:pPr>
      <w:r w:rsidRPr="00ED6097">
        <w:t>Mes vers fuiraient</w:t>
      </w:r>
      <w:r w:rsidR="00B2673C">
        <w:t>…</w:t>
      </w:r>
    </w:p>
    <w:bookmarkEnd w:id="67"/>
    <w:p w14:paraId="70524BB6" w14:textId="77777777" w:rsidR="00B2673C" w:rsidRDefault="00D359FA" w:rsidP="00D359FA">
      <w:r w:rsidRPr="00ED6097">
        <w:t>Mes vers fuiraient</w:t>
      </w:r>
      <w:r w:rsidR="00B2673C">
        <w:t xml:space="preserve">, </w:t>
      </w:r>
      <w:r w:rsidRPr="00ED6097">
        <w:t>doux et frêles</w:t>
      </w:r>
      <w:r w:rsidR="00B2673C">
        <w:t>,</w:t>
      </w:r>
    </w:p>
    <w:p w14:paraId="233BEED7" w14:textId="77777777" w:rsidR="00B2673C" w:rsidRDefault="00D359FA" w:rsidP="00D359FA">
      <w:r w:rsidRPr="00ED6097">
        <w:t>vers votre jardin si beau</w:t>
      </w:r>
      <w:r w:rsidR="00B2673C">
        <w:t>,</w:t>
      </w:r>
    </w:p>
    <w:p w14:paraId="580463E6" w14:textId="77777777" w:rsidR="00B2673C" w:rsidRDefault="00D359FA" w:rsidP="00D359FA">
      <w:r w:rsidRPr="00ED6097">
        <w:t>si mes vers avaient des ailes</w:t>
      </w:r>
      <w:r w:rsidR="00B2673C">
        <w:t>,</w:t>
      </w:r>
    </w:p>
    <w:p w14:paraId="407B9F61" w14:textId="77777777" w:rsidR="00B2673C" w:rsidRDefault="00D359FA" w:rsidP="00D359FA">
      <w:r w:rsidRPr="00ED6097">
        <w:t>des ailes comme l</w:t>
      </w:r>
      <w:r w:rsidR="00B2673C">
        <w:t>’</w:t>
      </w:r>
      <w:r w:rsidRPr="00ED6097">
        <w:t>oiseau</w:t>
      </w:r>
      <w:r w:rsidR="00B2673C">
        <w:t>.</w:t>
      </w:r>
    </w:p>
    <w:p w14:paraId="7D8E15E5" w14:textId="679B00D3" w:rsidR="00D359FA" w:rsidRPr="00ED6097" w:rsidRDefault="00D359FA" w:rsidP="00D359FA"/>
    <w:p w14:paraId="01710014" w14:textId="77777777" w:rsidR="00B2673C" w:rsidRDefault="00D359FA" w:rsidP="00D359FA">
      <w:r w:rsidRPr="00ED6097">
        <w:t>Ils voleraient</w:t>
      </w:r>
      <w:r w:rsidR="00B2673C">
        <w:t xml:space="preserve">, </w:t>
      </w:r>
      <w:r w:rsidRPr="00ED6097">
        <w:t>étincelles</w:t>
      </w:r>
      <w:r w:rsidR="00B2673C">
        <w:t>,</w:t>
      </w:r>
    </w:p>
    <w:p w14:paraId="3BD0295C" w14:textId="77777777" w:rsidR="00B2673C" w:rsidRDefault="00D359FA" w:rsidP="00D359FA">
      <w:r w:rsidRPr="00ED6097">
        <w:t>Vers votre foyer qui rit</w:t>
      </w:r>
      <w:r w:rsidR="00B2673C">
        <w:t>,</w:t>
      </w:r>
    </w:p>
    <w:p w14:paraId="24E4EE4B" w14:textId="77777777" w:rsidR="00B2673C" w:rsidRDefault="00D359FA" w:rsidP="00D359FA">
      <w:r w:rsidRPr="00ED6097">
        <w:t>Si mes vers avaient des ailes</w:t>
      </w:r>
      <w:r w:rsidR="00B2673C">
        <w:t>,</w:t>
      </w:r>
    </w:p>
    <w:p w14:paraId="669058B7" w14:textId="77777777" w:rsidR="00B2673C" w:rsidRDefault="00D359FA" w:rsidP="00D359FA">
      <w:r w:rsidRPr="00ED6097">
        <w:t>Des ailes comme l</w:t>
      </w:r>
      <w:r w:rsidR="00B2673C">
        <w:t>’</w:t>
      </w:r>
      <w:r w:rsidRPr="00ED6097">
        <w:t>esprit</w:t>
      </w:r>
      <w:r w:rsidR="00B2673C">
        <w:t>.</w:t>
      </w:r>
    </w:p>
    <w:p w14:paraId="544B9F04" w14:textId="25A5D95C" w:rsidR="00D359FA" w:rsidRPr="00ED6097" w:rsidRDefault="00D359FA" w:rsidP="00D359FA"/>
    <w:p w14:paraId="0807440E" w14:textId="77777777" w:rsidR="00B2673C" w:rsidRDefault="00D359FA" w:rsidP="00D359FA">
      <w:r w:rsidRPr="00ED6097">
        <w:t>Près de vous</w:t>
      </w:r>
      <w:r w:rsidR="00B2673C">
        <w:t xml:space="preserve">, </w:t>
      </w:r>
      <w:r w:rsidRPr="00ED6097">
        <w:t>purs et fidèles</w:t>
      </w:r>
      <w:r w:rsidR="00B2673C">
        <w:t>,</w:t>
      </w:r>
    </w:p>
    <w:p w14:paraId="2FE405AD" w14:textId="77777777" w:rsidR="00B2673C" w:rsidRDefault="00D359FA" w:rsidP="00D359FA">
      <w:r w:rsidRPr="00ED6097">
        <w:t>Ils accourraient nuit et jour</w:t>
      </w:r>
      <w:r w:rsidR="00B2673C">
        <w:t>,</w:t>
      </w:r>
    </w:p>
    <w:p w14:paraId="07C0C09A" w14:textId="77777777" w:rsidR="00B2673C" w:rsidRDefault="00D359FA" w:rsidP="00D359FA">
      <w:r w:rsidRPr="00ED6097">
        <w:t>Si mes vers avaient des ailes</w:t>
      </w:r>
      <w:r w:rsidR="00B2673C">
        <w:t>,</w:t>
      </w:r>
    </w:p>
    <w:p w14:paraId="1BC9D789" w14:textId="77777777" w:rsidR="00B2673C" w:rsidRDefault="00D359FA" w:rsidP="00D359FA">
      <w:r w:rsidRPr="00ED6097">
        <w:t>Des ailes comme l</w:t>
      </w:r>
      <w:r w:rsidR="00B2673C">
        <w:t>’</w:t>
      </w:r>
      <w:r w:rsidRPr="00ED6097">
        <w:t>amour</w:t>
      </w:r>
      <w:r w:rsidR="00B2673C">
        <w:t>.</w:t>
      </w:r>
    </w:p>
    <w:p w14:paraId="772E8EC2" w14:textId="3FC24B26" w:rsidR="00D359FA" w:rsidRPr="00ED6097" w:rsidRDefault="00D359FA" w:rsidP="00D359FA">
      <w:pPr>
        <w:pStyle w:val="Auteur"/>
      </w:pPr>
      <w:r w:rsidRPr="00ED6097">
        <w:t>Victor Hugo</w:t>
      </w:r>
    </w:p>
    <w:p w14:paraId="50279186" w14:textId="6486E70C" w:rsidR="00D359FA" w:rsidRPr="00ED6097" w:rsidRDefault="00CA0A14" w:rsidP="00D359FA">
      <w:pPr>
        <w:pStyle w:val="Notation"/>
      </w:pPr>
      <w:bookmarkStart w:id="68" w:name="bookmark121"/>
      <w:r>
        <w:tab/>
      </w:r>
      <w:r>
        <w:tab/>
      </w:r>
      <w:r>
        <w:tab/>
        <w:t>8 points</w:t>
      </w:r>
    </w:p>
    <w:p w14:paraId="1906B4FF" w14:textId="77777777" w:rsidR="00D359FA" w:rsidRPr="00ED6097" w:rsidRDefault="00D359FA" w:rsidP="00D359FA">
      <w:pPr>
        <w:pStyle w:val="Titre1"/>
      </w:pPr>
      <w:r w:rsidRPr="00ED6097">
        <w:t>Un marteau</w:t>
      </w:r>
    </w:p>
    <w:bookmarkEnd w:id="68"/>
    <w:p w14:paraId="13CBD5E0" w14:textId="77777777" w:rsidR="00B2673C" w:rsidRDefault="00D359FA" w:rsidP="00D359FA">
      <w:r w:rsidRPr="00ED6097">
        <w:t>Fait pour ma main</w:t>
      </w:r>
      <w:r w:rsidR="00B2673C">
        <w:t>,</w:t>
      </w:r>
    </w:p>
    <w:p w14:paraId="16EE519A" w14:textId="77777777" w:rsidR="00B2673C" w:rsidRDefault="00D359FA" w:rsidP="00D359FA">
      <w:r w:rsidRPr="00ED6097">
        <w:t>Je te tiens bien</w:t>
      </w:r>
      <w:r w:rsidR="00B2673C">
        <w:t>,</w:t>
      </w:r>
    </w:p>
    <w:p w14:paraId="48C7B223" w14:textId="16C822DE" w:rsidR="00D359FA" w:rsidRDefault="00D359FA" w:rsidP="00D359FA">
      <w:r>
        <w:t>Je me sens fort</w:t>
      </w:r>
    </w:p>
    <w:p w14:paraId="618A573D" w14:textId="77777777" w:rsidR="00B2673C" w:rsidRDefault="00D359FA" w:rsidP="00D359FA">
      <w:r w:rsidRPr="00ED6097">
        <w:t>De notre force</w:t>
      </w:r>
      <w:r w:rsidR="00B2673C">
        <w:t>.</w:t>
      </w:r>
    </w:p>
    <w:p w14:paraId="03E67754" w14:textId="1247A4CF" w:rsidR="00D359FA" w:rsidRPr="00ED6097" w:rsidRDefault="00D359FA" w:rsidP="00D359FA"/>
    <w:p w14:paraId="31CD21F7" w14:textId="77777777" w:rsidR="00B2673C" w:rsidRDefault="00D359FA" w:rsidP="00D359FA">
      <w:r w:rsidRPr="00ED6097">
        <w:t>Tu dors longtemps</w:t>
      </w:r>
      <w:r w:rsidR="00B2673C">
        <w:t>,</w:t>
      </w:r>
    </w:p>
    <w:p w14:paraId="7D0686B7" w14:textId="77777777" w:rsidR="00B2673C" w:rsidRDefault="00D359FA" w:rsidP="00D359FA">
      <w:r w:rsidRPr="00ED6097">
        <w:t>Tu sais le noir</w:t>
      </w:r>
      <w:r w:rsidR="00B2673C">
        <w:t>,</w:t>
      </w:r>
    </w:p>
    <w:p w14:paraId="5D9A06E9" w14:textId="77777777" w:rsidR="00B2673C" w:rsidRDefault="00D359FA" w:rsidP="00D359FA">
      <w:r w:rsidRPr="00ED6097">
        <w:t>Tu as sa force</w:t>
      </w:r>
      <w:r w:rsidR="00B2673C">
        <w:t>.</w:t>
      </w:r>
    </w:p>
    <w:p w14:paraId="6211CE41" w14:textId="1BB3D90A" w:rsidR="00D359FA" w:rsidRPr="00ED6097" w:rsidRDefault="00D359FA" w:rsidP="00D359FA"/>
    <w:p w14:paraId="4BCD9B86" w14:textId="77777777" w:rsidR="00B2673C" w:rsidRDefault="00D359FA" w:rsidP="00D359FA">
      <w:r w:rsidRPr="00ED6097">
        <w:t>Je te touche et te pèse</w:t>
      </w:r>
      <w:r w:rsidR="00B2673C">
        <w:t>,</w:t>
      </w:r>
    </w:p>
    <w:p w14:paraId="3B15642D" w14:textId="77777777" w:rsidR="00B2673C" w:rsidRDefault="00D359FA" w:rsidP="00D359FA">
      <w:r w:rsidRPr="00ED6097">
        <w:t>Je te balance</w:t>
      </w:r>
      <w:r w:rsidR="00B2673C">
        <w:t>,</w:t>
      </w:r>
    </w:p>
    <w:p w14:paraId="1AC07F66" w14:textId="77777777" w:rsidR="00B2673C" w:rsidRDefault="00D359FA" w:rsidP="00D359FA">
      <w:r w:rsidRPr="00ED6097">
        <w:t>Je te chauffe au creux de ma main</w:t>
      </w:r>
      <w:r w:rsidR="00B2673C">
        <w:t>.</w:t>
      </w:r>
    </w:p>
    <w:p w14:paraId="14752AB4" w14:textId="6AD2241E" w:rsidR="00D359FA" w:rsidRPr="00ED6097" w:rsidRDefault="00D359FA" w:rsidP="00D359FA"/>
    <w:p w14:paraId="6DF3FA67" w14:textId="77777777" w:rsidR="00D359FA" w:rsidRDefault="00D359FA" w:rsidP="00D359FA">
      <w:r>
        <w:t>Je remonte avec toi</w:t>
      </w:r>
    </w:p>
    <w:p w14:paraId="43DA3867" w14:textId="77777777" w:rsidR="00D359FA" w:rsidRPr="00ED6097" w:rsidRDefault="00D359FA" w:rsidP="00D359FA">
      <w:r w:rsidRPr="00ED6097">
        <w:t>Dans le fer et le bois</w:t>
      </w:r>
    </w:p>
    <w:p w14:paraId="03BE9AF5" w14:textId="77777777" w:rsidR="00B2673C" w:rsidRDefault="00D359FA" w:rsidP="00D359FA">
      <w:r w:rsidRPr="00ED6097">
        <w:t>Tu me ramènes</w:t>
      </w:r>
      <w:r w:rsidR="00B2673C">
        <w:t>,</w:t>
      </w:r>
    </w:p>
    <w:p w14:paraId="53709529" w14:textId="61E405C7" w:rsidR="00D359FA" w:rsidRPr="00ED6097" w:rsidRDefault="00D359FA" w:rsidP="00D359FA"/>
    <w:p w14:paraId="211732C4" w14:textId="77777777" w:rsidR="00D359FA" w:rsidRDefault="00D359FA" w:rsidP="00D359FA">
      <w:r>
        <w:t>Tu veux</w:t>
      </w:r>
    </w:p>
    <w:p w14:paraId="067FFA52" w14:textId="77777777" w:rsidR="00B2673C" w:rsidRDefault="00D359FA" w:rsidP="00D359FA">
      <w:r w:rsidRPr="00ED6097">
        <w:t>T</w:t>
      </w:r>
      <w:r w:rsidR="00B2673C">
        <w:t>’</w:t>
      </w:r>
      <w:r w:rsidRPr="00ED6097">
        <w:t>essayer</w:t>
      </w:r>
      <w:r w:rsidR="00B2673C">
        <w:t>,</w:t>
      </w:r>
    </w:p>
    <w:p w14:paraId="01AE4A38" w14:textId="77777777" w:rsidR="00B2673C" w:rsidRDefault="00D359FA" w:rsidP="00D359FA">
      <w:r w:rsidRPr="00ED6097">
        <w:t>Tu veux frapper</w:t>
      </w:r>
      <w:r w:rsidR="00B2673C">
        <w:t>.</w:t>
      </w:r>
    </w:p>
    <w:p w14:paraId="4A174DC6" w14:textId="268CC6AB" w:rsidR="00D359FA" w:rsidRPr="00ED6097" w:rsidRDefault="00D359FA" w:rsidP="00D359FA">
      <w:pPr>
        <w:pStyle w:val="Auteur"/>
      </w:pPr>
      <w:r w:rsidRPr="00ED6097">
        <w:t>Eugène Guillevic</w:t>
      </w:r>
    </w:p>
    <w:p w14:paraId="7B0F8AE7" w14:textId="0F4AFDED" w:rsidR="00D359FA" w:rsidRPr="00E10200" w:rsidRDefault="00CA0A14" w:rsidP="00D359FA">
      <w:pPr>
        <w:pStyle w:val="Notation"/>
      </w:pPr>
      <w:bookmarkStart w:id="69" w:name="bookmark123"/>
      <w:r>
        <w:tab/>
      </w:r>
      <w:r>
        <w:tab/>
      </w:r>
      <w:r>
        <w:tab/>
        <w:t>8 points</w:t>
      </w:r>
    </w:p>
    <w:p w14:paraId="1E50C84A" w14:textId="77777777" w:rsidR="00D359FA" w:rsidRPr="00E10200" w:rsidRDefault="00D359FA" w:rsidP="00D359FA">
      <w:pPr>
        <w:pStyle w:val="Titre1"/>
      </w:pPr>
      <w:r w:rsidRPr="00E10200">
        <w:t>Les manières du soleil</w:t>
      </w:r>
    </w:p>
    <w:bookmarkEnd w:id="69"/>
    <w:p w14:paraId="1C2088D7" w14:textId="77777777" w:rsidR="00D359FA" w:rsidRDefault="00D359FA" w:rsidP="00D359FA">
      <w:r w:rsidRPr="00E10200">
        <w:t>Le</w:t>
      </w:r>
      <w:r>
        <w:t xml:space="preserve"> soleil luit pour tout le monde</w:t>
      </w:r>
    </w:p>
    <w:p w14:paraId="714FA356" w14:textId="77777777" w:rsidR="00B2673C" w:rsidRDefault="00D359FA" w:rsidP="00D359FA">
      <w:r w:rsidRPr="00E10200">
        <w:t>Mais un peu plus ou un peu moins</w:t>
      </w:r>
      <w:r w:rsidR="00B2673C">
        <w:t>.</w:t>
      </w:r>
    </w:p>
    <w:p w14:paraId="38E45A4F" w14:textId="3A3729E9" w:rsidR="00D359FA" w:rsidRDefault="00D359FA" w:rsidP="00D359FA">
      <w:r>
        <w:t>Il en est que son chaud inonde</w:t>
      </w:r>
    </w:p>
    <w:p w14:paraId="1D8994AD" w14:textId="77777777" w:rsidR="00B2673C" w:rsidRDefault="00D359FA" w:rsidP="00D359FA">
      <w:r w:rsidRPr="00E10200">
        <w:t>D</w:t>
      </w:r>
      <w:r w:rsidR="00B2673C">
        <w:t>’</w:t>
      </w:r>
      <w:r w:rsidRPr="00E10200">
        <w:t>autres ne le voit que de loin</w:t>
      </w:r>
      <w:r w:rsidR="00B2673C">
        <w:t>.</w:t>
      </w:r>
    </w:p>
    <w:p w14:paraId="02D11283" w14:textId="3BE6BA65" w:rsidR="00D359FA" w:rsidRPr="00E10200" w:rsidRDefault="00D359FA" w:rsidP="00D359FA"/>
    <w:p w14:paraId="29BFCC1C" w14:textId="77777777" w:rsidR="00D359FA" w:rsidRDefault="00D359FA" w:rsidP="00D359FA">
      <w:r>
        <w:t>Il luit plus pour le cormoran</w:t>
      </w:r>
    </w:p>
    <w:p w14:paraId="0A7F5FFE" w14:textId="77777777" w:rsidR="00B2673C" w:rsidRDefault="00D359FA" w:rsidP="00D359FA">
      <w:r w:rsidRPr="00E10200">
        <w:t>Que pour la taupe ou le cafard</w:t>
      </w:r>
      <w:r w:rsidR="00B2673C">
        <w:t>.</w:t>
      </w:r>
    </w:p>
    <w:p w14:paraId="0C42AEE4" w14:textId="49C0F4E2" w:rsidR="00D359FA" w:rsidRDefault="00D359FA" w:rsidP="00D359FA">
      <w:r w:rsidRPr="00E10200">
        <w:t>Il luit plus à Perp</w:t>
      </w:r>
      <w:r>
        <w:t>ignan</w:t>
      </w:r>
    </w:p>
    <w:p w14:paraId="64D9C360" w14:textId="77777777" w:rsidR="00B2673C" w:rsidRDefault="00D359FA" w:rsidP="00D359FA">
      <w:r w:rsidRPr="00E10200">
        <w:t>Qu</w:t>
      </w:r>
      <w:r w:rsidR="00B2673C">
        <w:t>’</w:t>
      </w:r>
      <w:r w:rsidRPr="00E10200">
        <w:t>à Lille ou à Hénin-Liétard</w:t>
      </w:r>
      <w:r w:rsidR="00B2673C">
        <w:t>.</w:t>
      </w:r>
    </w:p>
    <w:p w14:paraId="1CD566A8" w14:textId="503A3A42" w:rsidR="00D359FA" w:rsidRPr="00E10200" w:rsidRDefault="00D359FA" w:rsidP="00D359FA"/>
    <w:p w14:paraId="41D002BD" w14:textId="77777777" w:rsidR="00D359FA" w:rsidRDefault="00D359FA" w:rsidP="00D359FA">
      <w:r w:rsidRPr="00E10200">
        <w:t>Le</w:t>
      </w:r>
      <w:r>
        <w:t xml:space="preserve"> soleil luit pour tout le monde</w:t>
      </w:r>
    </w:p>
    <w:p w14:paraId="47186839" w14:textId="77777777" w:rsidR="00B2673C" w:rsidRDefault="00D359FA" w:rsidP="00D359FA">
      <w:r w:rsidRPr="00E10200">
        <w:t>Mais plutôt plus ou plutôt moins</w:t>
      </w:r>
      <w:r w:rsidR="00B2673C">
        <w:t>.</w:t>
      </w:r>
    </w:p>
    <w:p w14:paraId="506E796C" w14:textId="6A909105" w:rsidR="00D359FA" w:rsidRPr="004470BD" w:rsidRDefault="00D359FA" w:rsidP="00D359FA">
      <w:pPr>
        <w:pStyle w:val="Auteur"/>
      </w:pPr>
      <w:r w:rsidRPr="004470BD">
        <w:t>Claude Roy</w:t>
      </w:r>
    </w:p>
    <w:p w14:paraId="39350AE3" w14:textId="42E0301B" w:rsidR="00F920FC" w:rsidRPr="004470BD" w:rsidRDefault="00CA0A14" w:rsidP="00F920FC">
      <w:pPr>
        <w:pStyle w:val="Notation"/>
      </w:pPr>
      <w:r>
        <w:tab/>
      </w:r>
      <w:r>
        <w:tab/>
      </w:r>
      <w:r>
        <w:tab/>
        <w:t>8 points</w:t>
      </w:r>
    </w:p>
    <w:p w14:paraId="42EF7A76" w14:textId="77777777" w:rsidR="00F920FC" w:rsidRPr="004470BD" w:rsidRDefault="00F920FC" w:rsidP="00F920FC">
      <w:pPr>
        <w:pStyle w:val="Titre1"/>
      </w:pPr>
      <w:r w:rsidRPr="004470BD">
        <w:t>Giboulées</w:t>
      </w:r>
    </w:p>
    <w:p w14:paraId="7839CC18" w14:textId="77777777" w:rsidR="00F920FC" w:rsidRDefault="00F920FC" w:rsidP="00F920FC">
      <w:r>
        <w:t>La pluie éparpille un bouquet</w:t>
      </w:r>
    </w:p>
    <w:p w14:paraId="720C7B29" w14:textId="77777777" w:rsidR="00B2673C" w:rsidRDefault="00F920FC" w:rsidP="00F920FC">
      <w:r w:rsidRPr="004470BD">
        <w:t>De perles tièdes et légères</w:t>
      </w:r>
      <w:r w:rsidR="00B2673C">
        <w:t>.</w:t>
      </w:r>
    </w:p>
    <w:p w14:paraId="28213D62" w14:textId="12DE37B9" w:rsidR="00F920FC" w:rsidRDefault="00F920FC" w:rsidP="00F920FC">
      <w:r>
        <w:t>On entend chanter les bergères</w:t>
      </w:r>
    </w:p>
    <w:p w14:paraId="0773ED4B" w14:textId="77777777" w:rsidR="00B2673C" w:rsidRDefault="00F920FC" w:rsidP="00F920FC">
      <w:r w:rsidRPr="004470BD">
        <w:t>Et les oiseaux dans les bosquets</w:t>
      </w:r>
      <w:r w:rsidR="00B2673C">
        <w:t>.</w:t>
      </w:r>
    </w:p>
    <w:p w14:paraId="19710C68" w14:textId="44302E7B" w:rsidR="00F920FC" w:rsidRPr="004470BD" w:rsidRDefault="00F920FC" w:rsidP="00F920FC"/>
    <w:p w14:paraId="20F5B405" w14:textId="77777777" w:rsidR="00F920FC" w:rsidRDefault="00F920FC" w:rsidP="00F920FC">
      <w:r w:rsidRPr="004470BD">
        <w:t>Le sole</w:t>
      </w:r>
      <w:r>
        <w:t>il joue à cachecache</w:t>
      </w:r>
    </w:p>
    <w:p w14:paraId="10AD853B" w14:textId="77777777" w:rsidR="00B2673C" w:rsidRDefault="00F920FC" w:rsidP="00F920FC">
      <w:r w:rsidRPr="004470BD">
        <w:t>Avec les gros nuages gris</w:t>
      </w:r>
      <w:r w:rsidR="00B2673C">
        <w:t>.</w:t>
      </w:r>
    </w:p>
    <w:p w14:paraId="4FE15111" w14:textId="77777777" w:rsidR="00B2673C" w:rsidRDefault="00F920FC" w:rsidP="00F920FC">
      <w:r w:rsidRPr="004470BD">
        <w:t>Les moutons blancs</w:t>
      </w:r>
      <w:r w:rsidR="00B2673C">
        <w:t xml:space="preserve">, </w:t>
      </w:r>
      <w:r w:rsidRPr="004470BD">
        <w:t>les veaux</w:t>
      </w:r>
      <w:r w:rsidR="00B2673C">
        <w:t xml:space="preserve">, </w:t>
      </w:r>
      <w:r w:rsidRPr="004470BD">
        <w:t>les vaches</w:t>
      </w:r>
      <w:r w:rsidR="00B2673C">
        <w:t>,</w:t>
      </w:r>
    </w:p>
    <w:p w14:paraId="01447F96" w14:textId="77777777" w:rsidR="00B2673C" w:rsidRDefault="00F920FC" w:rsidP="00F920FC">
      <w:r w:rsidRPr="004470BD">
        <w:t>Dans les prés semblent tout surpris</w:t>
      </w:r>
      <w:r w:rsidR="00B2673C">
        <w:t>.</w:t>
      </w:r>
    </w:p>
    <w:p w14:paraId="71638345" w14:textId="63F6771D" w:rsidR="00F920FC" w:rsidRPr="004470BD" w:rsidRDefault="00F920FC" w:rsidP="00F920FC"/>
    <w:p w14:paraId="599774F4" w14:textId="77777777" w:rsidR="00B2673C" w:rsidRDefault="00F920FC" w:rsidP="00F920FC">
      <w:r w:rsidRPr="004470BD">
        <w:t>Et voici que parmi l</w:t>
      </w:r>
      <w:r w:rsidR="00B2673C">
        <w:t>’</w:t>
      </w:r>
      <w:r w:rsidRPr="004470BD">
        <w:t>ondée</w:t>
      </w:r>
      <w:r w:rsidR="00B2673C">
        <w:t>,</w:t>
      </w:r>
    </w:p>
    <w:p w14:paraId="05278D8A" w14:textId="77777777" w:rsidR="00B2673C" w:rsidRDefault="00F920FC" w:rsidP="00F920FC">
      <w:r w:rsidRPr="004470BD">
        <w:t>Comme du fond d</w:t>
      </w:r>
      <w:r w:rsidR="00B2673C">
        <w:t>’</w:t>
      </w:r>
      <w:r w:rsidRPr="004470BD">
        <w:t>un vrai pastel</w:t>
      </w:r>
      <w:r w:rsidR="00B2673C">
        <w:t>,</w:t>
      </w:r>
    </w:p>
    <w:p w14:paraId="119281E7" w14:textId="77777777" w:rsidR="00B2673C" w:rsidRDefault="00F920FC" w:rsidP="00F920FC">
      <w:r w:rsidRPr="004470BD">
        <w:t>On voit monter</w:t>
      </w:r>
      <w:r w:rsidR="00B2673C">
        <w:t xml:space="preserve">, </w:t>
      </w:r>
      <w:r w:rsidRPr="004470BD">
        <w:t>arche irisée</w:t>
      </w:r>
      <w:r w:rsidR="00B2673C">
        <w:t>,</w:t>
      </w:r>
    </w:p>
    <w:p w14:paraId="62AEC797" w14:textId="77777777" w:rsidR="00B2673C" w:rsidRDefault="00F920FC" w:rsidP="00F920FC">
      <w:r w:rsidRPr="004470BD">
        <w:t>Le pont joyeux d</w:t>
      </w:r>
      <w:r w:rsidR="00B2673C">
        <w:t>’</w:t>
      </w:r>
      <w:r w:rsidRPr="004470BD">
        <w:t>un arc-en-ciel</w:t>
      </w:r>
      <w:r w:rsidR="00B2673C">
        <w:t>.</w:t>
      </w:r>
    </w:p>
    <w:p w14:paraId="78F5DFC2" w14:textId="717CFACF" w:rsidR="00F920FC" w:rsidRDefault="00F920FC" w:rsidP="00F920FC">
      <w:pPr>
        <w:pStyle w:val="Auteur"/>
      </w:pPr>
      <w:r w:rsidRPr="004470BD">
        <w:t>Raymond Richard</w:t>
      </w:r>
    </w:p>
    <w:p w14:paraId="1D3A2493" w14:textId="77777777" w:rsidR="004D0252" w:rsidRPr="004470BD" w:rsidRDefault="004D0252" w:rsidP="004D0252">
      <w:pPr>
        <w:pStyle w:val="Notation"/>
      </w:pPr>
      <w:r>
        <w:tab/>
      </w:r>
      <w:r>
        <w:tab/>
      </w:r>
      <w:r>
        <w:tab/>
        <w:t>8 points</w:t>
      </w:r>
    </w:p>
    <w:p w14:paraId="06FF6EEF" w14:textId="77777777" w:rsidR="004D0252" w:rsidRDefault="004D0252" w:rsidP="004D0252">
      <w:pPr>
        <w:pStyle w:val="Titre1"/>
      </w:pPr>
      <w:r>
        <w:t>Le bonhomme de neige</w:t>
      </w:r>
    </w:p>
    <w:p w14:paraId="104F870A" w14:textId="02CBE838" w:rsidR="004D0252" w:rsidRDefault="004D0252" w:rsidP="004D0252">
      <w:r>
        <w:t>Un jour</w:t>
      </w:r>
      <w:r w:rsidR="00B2673C">
        <w:t xml:space="preserve">, </w:t>
      </w:r>
      <w:r>
        <w:t>un bonhomme de neige</w:t>
      </w:r>
    </w:p>
    <w:p w14:paraId="5B8B17EE" w14:textId="77777777" w:rsidR="00B2673C" w:rsidRDefault="004D0252" w:rsidP="004D0252">
      <w:r>
        <w:t>Eut envie de voyager</w:t>
      </w:r>
      <w:r w:rsidR="00B2673C">
        <w:t>.</w:t>
      </w:r>
    </w:p>
    <w:p w14:paraId="0948341C" w14:textId="01DECDD5" w:rsidR="004D0252" w:rsidRDefault="004D0252" w:rsidP="004D0252"/>
    <w:p w14:paraId="4CBBBDBE" w14:textId="77777777" w:rsidR="004D0252" w:rsidRDefault="004D0252" w:rsidP="004D0252">
      <w:r>
        <w:t>Il prit sa belle écharpe beige</w:t>
      </w:r>
    </w:p>
    <w:p w14:paraId="096DD04D" w14:textId="77777777" w:rsidR="00B2673C" w:rsidRDefault="004D0252" w:rsidP="004D0252">
      <w:r>
        <w:t>Et son bâton de noisetier</w:t>
      </w:r>
      <w:r w:rsidR="00B2673C">
        <w:t>.</w:t>
      </w:r>
    </w:p>
    <w:p w14:paraId="4132FB2C" w14:textId="3EC79361" w:rsidR="004D0252" w:rsidRDefault="004D0252" w:rsidP="004D0252"/>
    <w:p w14:paraId="51EA28A7" w14:textId="77777777" w:rsidR="00B2673C" w:rsidRDefault="004D0252" w:rsidP="004D0252">
      <w:r>
        <w:t>A peine arrivé en Afrique</w:t>
      </w:r>
      <w:r w:rsidR="00B2673C">
        <w:t>,</w:t>
      </w:r>
    </w:p>
    <w:p w14:paraId="11AA3C3A" w14:textId="77777777" w:rsidR="00B2673C" w:rsidRDefault="004D0252" w:rsidP="004D0252">
      <w:r>
        <w:t>Il se sentit très fatigué</w:t>
      </w:r>
      <w:r w:rsidR="00B2673C">
        <w:t>.</w:t>
      </w:r>
    </w:p>
    <w:p w14:paraId="056A756E" w14:textId="1562FDAB" w:rsidR="004D0252" w:rsidRDefault="004D0252" w:rsidP="004D0252"/>
    <w:p w14:paraId="78BD2405" w14:textId="77777777" w:rsidR="004D0252" w:rsidRDefault="004D0252" w:rsidP="004D0252">
      <w:r>
        <w:t>Il fut piqué par un moustique</w:t>
      </w:r>
    </w:p>
    <w:p w14:paraId="212D21D7" w14:textId="77777777" w:rsidR="00B2673C" w:rsidRDefault="004D0252" w:rsidP="004D0252">
      <w:r>
        <w:t>À l</w:t>
      </w:r>
      <w:r w:rsidR="00B2673C">
        <w:t>’</w:t>
      </w:r>
      <w:r>
        <w:t>ombre d</w:t>
      </w:r>
      <w:r w:rsidR="00B2673C">
        <w:t>’</w:t>
      </w:r>
      <w:r>
        <w:t>un grand cocotier</w:t>
      </w:r>
      <w:r w:rsidR="00B2673C">
        <w:t>.</w:t>
      </w:r>
    </w:p>
    <w:p w14:paraId="06AEFDBD" w14:textId="3B756193" w:rsidR="004D0252" w:rsidRDefault="004D0252" w:rsidP="004D0252"/>
    <w:p w14:paraId="44AD40A1" w14:textId="4FDF2580" w:rsidR="004D0252" w:rsidRDefault="004D0252" w:rsidP="004D0252">
      <w:r>
        <w:t>Il fut pris d</w:t>
      </w:r>
      <w:r w:rsidR="00B2673C">
        <w:t>’</w:t>
      </w:r>
      <w:r>
        <w:t>une forte fièvre</w:t>
      </w:r>
    </w:p>
    <w:p w14:paraId="523D5307" w14:textId="77777777" w:rsidR="00B2673C" w:rsidRDefault="004D0252" w:rsidP="004D0252">
      <w:r>
        <w:t>Et soudain se mit à trembler</w:t>
      </w:r>
      <w:r w:rsidR="00B2673C">
        <w:t>,</w:t>
      </w:r>
    </w:p>
    <w:p w14:paraId="609AAB76" w14:textId="2F184C8C" w:rsidR="004D0252" w:rsidRDefault="004D0252" w:rsidP="004D0252"/>
    <w:p w14:paraId="0BB17A3F" w14:textId="77777777" w:rsidR="004D0252" w:rsidRDefault="004D0252" w:rsidP="004D0252">
      <w:r>
        <w:t>Comme tremblent lapins et lièvres</w:t>
      </w:r>
    </w:p>
    <w:p w14:paraId="73E82FB6" w14:textId="77777777" w:rsidR="00B2673C" w:rsidRDefault="004D0252" w:rsidP="004D0252">
      <w:r>
        <w:t>Quand la chasse va commencer</w:t>
      </w:r>
      <w:r w:rsidR="00B2673C">
        <w:t>.</w:t>
      </w:r>
    </w:p>
    <w:p w14:paraId="4EEDFB07" w14:textId="1EE936CE" w:rsidR="004D0252" w:rsidRDefault="004D0252" w:rsidP="004D0252"/>
    <w:p w14:paraId="05DA08FE" w14:textId="77777777" w:rsidR="00B2673C" w:rsidRDefault="004D0252" w:rsidP="004D0252">
      <w:r>
        <w:t>Il transpirait à grosses gouttes</w:t>
      </w:r>
      <w:r w:rsidR="00B2673C">
        <w:t>,</w:t>
      </w:r>
    </w:p>
    <w:p w14:paraId="7B74F79A" w14:textId="77777777" w:rsidR="00B2673C" w:rsidRDefault="004D0252" w:rsidP="004D0252">
      <w:r>
        <w:t>Il fondait de la tête aux pieds</w:t>
      </w:r>
      <w:r w:rsidR="00B2673C">
        <w:t>…</w:t>
      </w:r>
    </w:p>
    <w:p w14:paraId="04A13EBB" w14:textId="2812FCB2" w:rsidR="004D0252" w:rsidRDefault="004D0252" w:rsidP="004D0252">
      <w:pPr>
        <w:pStyle w:val="Auteur"/>
      </w:pPr>
      <w:r>
        <w:t>Albert Atzenwiler</w:t>
      </w:r>
    </w:p>
    <w:p w14:paraId="2A6892BD" w14:textId="77777777" w:rsidR="004D0252" w:rsidRDefault="004D0252" w:rsidP="004D0252"/>
    <w:p w14:paraId="25299452" w14:textId="77777777" w:rsidR="00286C2C" w:rsidRPr="004470BD" w:rsidRDefault="00286C2C" w:rsidP="00286C2C">
      <w:pPr>
        <w:pStyle w:val="Notation"/>
      </w:pPr>
      <w:r>
        <w:tab/>
      </w:r>
      <w:r>
        <w:tab/>
      </w:r>
      <w:r>
        <w:tab/>
        <w:t>8 points</w:t>
      </w:r>
    </w:p>
    <w:p w14:paraId="4CB351D6" w14:textId="77777777" w:rsidR="00B2673C" w:rsidRDefault="00286C2C" w:rsidP="00286C2C">
      <w:pPr>
        <w:pStyle w:val="Titre1"/>
      </w:pPr>
      <w:r>
        <w:t>Mer</w:t>
      </w:r>
    </w:p>
    <w:p w14:paraId="50B2B56F" w14:textId="77777777" w:rsidR="00B2673C" w:rsidRDefault="00286C2C" w:rsidP="00286C2C">
      <w:r>
        <w:t>La mer écrit un poisson bleu</w:t>
      </w:r>
      <w:r w:rsidR="00B2673C">
        <w:t>,</w:t>
      </w:r>
    </w:p>
    <w:p w14:paraId="38F29E29" w14:textId="77777777" w:rsidR="00B2673C" w:rsidRDefault="00286C2C" w:rsidP="00286C2C">
      <w:r>
        <w:t>efface un poisson gris</w:t>
      </w:r>
      <w:r w:rsidR="00B2673C">
        <w:t>.</w:t>
      </w:r>
    </w:p>
    <w:p w14:paraId="63F0354C" w14:textId="77777777" w:rsidR="00B2673C" w:rsidRDefault="00286C2C" w:rsidP="00286C2C">
      <w:r>
        <w:t>La mer écrit un croiseur qui prend feu</w:t>
      </w:r>
      <w:r w:rsidR="00B2673C">
        <w:t>,</w:t>
      </w:r>
    </w:p>
    <w:p w14:paraId="2AE499BB" w14:textId="77777777" w:rsidR="00B2673C" w:rsidRDefault="00286C2C" w:rsidP="00286C2C">
      <w:r>
        <w:t>efface un croiseur mal écrit</w:t>
      </w:r>
      <w:r w:rsidR="00B2673C">
        <w:t>.</w:t>
      </w:r>
    </w:p>
    <w:p w14:paraId="6786C93C" w14:textId="77777777" w:rsidR="00B2673C" w:rsidRDefault="00286C2C" w:rsidP="00286C2C">
      <w:r>
        <w:t>Poète plus que les poètes</w:t>
      </w:r>
      <w:r w:rsidR="00B2673C">
        <w:t>,</w:t>
      </w:r>
    </w:p>
    <w:p w14:paraId="440A8E37" w14:textId="77777777" w:rsidR="00B2673C" w:rsidRDefault="00286C2C" w:rsidP="00286C2C">
      <w:r>
        <w:t>musicienne plus que les musiciennes</w:t>
      </w:r>
      <w:r w:rsidR="00B2673C">
        <w:t>,</w:t>
      </w:r>
    </w:p>
    <w:p w14:paraId="754A1AC8" w14:textId="77777777" w:rsidR="00B2673C" w:rsidRDefault="00286C2C" w:rsidP="00286C2C">
      <w:r>
        <w:t>elle est mon interprète</w:t>
      </w:r>
      <w:r w:rsidR="00B2673C">
        <w:t>,</w:t>
      </w:r>
    </w:p>
    <w:p w14:paraId="5C04ED03" w14:textId="77777777" w:rsidR="00B2673C" w:rsidRDefault="00286C2C" w:rsidP="00286C2C">
      <w:r>
        <w:t>la mer ancienne</w:t>
      </w:r>
      <w:r w:rsidR="00B2673C">
        <w:t>,</w:t>
      </w:r>
    </w:p>
    <w:p w14:paraId="217E4260" w14:textId="77777777" w:rsidR="00B2673C" w:rsidRDefault="00286C2C" w:rsidP="00286C2C">
      <w:r>
        <w:t>la mer future</w:t>
      </w:r>
      <w:r w:rsidR="00B2673C">
        <w:t>,</w:t>
      </w:r>
    </w:p>
    <w:p w14:paraId="5F976178" w14:textId="77777777" w:rsidR="00B2673C" w:rsidRDefault="00286C2C" w:rsidP="00286C2C">
      <w:r>
        <w:t>porteuse de pétales</w:t>
      </w:r>
      <w:r w:rsidR="00B2673C">
        <w:t>,</w:t>
      </w:r>
    </w:p>
    <w:p w14:paraId="6E2F343A" w14:textId="77777777" w:rsidR="00B2673C" w:rsidRDefault="00286C2C" w:rsidP="00286C2C">
      <w:r>
        <w:t>porteuse de fourrure</w:t>
      </w:r>
      <w:r w:rsidR="00B2673C">
        <w:t>.</w:t>
      </w:r>
    </w:p>
    <w:p w14:paraId="5705A8CC" w14:textId="5C38129F" w:rsidR="00B2673C" w:rsidRDefault="00286C2C" w:rsidP="00286C2C">
      <w:r>
        <w:t>Elle s</w:t>
      </w:r>
      <w:r w:rsidR="00B2673C">
        <w:t>’</w:t>
      </w:r>
      <w:r>
        <w:t>installe</w:t>
      </w:r>
    </w:p>
    <w:p w14:paraId="59553490" w14:textId="77777777" w:rsidR="00B2673C" w:rsidRDefault="00286C2C" w:rsidP="00286C2C">
      <w:r>
        <w:t>au fond de moi</w:t>
      </w:r>
    </w:p>
    <w:p w14:paraId="088037B7" w14:textId="77777777" w:rsidR="00B2673C" w:rsidRDefault="00286C2C" w:rsidP="00286C2C">
      <w:r>
        <w:t>La mer écrit un soleil vert</w:t>
      </w:r>
      <w:r w:rsidR="00B2673C">
        <w:t>,</w:t>
      </w:r>
    </w:p>
    <w:p w14:paraId="3DF10787" w14:textId="77777777" w:rsidR="00B2673C" w:rsidRDefault="00286C2C" w:rsidP="00286C2C">
      <w:r>
        <w:t>efface un soleil mauve</w:t>
      </w:r>
      <w:r w:rsidR="00B2673C">
        <w:t>.</w:t>
      </w:r>
    </w:p>
    <w:p w14:paraId="22EAA97C" w14:textId="039D2069" w:rsidR="00B2673C" w:rsidRDefault="00286C2C" w:rsidP="00286C2C">
      <w:r>
        <w:t>La mer écrit un soleil entrouvert</w:t>
      </w:r>
    </w:p>
    <w:p w14:paraId="0EF02CA8" w14:textId="77777777" w:rsidR="00B2673C" w:rsidRDefault="00286C2C" w:rsidP="00286C2C">
      <w:r>
        <w:t>sur mille requins qui se sauvent</w:t>
      </w:r>
      <w:r w:rsidR="00B2673C">
        <w:t>.</w:t>
      </w:r>
    </w:p>
    <w:p w14:paraId="530D4D41" w14:textId="4FF1EBCE" w:rsidR="00286C2C" w:rsidRDefault="00286C2C" w:rsidP="00286C2C">
      <w:pPr>
        <w:pStyle w:val="Auteur"/>
      </w:pPr>
      <w:r>
        <w:t>Alain Bosquet</w:t>
      </w:r>
    </w:p>
    <w:p w14:paraId="2AB0F190" w14:textId="77777777" w:rsidR="00286C2C" w:rsidRPr="004470BD" w:rsidRDefault="00286C2C" w:rsidP="00286C2C">
      <w:pPr>
        <w:pStyle w:val="Notation"/>
      </w:pPr>
      <w:r>
        <w:tab/>
      </w:r>
      <w:r>
        <w:tab/>
      </w:r>
      <w:r>
        <w:tab/>
        <w:t>8 points</w:t>
      </w:r>
    </w:p>
    <w:p w14:paraId="34DB2DF5" w14:textId="59126DFE" w:rsidR="00286C2C" w:rsidRDefault="00286C2C" w:rsidP="00286C2C">
      <w:pPr>
        <w:pStyle w:val="Titre1"/>
      </w:pPr>
      <w:r>
        <w:t>Poisson</w:t>
      </w:r>
    </w:p>
    <w:p w14:paraId="4BF8D88A" w14:textId="450652B3" w:rsidR="00286C2C" w:rsidRDefault="00286C2C" w:rsidP="00286C2C">
      <w:r>
        <w:t>Les poissons</w:t>
      </w:r>
      <w:r w:rsidR="00B2673C">
        <w:t xml:space="preserve">, </w:t>
      </w:r>
      <w:r>
        <w:t>les nageurs</w:t>
      </w:r>
      <w:r w:rsidR="00B2673C">
        <w:t xml:space="preserve">, </w:t>
      </w:r>
      <w:r>
        <w:t>les bateaux</w:t>
      </w:r>
    </w:p>
    <w:p w14:paraId="2FE9CD42" w14:textId="77777777" w:rsidR="00B2673C" w:rsidRDefault="00286C2C" w:rsidP="00286C2C">
      <w:r>
        <w:t>Transforment l</w:t>
      </w:r>
      <w:r w:rsidR="00B2673C">
        <w:t>’</w:t>
      </w:r>
      <w:r>
        <w:t>eau</w:t>
      </w:r>
      <w:r w:rsidR="00B2673C">
        <w:t>.</w:t>
      </w:r>
    </w:p>
    <w:p w14:paraId="71369D4C" w14:textId="6E6B92C0" w:rsidR="00B2673C" w:rsidRDefault="00286C2C" w:rsidP="00286C2C">
      <w:r>
        <w:t>L</w:t>
      </w:r>
      <w:r w:rsidR="00B2673C">
        <w:t>’</w:t>
      </w:r>
      <w:r>
        <w:t>eau est douce et ne bouge</w:t>
      </w:r>
    </w:p>
    <w:p w14:paraId="3E1047E5" w14:textId="77777777" w:rsidR="00B2673C" w:rsidRDefault="00286C2C" w:rsidP="00286C2C">
      <w:r>
        <w:t>Que pour ce qui la touche</w:t>
      </w:r>
      <w:r w:rsidR="00B2673C">
        <w:t>.</w:t>
      </w:r>
    </w:p>
    <w:p w14:paraId="5ABF55B3" w14:textId="3DDC0DF5" w:rsidR="00B2673C" w:rsidRDefault="00286C2C" w:rsidP="00286C2C">
      <w:r>
        <w:t>Le poisson avance</w:t>
      </w:r>
    </w:p>
    <w:p w14:paraId="1400A073" w14:textId="77777777" w:rsidR="00B2673C" w:rsidRDefault="00286C2C" w:rsidP="00286C2C">
      <w:r>
        <w:t>Comme un doigt dans un gant</w:t>
      </w:r>
      <w:r w:rsidR="00B2673C">
        <w:t>,</w:t>
      </w:r>
    </w:p>
    <w:p w14:paraId="1DE00C58" w14:textId="6D77478B" w:rsidR="00B2673C" w:rsidRDefault="00286C2C" w:rsidP="00286C2C">
      <w:r>
        <w:t>Le nageur danse lentement</w:t>
      </w:r>
    </w:p>
    <w:p w14:paraId="128C6ECE" w14:textId="77777777" w:rsidR="00B2673C" w:rsidRDefault="00286C2C" w:rsidP="00286C2C">
      <w:r>
        <w:t>Et la voile respire</w:t>
      </w:r>
      <w:r w:rsidR="00B2673C">
        <w:t>.</w:t>
      </w:r>
    </w:p>
    <w:p w14:paraId="0FE3E6E2" w14:textId="4ABEBE04" w:rsidR="00286C2C" w:rsidRDefault="00286C2C" w:rsidP="00286C2C">
      <w:r>
        <w:t>Mais l</w:t>
      </w:r>
      <w:r w:rsidR="00B2673C">
        <w:t>’</w:t>
      </w:r>
      <w:r>
        <w:t>eau douce bouge</w:t>
      </w:r>
    </w:p>
    <w:p w14:paraId="00BABA46" w14:textId="77777777" w:rsidR="00B2673C" w:rsidRDefault="00286C2C" w:rsidP="00286C2C">
      <w:r>
        <w:t>Pour ce qui la touche</w:t>
      </w:r>
      <w:r w:rsidR="00B2673C">
        <w:t>,</w:t>
      </w:r>
    </w:p>
    <w:p w14:paraId="79B7DB8A" w14:textId="20C355AE" w:rsidR="00B2673C" w:rsidRDefault="00286C2C" w:rsidP="00286C2C">
      <w:r>
        <w:t>Pour le poisson</w:t>
      </w:r>
      <w:r w:rsidR="00B2673C">
        <w:t xml:space="preserve">, </w:t>
      </w:r>
      <w:r>
        <w:t>pour le nageur</w:t>
      </w:r>
      <w:r w:rsidR="00B2673C">
        <w:t xml:space="preserve">, </w:t>
      </w:r>
      <w:r>
        <w:t>pour le bateau</w:t>
      </w:r>
    </w:p>
    <w:p w14:paraId="523A07E7" w14:textId="5979D85A" w:rsidR="00B2673C" w:rsidRDefault="00286C2C" w:rsidP="00286C2C">
      <w:r>
        <w:t>Qu</w:t>
      </w:r>
      <w:r w:rsidR="00B2673C">
        <w:t>’</w:t>
      </w:r>
      <w:r>
        <w:t>elle porte</w:t>
      </w:r>
    </w:p>
    <w:p w14:paraId="0DB8E50C" w14:textId="77777777" w:rsidR="00B2673C" w:rsidRDefault="00286C2C" w:rsidP="00286C2C">
      <w:r>
        <w:t>Et qu</w:t>
      </w:r>
      <w:r w:rsidR="00B2673C">
        <w:t>’</w:t>
      </w:r>
      <w:r>
        <w:t>elle emporte</w:t>
      </w:r>
      <w:r w:rsidR="00B2673C">
        <w:t>.</w:t>
      </w:r>
    </w:p>
    <w:p w14:paraId="331298C5" w14:textId="54D1BFD3" w:rsidR="00286C2C" w:rsidRDefault="00286C2C" w:rsidP="00286C2C">
      <w:pPr>
        <w:pStyle w:val="Auteur"/>
      </w:pPr>
      <w:r>
        <w:t>Paul Eluard</w:t>
      </w:r>
    </w:p>
    <w:p w14:paraId="7A201447" w14:textId="77777777" w:rsidR="00286C2C" w:rsidRPr="004470BD" w:rsidRDefault="00286C2C" w:rsidP="00286C2C"/>
    <w:p w14:paraId="0B960E7D" w14:textId="46A89F64" w:rsidR="00F920FC" w:rsidRPr="0047505C" w:rsidRDefault="00CA0A14" w:rsidP="00F920FC">
      <w:pPr>
        <w:pStyle w:val="Notation"/>
      </w:pPr>
      <w:bookmarkStart w:id="70" w:name="bookmark141"/>
      <w:r>
        <w:tab/>
      </w:r>
      <w:r>
        <w:tab/>
      </w:r>
      <w:r>
        <w:tab/>
        <w:t>8 points</w:t>
      </w:r>
    </w:p>
    <w:p w14:paraId="16B69260" w14:textId="768BF771" w:rsidR="00F920FC" w:rsidRPr="0047505C" w:rsidRDefault="00F920FC" w:rsidP="00F920FC">
      <w:pPr>
        <w:pStyle w:val="Titre1"/>
      </w:pPr>
      <w:r w:rsidRPr="0047505C">
        <w:t>Chanson du va-et-vient du vent</w:t>
      </w:r>
      <w:bookmarkEnd w:id="70"/>
    </w:p>
    <w:p w14:paraId="42109E37" w14:textId="77777777" w:rsidR="00B2673C" w:rsidRDefault="00F920FC" w:rsidP="00F920FC">
      <w:r w:rsidRPr="0047505C">
        <w:t>Sur ma joue un baiser</w:t>
      </w:r>
      <w:r w:rsidR="00B2673C">
        <w:t>.</w:t>
      </w:r>
    </w:p>
    <w:p w14:paraId="2465B88E" w14:textId="77777777" w:rsidR="00B2673C" w:rsidRDefault="00F920FC" w:rsidP="00F920FC">
      <w:r w:rsidRPr="0047505C">
        <w:t>Oui</w:t>
      </w:r>
      <w:r w:rsidR="00B2673C">
        <w:t xml:space="preserve">, </w:t>
      </w:r>
      <w:r w:rsidRPr="0047505C">
        <w:t>le vent passe</w:t>
      </w:r>
      <w:r w:rsidR="00B2673C">
        <w:t>.</w:t>
      </w:r>
    </w:p>
    <w:p w14:paraId="5C50909B" w14:textId="40F57A68" w:rsidR="00F920FC" w:rsidRDefault="00F920FC" w:rsidP="00F920FC">
      <w:r>
        <w:t>Sur ma joue nulle trace</w:t>
      </w:r>
    </w:p>
    <w:p w14:paraId="11A88EF0" w14:textId="77777777" w:rsidR="00B2673C" w:rsidRDefault="00F920FC" w:rsidP="00F920FC">
      <w:r w:rsidRPr="0047505C">
        <w:t>Du vent passé</w:t>
      </w:r>
      <w:r w:rsidR="00B2673C">
        <w:t>.</w:t>
      </w:r>
    </w:p>
    <w:p w14:paraId="39632435" w14:textId="0669532D" w:rsidR="00F920FC" w:rsidRPr="0047505C" w:rsidRDefault="00F920FC" w:rsidP="00F920FC"/>
    <w:p w14:paraId="4166EB41" w14:textId="77777777" w:rsidR="00B2673C" w:rsidRDefault="00F920FC" w:rsidP="00F920FC">
      <w:r w:rsidRPr="0047505C">
        <w:t>Sur ta joue un baiser</w:t>
      </w:r>
      <w:r w:rsidR="00B2673C">
        <w:t>.</w:t>
      </w:r>
    </w:p>
    <w:p w14:paraId="68796BCF" w14:textId="77777777" w:rsidR="00B2673C" w:rsidRDefault="00F920FC" w:rsidP="00F920FC">
      <w:r w:rsidRPr="0047505C">
        <w:t>Oui</w:t>
      </w:r>
      <w:r w:rsidR="00B2673C">
        <w:t xml:space="preserve">, </w:t>
      </w:r>
      <w:r w:rsidRPr="0047505C">
        <w:t>le vent passe</w:t>
      </w:r>
      <w:r w:rsidR="00B2673C">
        <w:t>.</w:t>
      </w:r>
    </w:p>
    <w:p w14:paraId="5096B5B3" w14:textId="5458A9DD" w:rsidR="00F920FC" w:rsidRDefault="00F920FC" w:rsidP="00F920FC">
      <w:r>
        <w:t>Sur ta joue nulle trace</w:t>
      </w:r>
    </w:p>
    <w:p w14:paraId="07061A26" w14:textId="77777777" w:rsidR="00B2673C" w:rsidRDefault="00F920FC" w:rsidP="00F920FC">
      <w:r w:rsidRPr="0047505C">
        <w:t>Du vent glissé</w:t>
      </w:r>
      <w:r w:rsidR="00B2673C">
        <w:t>.</w:t>
      </w:r>
    </w:p>
    <w:p w14:paraId="749586F8" w14:textId="791A74F7" w:rsidR="00F920FC" w:rsidRPr="0047505C" w:rsidRDefault="00F920FC" w:rsidP="00F920FC"/>
    <w:p w14:paraId="737D9620" w14:textId="77777777" w:rsidR="00B2673C" w:rsidRDefault="00F920FC" w:rsidP="00F920FC">
      <w:r w:rsidRPr="0047505C">
        <w:t>Sur nos joues un baiser</w:t>
      </w:r>
      <w:r w:rsidR="00B2673C">
        <w:t>.</w:t>
      </w:r>
    </w:p>
    <w:p w14:paraId="144375C0" w14:textId="77777777" w:rsidR="00B2673C" w:rsidRDefault="00F920FC" w:rsidP="00F920FC">
      <w:r w:rsidRPr="0047505C">
        <w:t>Oui</w:t>
      </w:r>
      <w:r w:rsidR="00B2673C">
        <w:t xml:space="preserve">, </w:t>
      </w:r>
      <w:r w:rsidRPr="0047505C">
        <w:t>le vent passe</w:t>
      </w:r>
      <w:r w:rsidR="00B2673C">
        <w:t>.</w:t>
      </w:r>
    </w:p>
    <w:p w14:paraId="7F80ADEF" w14:textId="1A178B30" w:rsidR="00F920FC" w:rsidRDefault="00F920FC" w:rsidP="00F920FC">
      <w:r>
        <w:t>Sur nos joues nulle trace</w:t>
      </w:r>
    </w:p>
    <w:p w14:paraId="5457206D" w14:textId="77777777" w:rsidR="00B2673C" w:rsidRDefault="00F920FC" w:rsidP="00F920FC">
      <w:r w:rsidRPr="0047505C">
        <w:t>Du vent glacé</w:t>
      </w:r>
      <w:r w:rsidR="00B2673C">
        <w:t>.</w:t>
      </w:r>
    </w:p>
    <w:p w14:paraId="694BA364" w14:textId="445D8F81" w:rsidR="00F920FC" w:rsidRDefault="00F920FC" w:rsidP="00F920FC">
      <w:pPr>
        <w:pStyle w:val="Auteur"/>
      </w:pPr>
      <w:r w:rsidRPr="0047505C">
        <w:t>Paul Fort</w:t>
      </w:r>
    </w:p>
    <w:p w14:paraId="6E78A189" w14:textId="77777777" w:rsidR="006F2369" w:rsidRPr="0047505C" w:rsidRDefault="006F2369" w:rsidP="006F2369">
      <w:pPr>
        <w:pStyle w:val="Notation"/>
      </w:pPr>
      <w:r>
        <w:tab/>
      </w:r>
      <w:r>
        <w:tab/>
      </w:r>
      <w:r>
        <w:tab/>
        <w:t>8 points</w:t>
      </w:r>
    </w:p>
    <w:p w14:paraId="509CD395" w14:textId="77777777" w:rsidR="006F2369" w:rsidRDefault="006F2369" w:rsidP="006F2369">
      <w:pPr>
        <w:pStyle w:val="Titre1"/>
      </w:pPr>
      <w:r>
        <w:t>Le petit chameau</w:t>
      </w:r>
    </w:p>
    <w:p w14:paraId="3161AAD1" w14:textId="1A5736FD" w:rsidR="006F2369" w:rsidRDefault="006F2369" w:rsidP="006F2369">
      <w:r>
        <w:t>Il était un petit chameau</w:t>
      </w:r>
    </w:p>
    <w:p w14:paraId="09D7F162" w14:textId="77777777" w:rsidR="00B2673C" w:rsidRDefault="006F2369" w:rsidP="006F2369">
      <w:r>
        <w:t>Qui dormait dans un grand berceau</w:t>
      </w:r>
      <w:r w:rsidR="00B2673C">
        <w:t>.</w:t>
      </w:r>
    </w:p>
    <w:p w14:paraId="3C66E54B" w14:textId="0D8030AC" w:rsidR="006F2369" w:rsidRDefault="006F2369" w:rsidP="006F2369">
      <w:r>
        <w:t>Son père était roi d</w:t>
      </w:r>
      <w:r w:rsidR="00B2673C">
        <w:t>’</w:t>
      </w:r>
      <w:r>
        <w:t>un désert</w:t>
      </w:r>
    </w:p>
    <w:p w14:paraId="62AF9423" w14:textId="77777777" w:rsidR="00B2673C" w:rsidRDefault="006F2369" w:rsidP="006F2369">
      <w:r>
        <w:t>Où s</w:t>
      </w:r>
      <w:r w:rsidR="00B2673C">
        <w:t>’</w:t>
      </w:r>
      <w:r>
        <w:t>élevait un grand château</w:t>
      </w:r>
      <w:r w:rsidR="00B2673C">
        <w:t>.</w:t>
      </w:r>
    </w:p>
    <w:p w14:paraId="43B69571" w14:textId="5A72017A" w:rsidR="006F2369" w:rsidRDefault="006F2369" w:rsidP="006F2369">
      <w:r>
        <w:t>Mais on n</w:t>
      </w:r>
      <w:r w:rsidR="00B2673C">
        <w:t>’</w:t>
      </w:r>
      <w:r>
        <w:t>y voyait que des pierres</w:t>
      </w:r>
    </w:p>
    <w:p w14:paraId="5F502D7D" w14:textId="77777777" w:rsidR="00B2673C" w:rsidRDefault="006F2369" w:rsidP="006F2369">
      <w:r>
        <w:t>Luisantes comme des couteaux</w:t>
      </w:r>
      <w:r w:rsidR="00B2673C">
        <w:t>.</w:t>
      </w:r>
    </w:p>
    <w:p w14:paraId="02969B4C" w14:textId="3535782D" w:rsidR="006F2369" w:rsidRDefault="006F2369" w:rsidP="006F2369">
      <w:r>
        <w:t>Le roi avait fait teindre en vert</w:t>
      </w:r>
    </w:p>
    <w:p w14:paraId="6390AC9A" w14:textId="77777777" w:rsidR="00B2673C" w:rsidRDefault="006F2369" w:rsidP="006F2369">
      <w:r>
        <w:t>Les rideaux jaunes du berceau</w:t>
      </w:r>
      <w:r w:rsidR="00B2673C">
        <w:t>.</w:t>
      </w:r>
    </w:p>
    <w:p w14:paraId="7795768D" w14:textId="5938653D" w:rsidR="006F2369" w:rsidRDefault="006F2369" w:rsidP="006F2369">
      <w:r>
        <w:t>Ainsi</w:t>
      </w:r>
      <w:r w:rsidR="00B2673C">
        <w:t xml:space="preserve">, </w:t>
      </w:r>
      <w:r>
        <w:t>le tout petit chameau</w:t>
      </w:r>
    </w:p>
    <w:p w14:paraId="3BF1F0E4" w14:textId="77777777" w:rsidR="006F2369" w:rsidRDefault="006F2369" w:rsidP="006F2369">
      <w:r>
        <w:t>Qui dormait dans le grand soleil</w:t>
      </w:r>
    </w:p>
    <w:p w14:paraId="2BC141E4" w14:textId="77777777" w:rsidR="00B2673C" w:rsidRDefault="006F2369" w:rsidP="006F2369">
      <w:r>
        <w:t>Où il avait toujours trop chaud</w:t>
      </w:r>
      <w:r w:rsidR="00B2673C">
        <w:t>,</w:t>
      </w:r>
    </w:p>
    <w:p w14:paraId="6B1419E4" w14:textId="77777777" w:rsidR="00B2673C" w:rsidRDefault="006F2369" w:rsidP="006F2369">
      <w:r>
        <w:t>Pouvait-il croire</w:t>
      </w:r>
      <w:r w:rsidR="00B2673C">
        <w:t xml:space="preserve">, </w:t>
      </w:r>
      <w:r>
        <w:t>à son réveil</w:t>
      </w:r>
      <w:r w:rsidR="00B2673C">
        <w:t>,</w:t>
      </w:r>
    </w:p>
    <w:p w14:paraId="06319C70" w14:textId="48D9EADE" w:rsidR="006F2369" w:rsidRDefault="006F2369" w:rsidP="006F2369">
      <w:r>
        <w:t>Qu</w:t>
      </w:r>
      <w:r w:rsidR="00B2673C">
        <w:t>’</w:t>
      </w:r>
      <w:r>
        <w:t>il était un petit agneau</w:t>
      </w:r>
    </w:p>
    <w:p w14:paraId="403ACAEE" w14:textId="77777777" w:rsidR="00B2673C" w:rsidRDefault="006F2369" w:rsidP="006F2369">
      <w:r>
        <w:t>Couché</w:t>
      </w:r>
      <w:r w:rsidR="00B2673C">
        <w:t xml:space="preserve">, </w:t>
      </w:r>
      <w:r>
        <w:t>à l</w:t>
      </w:r>
      <w:r w:rsidR="00B2673C">
        <w:t>’</w:t>
      </w:r>
      <w:r>
        <w:t>ombre d</w:t>
      </w:r>
      <w:r w:rsidR="00B2673C">
        <w:t>’</w:t>
      </w:r>
      <w:r>
        <w:t>un grand chêne</w:t>
      </w:r>
      <w:r w:rsidR="00B2673C">
        <w:t>,</w:t>
      </w:r>
    </w:p>
    <w:p w14:paraId="0E32700C" w14:textId="77777777" w:rsidR="00B2673C" w:rsidRDefault="006F2369" w:rsidP="006F2369">
      <w:r>
        <w:t>Dans un pays de fleurs et d</w:t>
      </w:r>
      <w:r w:rsidR="00B2673C">
        <w:t>’</w:t>
      </w:r>
      <w:r>
        <w:t>eau</w:t>
      </w:r>
      <w:r w:rsidR="00B2673C">
        <w:t>.</w:t>
      </w:r>
    </w:p>
    <w:p w14:paraId="162DC261" w14:textId="6627569B" w:rsidR="006F2369" w:rsidRDefault="006F2369" w:rsidP="006F2369">
      <w:pPr>
        <w:pStyle w:val="Auteur"/>
      </w:pPr>
      <w:r>
        <w:t>Maurice Carême</w:t>
      </w:r>
    </w:p>
    <w:p w14:paraId="73DCE61F" w14:textId="77777777" w:rsidR="006F2369" w:rsidRPr="0047505C" w:rsidRDefault="006F2369" w:rsidP="006F2369"/>
    <w:p w14:paraId="37DD0798" w14:textId="4772092A" w:rsidR="00F920FC" w:rsidRPr="0061034D" w:rsidRDefault="00CA0A14" w:rsidP="00F920FC">
      <w:pPr>
        <w:pStyle w:val="Notation"/>
      </w:pPr>
      <w:r>
        <w:tab/>
      </w:r>
      <w:r>
        <w:tab/>
      </w:r>
      <w:r>
        <w:tab/>
        <w:t>8 points</w:t>
      </w:r>
    </w:p>
    <w:p w14:paraId="35791F65" w14:textId="77777777" w:rsidR="00F920FC" w:rsidRPr="0061034D" w:rsidRDefault="00F920FC" w:rsidP="00F920FC">
      <w:pPr>
        <w:pStyle w:val="Titre1"/>
      </w:pPr>
      <w:r w:rsidRPr="0061034D">
        <w:t>Soleil</w:t>
      </w:r>
    </w:p>
    <w:p w14:paraId="7300A7A7" w14:textId="77777777" w:rsidR="00B2673C" w:rsidRDefault="00F920FC" w:rsidP="00F920FC">
      <w:r w:rsidRPr="0061034D">
        <w:t>O Soleil</w:t>
      </w:r>
      <w:r w:rsidR="00B2673C">
        <w:t xml:space="preserve"> ! </w:t>
      </w:r>
      <w:r w:rsidRPr="0061034D">
        <w:t>Que fais-tu là-haut</w:t>
      </w:r>
      <w:r w:rsidR="00B2673C">
        <w:t>,</w:t>
      </w:r>
    </w:p>
    <w:p w14:paraId="544599A1" w14:textId="77777777" w:rsidR="00B2673C" w:rsidRDefault="00F920FC" w:rsidP="00F920FC">
      <w:r w:rsidRPr="0061034D">
        <w:t>L</w:t>
      </w:r>
      <w:r w:rsidR="00B2673C">
        <w:t>’</w:t>
      </w:r>
      <w:r w:rsidRPr="0061034D">
        <w:t>air fatigué</w:t>
      </w:r>
      <w:r w:rsidR="00B2673C">
        <w:t> ?</w:t>
      </w:r>
    </w:p>
    <w:p w14:paraId="4AF5E50D" w14:textId="77777777" w:rsidR="00B2673C" w:rsidRDefault="00F920FC" w:rsidP="00F920FC">
      <w:r w:rsidRPr="0061034D">
        <w:t>Tu rougis</w:t>
      </w:r>
      <w:r w:rsidR="00B2673C">
        <w:t> !</w:t>
      </w:r>
    </w:p>
    <w:p w14:paraId="519E234D" w14:textId="77777777" w:rsidR="00B2673C" w:rsidRDefault="00F920FC" w:rsidP="00F920FC">
      <w:r w:rsidRPr="0061034D">
        <w:t>Est-ce colère ou timidité</w:t>
      </w:r>
      <w:r w:rsidR="00B2673C">
        <w:t> ?</w:t>
      </w:r>
    </w:p>
    <w:p w14:paraId="54071000" w14:textId="004E2997" w:rsidR="00F920FC" w:rsidRPr="0061034D" w:rsidRDefault="00F920FC" w:rsidP="00F920FC"/>
    <w:p w14:paraId="50CA649D" w14:textId="77777777" w:rsidR="00B2673C" w:rsidRDefault="00F920FC" w:rsidP="00F920FC">
      <w:r w:rsidRPr="0061034D">
        <w:t>Allons tu te couches déjà</w:t>
      </w:r>
      <w:r w:rsidR="00B2673C">
        <w:t>,</w:t>
      </w:r>
    </w:p>
    <w:p w14:paraId="772471E1" w14:textId="00A18DD2" w:rsidR="00F920FC" w:rsidRDefault="00F920FC" w:rsidP="00F920FC">
      <w:r w:rsidRPr="0061034D">
        <w:t>Sans même attendre que la lune</w:t>
      </w:r>
    </w:p>
    <w:p w14:paraId="4C31B44E" w14:textId="38C1AA54" w:rsidR="00F920FC" w:rsidRDefault="00F920FC" w:rsidP="00F920FC">
      <w:r w:rsidRPr="0061034D">
        <w:t>T</w:t>
      </w:r>
      <w:r w:rsidR="00B2673C">
        <w:t>’</w:t>
      </w:r>
      <w:r w:rsidRPr="0061034D">
        <w:t xml:space="preserve">apporte des étoiles </w:t>
      </w:r>
      <w:r>
        <w:t>avec lesquelles avant de dormir</w:t>
      </w:r>
    </w:p>
    <w:p w14:paraId="396F093F" w14:textId="77777777" w:rsidR="00B2673C" w:rsidRDefault="00F920FC" w:rsidP="00F920FC">
      <w:r w:rsidRPr="0061034D">
        <w:t>Tu joueras</w:t>
      </w:r>
      <w:r w:rsidR="00B2673C">
        <w:t> ?</w:t>
      </w:r>
    </w:p>
    <w:p w14:paraId="6B10273D" w14:textId="41857F3C" w:rsidR="00F920FC" w:rsidRPr="0061034D" w:rsidRDefault="00F920FC" w:rsidP="00F920FC"/>
    <w:p w14:paraId="252A8FBA" w14:textId="77777777" w:rsidR="00B2673C" w:rsidRDefault="00F920FC" w:rsidP="00F920FC">
      <w:r w:rsidRPr="0061034D">
        <w:t>Non</w:t>
      </w:r>
      <w:r w:rsidR="00B2673C">
        <w:t xml:space="preserve"> ! </w:t>
      </w:r>
      <w:r w:rsidRPr="0061034D">
        <w:t>Ne boude pas la fête</w:t>
      </w:r>
      <w:r w:rsidR="00B2673C">
        <w:t> !</w:t>
      </w:r>
    </w:p>
    <w:p w14:paraId="1EBDF784" w14:textId="77777777" w:rsidR="00B2673C" w:rsidRDefault="00F920FC" w:rsidP="00F920FC">
      <w:r w:rsidRPr="0061034D">
        <w:t>Pourquoi ces coups de soleil</w:t>
      </w:r>
      <w:r w:rsidR="00B2673C">
        <w:t> ?</w:t>
      </w:r>
    </w:p>
    <w:p w14:paraId="015AF2F1" w14:textId="77777777" w:rsidR="00B2673C" w:rsidRDefault="00F920FC" w:rsidP="00F920FC">
      <w:r w:rsidRPr="0061034D">
        <w:t>Est-ce fantaisie ou coup de tête</w:t>
      </w:r>
      <w:r w:rsidR="00B2673C">
        <w:t> ?</w:t>
      </w:r>
    </w:p>
    <w:p w14:paraId="64961E49" w14:textId="0D90A6C8" w:rsidR="00F920FC" w:rsidRPr="0061034D" w:rsidRDefault="00F920FC" w:rsidP="00F920FC"/>
    <w:p w14:paraId="60E6AB37" w14:textId="77777777" w:rsidR="00B2673C" w:rsidRDefault="00F920FC" w:rsidP="00F920FC">
      <w:r w:rsidRPr="0061034D">
        <w:t>T</w:t>
      </w:r>
      <w:r w:rsidR="00B2673C">
        <w:t>’</w:t>
      </w:r>
      <w:r w:rsidRPr="0061034D">
        <w:t>as chaud</w:t>
      </w:r>
      <w:r w:rsidR="00B2673C">
        <w:t> !</w:t>
      </w:r>
    </w:p>
    <w:p w14:paraId="6C38713D" w14:textId="77777777" w:rsidR="00B2673C" w:rsidRDefault="00F920FC" w:rsidP="00F920FC">
      <w:r w:rsidRPr="0061034D">
        <w:t>Ton crâne chauve n</w:t>
      </w:r>
      <w:r w:rsidR="00B2673C">
        <w:t>’</w:t>
      </w:r>
      <w:r w:rsidRPr="0061034D">
        <w:t>est pas beau</w:t>
      </w:r>
      <w:r w:rsidR="00B2673C">
        <w:t xml:space="preserve">, </w:t>
      </w:r>
      <w:r w:rsidRPr="0061034D">
        <w:t>gros insecte va</w:t>
      </w:r>
      <w:r w:rsidR="00B2673C">
        <w:t> !</w:t>
      </w:r>
    </w:p>
    <w:p w14:paraId="5FDF30D7" w14:textId="77777777" w:rsidR="00B2673C" w:rsidRDefault="00F920FC" w:rsidP="00F920FC">
      <w:r w:rsidRPr="0061034D">
        <w:t>Couvre-toi la tête</w:t>
      </w:r>
      <w:r w:rsidR="00B2673C">
        <w:t xml:space="preserve">, </w:t>
      </w:r>
      <w:r w:rsidRPr="0061034D">
        <w:t>avec un joli bonnet de nuit</w:t>
      </w:r>
      <w:r w:rsidR="00B2673C">
        <w:t>,</w:t>
      </w:r>
    </w:p>
    <w:p w14:paraId="4884D492" w14:textId="77777777" w:rsidR="00B2673C" w:rsidRDefault="00F920FC" w:rsidP="00F920FC">
      <w:r w:rsidRPr="0061034D">
        <w:t>Veux-tu</w:t>
      </w:r>
      <w:r w:rsidR="00B2673C">
        <w:t> ?</w:t>
      </w:r>
    </w:p>
    <w:p w14:paraId="65F28891" w14:textId="3AF79E68" w:rsidR="00F920FC" w:rsidRPr="0061034D" w:rsidRDefault="00F920FC" w:rsidP="00F920FC">
      <w:pPr>
        <w:pStyle w:val="Auteur"/>
      </w:pPr>
      <w:r w:rsidRPr="0061034D">
        <w:t>Mohamed Azizlahababi</w:t>
      </w:r>
    </w:p>
    <w:p w14:paraId="246E165E" w14:textId="4B8E11C7" w:rsidR="00F920FC" w:rsidRPr="0061034D" w:rsidRDefault="00CA0A14" w:rsidP="00F920FC">
      <w:pPr>
        <w:pStyle w:val="Notation"/>
      </w:pPr>
      <w:bookmarkStart w:id="71" w:name="bookmark152"/>
      <w:r>
        <w:tab/>
      </w:r>
      <w:r>
        <w:tab/>
      </w:r>
      <w:r>
        <w:tab/>
        <w:t>8 points</w:t>
      </w:r>
    </w:p>
    <w:p w14:paraId="2E5CD902" w14:textId="6C14932A" w:rsidR="00F920FC" w:rsidRPr="0061034D" w:rsidRDefault="00F920FC" w:rsidP="00F920FC">
      <w:pPr>
        <w:pStyle w:val="Titre1"/>
      </w:pPr>
      <w:r w:rsidRPr="0061034D">
        <w:t>Chanson d</w:t>
      </w:r>
      <w:r w:rsidR="00B2673C">
        <w:t>’</w:t>
      </w:r>
      <w:r w:rsidRPr="0061034D">
        <w:t>Automne</w:t>
      </w:r>
    </w:p>
    <w:bookmarkEnd w:id="71"/>
    <w:p w14:paraId="3AFDF8CB" w14:textId="77777777" w:rsidR="00F920FC" w:rsidRDefault="00F920FC" w:rsidP="00F920FC">
      <w:r w:rsidRPr="0061034D">
        <w:t>Les sanglots longs</w:t>
      </w:r>
    </w:p>
    <w:p w14:paraId="3C3E6022" w14:textId="77777777" w:rsidR="00F920FC" w:rsidRDefault="00F920FC" w:rsidP="00F920FC">
      <w:r w:rsidRPr="0061034D">
        <w:t>Des violons</w:t>
      </w:r>
    </w:p>
    <w:p w14:paraId="3FFAD0C4" w14:textId="0BA98926" w:rsidR="00F920FC" w:rsidRDefault="00F920FC" w:rsidP="00F920FC">
      <w:r w:rsidRPr="0061034D">
        <w:t>De l</w:t>
      </w:r>
      <w:r w:rsidR="00B2673C">
        <w:t>’</w:t>
      </w:r>
      <w:r>
        <w:t>automne</w:t>
      </w:r>
    </w:p>
    <w:p w14:paraId="1427D5EF" w14:textId="77777777" w:rsidR="00F920FC" w:rsidRDefault="00F920FC" w:rsidP="00F920FC">
      <w:r w:rsidRPr="0061034D">
        <w:t>Blessent mon cœur</w:t>
      </w:r>
    </w:p>
    <w:p w14:paraId="5746E66C" w14:textId="352B3C26" w:rsidR="00F920FC" w:rsidRDefault="00F920FC" w:rsidP="00F920FC">
      <w:r w:rsidRPr="0061034D">
        <w:t>D</w:t>
      </w:r>
      <w:r w:rsidR="00B2673C">
        <w:t>’</w:t>
      </w:r>
      <w:r>
        <w:t>une langueur</w:t>
      </w:r>
    </w:p>
    <w:p w14:paraId="554DE757" w14:textId="77777777" w:rsidR="00B2673C" w:rsidRDefault="00F920FC" w:rsidP="00F920FC">
      <w:r w:rsidRPr="0061034D">
        <w:t>Monotone</w:t>
      </w:r>
      <w:r w:rsidR="00B2673C">
        <w:t>.</w:t>
      </w:r>
    </w:p>
    <w:p w14:paraId="3F5BA3B1" w14:textId="5F8A3CDE" w:rsidR="00F920FC" w:rsidRPr="0061034D" w:rsidRDefault="00F920FC" w:rsidP="00F920FC"/>
    <w:p w14:paraId="39A39125" w14:textId="77777777" w:rsidR="00F920FC" w:rsidRDefault="00F920FC" w:rsidP="00F920FC">
      <w:r>
        <w:t>Tout suffocant</w:t>
      </w:r>
    </w:p>
    <w:p w14:paraId="53041C18" w14:textId="3F23F19A" w:rsidR="00F920FC" w:rsidRDefault="00F920FC" w:rsidP="00F920FC">
      <w:r w:rsidRPr="0061034D">
        <w:t>Et blême</w:t>
      </w:r>
      <w:r w:rsidR="00B2673C">
        <w:t xml:space="preserve">, </w:t>
      </w:r>
      <w:r>
        <w:t>quand</w:t>
      </w:r>
    </w:p>
    <w:p w14:paraId="408C098A" w14:textId="77777777" w:rsidR="00B2673C" w:rsidRDefault="00F920FC" w:rsidP="00F920FC">
      <w:r w:rsidRPr="0061034D">
        <w:t>Sonne l</w:t>
      </w:r>
      <w:r w:rsidR="00B2673C">
        <w:t>’</w:t>
      </w:r>
      <w:r w:rsidRPr="0061034D">
        <w:t>heure</w:t>
      </w:r>
      <w:r w:rsidR="00B2673C">
        <w:t>,</w:t>
      </w:r>
    </w:p>
    <w:p w14:paraId="7F463F14" w14:textId="098EA63C" w:rsidR="00F920FC" w:rsidRDefault="00F920FC" w:rsidP="00F920FC">
      <w:r w:rsidRPr="0061034D">
        <w:t>Je me so</w:t>
      </w:r>
      <w:r>
        <w:t>uviens</w:t>
      </w:r>
    </w:p>
    <w:p w14:paraId="44EEE192" w14:textId="77777777" w:rsidR="00F920FC" w:rsidRDefault="00F920FC" w:rsidP="00F920FC">
      <w:r>
        <w:t>Des jours anciens</w:t>
      </w:r>
    </w:p>
    <w:p w14:paraId="4E282266" w14:textId="77777777" w:rsidR="00B2673C" w:rsidRDefault="00F920FC" w:rsidP="00F920FC">
      <w:r w:rsidRPr="0061034D">
        <w:t>Et je pleure</w:t>
      </w:r>
      <w:r w:rsidR="00B2673C">
        <w:t>.</w:t>
      </w:r>
    </w:p>
    <w:p w14:paraId="76D4DE46" w14:textId="6AE0D3BE" w:rsidR="00F920FC" w:rsidRPr="0061034D" w:rsidRDefault="00F920FC" w:rsidP="00F920FC"/>
    <w:p w14:paraId="5F600F66" w14:textId="0A355BE2" w:rsidR="00F920FC" w:rsidRDefault="00F920FC" w:rsidP="00F920FC">
      <w:r w:rsidRPr="0061034D">
        <w:t>Et je m</w:t>
      </w:r>
      <w:r w:rsidR="00B2673C">
        <w:t>’</w:t>
      </w:r>
      <w:r>
        <w:t>en vais</w:t>
      </w:r>
    </w:p>
    <w:p w14:paraId="033BB285" w14:textId="77777777" w:rsidR="00F920FC" w:rsidRDefault="00F920FC" w:rsidP="00F920FC">
      <w:r>
        <w:t>Au vent mauvais</w:t>
      </w:r>
    </w:p>
    <w:p w14:paraId="243C5276" w14:textId="309EAB56" w:rsidR="00F920FC" w:rsidRDefault="00F920FC" w:rsidP="00F920FC">
      <w:r w:rsidRPr="0061034D">
        <w:t>Qui m</w:t>
      </w:r>
      <w:r w:rsidR="00B2673C">
        <w:t>’</w:t>
      </w:r>
      <w:r>
        <w:t>emporte</w:t>
      </w:r>
    </w:p>
    <w:p w14:paraId="393450E9" w14:textId="71FB28BB" w:rsidR="00F920FC" w:rsidRDefault="00F920FC" w:rsidP="00F920FC">
      <w:r w:rsidRPr="0061034D">
        <w:t>Deçà</w:t>
      </w:r>
      <w:r w:rsidR="00B2673C">
        <w:t xml:space="preserve">, </w:t>
      </w:r>
      <w:r>
        <w:t>delà</w:t>
      </w:r>
    </w:p>
    <w:p w14:paraId="2710D589" w14:textId="77777777" w:rsidR="00F920FC" w:rsidRDefault="00F920FC" w:rsidP="00F920FC">
      <w:r>
        <w:t>Pareil à la</w:t>
      </w:r>
    </w:p>
    <w:p w14:paraId="688C1990" w14:textId="77777777" w:rsidR="00B2673C" w:rsidRDefault="00F920FC" w:rsidP="00F920FC">
      <w:r w:rsidRPr="0061034D">
        <w:t>Feuille morte</w:t>
      </w:r>
      <w:r w:rsidR="00B2673C">
        <w:t>.</w:t>
      </w:r>
    </w:p>
    <w:p w14:paraId="6B48B8B3" w14:textId="5D9642C3" w:rsidR="00F920FC" w:rsidRPr="00AB75F4" w:rsidRDefault="00F920FC" w:rsidP="00F920FC">
      <w:pPr>
        <w:pStyle w:val="Auteur"/>
      </w:pPr>
      <w:r w:rsidRPr="00AB75F4">
        <w:t>Paul Verlaine</w:t>
      </w:r>
    </w:p>
    <w:p w14:paraId="5FE2A4DC" w14:textId="3E40F372" w:rsidR="00F920FC" w:rsidRDefault="00CA0A14" w:rsidP="00F920FC">
      <w:pPr>
        <w:pStyle w:val="Notation"/>
      </w:pPr>
      <w:bookmarkStart w:id="72" w:name="bookmark155"/>
      <w:r>
        <w:tab/>
      </w:r>
      <w:r>
        <w:tab/>
      </w:r>
      <w:r>
        <w:tab/>
        <w:t>8 points</w:t>
      </w:r>
    </w:p>
    <w:p w14:paraId="14DB7340" w14:textId="77777777" w:rsidR="00F920FC" w:rsidRDefault="00F920FC" w:rsidP="00F920FC">
      <w:pPr>
        <w:pStyle w:val="Titre1"/>
      </w:pPr>
      <w:r w:rsidRPr="00AB75F4">
        <w:t>Le vieux et son chien</w:t>
      </w:r>
    </w:p>
    <w:bookmarkEnd w:id="72"/>
    <w:p w14:paraId="41E1243C" w14:textId="2A8D2BD6" w:rsidR="00F920FC" w:rsidRDefault="00F920FC" w:rsidP="00F920FC">
      <w:r w:rsidRPr="00AB75F4">
        <w:t>S</w:t>
      </w:r>
      <w:r w:rsidR="00B2673C">
        <w:t>’</w:t>
      </w:r>
      <w:r>
        <w:t>il était le plus laid</w:t>
      </w:r>
    </w:p>
    <w:p w14:paraId="7537DE4C" w14:textId="77777777" w:rsidR="00F920FC" w:rsidRDefault="00F920FC" w:rsidP="00F920FC">
      <w:r w:rsidRPr="00AB75F4">
        <w:t>De tous les chiens du monde</w:t>
      </w:r>
    </w:p>
    <w:p w14:paraId="7B57F4E7" w14:textId="5C5F42A0" w:rsidR="00F920FC" w:rsidRDefault="00F920FC" w:rsidP="00F920FC">
      <w:r w:rsidRPr="00AB75F4">
        <w:t>Je l</w:t>
      </w:r>
      <w:r w:rsidR="00B2673C">
        <w:t>’</w:t>
      </w:r>
      <w:r w:rsidRPr="00AB75F4">
        <w:t>aimerais encore</w:t>
      </w:r>
    </w:p>
    <w:p w14:paraId="785B4650" w14:textId="77777777" w:rsidR="00F920FC" w:rsidRDefault="00F920FC" w:rsidP="00F920FC">
      <w:r>
        <w:t>A</w:t>
      </w:r>
      <w:r w:rsidRPr="00AB75F4">
        <w:t xml:space="preserve"> cause de ses yeux</w:t>
      </w:r>
    </w:p>
    <w:p w14:paraId="60A569C4" w14:textId="77777777" w:rsidR="00F920FC" w:rsidRPr="00AB75F4" w:rsidRDefault="00F920FC" w:rsidP="00F920FC"/>
    <w:p w14:paraId="44D76409" w14:textId="0B62E0A0" w:rsidR="00F920FC" w:rsidRDefault="00F920FC" w:rsidP="00F920FC">
      <w:r w:rsidRPr="00AB75F4">
        <w:t>Si j</w:t>
      </w:r>
      <w:r w:rsidR="00B2673C">
        <w:t>’</w:t>
      </w:r>
      <w:r w:rsidRPr="00AB75F4">
        <w:t>étais le plus vieux</w:t>
      </w:r>
    </w:p>
    <w:p w14:paraId="16259353" w14:textId="77777777" w:rsidR="00F920FC" w:rsidRDefault="00F920FC" w:rsidP="00F920FC">
      <w:r w:rsidRPr="00AB75F4">
        <w:t>De tous les vieux du monde</w:t>
      </w:r>
    </w:p>
    <w:p w14:paraId="3A9199C4" w14:textId="78ED2133" w:rsidR="00F920FC" w:rsidRDefault="00F920FC" w:rsidP="00F920FC">
      <w:r w:rsidRPr="00AB75F4">
        <w:t>L</w:t>
      </w:r>
      <w:r w:rsidR="00B2673C">
        <w:t>’</w:t>
      </w:r>
      <w:r>
        <w:t>amour luirait encore</w:t>
      </w:r>
    </w:p>
    <w:p w14:paraId="7EC4BA08" w14:textId="77777777" w:rsidR="00F920FC" w:rsidRDefault="00F920FC" w:rsidP="00F920FC">
      <w:r w:rsidRPr="00AB75F4">
        <w:t>Dans le fond de ses yeux</w:t>
      </w:r>
    </w:p>
    <w:p w14:paraId="5C21D032" w14:textId="77777777" w:rsidR="00F920FC" w:rsidRPr="00AB75F4" w:rsidRDefault="00F920FC" w:rsidP="00F920FC"/>
    <w:p w14:paraId="183D01C8" w14:textId="77777777" w:rsidR="00F920FC" w:rsidRDefault="00F920FC" w:rsidP="00F920FC">
      <w:r w:rsidRPr="00AB75F4">
        <w:t>Et nous serions tous deux</w:t>
      </w:r>
    </w:p>
    <w:p w14:paraId="777A138B" w14:textId="5124D738" w:rsidR="00F920FC" w:rsidRDefault="00F920FC" w:rsidP="00F920FC">
      <w:r w:rsidRPr="00AB75F4">
        <w:t>Lui si laid</w:t>
      </w:r>
      <w:r w:rsidR="00B2673C">
        <w:t xml:space="preserve">, </w:t>
      </w:r>
      <w:r w:rsidRPr="00AB75F4">
        <w:t>moi si vieux</w:t>
      </w:r>
    </w:p>
    <w:p w14:paraId="214CBD0D" w14:textId="77777777" w:rsidR="00F920FC" w:rsidRDefault="00F920FC" w:rsidP="00F920FC">
      <w:r w:rsidRPr="00AB75F4">
        <w:t>Un peu moins seuls au monde</w:t>
      </w:r>
    </w:p>
    <w:p w14:paraId="17FD5173" w14:textId="77777777" w:rsidR="00F920FC" w:rsidRPr="00AB75F4" w:rsidRDefault="00F920FC" w:rsidP="00F920FC">
      <w:r>
        <w:t>A</w:t>
      </w:r>
      <w:r w:rsidRPr="00AB75F4">
        <w:t xml:space="preserve"> cause de ses yeux</w:t>
      </w:r>
    </w:p>
    <w:p w14:paraId="6C2A6551" w14:textId="77777777" w:rsidR="00F920FC" w:rsidRPr="00AB75F4" w:rsidRDefault="00F920FC" w:rsidP="00F920FC">
      <w:pPr>
        <w:pStyle w:val="Auteur"/>
      </w:pPr>
      <w:r w:rsidRPr="00AB75F4">
        <w:t>Pierre Menanteau</w:t>
      </w:r>
    </w:p>
    <w:p w14:paraId="317DCBA3" w14:textId="6CEA5E8E" w:rsidR="00F920FC" w:rsidRPr="00AB75F4" w:rsidRDefault="00CA0A14" w:rsidP="00F920FC">
      <w:pPr>
        <w:pStyle w:val="Notation"/>
      </w:pPr>
      <w:bookmarkStart w:id="73" w:name="bookmark156"/>
      <w:r>
        <w:tab/>
      </w:r>
      <w:r>
        <w:tab/>
      </w:r>
      <w:r>
        <w:tab/>
        <w:t>8 points</w:t>
      </w:r>
    </w:p>
    <w:p w14:paraId="41FA05C1" w14:textId="77777777" w:rsidR="00F920FC" w:rsidRPr="00AB75F4" w:rsidRDefault="00F920FC" w:rsidP="00F920FC">
      <w:pPr>
        <w:pStyle w:val="Titre1"/>
      </w:pPr>
      <w:r w:rsidRPr="00AB75F4">
        <w:t>Quand la perdrix</w:t>
      </w:r>
    </w:p>
    <w:bookmarkEnd w:id="73"/>
    <w:p w14:paraId="2FBB9947" w14:textId="77777777" w:rsidR="00F920FC" w:rsidRDefault="00F920FC" w:rsidP="00F920FC">
      <w:r w:rsidRPr="00AB75F4">
        <w:t>Q</w:t>
      </w:r>
      <w:r>
        <w:t>uand la perdrix voit ses petits</w:t>
      </w:r>
    </w:p>
    <w:p w14:paraId="4AF3FC4E" w14:textId="260374BF" w:rsidR="00F920FC" w:rsidRDefault="00F920FC" w:rsidP="00F920FC">
      <w:r w:rsidRPr="00AB75F4">
        <w:t>En danger</w:t>
      </w:r>
      <w:r w:rsidR="00B2673C">
        <w:t xml:space="preserve">, </w:t>
      </w:r>
      <w:r w:rsidRPr="00AB75F4">
        <w:t>et n</w:t>
      </w:r>
      <w:r w:rsidR="00B2673C">
        <w:t>’</w:t>
      </w:r>
      <w:r w:rsidRPr="00AB75F4">
        <w:t>ayant qu</w:t>
      </w:r>
      <w:r w:rsidR="00B2673C">
        <w:t>’</w:t>
      </w:r>
      <w:r w:rsidRPr="00AB75F4">
        <w:t>une plume nouvelle</w:t>
      </w:r>
    </w:p>
    <w:p w14:paraId="04955E39" w14:textId="77777777" w:rsidR="00B2673C" w:rsidRDefault="00F920FC" w:rsidP="00F920FC">
      <w:r w:rsidRPr="00AB75F4">
        <w:t>Qui ne peuvent fuir</w:t>
      </w:r>
      <w:r w:rsidR="00B2673C">
        <w:t xml:space="preserve">, </w:t>
      </w:r>
      <w:r w:rsidRPr="00AB75F4">
        <w:t>encore</w:t>
      </w:r>
      <w:r w:rsidR="00B2673C">
        <w:t xml:space="preserve">, </w:t>
      </w:r>
      <w:r w:rsidRPr="00AB75F4">
        <w:t>par les airs</w:t>
      </w:r>
      <w:r w:rsidR="00B2673C">
        <w:t xml:space="preserve">, </w:t>
      </w:r>
      <w:r w:rsidRPr="00AB75F4">
        <w:t>le trépas</w:t>
      </w:r>
      <w:r w:rsidR="00B2673C">
        <w:t>,</w:t>
      </w:r>
    </w:p>
    <w:p w14:paraId="31BCD2F4" w14:textId="77777777" w:rsidR="00B2673C" w:rsidRDefault="00F920FC" w:rsidP="00F920FC">
      <w:r w:rsidRPr="00AB75F4">
        <w:t>Elle fait la blessée</w:t>
      </w:r>
      <w:r w:rsidR="00B2673C">
        <w:t xml:space="preserve">, </w:t>
      </w:r>
      <w:r w:rsidRPr="00AB75F4">
        <w:t>et va trainant de l</w:t>
      </w:r>
      <w:r w:rsidR="00B2673C">
        <w:t>’</w:t>
      </w:r>
      <w:r w:rsidRPr="00AB75F4">
        <w:t>aile</w:t>
      </w:r>
      <w:r w:rsidR="00B2673C">
        <w:t>,</w:t>
      </w:r>
    </w:p>
    <w:p w14:paraId="1830CC58" w14:textId="48DF1887" w:rsidR="00F920FC" w:rsidRDefault="00F920FC" w:rsidP="00F920FC">
      <w:r w:rsidRPr="00AB75F4">
        <w:t>Attirant le chasseur et le chien sur ses pas</w:t>
      </w:r>
    </w:p>
    <w:p w14:paraId="080AA62C" w14:textId="77777777" w:rsidR="00B2673C" w:rsidRDefault="00F920FC" w:rsidP="00F920FC">
      <w:r w:rsidRPr="00AB75F4">
        <w:t>Détourne le danger</w:t>
      </w:r>
      <w:r w:rsidR="00B2673C">
        <w:t xml:space="preserve">, </w:t>
      </w:r>
      <w:r w:rsidRPr="00AB75F4">
        <w:t>sauve ainsi sa famille</w:t>
      </w:r>
      <w:r w:rsidR="00B2673C">
        <w:t>.</w:t>
      </w:r>
    </w:p>
    <w:p w14:paraId="04124ADE" w14:textId="50592C70" w:rsidR="00F920FC" w:rsidRPr="00AB75F4" w:rsidRDefault="00F920FC" w:rsidP="00F920FC">
      <w:r w:rsidRPr="00AB75F4">
        <w:t>Et puis quand le chasseur croit que son chien la pille</w:t>
      </w:r>
    </w:p>
    <w:p w14:paraId="4CCECC0A" w14:textId="1A7D1E46" w:rsidR="00F920FC" w:rsidRDefault="00F920FC" w:rsidP="00F920FC">
      <w:r w:rsidRPr="00AB75F4">
        <w:t>Elle lui dit adieu</w:t>
      </w:r>
      <w:r w:rsidR="00B2673C">
        <w:t xml:space="preserve">, </w:t>
      </w:r>
      <w:r w:rsidRPr="00AB75F4">
        <w:t>prend sa volée et rit</w:t>
      </w:r>
    </w:p>
    <w:p w14:paraId="573DDB8D" w14:textId="77777777" w:rsidR="00B2673C" w:rsidRDefault="00F920FC" w:rsidP="00F920FC">
      <w:r w:rsidRPr="00AB75F4">
        <w:t>De l</w:t>
      </w:r>
      <w:r w:rsidR="00B2673C">
        <w:t>’</w:t>
      </w:r>
      <w:r w:rsidRPr="00AB75F4">
        <w:t>homme qui</w:t>
      </w:r>
      <w:r w:rsidR="00B2673C">
        <w:t xml:space="preserve">, </w:t>
      </w:r>
      <w:r w:rsidRPr="00AB75F4">
        <w:t>confus</w:t>
      </w:r>
      <w:r w:rsidR="00B2673C">
        <w:t xml:space="preserve">, </w:t>
      </w:r>
      <w:r w:rsidRPr="00AB75F4">
        <w:t>des yeux en vain la suit</w:t>
      </w:r>
      <w:r w:rsidR="00B2673C">
        <w:t>.</w:t>
      </w:r>
    </w:p>
    <w:p w14:paraId="3D71AC8E" w14:textId="17E8C0EC" w:rsidR="00F920FC" w:rsidRPr="00AB75F4" w:rsidRDefault="00F920FC" w:rsidP="00F920FC">
      <w:pPr>
        <w:pStyle w:val="Auteur"/>
      </w:pPr>
      <w:r w:rsidRPr="00AB75F4">
        <w:t>La Fontaine</w:t>
      </w:r>
    </w:p>
    <w:p w14:paraId="4CF5981B" w14:textId="6983D995" w:rsidR="00F920FC" w:rsidRPr="00AB75F4" w:rsidRDefault="00CA0A14" w:rsidP="00F920FC">
      <w:pPr>
        <w:pStyle w:val="Notation"/>
      </w:pPr>
      <w:r>
        <w:tab/>
      </w:r>
      <w:r>
        <w:tab/>
      </w:r>
      <w:r>
        <w:tab/>
        <w:t>8 points</w:t>
      </w:r>
    </w:p>
    <w:p w14:paraId="04D91975" w14:textId="77777777" w:rsidR="00F920FC" w:rsidRPr="00AB75F4" w:rsidRDefault="00F920FC" w:rsidP="00F920FC">
      <w:pPr>
        <w:pStyle w:val="Titre1"/>
      </w:pPr>
      <w:r w:rsidRPr="00AB75F4">
        <w:t>Solitude</w:t>
      </w:r>
    </w:p>
    <w:p w14:paraId="17B24239" w14:textId="77777777" w:rsidR="00F920FC" w:rsidRDefault="00F920FC" w:rsidP="00F920FC">
      <w:r>
        <w:t>Il parlait aux volcans</w:t>
      </w:r>
    </w:p>
    <w:p w14:paraId="1D6FCE94" w14:textId="77777777" w:rsidR="00B2673C" w:rsidRDefault="00F920FC" w:rsidP="00F920FC">
      <w:r w:rsidRPr="00AB75F4">
        <w:t>Et s</w:t>
      </w:r>
      <w:r w:rsidR="00B2673C">
        <w:t>’</w:t>
      </w:r>
      <w:r w:rsidRPr="00AB75F4">
        <w:t>entendait avec les fleuves</w:t>
      </w:r>
      <w:r w:rsidR="00B2673C">
        <w:t>.</w:t>
      </w:r>
    </w:p>
    <w:p w14:paraId="0CB4F47E" w14:textId="1479BDB7" w:rsidR="00F920FC" w:rsidRDefault="00F920FC" w:rsidP="00F920FC">
      <w:r w:rsidRPr="00AB75F4">
        <w:t>Le soir</w:t>
      </w:r>
      <w:r w:rsidR="00B2673C">
        <w:t xml:space="preserve">, </w:t>
      </w:r>
      <w:r w:rsidRPr="00AB75F4">
        <w:t>il tutoyait les astres malheureux</w:t>
      </w:r>
    </w:p>
    <w:p w14:paraId="24B10A65" w14:textId="77777777" w:rsidR="00B2673C" w:rsidRDefault="00F920FC" w:rsidP="00F920FC">
      <w:r w:rsidRPr="00AB75F4">
        <w:t>Il signait des traités</w:t>
      </w:r>
      <w:r w:rsidR="00B2673C">
        <w:t> :</w:t>
      </w:r>
    </w:p>
    <w:p w14:paraId="67875846" w14:textId="77777777" w:rsidR="00B2673C" w:rsidRDefault="00F920FC" w:rsidP="00F920FC">
      <w:r w:rsidRPr="00AB75F4">
        <w:t>Girafe par ici</w:t>
      </w:r>
      <w:r w:rsidR="00B2673C">
        <w:t>,</w:t>
      </w:r>
    </w:p>
    <w:p w14:paraId="397DEF2D" w14:textId="77777777" w:rsidR="00B2673C" w:rsidRDefault="00F920FC" w:rsidP="00F920FC">
      <w:r w:rsidRPr="00AB75F4">
        <w:t>Vautours par là</w:t>
      </w:r>
      <w:r w:rsidR="00B2673C">
        <w:t>.</w:t>
      </w:r>
    </w:p>
    <w:p w14:paraId="3D780254" w14:textId="6CD16E36" w:rsidR="00F920FC" w:rsidRDefault="00F920FC" w:rsidP="00F920FC">
      <w:r w:rsidRPr="00AB75F4">
        <w:t>Il écoutait les doléances du caillou</w:t>
      </w:r>
    </w:p>
    <w:p w14:paraId="3FFE3525" w14:textId="77777777" w:rsidR="00F920FC" w:rsidRDefault="00F920FC" w:rsidP="00F920FC">
      <w:r w:rsidRPr="00AB75F4">
        <w:t>Et partageait ses souvenirs</w:t>
      </w:r>
    </w:p>
    <w:p w14:paraId="0AAD9FA2" w14:textId="77777777" w:rsidR="00B2673C" w:rsidRDefault="00F920FC" w:rsidP="00F920FC">
      <w:r w:rsidRPr="00AB75F4">
        <w:t>Avec tant d</w:t>
      </w:r>
      <w:r w:rsidR="00B2673C">
        <w:t>’</w:t>
      </w:r>
      <w:r w:rsidRPr="00AB75F4">
        <w:t>horizons déçus</w:t>
      </w:r>
      <w:r w:rsidR="00B2673C">
        <w:t> !</w:t>
      </w:r>
    </w:p>
    <w:p w14:paraId="22298D95" w14:textId="4426418D" w:rsidR="00F920FC" w:rsidRDefault="00F920FC" w:rsidP="00F920FC">
      <w:r>
        <w:t>A force de comprendre</w:t>
      </w:r>
    </w:p>
    <w:p w14:paraId="57B0DC07" w14:textId="77777777" w:rsidR="00B2673C" w:rsidRDefault="00F920FC" w:rsidP="00F920FC">
      <w:r w:rsidRPr="00AB75F4">
        <w:t>L</w:t>
      </w:r>
      <w:r w:rsidR="00B2673C">
        <w:t>’</w:t>
      </w:r>
      <w:r w:rsidRPr="00AB75F4">
        <w:t>azur et la planète</w:t>
      </w:r>
      <w:r w:rsidR="00B2673C">
        <w:t>,</w:t>
      </w:r>
    </w:p>
    <w:p w14:paraId="07BB9012" w14:textId="77777777" w:rsidR="00B2673C" w:rsidRDefault="00F920FC" w:rsidP="00F920FC">
      <w:r w:rsidRPr="00AB75F4">
        <w:t>Il s</w:t>
      </w:r>
      <w:r w:rsidR="00B2673C">
        <w:t>’</w:t>
      </w:r>
      <w:r w:rsidRPr="00AB75F4">
        <w:t>éloignait de ses semblables</w:t>
      </w:r>
      <w:r w:rsidR="00B2673C">
        <w:t>.</w:t>
      </w:r>
    </w:p>
    <w:p w14:paraId="5E7CD458" w14:textId="77777777" w:rsidR="00B2673C" w:rsidRDefault="00F920FC" w:rsidP="00F920FC">
      <w:r w:rsidRPr="00AB75F4">
        <w:t>Hommes très droits</w:t>
      </w:r>
      <w:r w:rsidR="00B2673C">
        <w:t xml:space="preserve">, </w:t>
      </w:r>
      <w:r w:rsidRPr="00AB75F4">
        <w:t>hommes très justes</w:t>
      </w:r>
      <w:r w:rsidR="00B2673C">
        <w:t>,</w:t>
      </w:r>
    </w:p>
    <w:p w14:paraId="2F023160" w14:textId="539D8ED1" w:rsidR="00F920FC" w:rsidRPr="00AB75F4" w:rsidRDefault="00F920FC" w:rsidP="00F920FC">
      <w:r w:rsidRPr="00AB75F4">
        <w:t>Apprenez-lui</w:t>
      </w:r>
    </w:p>
    <w:p w14:paraId="5C77DF18" w14:textId="77777777" w:rsidR="00B2673C" w:rsidRDefault="00F920FC" w:rsidP="00F920FC">
      <w:r>
        <w:t>A</w:t>
      </w:r>
      <w:r w:rsidRPr="00AB75F4">
        <w:t xml:space="preserve"> être un peu moins seul</w:t>
      </w:r>
      <w:r w:rsidR="00B2673C">
        <w:t>.</w:t>
      </w:r>
    </w:p>
    <w:p w14:paraId="1384728C" w14:textId="3C77D6CA" w:rsidR="00F920FC" w:rsidRPr="00AB75F4" w:rsidRDefault="00F920FC" w:rsidP="00F920FC">
      <w:pPr>
        <w:pStyle w:val="Auteur"/>
      </w:pPr>
      <w:r w:rsidRPr="00AB75F4">
        <w:t>Alain Bosquet</w:t>
      </w:r>
    </w:p>
    <w:p w14:paraId="5B2B0F92" w14:textId="48477FE9" w:rsidR="00F920FC" w:rsidRPr="005430A5" w:rsidRDefault="00CA0A14" w:rsidP="00F920FC">
      <w:pPr>
        <w:pStyle w:val="Notation"/>
      </w:pPr>
      <w:bookmarkStart w:id="74" w:name="bookmark159"/>
      <w:r>
        <w:tab/>
      </w:r>
      <w:r>
        <w:tab/>
      </w:r>
      <w:r>
        <w:tab/>
        <w:t>8 points</w:t>
      </w:r>
    </w:p>
    <w:p w14:paraId="1E01330D" w14:textId="77777777" w:rsidR="00F920FC" w:rsidRPr="005430A5" w:rsidRDefault="00F920FC" w:rsidP="00F920FC">
      <w:pPr>
        <w:pStyle w:val="Titre1"/>
      </w:pPr>
      <w:r w:rsidRPr="005430A5">
        <w:t>Le petit chat</w:t>
      </w:r>
    </w:p>
    <w:bookmarkEnd w:id="74"/>
    <w:p w14:paraId="198CA134" w14:textId="77777777" w:rsidR="00B2673C" w:rsidRDefault="00F920FC" w:rsidP="00F920FC">
      <w:r w:rsidRPr="005430A5">
        <w:t>Tout d</w:t>
      </w:r>
      <w:r w:rsidR="00B2673C">
        <w:t>’</w:t>
      </w:r>
      <w:r w:rsidRPr="005430A5">
        <w:t>abord de son nez délicat il le flaire</w:t>
      </w:r>
      <w:r w:rsidR="00B2673C">
        <w:t>,</w:t>
      </w:r>
    </w:p>
    <w:p w14:paraId="1C7A39FE" w14:textId="1DC7EAEF" w:rsidR="00F920FC" w:rsidRDefault="00F920FC" w:rsidP="00F920FC">
      <w:r w:rsidRPr="005430A5">
        <w:t>Le frôle</w:t>
      </w:r>
      <w:r w:rsidR="00B2673C">
        <w:t xml:space="preserve"> ; </w:t>
      </w:r>
      <w:r w:rsidRPr="005430A5">
        <w:t>pui</w:t>
      </w:r>
      <w:r>
        <w:t>s à coups de langue très petits</w:t>
      </w:r>
    </w:p>
    <w:p w14:paraId="79C4F41A" w14:textId="77777777" w:rsidR="00B2673C" w:rsidRDefault="00F920FC" w:rsidP="00F920FC">
      <w:r w:rsidRPr="005430A5">
        <w:t>Il le lampe</w:t>
      </w:r>
      <w:r w:rsidR="00B2673C">
        <w:t xml:space="preserve"> : </w:t>
      </w:r>
      <w:r w:rsidRPr="005430A5">
        <w:t>et dès lors il est à son affaire</w:t>
      </w:r>
      <w:r w:rsidR="00B2673C">
        <w:t>.</w:t>
      </w:r>
    </w:p>
    <w:p w14:paraId="21F51F6D" w14:textId="77777777" w:rsidR="00B2673C" w:rsidRDefault="00F920FC" w:rsidP="00F920FC">
      <w:r w:rsidRPr="005430A5">
        <w:t>Et l</w:t>
      </w:r>
      <w:r w:rsidR="00B2673C">
        <w:t>’</w:t>
      </w:r>
      <w:r w:rsidRPr="005430A5">
        <w:t>on entend pendant qu</w:t>
      </w:r>
      <w:r w:rsidR="00B2673C">
        <w:t>’</w:t>
      </w:r>
      <w:r w:rsidRPr="005430A5">
        <w:t>il boit</w:t>
      </w:r>
      <w:r w:rsidR="00B2673C">
        <w:t xml:space="preserve">, </w:t>
      </w:r>
      <w:r w:rsidRPr="005430A5">
        <w:t>un clapotis</w:t>
      </w:r>
      <w:r w:rsidR="00B2673C">
        <w:t>.</w:t>
      </w:r>
    </w:p>
    <w:p w14:paraId="55A2B2D9" w14:textId="11B68410" w:rsidR="00F920FC" w:rsidRPr="005430A5" w:rsidRDefault="00F920FC" w:rsidP="00F920FC"/>
    <w:p w14:paraId="688CB3A8" w14:textId="77777777" w:rsidR="00B2673C" w:rsidRDefault="00F920FC" w:rsidP="00F920FC">
      <w:r w:rsidRPr="005430A5">
        <w:t>Il boit</w:t>
      </w:r>
      <w:r w:rsidR="00B2673C">
        <w:t xml:space="preserve">, </w:t>
      </w:r>
      <w:r w:rsidRPr="005430A5">
        <w:t>bougeant la queue</w:t>
      </w:r>
      <w:r w:rsidR="00B2673C">
        <w:t xml:space="preserve">, </w:t>
      </w:r>
      <w:r w:rsidRPr="005430A5">
        <w:t>et sans faire une pause</w:t>
      </w:r>
      <w:r w:rsidR="00B2673C">
        <w:t> ;</w:t>
      </w:r>
    </w:p>
    <w:p w14:paraId="61EAFB8E" w14:textId="3AEB1B8D" w:rsidR="00F920FC" w:rsidRDefault="00F920FC" w:rsidP="00F920FC">
      <w:r w:rsidRPr="005430A5">
        <w:t>Et ne relève enfin son joli museau plat</w:t>
      </w:r>
    </w:p>
    <w:p w14:paraId="0EC166FB" w14:textId="72872197" w:rsidR="00F920FC" w:rsidRDefault="00F920FC" w:rsidP="00F920FC">
      <w:r w:rsidRPr="005430A5">
        <w:t>Que lorsqu</w:t>
      </w:r>
      <w:r w:rsidR="00B2673C">
        <w:t>’</w:t>
      </w:r>
      <w:r w:rsidRPr="005430A5">
        <w:t>il a passé sa langue rêche et rose</w:t>
      </w:r>
    </w:p>
    <w:p w14:paraId="2CBBEA2C" w14:textId="77777777" w:rsidR="00B2673C" w:rsidRDefault="00F920FC" w:rsidP="00F920FC">
      <w:r w:rsidRPr="005430A5">
        <w:t>Partout</w:t>
      </w:r>
      <w:r w:rsidR="00B2673C">
        <w:t xml:space="preserve">, </w:t>
      </w:r>
      <w:r w:rsidRPr="005430A5">
        <w:t>bien proprement débarbouillé le plat</w:t>
      </w:r>
      <w:r w:rsidR="00B2673C">
        <w:t>.</w:t>
      </w:r>
    </w:p>
    <w:p w14:paraId="6F1AAC8B" w14:textId="4FD8016F" w:rsidR="00F920FC" w:rsidRPr="005430A5" w:rsidRDefault="00F920FC" w:rsidP="00F920FC"/>
    <w:p w14:paraId="44EF78C0" w14:textId="77777777" w:rsidR="00B2673C" w:rsidRDefault="00F920FC" w:rsidP="00F920FC">
      <w:r w:rsidRPr="005430A5">
        <w:t>Alors</w:t>
      </w:r>
      <w:r w:rsidR="00B2673C">
        <w:t xml:space="preserve">, </w:t>
      </w:r>
      <w:r w:rsidRPr="005430A5">
        <w:t>il se pourlèche un moment les moustaches</w:t>
      </w:r>
      <w:r w:rsidR="00B2673C">
        <w:t>,</w:t>
      </w:r>
    </w:p>
    <w:p w14:paraId="3F638BF2" w14:textId="77777777" w:rsidR="00B2673C" w:rsidRDefault="00F920FC" w:rsidP="00F920FC">
      <w:r w:rsidRPr="005430A5">
        <w:t>Avec l</w:t>
      </w:r>
      <w:r w:rsidR="00B2673C">
        <w:t>’</w:t>
      </w:r>
      <w:r w:rsidRPr="005430A5">
        <w:t>air étonné d</w:t>
      </w:r>
      <w:r w:rsidR="00B2673C">
        <w:t>’</w:t>
      </w:r>
      <w:r w:rsidRPr="005430A5">
        <w:t>avoir déjà fini</w:t>
      </w:r>
      <w:r w:rsidR="00B2673C">
        <w:t> ;</w:t>
      </w:r>
    </w:p>
    <w:p w14:paraId="3803B705" w14:textId="77777777" w:rsidR="00B2673C" w:rsidRDefault="00F920FC" w:rsidP="00F920FC">
      <w:r w:rsidRPr="005430A5">
        <w:t>Et comme il s</w:t>
      </w:r>
      <w:r w:rsidR="00B2673C">
        <w:t>’</w:t>
      </w:r>
      <w:r w:rsidRPr="005430A5">
        <w:t>aperçoit qu</w:t>
      </w:r>
      <w:r w:rsidR="00B2673C">
        <w:t>’</w:t>
      </w:r>
      <w:r w:rsidRPr="005430A5">
        <w:t>il s</w:t>
      </w:r>
      <w:r w:rsidR="00B2673C">
        <w:t>’</w:t>
      </w:r>
      <w:r w:rsidRPr="005430A5">
        <w:t>est fait quelques tâches</w:t>
      </w:r>
      <w:r w:rsidR="00B2673C">
        <w:t>,</w:t>
      </w:r>
    </w:p>
    <w:p w14:paraId="7BA2CC50" w14:textId="77777777" w:rsidR="00B2673C" w:rsidRDefault="00F920FC" w:rsidP="00F920FC">
      <w:r w:rsidRPr="005430A5">
        <w:t>Il relustre avec soin son pelage terni</w:t>
      </w:r>
      <w:r w:rsidR="00B2673C">
        <w:t>.</w:t>
      </w:r>
    </w:p>
    <w:p w14:paraId="161E754C" w14:textId="0F95A9E1" w:rsidR="00F920FC" w:rsidRPr="005430A5" w:rsidRDefault="00F920FC" w:rsidP="00F920FC">
      <w:pPr>
        <w:pStyle w:val="Auteur"/>
      </w:pPr>
      <w:r w:rsidRPr="005430A5">
        <w:t>Edmond Rostand</w:t>
      </w:r>
    </w:p>
    <w:p w14:paraId="2986A9C5" w14:textId="7672DAD0" w:rsidR="00F920FC" w:rsidRPr="005430A5" w:rsidRDefault="00CA0A14" w:rsidP="00F920FC">
      <w:pPr>
        <w:pStyle w:val="Notation"/>
      </w:pPr>
      <w:r>
        <w:tab/>
      </w:r>
      <w:r>
        <w:tab/>
      </w:r>
      <w:r>
        <w:tab/>
        <w:t>8 points</w:t>
      </w:r>
    </w:p>
    <w:p w14:paraId="2E2BB725" w14:textId="77777777" w:rsidR="00F920FC" w:rsidRPr="005430A5" w:rsidRDefault="00F920FC" w:rsidP="00F920FC">
      <w:pPr>
        <w:pStyle w:val="Titre1"/>
      </w:pPr>
      <w:r w:rsidRPr="005430A5">
        <w:t>Le globe</w:t>
      </w:r>
    </w:p>
    <w:p w14:paraId="60478131" w14:textId="77777777" w:rsidR="00B2673C" w:rsidRDefault="00F920FC" w:rsidP="00F920FC">
      <w:r w:rsidRPr="005430A5">
        <w:t>Offrons le globe aux enfants</w:t>
      </w:r>
      <w:r w:rsidR="00B2673C">
        <w:t xml:space="preserve">, </w:t>
      </w:r>
      <w:r w:rsidRPr="005430A5">
        <w:t>au moins pour une journée</w:t>
      </w:r>
      <w:r w:rsidR="00B2673C">
        <w:t>,</w:t>
      </w:r>
    </w:p>
    <w:p w14:paraId="391B53E2" w14:textId="78E0B9DE" w:rsidR="00F920FC" w:rsidRPr="005430A5" w:rsidRDefault="00F920FC" w:rsidP="00F920FC">
      <w:r w:rsidRPr="005430A5">
        <w:t>Donnons leur afin qu</w:t>
      </w:r>
      <w:r w:rsidR="00B2673C">
        <w:t>’</w:t>
      </w:r>
      <w:r w:rsidRPr="005430A5">
        <w:t>ils en jouent comme d</w:t>
      </w:r>
      <w:r w:rsidR="00B2673C">
        <w:t>’</w:t>
      </w:r>
      <w:r w:rsidRPr="005430A5">
        <w:t>un ballon multicolore</w:t>
      </w:r>
    </w:p>
    <w:p w14:paraId="21D4420A" w14:textId="77777777" w:rsidR="00B2673C" w:rsidRDefault="00F920FC" w:rsidP="00F920FC">
      <w:r w:rsidRPr="005430A5">
        <w:t>Pour qu</w:t>
      </w:r>
      <w:r w:rsidR="00B2673C">
        <w:t>’</w:t>
      </w:r>
      <w:r w:rsidRPr="005430A5">
        <w:t>ils jouent en chantant dans les étoiles</w:t>
      </w:r>
      <w:r w:rsidR="00B2673C">
        <w:t>.</w:t>
      </w:r>
    </w:p>
    <w:p w14:paraId="2B37FBA3" w14:textId="77777777" w:rsidR="00B2673C" w:rsidRDefault="00F920FC" w:rsidP="00F920FC">
      <w:r w:rsidRPr="005430A5">
        <w:t>Offrons le globe aux enfants</w:t>
      </w:r>
      <w:r w:rsidR="00B2673C">
        <w:t>,</w:t>
      </w:r>
    </w:p>
    <w:p w14:paraId="1818E6D9" w14:textId="5C7C64E8" w:rsidR="00F920FC" w:rsidRDefault="00F920FC" w:rsidP="00F920FC">
      <w:r w:rsidRPr="005430A5">
        <w:t>Donnons leur comme une pomme énorme</w:t>
      </w:r>
    </w:p>
    <w:p w14:paraId="70964ADE" w14:textId="77777777" w:rsidR="00B2673C" w:rsidRDefault="00F920FC" w:rsidP="00F920FC">
      <w:r w:rsidRPr="005430A5">
        <w:t>Comme une boule de pain toute chaude</w:t>
      </w:r>
      <w:r w:rsidR="00B2673C">
        <w:t>,</w:t>
      </w:r>
    </w:p>
    <w:p w14:paraId="42A79C23" w14:textId="77777777" w:rsidR="00B2673C" w:rsidRDefault="00F920FC" w:rsidP="00F920FC">
      <w:r w:rsidRPr="005430A5">
        <w:t>Qu</w:t>
      </w:r>
      <w:r w:rsidR="00B2673C">
        <w:t>’</w:t>
      </w:r>
      <w:r w:rsidRPr="005430A5">
        <w:t>une journée au moins</w:t>
      </w:r>
      <w:r w:rsidR="00B2673C">
        <w:t xml:space="preserve">, </w:t>
      </w:r>
      <w:r w:rsidRPr="005430A5">
        <w:t>ils puissent manger à leur faim</w:t>
      </w:r>
      <w:r w:rsidR="00B2673C">
        <w:t>.</w:t>
      </w:r>
    </w:p>
    <w:p w14:paraId="54501C41" w14:textId="77777777" w:rsidR="00B2673C" w:rsidRDefault="00F920FC" w:rsidP="00F920FC">
      <w:r w:rsidRPr="005430A5">
        <w:t>Offrons le globe aux enfants</w:t>
      </w:r>
      <w:r w:rsidR="00B2673C">
        <w:t>,</w:t>
      </w:r>
    </w:p>
    <w:p w14:paraId="20862183" w14:textId="77777777" w:rsidR="00B2673C" w:rsidRDefault="00F920FC" w:rsidP="00F920FC">
      <w:r w:rsidRPr="005430A5">
        <w:t>Qu</w:t>
      </w:r>
      <w:r w:rsidR="00B2673C">
        <w:t>’</w:t>
      </w:r>
      <w:r w:rsidRPr="005430A5">
        <w:t>une journée au moins le globe apprenne la camaraderie</w:t>
      </w:r>
      <w:r w:rsidR="00B2673C">
        <w:t>.</w:t>
      </w:r>
    </w:p>
    <w:p w14:paraId="3345077B" w14:textId="3BF77D13" w:rsidR="00F920FC" w:rsidRDefault="00F920FC" w:rsidP="00F920FC">
      <w:r w:rsidRPr="005430A5">
        <w:t>Les enfants prendront de nos mains le globe</w:t>
      </w:r>
    </w:p>
    <w:p w14:paraId="481B2E4D" w14:textId="77777777" w:rsidR="00B2673C" w:rsidRDefault="00F920FC" w:rsidP="00F920FC">
      <w:r w:rsidRPr="005430A5">
        <w:t>Ils y planteront des arbres immortels</w:t>
      </w:r>
      <w:r w:rsidR="00B2673C">
        <w:t>.</w:t>
      </w:r>
    </w:p>
    <w:p w14:paraId="0AC7EAA4" w14:textId="020655EE" w:rsidR="00F920FC" w:rsidRPr="005430A5" w:rsidRDefault="00F920FC" w:rsidP="00F920FC">
      <w:pPr>
        <w:pStyle w:val="Auteur"/>
      </w:pPr>
      <w:r w:rsidRPr="005430A5">
        <w:t>Nazim Hikmet</w:t>
      </w:r>
    </w:p>
    <w:p w14:paraId="32813EDD" w14:textId="7A5AD280" w:rsidR="00F920FC" w:rsidRPr="00673A1B" w:rsidRDefault="00CA0A14" w:rsidP="00F920FC">
      <w:pPr>
        <w:pStyle w:val="Notation"/>
      </w:pPr>
      <w:bookmarkStart w:id="75" w:name="bookmark167"/>
      <w:r>
        <w:tab/>
      </w:r>
      <w:r>
        <w:tab/>
      </w:r>
      <w:r>
        <w:tab/>
        <w:t>8 points</w:t>
      </w:r>
    </w:p>
    <w:p w14:paraId="23558159" w14:textId="77777777" w:rsidR="00F920FC" w:rsidRPr="00673A1B" w:rsidRDefault="00F920FC" w:rsidP="00F920FC">
      <w:pPr>
        <w:pStyle w:val="Titre1"/>
      </w:pPr>
      <w:r w:rsidRPr="00673A1B">
        <w:t>La pendule</w:t>
      </w:r>
    </w:p>
    <w:bookmarkEnd w:id="75"/>
    <w:p w14:paraId="49DB7927" w14:textId="77777777" w:rsidR="00B2673C" w:rsidRDefault="00F920FC" w:rsidP="00F920FC">
      <w:r w:rsidRPr="00673A1B">
        <w:t>Je suis la pendule</w:t>
      </w:r>
      <w:r w:rsidR="00B2673C">
        <w:t xml:space="preserve">, </w:t>
      </w:r>
      <w:r w:rsidRPr="00673A1B">
        <w:t>tic</w:t>
      </w:r>
      <w:r w:rsidR="00B2673C">
        <w:t> !</w:t>
      </w:r>
    </w:p>
    <w:p w14:paraId="2F0B01AA" w14:textId="77777777" w:rsidR="00B2673C" w:rsidRDefault="00F920FC" w:rsidP="00F920FC">
      <w:r w:rsidRPr="00673A1B">
        <w:t>Je suis la pendule</w:t>
      </w:r>
      <w:r w:rsidR="00B2673C">
        <w:t xml:space="preserve">, </w:t>
      </w:r>
      <w:r w:rsidRPr="00673A1B">
        <w:t>tac</w:t>
      </w:r>
      <w:r w:rsidR="00B2673C">
        <w:t> !</w:t>
      </w:r>
    </w:p>
    <w:p w14:paraId="53932AF1" w14:textId="4FA2AE71" w:rsidR="00F920FC" w:rsidRPr="00673A1B" w:rsidRDefault="00F920FC" w:rsidP="00F920FC"/>
    <w:p w14:paraId="4FE353C4" w14:textId="77777777" w:rsidR="00F920FC" w:rsidRDefault="00F920FC" w:rsidP="00F920FC">
      <w:r w:rsidRPr="00673A1B">
        <w:t>On dirait que je mastique</w:t>
      </w:r>
    </w:p>
    <w:p w14:paraId="5F11557A" w14:textId="77777777" w:rsidR="00F920FC" w:rsidRDefault="00F920FC" w:rsidP="00F920FC">
      <w:r>
        <w:t>D</w:t>
      </w:r>
      <w:r w:rsidRPr="00673A1B">
        <w:t>u mastic et des moustiques</w:t>
      </w:r>
    </w:p>
    <w:p w14:paraId="0D1F71BE" w14:textId="77777777" w:rsidR="00B2673C" w:rsidRDefault="00F920FC" w:rsidP="00F920FC">
      <w:r>
        <w:t>Q</w:t>
      </w:r>
      <w:r w:rsidRPr="00673A1B">
        <w:t>uand je sonne et quand je craque</w:t>
      </w:r>
      <w:r w:rsidR="00B2673C">
        <w:t>,</w:t>
      </w:r>
    </w:p>
    <w:p w14:paraId="70CDC1ED" w14:textId="56EAE9FD" w:rsidR="00F920FC" w:rsidRDefault="00F920FC" w:rsidP="00F920FC"/>
    <w:p w14:paraId="0D8307BB" w14:textId="77777777" w:rsidR="00B2673C" w:rsidRDefault="00F920FC" w:rsidP="00F920FC">
      <w:r>
        <w:t>J</w:t>
      </w:r>
      <w:r w:rsidRPr="00673A1B">
        <w:t>e suis la pendule</w:t>
      </w:r>
      <w:r w:rsidR="00B2673C">
        <w:t xml:space="preserve">, </w:t>
      </w:r>
      <w:r w:rsidRPr="00673A1B">
        <w:t>tic</w:t>
      </w:r>
      <w:r w:rsidR="00B2673C">
        <w:t> !</w:t>
      </w:r>
    </w:p>
    <w:p w14:paraId="457C3CC9" w14:textId="77777777" w:rsidR="00B2673C" w:rsidRDefault="00F920FC" w:rsidP="00F920FC">
      <w:r w:rsidRPr="00673A1B">
        <w:t>Je suis la pendule</w:t>
      </w:r>
      <w:r w:rsidR="00B2673C">
        <w:t xml:space="preserve">, </w:t>
      </w:r>
      <w:r w:rsidRPr="00673A1B">
        <w:t>tac</w:t>
      </w:r>
      <w:r w:rsidR="00B2673C">
        <w:t> !</w:t>
      </w:r>
    </w:p>
    <w:p w14:paraId="5523F940" w14:textId="6E301400" w:rsidR="00F920FC" w:rsidRPr="00673A1B" w:rsidRDefault="00F920FC" w:rsidP="00F920FC"/>
    <w:p w14:paraId="4A859F9F" w14:textId="77777777" w:rsidR="00B2673C" w:rsidRDefault="00F920FC" w:rsidP="00F920FC">
      <w:r w:rsidRPr="00673A1B">
        <w:t>J</w:t>
      </w:r>
      <w:r w:rsidR="00B2673C">
        <w:t>’</w:t>
      </w:r>
      <w:r w:rsidRPr="00673A1B">
        <w:t>avance ou bien je recule</w:t>
      </w:r>
      <w:r w:rsidR="00B2673C">
        <w:t>,</w:t>
      </w:r>
    </w:p>
    <w:p w14:paraId="10E4C226" w14:textId="77777777" w:rsidR="00B2673C" w:rsidRDefault="00F920FC" w:rsidP="00F920FC">
      <w:r>
        <w:t>T</w:t>
      </w:r>
      <w:r w:rsidRPr="00673A1B">
        <w:t>ic-tac</w:t>
      </w:r>
      <w:r w:rsidR="00B2673C">
        <w:t xml:space="preserve">, </w:t>
      </w:r>
      <w:r w:rsidRPr="00673A1B">
        <w:t>je suis la pendule</w:t>
      </w:r>
      <w:r w:rsidR="00B2673C">
        <w:t>,</w:t>
      </w:r>
    </w:p>
    <w:p w14:paraId="0CB75DB5" w14:textId="77777777" w:rsidR="00B2673C" w:rsidRDefault="00F920FC" w:rsidP="00F920FC">
      <w:r>
        <w:t>J</w:t>
      </w:r>
      <w:r w:rsidRPr="00673A1B">
        <w:t>e brille quand on m</w:t>
      </w:r>
      <w:r w:rsidR="00B2673C">
        <w:t>’</w:t>
      </w:r>
      <w:r w:rsidRPr="00673A1B">
        <w:t>astique</w:t>
      </w:r>
      <w:r w:rsidR="00B2673C">
        <w:t>.</w:t>
      </w:r>
    </w:p>
    <w:p w14:paraId="0EB06600" w14:textId="2E3A46B5" w:rsidR="00F920FC" w:rsidRPr="00673A1B" w:rsidRDefault="00F920FC" w:rsidP="00F920FC"/>
    <w:p w14:paraId="2045BA82" w14:textId="77777777" w:rsidR="00F920FC" w:rsidRDefault="00F920FC" w:rsidP="00F920FC">
      <w:r w:rsidRPr="00673A1B">
        <w:t>Je ne suis pas fantastique</w:t>
      </w:r>
    </w:p>
    <w:p w14:paraId="60D1DCF4" w14:textId="77777777" w:rsidR="00B2673C" w:rsidRDefault="00F920FC" w:rsidP="00F920FC">
      <w:r>
        <w:t>M</w:t>
      </w:r>
      <w:r w:rsidRPr="00673A1B">
        <w:t>ais je sais l</w:t>
      </w:r>
      <w:r w:rsidR="00B2673C">
        <w:t>’</w:t>
      </w:r>
      <w:r w:rsidRPr="00673A1B">
        <w:t>arithmétique</w:t>
      </w:r>
      <w:r w:rsidR="00B2673C">
        <w:t>,</w:t>
      </w:r>
    </w:p>
    <w:p w14:paraId="5128B06D" w14:textId="77777777" w:rsidR="00B2673C" w:rsidRDefault="00F920FC" w:rsidP="00F920FC">
      <w:r>
        <w:t>J</w:t>
      </w:r>
      <w:r w:rsidR="00B2673C">
        <w:t>’</w:t>
      </w:r>
      <w:r w:rsidRPr="00673A1B">
        <w:t>ai plus d</w:t>
      </w:r>
      <w:r w:rsidR="00B2673C">
        <w:t>’</w:t>
      </w:r>
      <w:r w:rsidRPr="00673A1B">
        <w:t>un tour dans mon sac</w:t>
      </w:r>
      <w:r w:rsidR="00B2673C">
        <w:t>,</w:t>
      </w:r>
    </w:p>
    <w:p w14:paraId="7386301F" w14:textId="747F428A" w:rsidR="00F920FC" w:rsidRDefault="00F920FC" w:rsidP="00F920FC"/>
    <w:p w14:paraId="532782F6" w14:textId="77777777" w:rsidR="00B2673C" w:rsidRDefault="00F920FC" w:rsidP="00F920FC">
      <w:r>
        <w:t>J</w:t>
      </w:r>
      <w:r w:rsidRPr="00673A1B">
        <w:t>e suis la pendule</w:t>
      </w:r>
      <w:r w:rsidR="00B2673C">
        <w:t xml:space="preserve">, </w:t>
      </w:r>
      <w:r w:rsidRPr="00673A1B">
        <w:t>tic</w:t>
      </w:r>
      <w:r w:rsidR="00B2673C">
        <w:t> !</w:t>
      </w:r>
    </w:p>
    <w:p w14:paraId="48CBD199" w14:textId="77777777" w:rsidR="00B2673C" w:rsidRDefault="00F920FC" w:rsidP="00F920FC">
      <w:r w:rsidRPr="00673A1B">
        <w:t>Je suis la pendule</w:t>
      </w:r>
      <w:r w:rsidR="00B2673C">
        <w:t xml:space="preserve">, </w:t>
      </w:r>
      <w:r w:rsidRPr="00673A1B">
        <w:t>tac</w:t>
      </w:r>
      <w:r w:rsidR="00B2673C">
        <w:t> !</w:t>
      </w:r>
    </w:p>
    <w:p w14:paraId="05B3FE9E" w14:textId="24EA3A50" w:rsidR="00F920FC" w:rsidRDefault="00F920FC" w:rsidP="00F920FC">
      <w:pPr>
        <w:pStyle w:val="Auteur"/>
      </w:pPr>
      <w:r w:rsidRPr="00673A1B">
        <w:t>Pierre Gamarra</w:t>
      </w:r>
    </w:p>
    <w:p w14:paraId="7573DB19" w14:textId="77777777" w:rsidR="00A10A50" w:rsidRPr="00673A1B" w:rsidRDefault="00A10A50" w:rsidP="00A10A50">
      <w:pPr>
        <w:pStyle w:val="Notation"/>
      </w:pPr>
      <w:r>
        <w:tab/>
      </w:r>
      <w:r>
        <w:tab/>
      </w:r>
      <w:r>
        <w:tab/>
        <w:t>8 points</w:t>
      </w:r>
    </w:p>
    <w:p w14:paraId="4C69853A" w14:textId="77777777" w:rsidR="00A10A50" w:rsidRDefault="00A10A50" w:rsidP="00A10A50">
      <w:pPr>
        <w:pStyle w:val="Titre1"/>
      </w:pPr>
      <w:r>
        <w:t>Le cirque</w:t>
      </w:r>
    </w:p>
    <w:p w14:paraId="447CC088" w14:textId="77777777" w:rsidR="00B2673C" w:rsidRDefault="00A10A50" w:rsidP="00A10A50">
      <w:r>
        <w:t>Zim</w:t>
      </w:r>
      <w:r w:rsidR="00B2673C">
        <w:t xml:space="preserve"> ! </w:t>
      </w:r>
      <w:r>
        <w:t>Zim</w:t>
      </w:r>
      <w:r w:rsidR="00B2673C">
        <w:t xml:space="preserve"> ! </w:t>
      </w:r>
      <w:r>
        <w:t>Zim</w:t>
      </w:r>
      <w:r w:rsidR="00B2673C">
        <w:t> !</w:t>
      </w:r>
    </w:p>
    <w:p w14:paraId="48384C68" w14:textId="58CCD10D" w:rsidR="00A10A50" w:rsidRDefault="00A10A50" w:rsidP="00A10A50">
      <w:r>
        <w:t>Cymbale sonne et l</w:t>
      </w:r>
      <w:r w:rsidR="00B2673C">
        <w:t>’</w:t>
      </w:r>
      <w:r>
        <w:t>on se grime</w:t>
      </w:r>
    </w:p>
    <w:p w14:paraId="4983E532" w14:textId="68FE6A18" w:rsidR="00B2673C" w:rsidRDefault="00A10A50" w:rsidP="00A10A50">
      <w:r>
        <w:t xml:space="preserve">Le funambule fait la </w:t>
      </w:r>
      <w:r w:rsidR="00B2673C">
        <w:t>“</w:t>
      </w:r>
      <w:r>
        <w:t>gym</w:t>
      </w:r>
      <w:r w:rsidR="00B2673C">
        <w:t>”</w:t>
      </w:r>
    </w:p>
    <w:p w14:paraId="27116F9D" w14:textId="327016D8" w:rsidR="00A10A50" w:rsidRDefault="00A10A50" w:rsidP="00A10A50">
      <w:r>
        <w:t>Pour s</w:t>
      </w:r>
      <w:r w:rsidR="00B2673C">
        <w:t>’</w:t>
      </w:r>
      <w:r>
        <w:t>échauffer</w:t>
      </w:r>
      <w:r w:rsidR="00B2673C">
        <w:t xml:space="preserve">, </w:t>
      </w:r>
      <w:r>
        <w:t>car ça commence</w:t>
      </w:r>
    </w:p>
    <w:p w14:paraId="62F3A81C" w14:textId="76209A57" w:rsidR="00A10A50" w:rsidRDefault="00A10A50" w:rsidP="00A10A50">
      <w:r>
        <w:t>L</w:t>
      </w:r>
      <w:r w:rsidR="00B2673C">
        <w:t>’</w:t>
      </w:r>
      <w:r>
        <w:t>éléphanteau entre en sa danse</w:t>
      </w:r>
    </w:p>
    <w:p w14:paraId="38851E5A" w14:textId="77777777" w:rsidR="00A10A50" w:rsidRDefault="00A10A50" w:rsidP="00A10A50">
      <w:r>
        <w:t>Et le lionceau fait révérence</w:t>
      </w:r>
    </w:p>
    <w:p w14:paraId="65EA36EA" w14:textId="77777777" w:rsidR="00A10A50" w:rsidRDefault="00A10A50" w:rsidP="00A10A50">
      <w:r>
        <w:t>Mais il voudrait bien une lime</w:t>
      </w:r>
    </w:p>
    <w:p w14:paraId="2C9AF312" w14:textId="18F02D15" w:rsidR="00A10A50" w:rsidRDefault="00A10A50" w:rsidP="00A10A50">
      <w:r>
        <w:t>Pour ses barreaux -terrible engeance</w:t>
      </w:r>
    </w:p>
    <w:p w14:paraId="1B3F0614" w14:textId="77777777" w:rsidR="00B2673C" w:rsidRDefault="00A10A50" w:rsidP="00A10A50">
      <w:r>
        <w:t>Zim</w:t>
      </w:r>
      <w:r w:rsidR="00B2673C">
        <w:t xml:space="preserve"> ! </w:t>
      </w:r>
      <w:r>
        <w:t>Zim</w:t>
      </w:r>
      <w:r w:rsidR="00B2673C">
        <w:t xml:space="preserve"> ! </w:t>
      </w:r>
      <w:r>
        <w:t>Zim</w:t>
      </w:r>
      <w:r w:rsidR="00B2673C">
        <w:t> !</w:t>
      </w:r>
    </w:p>
    <w:p w14:paraId="73D301DA" w14:textId="01FE7E46" w:rsidR="00A10A50" w:rsidRDefault="00A10A50" w:rsidP="00A10A50">
      <w:r>
        <w:t>Le trapéziste est dans les cimes</w:t>
      </w:r>
    </w:p>
    <w:p w14:paraId="00FAF60B" w14:textId="0DCB36AF" w:rsidR="00A10A50" w:rsidRDefault="00A10A50" w:rsidP="00A10A50">
      <w:r>
        <w:t>Trapèze fin</w:t>
      </w:r>
      <w:r w:rsidR="00B2673C">
        <w:t xml:space="preserve">, </w:t>
      </w:r>
      <w:r>
        <w:t>tu te balances</w:t>
      </w:r>
    </w:p>
    <w:p w14:paraId="36BDC290" w14:textId="64A12555" w:rsidR="00A10A50" w:rsidRDefault="00A10A50" w:rsidP="00A10A50">
      <w:r>
        <w:t>Jongleurs</w:t>
      </w:r>
      <w:r w:rsidR="00B2673C">
        <w:t xml:space="preserve">, </w:t>
      </w:r>
      <w:r>
        <w:t>lancez bien en cadence</w:t>
      </w:r>
    </w:p>
    <w:p w14:paraId="28DDDB7E" w14:textId="77777777" w:rsidR="00A10A50" w:rsidRDefault="00A10A50" w:rsidP="00A10A50">
      <w:r>
        <w:t>Tous vos ballons prenant semblance</w:t>
      </w:r>
    </w:p>
    <w:p w14:paraId="516A24DD" w14:textId="77777777" w:rsidR="00B2673C" w:rsidRDefault="00A10A50" w:rsidP="00A10A50">
      <w:r>
        <w:t>D</w:t>
      </w:r>
      <w:r w:rsidR="00B2673C">
        <w:t>’</w:t>
      </w:r>
      <w:r>
        <w:t>un grand soleil -Que l</w:t>
      </w:r>
      <w:r w:rsidR="00B2673C">
        <w:t>’</w:t>
      </w:r>
      <w:r>
        <w:t>on s</w:t>
      </w:r>
      <w:r w:rsidR="00B2673C">
        <w:t>’</w:t>
      </w:r>
      <w:r>
        <w:t>escrime</w:t>
      </w:r>
      <w:r w:rsidR="00B2673C">
        <w:t> !</w:t>
      </w:r>
    </w:p>
    <w:p w14:paraId="0B4E90AC" w14:textId="77777777" w:rsidR="00B2673C" w:rsidRDefault="00A10A50" w:rsidP="00A10A50">
      <w:r>
        <w:t>Et que l</w:t>
      </w:r>
      <w:r w:rsidR="00B2673C">
        <w:t>’</w:t>
      </w:r>
      <w:r>
        <w:t>on rie quand le clown mime</w:t>
      </w:r>
      <w:r w:rsidR="00B2673C">
        <w:t> !</w:t>
      </w:r>
    </w:p>
    <w:p w14:paraId="440EAC06" w14:textId="77777777" w:rsidR="00B2673C" w:rsidRDefault="00A10A50" w:rsidP="00A10A50">
      <w:r>
        <w:t>Et qu</w:t>
      </w:r>
      <w:r w:rsidR="00B2673C">
        <w:t>’</w:t>
      </w:r>
      <w:r>
        <w:t>on écoute sa romance</w:t>
      </w:r>
      <w:r w:rsidR="00B2673C">
        <w:t> !</w:t>
      </w:r>
    </w:p>
    <w:p w14:paraId="1401A129" w14:textId="77777777" w:rsidR="00B2673C" w:rsidRDefault="00A10A50" w:rsidP="00A10A50">
      <w:r>
        <w:t>Zim</w:t>
      </w:r>
      <w:r w:rsidR="00B2673C">
        <w:t xml:space="preserve"> ! </w:t>
      </w:r>
      <w:r>
        <w:t>Zim</w:t>
      </w:r>
      <w:r w:rsidR="00B2673C">
        <w:t xml:space="preserve"> ! </w:t>
      </w:r>
      <w:r>
        <w:t>Zim</w:t>
      </w:r>
      <w:r w:rsidR="00B2673C">
        <w:t> !</w:t>
      </w:r>
    </w:p>
    <w:p w14:paraId="4AEAE0C1" w14:textId="5ED106E0" w:rsidR="00A10A50" w:rsidRDefault="00A10A50" w:rsidP="00A10A50">
      <w:pPr>
        <w:pStyle w:val="Auteur"/>
      </w:pPr>
      <w:r>
        <w:t>Jean-Pierre Voidies</w:t>
      </w:r>
    </w:p>
    <w:p w14:paraId="7CE1CD0E" w14:textId="77777777" w:rsidR="00A10A50" w:rsidRPr="00673A1B" w:rsidRDefault="00A10A50" w:rsidP="00A10A50"/>
    <w:p w14:paraId="653B9437" w14:textId="3A6FD9AC" w:rsidR="00F920FC" w:rsidRPr="006E5327" w:rsidRDefault="00CA0A14" w:rsidP="00F920FC">
      <w:pPr>
        <w:pStyle w:val="Notation"/>
      </w:pPr>
      <w:r>
        <w:tab/>
      </w:r>
      <w:r>
        <w:tab/>
      </w:r>
      <w:r>
        <w:tab/>
        <w:t>8 points</w:t>
      </w:r>
    </w:p>
    <w:p w14:paraId="39B1F140" w14:textId="77777777" w:rsidR="00F920FC" w:rsidRPr="006E5327" w:rsidRDefault="00F920FC" w:rsidP="00F920FC">
      <w:pPr>
        <w:pStyle w:val="Titre1"/>
      </w:pPr>
      <w:r w:rsidRPr="006E5327">
        <w:t>Mon stylo</w:t>
      </w:r>
    </w:p>
    <w:p w14:paraId="4340B2B7" w14:textId="77777777" w:rsidR="00B2673C" w:rsidRDefault="00F920FC" w:rsidP="00F920FC">
      <w:r w:rsidRPr="006E5327">
        <w:t>Si mon stylo était magique</w:t>
      </w:r>
      <w:r w:rsidR="00B2673C">
        <w:t>,</w:t>
      </w:r>
    </w:p>
    <w:p w14:paraId="5FE8AE95" w14:textId="77777777" w:rsidR="00B2673C" w:rsidRDefault="00F920FC" w:rsidP="00F920FC">
      <w:r w:rsidRPr="006E5327">
        <w:t>Avec des mots en herbe</w:t>
      </w:r>
      <w:r w:rsidR="00B2673C">
        <w:t>,</w:t>
      </w:r>
    </w:p>
    <w:p w14:paraId="4DDE82F2" w14:textId="77777777" w:rsidR="00B2673C" w:rsidRDefault="00F920FC" w:rsidP="00F920FC">
      <w:r w:rsidRPr="006E5327">
        <w:t>J</w:t>
      </w:r>
      <w:r w:rsidR="00B2673C">
        <w:t>’</w:t>
      </w:r>
      <w:r w:rsidRPr="006E5327">
        <w:t>écrirais des poèmes superbes</w:t>
      </w:r>
      <w:r w:rsidR="00B2673C">
        <w:t>,</w:t>
      </w:r>
    </w:p>
    <w:p w14:paraId="3EB57B38" w14:textId="77777777" w:rsidR="00B2673C" w:rsidRDefault="00F920FC" w:rsidP="00F920FC">
      <w:r w:rsidRPr="006E5327">
        <w:t>Avec des mots en cage</w:t>
      </w:r>
      <w:r w:rsidR="00B2673C">
        <w:t>,</w:t>
      </w:r>
    </w:p>
    <w:p w14:paraId="6F315CC7" w14:textId="77777777" w:rsidR="00B2673C" w:rsidRDefault="00F920FC" w:rsidP="00F920FC">
      <w:r w:rsidRPr="006E5327">
        <w:t>J</w:t>
      </w:r>
      <w:r w:rsidR="00B2673C">
        <w:t>’</w:t>
      </w:r>
      <w:r w:rsidRPr="006E5327">
        <w:t>écrirais des poèmes sauvages</w:t>
      </w:r>
      <w:r w:rsidR="00B2673C">
        <w:t>.</w:t>
      </w:r>
    </w:p>
    <w:p w14:paraId="61611C21" w14:textId="6D91031D" w:rsidR="00F920FC" w:rsidRPr="006E5327" w:rsidRDefault="00F920FC" w:rsidP="00F920FC"/>
    <w:p w14:paraId="41AFC4F0" w14:textId="77777777" w:rsidR="00B2673C" w:rsidRDefault="00F920FC" w:rsidP="00F920FC">
      <w:r w:rsidRPr="006E5327">
        <w:t>Si mon stylo était artiste</w:t>
      </w:r>
      <w:r w:rsidR="00B2673C">
        <w:t>,</w:t>
      </w:r>
    </w:p>
    <w:p w14:paraId="4B838170" w14:textId="77777777" w:rsidR="00B2673C" w:rsidRDefault="00F920FC" w:rsidP="00F920FC">
      <w:r w:rsidRPr="006E5327">
        <w:t>Avec les mots les plus bêtes</w:t>
      </w:r>
      <w:r w:rsidR="00B2673C">
        <w:t>,</w:t>
      </w:r>
    </w:p>
    <w:p w14:paraId="1E3E5358" w14:textId="77777777" w:rsidR="00B2673C" w:rsidRDefault="00F920FC" w:rsidP="00F920FC">
      <w:r w:rsidRPr="006E5327">
        <w:t>J</w:t>
      </w:r>
      <w:r w:rsidR="00B2673C">
        <w:t>’</w:t>
      </w:r>
      <w:r w:rsidRPr="006E5327">
        <w:t>écrirais des poèmes en fête</w:t>
      </w:r>
      <w:r w:rsidR="00B2673C">
        <w:t>,</w:t>
      </w:r>
    </w:p>
    <w:p w14:paraId="5BCFE514" w14:textId="77777777" w:rsidR="00B2673C" w:rsidRDefault="00F920FC" w:rsidP="00F920FC">
      <w:r w:rsidRPr="006E5327">
        <w:t>Avec des mots de tous les jours</w:t>
      </w:r>
      <w:r w:rsidR="00B2673C">
        <w:t>,</w:t>
      </w:r>
    </w:p>
    <w:p w14:paraId="35AC6644" w14:textId="77777777" w:rsidR="00B2673C" w:rsidRDefault="00F920FC" w:rsidP="00F920FC">
      <w:r w:rsidRPr="006E5327">
        <w:t>J</w:t>
      </w:r>
      <w:r w:rsidR="00B2673C">
        <w:t>’</w:t>
      </w:r>
      <w:r w:rsidRPr="006E5327">
        <w:t>écrirais des poèmes d</w:t>
      </w:r>
      <w:r w:rsidR="00B2673C">
        <w:t>’</w:t>
      </w:r>
      <w:r w:rsidRPr="006E5327">
        <w:t>amour</w:t>
      </w:r>
      <w:r w:rsidR="00B2673C">
        <w:t>.</w:t>
      </w:r>
    </w:p>
    <w:p w14:paraId="381BFC52" w14:textId="1B415D7E" w:rsidR="00F920FC" w:rsidRPr="006E5327" w:rsidRDefault="00F920FC" w:rsidP="00F920FC"/>
    <w:p w14:paraId="24ABA37E" w14:textId="77777777" w:rsidR="00F920FC" w:rsidRDefault="00F920FC" w:rsidP="00F920FC">
      <w:r>
        <w:t>Mais mon stylo est un farceur</w:t>
      </w:r>
    </w:p>
    <w:p w14:paraId="7933056D" w14:textId="77777777" w:rsidR="00B2673C" w:rsidRDefault="00F920FC" w:rsidP="00F920FC">
      <w:r w:rsidRPr="006E5327">
        <w:t>Qui n</w:t>
      </w:r>
      <w:r w:rsidR="00B2673C">
        <w:t>’</w:t>
      </w:r>
      <w:r w:rsidRPr="006E5327">
        <w:t>en fait qu</w:t>
      </w:r>
      <w:r w:rsidR="00B2673C">
        <w:t>’</w:t>
      </w:r>
      <w:r w:rsidRPr="006E5327">
        <w:t>à sa tête</w:t>
      </w:r>
      <w:r w:rsidR="00B2673C">
        <w:t>,</w:t>
      </w:r>
    </w:p>
    <w:p w14:paraId="405280EF" w14:textId="77777777" w:rsidR="00B2673C" w:rsidRDefault="00F920FC" w:rsidP="00F920FC">
      <w:r w:rsidRPr="006E5327">
        <w:t>Et mes poèmes</w:t>
      </w:r>
      <w:r w:rsidR="00B2673C">
        <w:t xml:space="preserve">, </w:t>
      </w:r>
      <w:r w:rsidRPr="006E5327">
        <w:t>sur mon cœur</w:t>
      </w:r>
      <w:r w:rsidR="00B2673C">
        <w:t>,</w:t>
      </w:r>
    </w:p>
    <w:p w14:paraId="10F976C4" w14:textId="77777777" w:rsidR="00B2673C" w:rsidRDefault="00F920FC" w:rsidP="00F920FC">
      <w:r w:rsidRPr="006E5327">
        <w:t>Font des pirouettes</w:t>
      </w:r>
      <w:r w:rsidR="00B2673C">
        <w:t>.</w:t>
      </w:r>
    </w:p>
    <w:p w14:paraId="4F002E5D" w14:textId="68013274" w:rsidR="00F920FC" w:rsidRPr="006E5327" w:rsidRDefault="00F920FC" w:rsidP="00F920FC">
      <w:pPr>
        <w:pStyle w:val="Auteur"/>
      </w:pPr>
      <w:r w:rsidRPr="006E5327">
        <w:t>Robert Gélis</w:t>
      </w:r>
    </w:p>
    <w:p w14:paraId="54FF7236" w14:textId="0E2A36E0" w:rsidR="00F920FC" w:rsidRDefault="00CA0A14" w:rsidP="00F920FC">
      <w:pPr>
        <w:pStyle w:val="Notation"/>
      </w:pPr>
      <w:bookmarkStart w:id="76" w:name="bookmark172"/>
      <w:r>
        <w:tab/>
      </w:r>
      <w:r>
        <w:tab/>
      </w:r>
      <w:r>
        <w:tab/>
        <w:t>8 points</w:t>
      </w:r>
    </w:p>
    <w:p w14:paraId="66CD65F2" w14:textId="77777777" w:rsidR="00F920FC" w:rsidRDefault="00F920FC" w:rsidP="00F920FC">
      <w:pPr>
        <w:pStyle w:val="Titre1"/>
      </w:pPr>
      <w:r w:rsidRPr="00AF1266">
        <w:t>Rentrée des classes</w:t>
      </w:r>
    </w:p>
    <w:bookmarkEnd w:id="76"/>
    <w:p w14:paraId="65950045" w14:textId="77777777" w:rsidR="00B2673C" w:rsidRDefault="00F920FC" w:rsidP="00F920FC">
      <w:r w:rsidRPr="00AF1266">
        <w:t>Odeur des pluies de mon enfance</w:t>
      </w:r>
      <w:r w:rsidR="00B2673C">
        <w:t>,</w:t>
      </w:r>
    </w:p>
    <w:p w14:paraId="337BC1FF" w14:textId="77777777" w:rsidR="00B2673C" w:rsidRDefault="00F920FC" w:rsidP="00F920FC">
      <w:r w:rsidRPr="00AF1266">
        <w:t>Derniers soleils de la saison</w:t>
      </w:r>
      <w:r w:rsidR="00B2673C">
        <w:t> !</w:t>
      </w:r>
    </w:p>
    <w:p w14:paraId="68DD9698" w14:textId="77777777" w:rsidR="00B2673C" w:rsidRDefault="00F920FC" w:rsidP="00F920FC">
      <w:r>
        <w:t>A</w:t>
      </w:r>
      <w:r w:rsidRPr="00AF1266">
        <w:t xml:space="preserve"> sept ans</w:t>
      </w:r>
      <w:r w:rsidR="00B2673C">
        <w:t xml:space="preserve">, </w:t>
      </w:r>
      <w:r w:rsidRPr="00AF1266">
        <w:t>comme il faisait bon</w:t>
      </w:r>
      <w:r w:rsidR="00B2673C">
        <w:t>,</w:t>
      </w:r>
    </w:p>
    <w:p w14:paraId="6EE0B3D2" w14:textId="0C1DA8B3" w:rsidR="00F920FC" w:rsidRPr="00AF1266" w:rsidRDefault="00F920FC" w:rsidP="00F920FC">
      <w:r w:rsidRPr="00AF1266">
        <w:t>Après d</w:t>
      </w:r>
      <w:r w:rsidR="00B2673C">
        <w:t>’</w:t>
      </w:r>
      <w:r w:rsidRPr="00AF1266">
        <w:t>ennuyeuses vacances</w:t>
      </w:r>
    </w:p>
    <w:p w14:paraId="560668DD" w14:textId="77777777" w:rsidR="00B2673C" w:rsidRDefault="00F920FC" w:rsidP="00F920FC">
      <w:r w:rsidRPr="00AF1266">
        <w:t>Se retrouver dans sa maison</w:t>
      </w:r>
      <w:r w:rsidR="00B2673C">
        <w:t> !</w:t>
      </w:r>
    </w:p>
    <w:p w14:paraId="10E7B656" w14:textId="5E5AA204" w:rsidR="00F920FC" w:rsidRDefault="00F920FC" w:rsidP="00F920FC"/>
    <w:p w14:paraId="42A82DB8" w14:textId="77777777" w:rsidR="00B2673C" w:rsidRDefault="00F920FC" w:rsidP="00F920FC">
      <w:r w:rsidRPr="00AF1266">
        <w:t>La vieille classe</w:t>
      </w:r>
      <w:r>
        <w:t xml:space="preserve"> </w:t>
      </w:r>
      <w:r w:rsidRPr="00AF1266">
        <w:t>de mon père</w:t>
      </w:r>
      <w:r w:rsidR="00B2673C">
        <w:t>,</w:t>
      </w:r>
    </w:p>
    <w:p w14:paraId="64708112" w14:textId="6733A0AE" w:rsidR="00F920FC" w:rsidRDefault="00F920FC" w:rsidP="00F920FC">
      <w:r w:rsidRPr="00AF1266">
        <w:t>Pleine de guêpes écrasées</w:t>
      </w:r>
    </w:p>
    <w:p w14:paraId="4B1471FF" w14:textId="7F226BA9" w:rsidR="00F920FC" w:rsidRDefault="00F920FC" w:rsidP="00F920FC">
      <w:r w:rsidRPr="00AF1266">
        <w:t>Sentait l</w:t>
      </w:r>
      <w:r w:rsidR="00B2673C">
        <w:t>’</w:t>
      </w:r>
      <w:r w:rsidRPr="00AF1266">
        <w:t>encre</w:t>
      </w:r>
      <w:r w:rsidR="00B2673C">
        <w:t xml:space="preserve">, </w:t>
      </w:r>
      <w:r w:rsidRPr="00AF1266">
        <w:t>le bois</w:t>
      </w:r>
      <w:r w:rsidR="00B2673C">
        <w:t xml:space="preserve">, </w:t>
      </w:r>
      <w:r w:rsidRPr="00AF1266">
        <w:t>la craie</w:t>
      </w:r>
    </w:p>
    <w:p w14:paraId="6A661109" w14:textId="77777777" w:rsidR="00F920FC" w:rsidRDefault="00F920FC" w:rsidP="00F920FC">
      <w:r>
        <w:t>Et ces merveilleuses poussières</w:t>
      </w:r>
    </w:p>
    <w:p w14:paraId="52D5FE31" w14:textId="77777777" w:rsidR="00B2673C" w:rsidRDefault="00F920FC" w:rsidP="00F920FC">
      <w:r w:rsidRPr="00AF1266">
        <w:t>Amassées par tout un été</w:t>
      </w:r>
      <w:r w:rsidR="00B2673C">
        <w:t> !</w:t>
      </w:r>
    </w:p>
    <w:p w14:paraId="222219D1" w14:textId="69573D42" w:rsidR="00F920FC" w:rsidRPr="00AF1266" w:rsidRDefault="00F920FC" w:rsidP="00F920FC"/>
    <w:p w14:paraId="3F7D3166" w14:textId="77777777" w:rsidR="00B2673C" w:rsidRDefault="00F920FC" w:rsidP="00F920FC">
      <w:r>
        <w:t>O</w:t>
      </w:r>
      <w:r w:rsidRPr="00AF1266">
        <w:t xml:space="preserve"> temps charmants des brumes douces</w:t>
      </w:r>
      <w:r w:rsidR="00B2673C">
        <w:t>,</w:t>
      </w:r>
    </w:p>
    <w:p w14:paraId="0F397138" w14:textId="77777777" w:rsidR="00B2673C" w:rsidRDefault="00F920FC" w:rsidP="00F920FC">
      <w:r w:rsidRPr="00AF1266">
        <w:t>Des gibiers</w:t>
      </w:r>
      <w:r w:rsidR="00B2673C">
        <w:t xml:space="preserve">, </w:t>
      </w:r>
      <w:r w:rsidRPr="00AF1266">
        <w:t>des longs vols d</w:t>
      </w:r>
      <w:r w:rsidR="00B2673C">
        <w:t>’</w:t>
      </w:r>
      <w:r w:rsidRPr="00AF1266">
        <w:t>oiseaux</w:t>
      </w:r>
      <w:r w:rsidR="00B2673C">
        <w:t>,</w:t>
      </w:r>
    </w:p>
    <w:p w14:paraId="4212D0A0" w14:textId="77777777" w:rsidR="00B2673C" w:rsidRDefault="00F920FC" w:rsidP="00F920FC">
      <w:r w:rsidRPr="00AF1266">
        <w:t>Le vent souffle sous le préau</w:t>
      </w:r>
      <w:r w:rsidR="00B2673C">
        <w:t>,</w:t>
      </w:r>
    </w:p>
    <w:p w14:paraId="40AC6F85" w14:textId="5579F0AC" w:rsidR="00F920FC" w:rsidRDefault="00F920FC" w:rsidP="00F920FC">
      <w:r w:rsidRPr="00AF1266">
        <w:t>Mais je tiens entre paume et pouce</w:t>
      </w:r>
    </w:p>
    <w:p w14:paraId="39E524F0" w14:textId="77777777" w:rsidR="00B2673C" w:rsidRDefault="00F920FC" w:rsidP="00F920FC">
      <w:r w:rsidRPr="00AF1266">
        <w:t>Une rouge pomme à couteau</w:t>
      </w:r>
      <w:r w:rsidR="00B2673C">
        <w:t> !</w:t>
      </w:r>
    </w:p>
    <w:p w14:paraId="3A521B95" w14:textId="78E66607" w:rsidR="00F920FC" w:rsidRPr="00AF1266" w:rsidRDefault="00F920FC" w:rsidP="00F920FC">
      <w:pPr>
        <w:pStyle w:val="Auteur"/>
      </w:pPr>
      <w:r w:rsidRPr="00AF1266">
        <w:t>René-Guy Cadou</w:t>
      </w:r>
    </w:p>
    <w:p w14:paraId="7AF8FC37" w14:textId="742F6CC7" w:rsidR="00F920FC" w:rsidRPr="00C53CF1" w:rsidRDefault="00CA0A14" w:rsidP="00F920FC">
      <w:pPr>
        <w:pStyle w:val="Notation"/>
      </w:pPr>
      <w:bookmarkStart w:id="77" w:name="bookmark176"/>
      <w:r>
        <w:tab/>
      </w:r>
      <w:r>
        <w:tab/>
      </w:r>
      <w:r>
        <w:tab/>
        <w:t>8 points</w:t>
      </w:r>
    </w:p>
    <w:p w14:paraId="3CF0C90F" w14:textId="6453C3A4" w:rsidR="00F920FC" w:rsidRPr="00C53CF1" w:rsidRDefault="00F920FC" w:rsidP="00F920FC">
      <w:pPr>
        <w:pStyle w:val="Titre1"/>
      </w:pPr>
      <w:r w:rsidRPr="00C53CF1">
        <w:t>La grenouille aux souliers percés</w:t>
      </w:r>
      <w:bookmarkEnd w:id="77"/>
    </w:p>
    <w:p w14:paraId="7C5E20AF" w14:textId="77777777" w:rsidR="00F920FC" w:rsidRDefault="00F920FC" w:rsidP="00F920FC">
      <w:r w:rsidRPr="00C53CF1">
        <w:t>La</w:t>
      </w:r>
      <w:r>
        <w:t xml:space="preserve"> grenouille aux souliers percés</w:t>
      </w:r>
    </w:p>
    <w:p w14:paraId="4218CA6B" w14:textId="77777777" w:rsidR="00F920FC" w:rsidRDefault="00F920FC" w:rsidP="00F920FC">
      <w:r>
        <w:t>A demandé la charité</w:t>
      </w:r>
    </w:p>
    <w:p w14:paraId="4C1A33A0" w14:textId="77777777" w:rsidR="00F920FC" w:rsidRDefault="00F920FC" w:rsidP="00F920FC">
      <w:r>
        <w:t>Les arbres lui ont donné</w:t>
      </w:r>
    </w:p>
    <w:p w14:paraId="243B6947" w14:textId="77777777" w:rsidR="00F920FC" w:rsidRDefault="00F920FC" w:rsidP="00F920FC">
      <w:r>
        <w:t>Des feuilles mortes et tombées</w:t>
      </w:r>
    </w:p>
    <w:p w14:paraId="16428EB4" w14:textId="77777777" w:rsidR="00F920FC" w:rsidRDefault="00F920FC" w:rsidP="00F920FC">
      <w:r>
        <w:t>Les champignons lui ont donné</w:t>
      </w:r>
    </w:p>
    <w:p w14:paraId="126954ED" w14:textId="77777777" w:rsidR="00F920FC" w:rsidRDefault="00F920FC" w:rsidP="00F920FC">
      <w:r w:rsidRPr="00C53CF1">
        <w:t>Le duvet de leur grand chapeau</w:t>
      </w:r>
    </w:p>
    <w:p w14:paraId="6DEBD126" w14:textId="58DBEB40" w:rsidR="00F920FC" w:rsidRDefault="00F920FC" w:rsidP="00F920FC">
      <w:r w:rsidRPr="00C53CF1">
        <w:t>L</w:t>
      </w:r>
      <w:r w:rsidR="00B2673C">
        <w:t>’</w:t>
      </w:r>
      <w:r w:rsidRPr="00C53CF1">
        <w:t>écureuil lui a donné</w:t>
      </w:r>
    </w:p>
    <w:p w14:paraId="0AC3A2D5" w14:textId="77777777" w:rsidR="00F920FC" w:rsidRDefault="00F920FC" w:rsidP="00F920FC">
      <w:r w:rsidRPr="00C53CF1">
        <w:t>Quatre poils de son manteau</w:t>
      </w:r>
    </w:p>
    <w:p w14:paraId="0E4A7AF5" w14:textId="41A2C06D" w:rsidR="00F920FC" w:rsidRDefault="00F920FC" w:rsidP="00F920FC">
      <w:r w:rsidRPr="00C53CF1">
        <w:t>L</w:t>
      </w:r>
      <w:r w:rsidR="00B2673C">
        <w:t>’</w:t>
      </w:r>
      <w:r w:rsidRPr="00C53CF1">
        <w:t>herbe lui a donné</w:t>
      </w:r>
    </w:p>
    <w:p w14:paraId="3A40B805" w14:textId="77777777" w:rsidR="00B2673C" w:rsidRDefault="00F920FC" w:rsidP="00F920FC">
      <w:r w:rsidRPr="00C53CF1">
        <w:t>Trois petites graines</w:t>
      </w:r>
      <w:r w:rsidR="00B2673C">
        <w:t>.</w:t>
      </w:r>
    </w:p>
    <w:p w14:paraId="0B9FB4C4" w14:textId="22C9FECD" w:rsidR="00F920FC" w:rsidRPr="00C53CF1" w:rsidRDefault="00F920FC" w:rsidP="00F920FC">
      <w:r w:rsidRPr="00C53CF1">
        <w:t>Le ciel lui a donné</w:t>
      </w:r>
    </w:p>
    <w:p w14:paraId="08E6758F" w14:textId="77777777" w:rsidR="00F920FC" w:rsidRPr="00C53CF1" w:rsidRDefault="00F920FC" w:rsidP="00F920FC">
      <w:r w:rsidRPr="00C53CF1">
        <w:t>Sa plus douce haleine</w:t>
      </w:r>
    </w:p>
    <w:p w14:paraId="4F827FF9" w14:textId="77777777" w:rsidR="00B2673C" w:rsidRDefault="00F920FC" w:rsidP="00F920FC">
      <w:r w:rsidRPr="00C53CF1">
        <w:t>Mais la grenouille demande toujours</w:t>
      </w:r>
      <w:r w:rsidR="00B2673C">
        <w:t>,</w:t>
      </w:r>
    </w:p>
    <w:p w14:paraId="7417FD21" w14:textId="1EE4EDC6" w:rsidR="00F920FC" w:rsidRPr="00C53CF1" w:rsidRDefault="00F920FC" w:rsidP="00F920FC">
      <w:r w:rsidRPr="00C53CF1">
        <w:t>Demande encore la charité</w:t>
      </w:r>
    </w:p>
    <w:p w14:paraId="26BF6BF3" w14:textId="77777777" w:rsidR="00B2673C" w:rsidRDefault="00F920FC" w:rsidP="00F920FC">
      <w:r w:rsidRPr="00C53CF1">
        <w:t>Car ses souliers sont toujours</w:t>
      </w:r>
      <w:r w:rsidR="00B2673C">
        <w:t>,</w:t>
      </w:r>
    </w:p>
    <w:p w14:paraId="1C1FBEC8" w14:textId="77777777" w:rsidR="00B2673C" w:rsidRDefault="00F920FC" w:rsidP="00F920FC">
      <w:r w:rsidRPr="00C53CF1">
        <w:t>Sont toujours percés</w:t>
      </w:r>
      <w:r w:rsidR="00B2673C">
        <w:t>.</w:t>
      </w:r>
    </w:p>
    <w:p w14:paraId="7428905D" w14:textId="1F47AF60" w:rsidR="00F920FC" w:rsidRPr="00C53CF1" w:rsidRDefault="00F920FC" w:rsidP="00F920FC">
      <w:pPr>
        <w:pStyle w:val="Auteur"/>
      </w:pPr>
      <w:r w:rsidRPr="00C53CF1">
        <w:t>Robert Desnos</w:t>
      </w:r>
    </w:p>
    <w:p w14:paraId="533726D0" w14:textId="1C7DF9DC" w:rsidR="00F920FC" w:rsidRPr="00C53CF1" w:rsidRDefault="00CA0A14" w:rsidP="00F920FC">
      <w:pPr>
        <w:pStyle w:val="Notation"/>
      </w:pPr>
      <w:bookmarkStart w:id="78" w:name="bookmark185"/>
      <w:r>
        <w:tab/>
      </w:r>
      <w:r>
        <w:tab/>
      </w:r>
      <w:r>
        <w:tab/>
        <w:t>8 points</w:t>
      </w:r>
    </w:p>
    <w:p w14:paraId="05D8CA1D" w14:textId="77777777" w:rsidR="00F920FC" w:rsidRPr="00C53CF1" w:rsidRDefault="00F920FC" w:rsidP="00F920FC">
      <w:pPr>
        <w:pStyle w:val="Titre1"/>
      </w:pPr>
      <w:r w:rsidRPr="00C53CF1">
        <w:t>Conversation</w:t>
      </w:r>
    </w:p>
    <w:bookmarkEnd w:id="78"/>
    <w:p w14:paraId="034162B6" w14:textId="77777777" w:rsidR="00B2673C" w:rsidRDefault="00F920FC" w:rsidP="00F920FC">
      <w:r w:rsidRPr="00C53CF1">
        <w:t>Comment ça va sur la terre</w:t>
      </w:r>
      <w:r w:rsidR="00B2673C">
        <w:t> ?</w:t>
      </w:r>
    </w:p>
    <w:p w14:paraId="565D6880" w14:textId="77777777" w:rsidR="00B2673C" w:rsidRDefault="00B2673C" w:rsidP="00F920FC">
      <w:r>
        <w:t>— </w:t>
      </w:r>
      <w:r w:rsidR="00F920FC" w:rsidRPr="00C53CF1">
        <w:t>Ça va ça va</w:t>
      </w:r>
      <w:r>
        <w:t xml:space="preserve">, </w:t>
      </w:r>
      <w:r w:rsidR="00F920FC" w:rsidRPr="00C53CF1">
        <w:t>ça va bien</w:t>
      </w:r>
      <w:r>
        <w:t>.</w:t>
      </w:r>
    </w:p>
    <w:p w14:paraId="797A3526" w14:textId="77777777" w:rsidR="00B2673C" w:rsidRDefault="00F920FC" w:rsidP="00F920FC">
      <w:r w:rsidRPr="00C53CF1">
        <w:t>Les petits chiens sont-ils prospères</w:t>
      </w:r>
      <w:r w:rsidR="00B2673C">
        <w:t> ?</w:t>
      </w:r>
    </w:p>
    <w:p w14:paraId="79DBF148" w14:textId="77777777" w:rsidR="00B2673C" w:rsidRDefault="00B2673C" w:rsidP="00F920FC">
      <w:r>
        <w:t>— </w:t>
      </w:r>
      <w:r w:rsidR="00F920FC" w:rsidRPr="00C53CF1">
        <w:t>Mon Dieu oui merci bien</w:t>
      </w:r>
      <w:r>
        <w:t>.</w:t>
      </w:r>
    </w:p>
    <w:p w14:paraId="6414ABF4" w14:textId="77777777" w:rsidR="00B2673C" w:rsidRDefault="00F920FC" w:rsidP="00F920FC">
      <w:r w:rsidRPr="00C53CF1">
        <w:t>Et les nuages</w:t>
      </w:r>
      <w:r w:rsidR="00B2673C">
        <w:t> ?</w:t>
      </w:r>
    </w:p>
    <w:p w14:paraId="0A7E3C93" w14:textId="77777777" w:rsidR="00B2673C" w:rsidRDefault="00B2673C" w:rsidP="00F920FC">
      <w:r>
        <w:t>— </w:t>
      </w:r>
      <w:r w:rsidR="00F920FC" w:rsidRPr="00C53CF1">
        <w:t>Ça flotte</w:t>
      </w:r>
      <w:r>
        <w:t>.</w:t>
      </w:r>
    </w:p>
    <w:p w14:paraId="352EE2BC" w14:textId="77777777" w:rsidR="00B2673C" w:rsidRDefault="00F920FC" w:rsidP="00F920FC">
      <w:r w:rsidRPr="00C53CF1">
        <w:t>Et les volcans</w:t>
      </w:r>
      <w:r w:rsidR="00B2673C">
        <w:t> ?</w:t>
      </w:r>
    </w:p>
    <w:p w14:paraId="6573D15E" w14:textId="77777777" w:rsidR="00B2673C" w:rsidRDefault="00B2673C" w:rsidP="00F920FC">
      <w:r>
        <w:t>— </w:t>
      </w:r>
      <w:r w:rsidR="00F920FC" w:rsidRPr="00C53CF1">
        <w:t>Ça mijote</w:t>
      </w:r>
      <w:r>
        <w:t>.</w:t>
      </w:r>
    </w:p>
    <w:p w14:paraId="4142550F" w14:textId="77777777" w:rsidR="00B2673C" w:rsidRDefault="00F920FC" w:rsidP="00F920FC">
      <w:r w:rsidRPr="00C53CF1">
        <w:t>Et les fleuves</w:t>
      </w:r>
      <w:r w:rsidR="00B2673C">
        <w:t> ?</w:t>
      </w:r>
    </w:p>
    <w:p w14:paraId="2708E88F" w14:textId="77777777" w:rsidR="00B2673C" w:rsidRDefault="00B2673C" w:rsidP="00F920FC">
      <w:r>
        <w:t>— </w:t>
      </w:r>
      <w:r w:rsidR="00F920FC" w:rsidRPr="00C53CF1">
        <w:t>Ça s</w:t>
      </w:r>
      <w:r>
        <w:t>’</w:t>
      </w:r>
      <w:r w:rsidR="00F920FC" w:rsidRPr="00C53CF1">
        <w:t>écoule</w:t>
      </w:r>
      <w:r>
        <w:t>.</w:t>
      </w:r>
    </w:p>
    <w:p w14:paraId="6774EDEF" w14:textId="77777777" w:rsidR="00B2673C" w:rsidRDefault="00F920FC" w:rsidP="00F920FC">
      <w:r w:rsidRPr="00C53CF1">
        <w:t>Et le temps</w:t>
      </w:r>
      <w:r w:rsidR="00B2673C">
        <w:t> ?</w:t>
      </w:r>
    </w:p>
    <w:p w14:paraId="1DC8B3E5" w14:textId="77777777" w:rsidR="00B2673C" w:rsidRDefault="00B2673C" w:rsidP="00F920FC">
      <w:r>
        <w:t>— </w:t>
      </w:r>
      <w:r w:rsidR="00F920FC" w:rsidRPr="00C53CF1">
        <w:t>Ça se déroule</w:t>
      </w:r>
      <w:r>
        <w:t>.</w:t>
      </w:r>
    </w:p>
    <w:p w14:paraId="181017C0" w14:textId="77777777" w:rsidR="00B2673C" w:rsidRDefault="00F920FC" w:rsidP="00F920FC">
      <w:r w:rsidRPr="00C53CF1">
        <w:t>Et votre âme</w:t>
      </w:r>
      <w:r w:rsidR="00B2673C">
        <w:t> ?</w:t>
      </w:r>
    </w:p>
    <w:p w14:paraId="5E20919D" w14:textId="6CA88556" w:rsidR="00F920FC" w:rsidRPr="00C53CF1" w:rsidRDefault="00B2673C" w:rsidP="00F920FC">
      <w:r>
        <w:t>— </w:t>
      </w:r>
      <w:r w:rsidR="00F920FC" w:rsidRPr="00C53CF1">
        <w:t>Elle est malade</w:t>
      </w:r>
    </w:p>
    <w:p w14:paraId="227F264E" w14:textId="77777777" w:rsidR="00F920FC" w:rsidRDefault="00F920FC" w:rsidP="00F920FC">
      <w:r>
        <w:t>L</w:t>
      </w:r>
      <w:r w:rsidRPr="00C53CF1">
        <w:t>e printemps était trop vert</w:t>
      </w:r>
    </w:p>
    <w:p w14:paraId="5746C771" w14:textId="77777777" w:rsidR="00B2673C" w:rsidRDefault="00F920FC" w:rsidP="00F920FC">
      <w:r>
        <w:t>E</w:t>
      </w:r>
      <w:r w:rsidRPr="00C53CF1">
        <w:t>lle a mangé trop de salade</w:t>
      </w:r>
      <w:r w:rsidR="00B2673C">
        <w:t>.</w:t>
      </w:r>
    </w:p>
    <w:p w14:paraId="609FAA1A" w14:textId="1A41542B" w:rsidR="00F920FC" w:rsidRPr="00D222E0" w:rsidRDefault="00F920FC" w:rsidP="00F920FC">
      <w:pPr>
        <w:pStyle w:val="Auteur"/>
      </w:pPr>
      <w:r w:rsidRPr="00D222E0">
        <w:t>Jean Tardieu</w:t>
      </w:r>
    </w:p>
    <w:p w14:paraId="684DA314" w14:textId="567E7833" w:rsidR="00F920FC" w:rsidRPr="00D222E0" w:rsidRDefault="00CA0A14" w:rsidP="00F920FC">
      <w:pPr>
        <w:pStyle w:val="Notation"/>
      </w:pPr>
      <w:r>
        <w:tab/>
      </w:r>
      <w:r>
        <w:tab/>
      </w:r>
      <w:r>
        <w:tab/>
        <w:t>8 points</w:t>
      </w:r>
    </w:p>
    <w:p w14:paraId="05761BDF" w14:textId="77777777" w:rsidR="00F920FC" w:rsidRPr="00D222E0" w:rsidRDefault="00F920FC" w:rsidP="00F920FC">
      <w:pPr>
        <w:pStyle w:val="Titre1"/>
      </w:pPr>
      <w:r w:rsidRPr="00D222E0">
        <w:t>Araignée</w:t>
      </w:r>
    </w:p>
    <w:p w14:paraId="5322238D" w14:textId="77777777" w:rsidR="00B2673C" w:rsidRDefault="00F920FC" w:rsidP="00F920FC">
      <w:r w:rsidRPr="00D222E0">
        <w:t>Araignée grise</w:t>
      </w:r>
      <w:r w:rsidR="00B2673C">
        <w:t>,</w:t>
      </w:r>
    </w:p>
    <w:p w14:paraId="0A41BDB4" w14:textId="77777777" w:rsidR="00B2673C" w:rsidRDefault="00F920FC" w:rsidP="00F920FC">
      <w:r w:rsidRPr="00D222E0">
        <w:t>Araignée d</w:t>
      </w:r>
      <w:r w:rsidR="00B2673C">
        <w:t>’</w:t>
      </w:r>
      <w:r w:rsidRPr="00D222E0">
        <w:t>argent</w:t>
      </w:r>
      <w:r w:rsidR="00B2673C">
        <w:t>,</w:t>
      </w:r>
    </w:p>
    <w:p w14:paraId="3E1ED3F6" w14:textId="21A9CD9D" w:rsidR="00F920FC" w:rsidRDefault="00F920FC" w:rsidP="00F920FC">
      <w:r>
        <w:t>Ton échelle exquise</w:t>
      </w:r>
    </w:p>
    <w:p w14:paraId="6E83FBD4" w14:textId="77777777" w:rsidR="00B2673C" w:rsidRDefault="00F920FC" w:rsidP="00F920FC">
      <w:r w:rsidRPr="00D222E0">
        <w:t>Tremble dans le vent</w:t>
      </w:r>
      <w:r w:rsidR="00B2673C">
        <w:t>.</w:t>
      </w:r>
    </w:p>
    <w:p w14:paraId="53909A2F" w14:textId="3737B0BC" w:rsidR="00F920FC" w:rsidRPr="00D222E0" w:rsidRDefault="00F920FC" w:rsidP="00F920FC"/>
    <w:p w14:paraId="6D77CD05" w14:textId="5B35BC8E" w:rsidR="00F920FC" w:rsidRDefault="00F920FC" w:rsidP="00F920FC">
      <w:r w:rsidRPr="00D222E0">
        <w:t>Toile d</w:t>
      </w:r>
      <w:r w:rsidR="00B2673C">
        <w:t>’</w:t>
      </w:r>
      <w:r>
        <w:t>araignée</w:t>
      </w:r>
    </w:p>
    <w:p w14:paraId="280131C1" w14:textId="77777777" w:rsidR="00F920FC" w:rsidRDefault="00F920FC" w:rsidP="00F920FC">
      <w:r w:rsidRPr="00D222E0">
        <w:t>Émer</w:t>
      </w:r>
      <w:r>
        <w:t>veillement</w:t>
      </w:r>
    </w:p>
    <w:p w14:paraId="50DE732F" w14:textId="77777777" w:rsidR="00F920FC" w:rsidRDefault="00F920FC" w:rsidP="00F920FC">
      <w:r>
        <w:t>Lourde de rosée</w:t>
      </w:r>
    </w:p>
    <w:p w14:paraId="64451A18" w14:textId="77777777" w:rsidR="00B2673C" w:rsidRDefault="00F920FC" w:rsidP="00F920FC">
      <w:r w:rsidRPr="00D222E0">
        <w:t>Dans le matin blanc</w:t>
      </w:r>
      <w:r w:rsidR="00B2673C">
        <w:t> !</w:t>
      </w:r>
    </w:p>
    <w:p w14:paraId="6A80B0CF" w14:textId="1492F170" w:rsidR="00F920FC" w:rsidRPr="00D222E0" w:rsidRDefault="00F920FC" w:rsidP="00F920FC"/>
    <w:p w14:paraId="660BE464" w14:textId="77777777" w:rsidR="00F920FC" w:rsidRDefault="00F920FC" w:rsidP="00F920FC">
      <w:r>
        <w:t>Ouvrage subtil</w:t>
      </w:r>
    </w:p>
    <w:p w14:paraId="7145CAE8" w14:textId="77777777" w:rsidR="00F920FC" w:rsidRDefault="00F920FC" w:rsidP="00F920FC">
      <w:r>
        <w:t>Qui frissonne et ploie</w:t>
      </w:r>
    </w:p>
    <w:p w14:paraId="479ED161" w14:textId="77777777" w:rsidR="00B2673C" w:rsidRDefault="00F920FC" w:rsidP="00F920FC">
      <w:r>
        <w:t>O</w:t>
      </w:r>
      <w:r w:rsidRPr="00D222E0">
        <w:t xml:space="preserve"> maison de fil</w:t>
      </w:r>
      <w:r w:rsidR="00B2673C">
        <w:t>.</w:t>
      </w:r>
    </w:p>
    <w:p w14:paraId="04CDD64D" w14:textId="77777777" w:rsidR="00B2673C" w:rsidRDefault="00F920FC" w:rsidP="00F920FC">
      <w:r w:rsidRPr="00D222E0">
        <w:t>Escalier de soie</w:t>
      </w:r>
      <w:r w:rsidR="00B2673C">
        <w:t>.</w:t>
      </w:r>
    </w:p>
    <w:p w14:paraId="6033EEEB" w14:textId="74448C78" w:rsidR="00F920FC" w:rsidRPr="00D222E0" w:rsidRDefault="00F920FC" w:rsidP="00F920FC"/>
    <w:p w14:paraId="5C700D24" w14:textId="77777777" w:rsidR="00B2673C" w:rsidRDefault="00F920FC" w:rsidP="00F920FC">
      <w:r w:rsidRPr="00D222E0">
        <w:t>Araignée grise</w:t>
      </w:r>
      <w:r w:rsidR="00B2673C">
        <w:t>,</w:t>
      </w:r>
    </w:p>
    <w:p w14:paraId="45EE2C0F" w14:textId="77777777" w:rsidR="00B2673C" w:rsidRDefault="00F920FC" w:rsidP="00F920FC">
      <w:r w:rsidRPr="00D222E0">
        <w:t>Araignée d</w:t>
      </w:r>
      <w:r w:rsidR="00B2673C">
        <w:t>’</w:t>
      </w:r>
      <w:r w:rsidRPr="00D222E0">
        <w:t>argent</w:t>
      </w:r>
      <w:r w:rsidR="00B2673C">
        <w:t>,</w:t>
      </w:r>
    </w:p>
    <w:p w14:paraId="23477150" w14:textId="77926308" w:rsidR="00F920FC" w:rsidRDefault="00F920FC" w:rsidP="00F920FC">
      <w:r w:rsidRPr="00D222E0">
        <w:t>Ton échelle exquise</w:t>
      </w:r>
    </w:p>
    <w:p w14:paraId="395F8D14" w14:textId="77777777" w:rsidR="00B2673C" w:rsidRDefault="00F920FC" w:rsidP="00F920FC">
      <w:r w:rsidRPr="00D222E0">
        <w:t>Tremble dans le vent</w:t>
      </w:r>
      <w:r w:rsidR="00B2673C">
        <w:t>.</w:t>
      </w:r>
    </w:p>
    <w:p w14:paraId="620B1745" w14:textId="48C49A48" w:rsidR="00F920FC" w:rsidRPr="00D222E0" w:rsidRDefault="00F920FC" w:rsidP="00F920FC">
      <w:pPr>
        <w:pStyle w:val="Auteur"/>
      </w:pPr>
      <w:r w:rsidRPr="00D222E0">
        <w:t>Madeleine Ley</w:t>
      </w:r>
    </w:p>
    <w:p w14:paraId="5E88AC59" w14:textId="4E0D8FD6" w:rsidR="00F920FC" w:rsidRDefault="00CA0A14" w:rsidP="00F920FC">
      <w:pPr>
        <w:pStyle w:val="Notation"/>
      </w:pPr>
      <w:bookmarkStart w:id="79" w:name="bookmark191"/>
      <w:r>
        <w:tab/>
      </w:r>
      <w:r>
        <w:tab/>
      </w:r>
      <w:r>
        <w:tab/>
        <w:t>8 points</w:t>
      </w:r>
    </w:p>
    <w:p w14:paraId="3C48BCF5" w14:textId="77777777" w:rsidR="00F920FC" w:rsidRDefault="00F920FC" w:rsidP="00F920FC">
      <w:pPr>
        <w:pStyle w:val="Titre1"/>
      </w:pPr>
      <w:r w:rsidRPr="00D222E0">
        <w:t>Un enfant a dit</w:t>
      </w:r>
    </w:p>
    <w:bookmarkEnd w:id="79"/>
    <w:p w14:paraId="4D85C8B0" w14:textId="77777777" w:rsidR="00F920FC" w:rsidRDefault="00F920FC" w:rsidP="00F920FC">
      <w:r>
        <w:t>Un enfant a dit</w:t>
      </w:r>
    </w:p>
    <w:p w14:paraId="2070DEEE" w14:textId="77777777" w:rsidR="00F920FC" w:rsidRDefault="00F920FC" w:rsidP="00F920FC">
      <w:r>
        <w:t>Je sais des poèmes</w:t>
      </w:r>
    </w:p>
    <w:p w14:paraId="252525E2" w14:textId="77777777" w:rsidR="00F920FC" w:rsidRDefault="00F920FC" w:rsidP="00F920FC">
      <w:r>
        <w:t>Un enfant a dit</w:t>
      </w:r>
    </w:p>
    <w:p w14:paraId="1D2B0547" w14:textId="1F2FC38B" w:rsidR="00F920FC" w:rsidRDefault="00F920FC" w:rsidP="00F920FC">
      <w:r w:rsidRPr="00D222E0">
        <w:t>Ch</w:t>
      </w:r>
      <w:r w:rsidR="00B2673C">
        <w:t>’</w:t>
      </w:r>
      <w:r w:rsidRPr="00D222E0">
        <w:t>sais des poasies</w:t>
      </w:r>
    </w:p>
    <w:p w14:paraId="167634C9" w14:textId="77777777" w:rsidR="00F920FC" w:rsidRPr="00D222E0" w:rsidRDefault="00F920FC" w:rsidP="00F920FC"/>
    <w:p w14:paraId="4FD3BB24" w14:textId="77777777" w:rsidR="00F920FC" w:rsidRDefault="00F920FC" w:rsidP="00F920FC">
      <w:r>
        <w:t>Un enfant a dit</w:t>
      </w:r>
    </w:p>
    <w:p w14:paraId="08BF2FCB" w14:textId="2EDE113D" w:rsidR="00F920FC" w:rsidRDefault="00F920FC" w:rsidP="00F920FC">
      <w:r w:rsidRPr="00D222E0">
        <w:t>Mon cœur est plein d</w:t>
      </w:r>
      <w:r w:rsidR="00B2673C">
        <w:t>’</w:t>
      </w:r>
      <w:r>
        <w:t>elles</w:t>
      </w:r>
    </w:p>
    <w:p w14:paraId="29993ED0" w14:textId="77777777" w:rsidR="00F920FC" w:rsidRDefault="00F920FC" w:rsidP="00F920FC">
      <w:r>
        <w:t>Un enfant a dit</w:t>
      </w:r>
    </w:p>
    <w:p w14:paraId="7F533FF8" w14:textId="77777777" w:rsidR="00B2673C" w:rsidRDefault="00F920FC" w:rsidP="00F920FC">
      <w:r w:rsidRPr="00D222E0">
        <w:t>Par cœur</w:t>
      </w:r>
      <w:r w:rsidR="00B2673C">
        <w:t xml:space="preserve">, </w:t>
      </w:r>
      <w:r w:rsidRPr="00D222E0">
        <w:t>ça suffit</w:t>
      </w:r>
      <w:r w:rsidR="00B2673C">
        <w:t>.</w:t>
      </w:r>
    </w:p>
    <w:p w14:paraId="0CED8E43" w14:textId="2EEE1974" w:rsidR="00F920FC" w:rsidRPr="00D222E0" w:rsidRDefault="00F920FC" w:rsidP="00F920FC"/>
    <w:p w14:paraId="107760DB" w14:textId="77777777" w:rsidR="00F920FC" w:rsidRPr="00D222E0" w:rsidRDefault="00F920FC" w:rsidP="00F920FC">
      <w:r w:rsidRPr="00D222E0">
        <w:t>Un enfant a dit</w:t>
      </w:r>
    </w:p>
    <w:p w14:paraId="4ECB7418" w14:textId="77777777" w:rsidR="00F920FC" w:rsidRPr="00D222E0" w:rsidRDefault="00F920FC" w:rsidP="00F920FC">
      <w:r w:rsidRPr="00D222E0">
        <w:t>Ils en savent des choses</w:t>
      </w:r>
    </w:p>
    <w:p w14:paraId="6E31A1F2" w14:textId="77777777" w:rsidR="00F920FC" w:rsidRPr="00D222E0" w:rsidRDefault="00F920FC" w:rsidP="00F920FC">
      <w:r w:rsidRPr="00D222E0">
        <w:t>Un enfant a dit</w:t>
      </w:r>
    </w:p>
    <w:p w14:paraId="4B75D9BE" w14:textId="77777777" w:rsidR="00B2673C" w:rsidRDefault="00F920FC" w:rsidP="00F920FC">
      <w:r w:rsidRPr="00D222E0">
        <w:t>Et tout par écrit</w:t>
      </w:r>
      <w:r w:rsidR="00B2673C">
        <w:t>.</w:t>
      </w:r>
    </w:p>
    <w:p w14:paraId="106B35AF" w14:textId="004AAA59" w:rsidR="00F920FC" w:rsidRPr="00D222E0" w:rsidRDefault="00F920FC" w:rsidP="00F920FC"/>
    <w:p w14:paraId="7BF742F4" w14:textId="2381125B" w:rsidR="00F920FC" w:rsidRDefault="00F920FC" w:rsidP="00F920FC">
      <w:r w:rsidRPr="00D222E0">
        <w:t>Si l</w:t>
      </w:r>
      <w:r w:rsidR="00B2673C">
        <w:t>’</w:t>
      </w:r>
      <w:r>
        <w:t>poète pouvait</w:t>
      </w:r>
    </w:p>
    <w:p w14:paraId="57D081D0" w14:textId="648E5E5E" w:rsidR="00F920FC" w:rsidRDefault="00F920FC" w:rsidP="00F920FC">
      <w:r w:rsidRPr="00D222E0">
        <w:t>S</w:t>
      </w:r>
      <w:r w:rsidR="00B2673C">
        <w:t>’</w:t>
      </w:r>
      <w:r w:rsidRPr="00D222E0">
        <w:t>enfuir à tire-d</w:t>
      </w:r>
      <w:r w:rsidR="00B2673C">
        <w:t>’</w:t>
      </w:r>
      <w:r>
        <w:t>ailes</w:t>
      </w:r>
    </w:p>
    <w:p w14:paraId="7510F1D5" w14:textId="77777777" w:rsidR="00F920FC" w:rsidRDefault="00F920FC" w:rsidP="00F920FC">
      <w:r>
        <w:t>Les enfants voudraient</w:t>
      </w:r>
    </w:p>
    <w:p w14:paraId="6F8BF856" w14:textId="77777777" w:rsidR="00B2673C" w:rsidRDefault="00F920FC" w:rsidP="00F920FC">
      <w:r w:rsidRPr="00D222E0">
        <w:t>Partir avec lui</w:t>
      </w:r>
      <w:r w:rsidR="00B2673C">
        <w:t>.</w:t>
      </w:r>
    </w:p>
    <w:p w14:paraId="61BE9038" w14:textId="6DEB1B87" w:rsidR="00F920FC" w:rsidRPr="002910BF" w:rsidRDefault="00F920FC" w:rsidP="00F920FC">
      <w:pPr>
        <w:pStyle w:val="Auteur"/>
      </w:pPr>
      <w:r w:rsidRPr="002910BF">
        <w:t>Raymond Queneau</w:t>
      </w:r>
    </w:p>
    <w:p w14:paraId="66AFA961" w14:textId="3E120577" w:rsidR="00F920FC" w:rsidRPr="00585213" w:rsidRDefault="00CA0A14" w:rsidP="00F920FC">
      <w:pPr>
        <w:pStyle w:val="Notation"/>
      </w:pPr>
      <w:bookmarkStart w:id="80" w:name="bookmark192"/>
      <w:r>
        <w:tab/>
      </w:r>
      <w:r>
        <w:tab/>
      </w:r>
      <w:r>
        <w:tab/>
        <w:t>8 points</w:t>
      </w:r>
    </w:p>
    <w:p w14:paraId="7C01E3CC" w14:textId="77777777" w:rsidR="00F920FC" w:rsidRPr="002910BF" w:rsidRDefault="00F920FC" w:rsidP="00F920FC">
      <w:pPr>
        <w:pStyle w:val="Titre1"/>
      </w:pPr>
      <w:r w:rsidRPr="002910BF">
        <w:t>Le cheval chante</w:t>
      </w:r>
    </w:p>
    <w:bookmarkEnd w:id="80"/>
    <w:p w14:paraId="17455DD6" w14:textId="77777777" w:rsidR="00B2673C" w:rsidRDefault="00F920FC" w:rsidP="00F920FC">
      <w:r w:rsidRPr="00585213">
        <w:t>Le cheval chante</w:t>
      </w:r>
      <w:r w:rsidR="00B2673C">
        <w:t>.</w:t>
      </w:r>
    </w:p>
    <w:p w14:paraId="2B0394AC" w14:textId="77777777" w:rsidR="00B2673C" w:rsidRDefault="00F920FC" w:rsidP="00F920FC">
      <w:r w:rsidRPr="00585213">
        <w:t>Le hibou miaule</w:t>
      </w:r>
      <w:r w:rsidR="00B2673C">
        <w:t>.</w:t>
      </w:r>
    </w:p>
    <w:p w14:paraId="285EE30C" w14:textId="77777777" w:rsidR="00B2673C" w:rsidRDefault="00F920FC" w:rsidP="00F920FC">
      <w:r w:rsidRPr="00585213">
        <w:t>L</w:t>
      </w:r>
      <w:r w:rsidR="00B2673C">
        <w:t>’</w:t>
      </w:r>
      <w:r w:rsidRPr="00585213">
        <w:t>âne gazouille</w:t>
      </w:r>
      <w:r w:rsidR="00B2673C">
        <w:t>.</w:t>
      </w:r>
    </w:p>
    <w:p w14:paraId="607B4119" w14:textId="77777777" w:rsidR="00B2673C" w:rsidRDefault="00F920FC" w:rsidP="00F920FC">
      <w:r w:rsidRPr="00585213">
        <w:t>Le ruisseau hennit</w:t>
      </w:r>
      <w:r w:rsidR="00B2673C">
        <w:t>.</w:t>
      </w:r>
    </w:p>
    <w:p w14:paraId="7322792B" w14:textId="77777777" w:rsidR="00B2673C" w:rsidRDefault="00B2673C" w:rsidP="00F920FC">
      <w:r>
        <w:t>— </w:t>
      </w:r>
      <w:r w:rsidR="00F920FC" w:rsidRPr="00585213">
        <w:t>C</w:t>
      </w:r>
      <w:r>
        <w:t>’</w:t>
      </w:r>
      <w:r w:rsidR="00F920FC" w:rsidRPr="00585213">
        <w:t>est bien</w:t>
      </w:r>
      <w:r>
        <w:t xml:space="preserve">, </w:t>
      </w:r>
      <w:r w:rsidR="00F920FC" w:rsidRPr="00585213">
        <w:t>mon enfant</w:t>
      </w:r>
      <w:r>
        <w:t xml:space="preserve"> : </w:t>
      </w:r>
      <w:r w:rsidR="00F920FC" w:rsidRPr="00585213">
        <w:t>joue avec les mots</w:t>
      </w:r>
      <w:r>
        <w:t>.</w:t>
      </w:r>
    </w:p>
    <w:p w14:paraId="043DDB8E" w14:textId="41083693" w:rsidR="00F920FC" w:rsidRPr="00585213" w:rsidRDefault="00F920FC" w:rsidP="00F920FC"/>
    <w:p w14:paraId="2CD26752" w14:textId="77777777" w:rsidR="00B2673C" w:rsidRDefault="00F920FC" w:rsidP="00F920FC">
      <w:r w:rsidRPr="00585213">
        <w:t>Le triangle est rond</w:t>
      </w:r>
      <w:r w:rsidR="00B2673C">
        <w:t>.</w:t>
      </w:r>
    </w:p>
    <w:p w14:paraId="765724F2" w14:textId="77777777" w:rsidR="00B2673C" w:rsidRDefault="00F920FC" w:rsidP="00F920FC">
      <w:r w:rsidRPr="00585213">
        <w:t>La neige est chaude</w:t>
      </w:r>
      <w:r w:rsidR="00B2673C">
        <w:t>.</w:t>
      </w:r>
    </w:p>
    <w:p w14:paraId="5BC2E7B0" w14:textId="77777777" w:rsidR="00B2673C" w:rsidRDefault="00F920FC" w:rsidP="00F920FC">
      <w:r w:rsidRPr="00585213">
        <w:t>Le soleil est bleu</w:t>
      </w:r>
      <w:r w:rsidR="00B2673C">
        <w:t>.</w:t>
      </w:r>
    </w:p>
    <w:p w14:paraId="243A59C2" w14:textId="77777777" w:rsidR="00B2673C" w:rsidRDefault="00F920FC" w:rsidP="00F920FC">
      <w:r w:rsidRPr="00585213">
        <w:t>La maison voyage</w:t>
      </w:r>
      <w:r w:rsidR="00B2673C">
        <w:t>.</w:t>
      </w:r>
    </w:p>
    <w:p w14:paraId="169A570D" w14:textId="77777777" w:rsidR="00B2673C" w:rsidRDefault="00B2673C" w:rsidP="00F920FC">
      <w:r>
        <w:t>— </w:t>
      </w:r>
      <w:r w:rsidR="00F920FC" w:rsidRPr="00585213">
        <w:t>Tu as de la chance</w:t>
      </w:r>
      <w:r>
        <w:t xml:space="preserve"> : </w:t>
      </w:r>
      <w:r w:rsidR="00F920FC" w:rsidRPr="00585213">
        <w:t>les mots sont amicaux et généreux</w:t>
      </w:r>
      <w:r>
        <w:t>.</w:t>
      </w:r>
    </w:p>
    <w:p w14:paraId="2CDC3483" w14:textId="0B8C0B4E" w:rsidR="00F920FC" w:rsidRDefault="00F920FC" w:rsidP="00F920FC"/>
    <w:p w14:paraId="637C9593" w14:textId="77777777" w:rsidR="00B2673C" w:rsidRDefault="00F920FC" w:rsidP="00F920FC">
      <w:r w:rsidRPr="00585213">
        <w:t>Le poisson plane</w:t>
      </w:r>
      <w:r w:rsidR="00B2673C">
        <w:t>.</w:t>
      </w:r>
    </w:p>
    <w:p w14:paraId="01D97B0F" w14:textId="77777777" w:rsidR="00B2673C" w:rsidRDefault="00F920FC" w:rsidP="00F920FC">
      <w:r w:rsidRPr="00585213">
        <w:t>La baleine court</w:t>
      </w:r>
      <w:r w:rsidR="00B2673C">
        <w:t>.</w:t>
      </w:r>
    </w:p>
    <w:p w14:paraId="42B37E3F" w14:textId="77777777" w:rsidR="00B2673C" w:rsidRDefault="00F920FC" w:rsidP="00F920FC">
      <w:r w:rsidRPr="00585213">
        <w:t>La fourchette a des oreilles</w:t>
      </w:r>
      <w:r w:rsidR="00B2673C">
        <w:t>.</w:t>
      </w:r>
    </w:p>
    <w:p w14:paraId="54BE245B" w14:textId="77777777" w:rsidR="00B2673C" w:rsidRDefault="00F920FC" w:rsidP="00F920FC">
      <w:r w:rsidRPr="00585213">
        <w:t>Le train se gratte</w:t>
      </w:r>
      <w:r w:rsidR="00B2673C">
        <w:t>.</w:t>
      </w:r>
    </w:p>
    <w:p w14:paraId="0C2D68A6" w14:textId="77777777" w:rsidR="00B2673C" w:rsidRDefault="00B2673C" w:rsidP="00F920FC">
      <w:r>
        <w:t>— </w:t>
      </w:r>
      <w:r w:rsidR="00F920FC" w:rsidRPr="00585213">
        <w:t>Je t</w:t>
      </w:r>
      <w:r>
        <w:t>’</w:t>
      </w:r>
      <w:r w:rsidR="00F920FC" w:rsidRPr="00585213">
        <w:t>avais prévenu</w:t>
      </w:r>
      <w:r>
        <w:t xml:space="preserve"> : </w:t>
      </w:r>
      <w:r w:rsidR="00F920FC" w:rsidRPr="00585213">
        <w:t>maintenant les mots te mordent</w:t>
      </w:r>
      <w:r>
        <w:t>.</w:t>
      </w:r>
    </w:p>
    <w:p w14:paraId="2F31D2EF" w14:textId="6049D997" w:rsidR="00F920FC" w:rsidRPr="00585213" w:rsidRDefault="00F920FC" w:rsidP="00F920FC">
      <w:pPr>
        <w:pStyle w:val="Auteur"/>
      </w:pPr>
      <w:r w:rsidRPr="00585213">
        <w:t>Alain Bosquet</w:t>
      </w:r>
    </w:p>
    <w:p w14:paraId="2575F9D6" w14:textId="5F4D02B8" w:rsidR="00F920FC" w:rsidRPr="00F97F2E" w:rsidRDefault="00CA0A14" w:rsidP="00F920FC">
      <w:pPr>
        <w:pStyle w:val="Notation"/>
      </w:pPr>
      <w:bookmarkStart w:id="81" w:name="bookmark199"/>
      <w:r>
        <w:tab/>
      </w:r>
      <w:r>
        <w:tab/>
      </w:r>
      <w:r>
        <w:tab/>
        <w:t>8 points</w:t>
      </w:r>
    </w:p>
    <w:p w14:paraId="39FE4682" w14:textId="77777777" w:rsidR="00F920FC" w:rsidRPr="00F97F2E" w:rsidRDefault="00F920FC" w:rsidP="00F920FC">
      <w:pPr>
        <w:pStyle w:val="Titre1"/>
      </w:pPr>
      <w:r w:rsidRPr="00F97F2E">
        <w:t>Le petit lapin</w:t>
      </w:r>
    </w:p>
    <w:bookmarkEnd w:id="81"/>
    <w:p w14:paraId="6ADB22E4" w14:textId="77777777" w:rsidR="00B2673C" w:rsidRDefault="00F920FC" w:rsidP="00F920FC">
      <w:r w:rsidRPr="00F97F2E">
        <w:t>Dans le pré qui vers l</w:t>
      </w:r>
      <w:r w:rsidR="00B2673C">
        <w:t>’</w:t>
      </w:r>
      <w:r w:rsidRPr="00F97F2E">
        <w:t>eau dévale</w:t>
      </w:r>
      <w:r w:rsidR="00B2673C">
        <w:t>,</w:t>
      </w:r>
    </w:p>
    <w:p w14:paraId="33CA47CF" w14:textId="77777777" w:rsidR="00B2673C" w:rsidRDefault="00F920FC" w:rsidP="00F920FC">
      <w:r w:rsidRPr="00F97F2E">
        <w:t>Un lapin sauvage détale</w:t>
      </w:r>
      <w:r w:rsidR="00B2673C">
        <w:t>.</w:t>
      </w:r>
    </w:p>
    <w:p w14:paraId="4635EACF" w14:textId="77777777" w:rsidR="00B2673C" w:rsidRDefault="00F920FC" w:rsidP="00F920FC">
      <w:r w:rsidRPr="00F97F2E">
        <w:t>Un saut bref</w:t>
      </w:r>
      <w:r w:rsidR="00B2673C">
        <w:t xml:space="preserve">, </w:t>
      </w:r>
      <w:r w:rsidRPr="00F97F2E">
        <w:t>un rapide élan</w:t>
      </w:r>
      <w:r w:rsidR="00B2673C">
        <w:t>,</w:t>
      </w:r>
    </w:p>
    <w:p w14:paraId="215B8ED3" w14:textId="77777777" w:rsidR="00B2673C" w:rsidRDefault="00F920FC" w:rsidP="00F920FC">
      <w:r w:rsidRPr="00F97F2E">
        <w:t>Et montrant son panache blanc</w:t>
      </w:r>
      <w:r w:rsidR="00B2673C">
        <w:t>,</w:t>
      </w:r>
    </w:p>
    <w:p w14:paraId="5A524165" w14:textId="4DB484E8" w:rsidR="00F920FC" w:rsidRDefault="00F920FC" w:rsidP="00F920FC">
      <w:r>
        <w:t>Il fuit vers la forêt prochaine</w:t>
      </w:r>
    </w:p>
    <w:p w14:paraId="20A3A140" w14:textId="77777777" w:rsidR="00F920FC" w:rsidRDefault="00F920FC" w:rsidP="00F920FC">
      <w:r w:rsidRPr="00F97F2E">
        <w:t>Une touche de marjolai</w:t>
      </w:r>
      <w:r>
        <w:t>ne</w:t>
      </w:r>
    </w:p>
    <w:p w14:paraId="4B9C0EC5" w14:textId="77777777" w:rsidR="00B2673C" w:rsidRDefault="00F920FC" w:rsidP="00F920FC">
      <w:r w:rsidRPr="00F97F2E">
        <w:t>L</w:t>
      </w:r>
      <w:r w:rsidR="00B2673C">
        <w:t>’</w:t>
      </w:r>
      <w:r w:rsidRPr="00F97F2E">
        <w:t>arrête un peu</w:t>
      </w:r>
      <w:r w:rsidR="00B2673C">
        <w:t xml:space="preserve">, </w:t>
      </w:r>
      <w:r w:rsidRPr="00F97F2E">
        <w:t>faisant le guet</w:t>
      </w:r>
      <w:r w:rsidR="00B2673C">
        <w:t>.</w:t>
      </w:r>
    </w:p>
    <w:p w14:paraId="09BB52D2" w14:textId="77777777" w:rsidR="00B2673C" w:rsidRDefault="00F920FC" w:rsidP="00F920FC">
      <w:r w:rsidRPr="00F97F2E">
        <w:t>Il entrouvre un œil inquiet</w:t>
      </w:r>
      <w:r w:rsidR="00B2673C">
        <w:t>,</w:t>
      </w:r>
    </w:p>
    <w:p w14:paraId="5FA4DB31" w14:textId="77777777" w:rsidR="00B2673C" w:rsidRDefault="00F920FC" w:rsidP="00F920FC">
      <w:r w:rsidRPr="00F97F2E">
        <w:t>Et</w:t>
      </w:r>
      <w:r w:rsidR="00B2673C">
        <w:t xml:space="preserve">, </w:t>
      </w:r>
      <w:r w:rsidRPr="00F97F2E">
        <w:t>seule</w:t>
      </w:r>
      <w:r w:rsidR="00B2673C">
        <w:t xml:space="preserve">, </w:t>
      </w:r>
      <w:r w:rsidRPr="00F97F2E">
        <w:t>son oreille bouge</w:t>
      </w:r>
      <w:r w:rsidR="00B2673C">
        <w:t> !</w:t>
      </w:r>
    </w:p>
    <w:p w14:paraId="76F11D37" w14:textId="77777777" w:rsidR="00B2673C" w:rsidRDefault="00F920FC" w:rsidP="00F920FC">
      <w:r w:rsidRPr="00F97F2E">
        <w:t>Un bond brusque dans le foin rouge</w:t>
      </w:r>
      <w:r w:rsidR="00B2673C">
        <w:t>,</w:t>
      </w:r>
    </w:p>
    <w:p w14:paraId="2FD55337" w14:textId="77777777" w:rsidR="00B2673C" w:rsidRDefault="00F920FC" w:rsidP="00F920FC">
      <w:r w:rsidRPr="00F97F2E">
        <w:t>Et</w:t>
      </w:r>
      <w:r w:rsidR="00B2673C">
        <w:t xml:space="preserve">, </w:t>
      </w:r>
      <w:r w:rsidRPr="00F97F2E">
        <w:t>n</w:t>
      </w:r>
      <w:r w:rsidR="00B2673C">
        <w:t>’</w:t>
      </w:r>
      <w:r w:rsidRPr="00F97F2E">
        <w:t>entendant plus aucun bruit</w:t>
      </w:r>
      <w:r w:rsidR="00B2673C">
        <w:t>,</w:t>
      </w:r>
    </w:p>
    <w:p w14:paraId="718CD682" w14:textId="099B8F4E" w:rsidR="00F920FC" w:rsidRDefault="00F920FC" w:rsidP="00F920FC">
      <w:r w:rsidRPr="00F97F2E">
        <w:t>Le nez au vent</w:t>
      </w:r>
      <w:r w:rsidR="00B2673C">
        <w:t xml:space="preserve">, </w:t>
      </w:r>
      <w:r>
        <w:t>humant la nuit</w:t>
      </w:r>
    </w:p>
    <w:p w14:paraId="07457CCD" w14:textId="77777777" w:rsidR="00B2673C" w:rsidRDefault="00F920FC" w:rsidP="00F920FC">
      <w:r w:rsidRPr="00F97F2E">
        <w:t>Où déjà la lune se lève</w:t>
      </w:r>
      <w:r w:rsidR="00B2673C">
        <w:t>,</w:t>
      </w:r>
    </w:p>
    <w:p w14:paraId="515AC6F1" w14:textId="77777777" w:rsidR="00B2673C" w:rsidRDefault="00F920FC" w:rsidP="00F920FC">
      <w:r w:rsidRPr="00F97F2E">
        <w:t>Assis sur son derrière</w:t>
      </w:r>
      <w:r w:rsidR="00B2673C">
        <w:t xml:space="preserve">, </w:t>
      </w:r>
      <w:r w:rsidRPr="00F97F2E">
        <w:t>il rêve</w:t>
      </w:r>
      <w:r w:rsidR="00B2673C">
        <w:t>.</w:t>
      </w:r>
    </w:p>
    <w:p w14:paraId="38BCA141" w14:textId="414A1029" w:rsidR="00F920FC" w:rsidRPr="00F97F2E" w:rsidRDefault="00F920FC" w:rsidP="00F920FC">
      <w:pPr>
        <w:pStyle w:val="Auteur"/>
      </w:pPr>
      <w:r w:rsidRPr="00F97F2E">
        <w:t>Jeanne Marvig</w:t>
      </w:r>
    </w:p>
    <w:p w14:paraId="3783029F" w14:textId="0010A5D0" w:rsidR="00F920FC" w:rsidRPr="00F97F2E" w:rsidRDefault="00CA0A14" w:rsidP="00F920FC">
      <w:pPr>
        <w:pStyle w:val="Notation"/>
      </w:pPr>
      <w:bookmarkStart w:id="82" w:name="bookmark200"/>
      <w:r>
        <w:tab/>
      </w:r>
      <w:r>
        <w:tab/>
      </w:r>
      <w:r>
        <w:tab/>
        <w:t>8 points</w:t>
      </w:r>
    </w:p>
    <w:p w14:paraId="38085698" w14:textId="77777777" w:rsidR="00F920FC" w:rsidRPr="00F97F2E" w:rsidRDefault="00F920FC" w:rsidP="00F920FC">
      <w:pPr>
        <w:pStyle w:val="Titre1"/>
      </w:pPr>
      <w:r w:rsidRPr="00F97F2E">
        <w:t>Paris blanc</w:t>
      </w:r>
    </w:p>
    <w:bookmarkEnd w:id="82"/>
    <w:p w14:paraId="32EECDFA" w14:textId="77777777" w:rsidR="00F920FC" w:rsidRDefault="00F920FC" w:rsidP="00F920FC">
      <w:r>
        <w:t>La neige et la nuit</w:t>
      </w:r>
    </w:p>
    <w:p w14:paraId="38CD3BCF" w14:textId="77777777" w:rsidR="00B2673C" w:rsidRDefault="00F920FC" w:rsidP="00F920FC">
      <w:r w:rsidRPr="00F97F2E">
        <w:t>Tombent sur Paris</w:t>
      </w:r>
      <w:r w:rsidR="00B2673C">
        <w:t>,</w:t>
      </w:r>
    </w:p>
    <w:p w14:paraId="74340DAE" w14:textId="77777777" w:rsidR="00B2673C" w:rsidRDefault="00F920FC" w:rsidP="00F920FC">
      <w:r>
        <w:t>A</w:t>
      </w:r>
      <w:r w:rsidRPr="00F97F2E">
        <w:t xml:space="preserve"> pas de fourmi</w:t>
      </w:r>
      <w:r w:rsidR="00B2673C">
        <w:t>.</w:t>
      </w:r>
    </w:p>
    <w:p w14:paraId="1080E0AA" w14:textId="07D0E6D4" w:rsidR="00F920FC" w:rsidRPr="00F97F2E" w:rsidRDefault="00F920FC" w:rsidP="00F920FC"/>
    <w:p w14:paraId="3B37A2D0" w14:textId="77777777" w:rsidR="00F920FC" w:rsidRDefault="00F920FC" w:rsidP="00F920FC">
      <w:r>
        <w:t>Et la ville au vent</w:t>
      </w:r>
    </w:p>
    <w:p w14:paraId="2507E4C6" w14:textId="77777777" w:rsidR="00B2673C" w:rsidRDefault="00F920FC" w:rsidP="00F920FC">
      <w:r w:rsidRPr="00F97F2E">
        <w:t>Peint l</w:t>
      </w:r>
      <w:r w:rsidR="00B2673C">
        <w:t>’</w:t>
      </w:r>
      <w:r w:rsidRPr="00F97F2E">
        <w:t>hiver en blanc</w:t>
      </w:r>
      <w:r w:rsidR="00B2673C">
        <w:t>,</w:t>
      </w:r>
    </w:p>
    <w:p w14:paraId="050AD692" w14:textId="77777777" w:rsidR="00B2673C" w:rsidRDefault="00F920FC" w:rsidP="00F920FC">
      <w:r>
        <w:t>A</w:t>
      </w:r>
      <w:r w:rsidRPr="00F97F2E">
        <w:t xml:space="preserve"> pas de géant</w:t>
      </w:r>
      <w:r w:rsidR="00B2673C">
        <w:t>.</w:t>
      </w:r>
    </w:p>
    <w:p w14:paraId="52E8182B" w14:textId="13E2F62D" w:rsidR="00F920FC" w:rsidRPr="00F97F2E" w:rsidRDefault="00F920FC" w:rsidP="00F920FC"/>
    <w:p w14:paraId="2CF40AF4" w14:textId="77777777" w:rsidR="00F920FC" w:rsidRDefault="00F920FC" w:rsidP="00F920FC">
      <w:r>
        <w:t>La Seine sans bruit</w:t>
      </w:r>
    </w:p>
    <w:p w14:paraId="29550A9C" w14:textId="62C745F7" w:rsidR="00F920FC" w:rsidRDefault="00F920FC" w:rsidP="00F920FC">
      <w:r w:rsidRPr="00F97F2E">
        <w:t>Prend couleur d</w:t>
      </w:r>
      <w:r w:rsidR="00B2673C">
        <w:t>’</w:t>
      </w:r>
      <w:r>
        <w:t>encens</w:t>
      </w:r>
    </w:p>
    <w:p w14:paraId="1831962C" w14:textId="77777777" w:rsidR="00B2673C" w:rsidRDefault="00F920FC" w:rsidP="00F920FC">
      <w:r w:rsidRPr="00F97F2E">
        <w:t>Et de tabac gris</w:t>
      </w:r>
      <w:r w:rsidR="00B2673C">
        <w:t>.</w:t>
      </w:r>
    </w:p>
    <w:p w14:paraId="05B6D12F" w14:textId="397D54F9" w:rsidR="00F920FC" w:rsidRPr="00F97F2E" w:rsidRDefault="00F920FC" w:rsidP="00F920FC"/>
    <w:p w14:paraId="173549EE" w14:textId="77777777" w:rsidR="00B2673C" w:rsidRDefault="00F920FC" w:rsidP="00F920FC">
      <w:r>
        <w:t>A</w:t>
      </w:r>
      <w:r w:rsidRPr="00F97F2E">
        <w:t xml:space="preserve"> l</w:t>
      </w:r>
      <w:r w:rsidR="00B2673C">
        <w:t>’</w:t>
      </w:r>
      <w:r w:rsidRPr="00F97F2E">
        <w:t>hiver en blanc</w:t>
      </w:r>
      <w:r w:rsidR="00B2673C">
        <w:t>,</w:t>
      </w:r>
    </w:p>
    <w:p w14:paraId="37EF5731" w14:textId="77777777" w:rsidR="00B2673C" w:rsidRDefault="00F920FC" w:rsidP="00F920FC">
      <w:r w:rsidRPr="00F97F2E">
        <w:t>Le temps se suspend</w:t>
      </w:r>
      <w:r w:rsidR="00B2673C">
        <w:t>,</w:t>
      </w:r>
    </w:p>
    <w:p w14:paraId="62D46FED" w14:textId="77777777" w:rsidR="00B2673C" w:rsidRDefault="00F920FC" w:rsidP="00F920FC">
      <w:r w:rsidRPr="00F97F2E">
        <w:t>À pas de fourmi</w:t>
      </w:r>
      <w:r w:rsidR="00B2673C">
        <w:t>.</w:t>
      </w:r>
    </w:p>
    <w:p w14:paraId="4A256C65" w14:textId="447BF78B" w:rsidR="00F920FC" w:rsidRPr="00F97F2E" w:rsidRDefault="00F920FC" w:rsidP="00F920FC"/>
    <w:p w14:paraId="18BC456C" w14:textId="77777777" w:rsidR="00F920FC" w:rsidRDefault="00F920FC" w:rsidP="00F920FC">
      <w:r>
        <w:t>A pas de géant</w:t>
      </w:r>
    </w:p>
    <w:p w14:paraId="09BFF4D6" w14:textId="77777777" w:rsidR="00F920FC" w:rsidRDefault="00F920FC" w:rsidP="00F920FC">
      <w:r>
        <w:t>Tombent sur Paris</w:t>
      </w:r>
    </w:p>
    <w:p w14:paraId="7329F061" w14:textId="77777777" w:rsidR="00B2673C" w:rsidRDefault="00F920FC" w:rsidP="00F920FC">
      <w:r w:rsidRPr="00F97F2E">
        <w:t>La neige et la nuit</w:t>
      </w:r>
      <w:r w:rsidR="00B2673C">
        <w:t>.</w:t>
      </w:r>
    </w:p>
    <w:p w14:paraId="0D627923" w14:textId="32BC0C20" w:rsidR="00F920FC" w:rsidRPr="00F97F2E" w:rsidRDefault="00F920FC" w:rsidP="00F920FC">
      <w:pPr>
        <w:pStyle w:val="Auteur"/>
      </w:pPr>
      <w:r w:rsidRPr="00F97F2E">
        <w:t>Pierre Coran</w:t>
      </w:r>
    </w:p>
    <w:p w14:paraId="15CDE133" w14:textId="5DEF3795" w:rsidR="00F920FC" w:rsidRPr="00F97F2E" w:rsidRDefault="00CA0A14" w:rsidP="00F920FC">
      <w:pPr>
        <w:pStyle w:val="Notation"/>
      </w:pPr>
      <w:bookmarkStart w:id="83" w:name="bookmark202"/>
      <w:r>
        <w:tab/>
      </w:r>
      <w:r>
        <w:tab/>
      </w:r>
      <w:r>
        <w:tab/>
        <w:t>8 points</w:t>
      </w:r>
    </w:p>
    <w:p w14:paraId="16451ED2" w14:textId="77777777" w:rsidR="00F920FC" w:rsidRPr="00F97F2E" w:rsidRDefault="00F920FC" w:rsidP="00F920FC">
      <w:pPr>
        <w:pStyle w:val="Titre1"/>
      </w:pPr>
      <w:r w:rsidRPr="00F97F2E">
        <w:t>Locataires</w:t>
      </w:r>
    </w:p>
    <w:bookmarkEnd w:id="83"/>
    <w:p w14:paraId="50771371" w14:textId="77777777" w:rsidR="00B2673C" w:rsidRDefault="00F920FC" w:rsidP="00F920FC">
      <w:r w:rsidRPr="00F97F2E">
        <w:t>J</w:t>
      </w:r>
      <w:r w:rsidR="00B2673C">
        <w:t>’</w:t>
      </w:r>
      <w:r w:rsidRPr="00F97F2E">
        <w:t>ai dans mon cartable</w:t>
      </w:r>
    </w:p>
    <w:p w14:paraId="13E365A7" w14:textId="7E063DA0" w:rsidR="00B2673C" w:rsidRDefault="00B2673C" w:rsidP="00F920FC">
      <w:r>
        <w:t>(</w:t>
      </w:r>
      <w:r w:rsidR="00F920FC" w:rsidRPr="00F97F2E">
        <w:t>C</w:t>
      </w:r>
      <w:r>
        <w:t>’</w:t>
      </w:r>
      <w:r w:rsidR="00F920FC" w:rsidRPr="00F97F2E">
        <w:t>est épouvantable</w:t>
      </w:r>
      <w:r>
        <w:t> !)</w:t>
      </w:r>
    </w:p>
    <w:p w14:paraId="49CF772F" w14:textId="40478C6F" w:rsidR="00F920FC" w:rsidRPr="00F97F2E" w:rsidRDefault="00F920FC" w:rsidP="00F920FC">
      <w:r w:rsidRPr="00F97F2E">
        <w:t>Un alligator</w:t>
      </w:r>
    </w:p>
    <w:p w14:paraId="08BF9D69" w14:textId="77777777" w:rsidR="00B2673C" w:rsidRDefault="00F920FC" w:rsidP="00F920FC">
      <w:r w:rsidRPr="00F97F2E">
        <w:t>Qui s</w:t>
      </w:r>
      <w:r w:rsidR="00B2673C">
        <w:t>’</w:t>
      </w:r>
      <w:r w:rsidRPr="00F97F2E">
        <w:t>appelle Hector</w:t>
      </w:r>
      <w:r w:rsidR="00B2673C">
        <w:t>.</w:t>
      </w:r>
    </w:p>
    <w:p w14:paraId="4AC23F8B" w14:textId="4AC528EB" w:rsidR="00F920FC" w:rsidRPr="00F97F2E" w:rsidRDefault="00F920FC" w:rsidP="00F920FC"/>
    <w:p w14:paraId="3B68FF41" w14:textId="77777777" w:rsidR="00B2673C" w:rsidRDefault="00F920FC" w:rsidP="00F920FC">
      <w:r w:rsidRPr="00F97F2E">
        <w:t>J</w:t>
      </w:r>
      <w:r w:rsidR="00B2673C">
        <w:t>’</w:t>
      </w:r>
      <w:r w:rsidRPr="00F97F2E">
        <w:t>ai dans ma valise</w:t>
      </w:r>
    </w:p>
    <w:p w14:paraId="20543A73" w14:textId="3D6A8B26" w:rsidR="00B2673C" w:rsidRDefault="00B2673C" w:rsidP="00F920FC">
      <w:r>
        <w:t>(</w:t>
      </w:r>
      <w:r w:rsidR="00F920FC" w:rsidRPr="00F97F2E">
        <w:t>Ça me terrorise</w:t>
      </w:r>
      <w:r>
        <w:t> !)</w:t>
      </w:r>
    </w:p>
    <w:p w14:paraId="23B940F1" w14:textId="39D0F503" w:rsidR="00F920FC" w:rsidRDefault="00F920FC" w:rsidP="00F920FC">
      <w:r>
        <w:t>Un éléphant blanc</w:t>
      </w:r>
    </w:p>
    <w:p w14:paraId="39E7F410" w14:textId="77777777" w:rsidR="00B2673C" w:rsidRDefault="00F920FC" w:rsidP="00F920FC">
      <w:r w:rsidRPr="00F97F2E">
        <w:t>Du nom de Roland</w:t>
      </w:r>
      <w:r w:rsidR="00B2673C">
        <w:t>.</w:t>
      </w:r>
    </w:p>
    <w:p w14:paraId="4BDC2735" w14:textId="5E5D3C87" w:rsidR="00F920FC" w:rsidRPr="00F97F2E" w:rsidRDefault="00F920FC" w:rsidP="00F920FC"/>
    <w:p w14:paraId="13FE8252" w14:textId="77777777" w:rsidR="00B2673C" w:rsidRDefault="00F920FC" w:rsidP="00F920FC">
      <w:r w:rsidRPr="00F97F2E">
        <w:t>J</w:t>
      </w:r>
      <w:r w:rsidR="00B2673C">
        <w:t>’</w:t>
      </w:r>
      <w:r w:rsidRPr="00F97F2E">
        <w:t>ai dans mon armoire</w:t>
      </w:r>
    </w:p>
    <w:p w14:paraId="103533AC" w14:textId="1C3ABA01" w:rsidR="00B2673C" w:rsidRDefault="00B2673C" w:rsidP="00F920FC">
      <w:r>
        <w:t>(</w:t>
      </w:r>
      <w:r w:rsidR="00F920FC" w:rsidRPr="00F97F2E">
        <w:t>Mon Dieu</w:t>
      </w:r>
      <w:r>
        <w:t xml:space="preserve">, </w:t>
      </w:r>
      <w:r w:rsidR="00F920FC" w:rsidRPr="00F97F2E">
        <w:t>quelle histoire</w:t>
      </w:r>
      <w:r>
        <w:t> !)</w:t>
      </w:r>
    </w:p>
    <w:p w14:paraId="2EA31ADA" w14:textId="5DFB63EC" w:rsidR="00F920FC" w:rsidRDefault="00F920FC" w:rsidP="00F920FC">
      <w:r>
        <w:t>Un diplodocus</w:t>
      </w:r>
    </w:p>
    <w:p w14:paraId="6815AECD" w14:textId="77777777" w:rsidR="00B2673C" w:rsidRDefault="00F920FC" w:rsidP="00F920FC">
      <w:r w:rsidRPr="00F97F2E">
        <w:t>Nommé Spartacus</w:t>
      </w:r>
      <w:r w:rsidR="00B2673C">
        <w:t>.</w:t>
      </w:r>
    </w:p>
    <w:p w14:paraId="2A85A6B8" w14:textId="5B084A42" w:rsidR="00F920FC" w:rsidRPr="00F97F2E" w:rsidRDefault="00F920FC" w:rsidP="00F920FC"/>
    <w:p w14:paraId="7591211F" w14:textId="77777777" w:rsidR="00B2673C" w:rsidRDefault="00F920FC" w:rsidP="00F920FC">
      <w:r w:rsidRPr="00F97F2E">
        <w:t>Mais pour moi le pire</w:t>
      </w:r>
      <w:r w:rsidR="00B2673C">
        <w:t>,</w:t>
      </w:r>
    </w:p>
    <w:p w14:paraId="5F3F358F" w14:textId="5C564B3C" w:rsidR="00F920FC" w:rsidRDefault="00F920FC" w:rsidP="00F920FC">
      <w:r w:rsidRPr="00F97F2E">
        <w:t>C</w:t>
      </w:r>
      <w:r w:rsidR="00B2673C">
        <w:t>’</w:t>
      </w:r>
      <w:r>
        <w:t>est sous mon chapeau</w:t>
      </w:r>
    </w:p>
    <w:p w14:paraId="16F68FD6" w14:textId="0EFE5701" w:rsidR="00F920FC" w:rsidRDefault="00F920FC" w:rsidP="00F920FC">
      <w:r w:rsidRPr="00F97F2E">
        <w:t>D</w:t>
      </w:r>
      <w:r w:rsidR="00B2673C">
        <w:t>’</w:t>
      </w:r>
      <w:r>
        <w:t>avoir un vampire</w:t>
      </w:r>
    </w:p>
    <w:p w14:paraId="6645FA36" w14:textId="77777777" w:rsidR="00B2673C" w:rsidRDefault="00F920FC" w:rsidP="00F920FC">
      <w:r w:rsidRPr="00F97F2E">
        <w:t>Logé dans ma peau</w:t>
      </w:r>
      <w:r w:rsidR="00B2673C">
        <w:t>.</w:t>
      </w:r>
    </w:p>
    <w:p w14:paraId="5EF3F732" w14:textId="15CCA0EA" w:rsidR="00F920FC" w:rsidRPr="00F97F2E" w:rsidRDefault="00F920FC" w:rsidP="00F920FC">
      <w:pPr>
        <w:pStyle w:val="Auteur"/>
      </w:pPr>
      <w:r w:rsidRPr="00F97F2E">
        <w:t>Jean-Luc Moreau</w:t>
      </w:r>
    </w:p>
    <w:p w14:paraId="505F2A9B" w14:textId="60A896DC" w:rsidR="00F920FC" w:rsidRPr="00F97F2E" w:rsidRDefault="00CA0A14" w:rsidP="00F920FC">
      <w:pPr>
        <w:pStyle w:val="Notation"/>
      </w:pPr>
      <w:bookmarkStart w:id="84" w:name="bookmark203"/>
      <w:r>
        <w:tab/>
      </w:r>
      <w:r>
        <w:tab/>
      </w:r>
      <w:r>
        <w:tab/>
        <w:t>8 points</w:t>
      </w:r>
    </w:p>
    <w:p w14:paraId="6DF2564C" w14:textId="77777777" w:rsidR="00F920FC" w:rsidRPr="00F97F2E" w:rsidRDefault="00F920FC" w:rsidP="00F920FC">
      <w:pPr>
        <w:pStyle w:val="Titre1"/>
      </w:pPr>
      <w:r w:rsidRPr="00F97F2E">
        <w:t>Le papillon</w:t>
      </w:r>
    </w:p>
    <w:bookmarkEnd w:id="84"/>
    <w:p w14:paraId="04E58139" w14:textId="77777777" w:rsidR="00F920FC" w:rsidRDefault="00F920FC" w:rsidP="00F920FC">
      <w:r>
        <w:t>Né au pays de la soie fine</w:t>
      </w:r>
    </w:p>
    <w:p w14:paraId="2E05B4F1" w14:textId="77777777" w:rsidR="00B2673C" w:rsidRDefault="00F920FC" w:rsidP="00F920FC">
      <w:r w:rsidRPr="00F97F2E">
        <w:t>Dans un cocon venu de Chine</w:t>
      </w:r>
      <w:r w:rsidR="00B2673C">
        <w:t>,</w:t>
      </w:r>
    </w:p>
    <w:p w14:paraId="452067C7" w14:textId="77777777" w:rsidR="00B2673C" w:rsidRDefault="00F920FC" w:rsidP="00F920FC">
      <w:r w:rsidRPr="00F97F2E">
        <w:t>L</w:t>
      </w:r>
      <w:r w:rsidR="00B2673C">
        <w:t>’</w:t>
      </w:r>
      <w:r w:rsidRPr="00F97F2E">
        <w:t>Orient est peint sur ses ailes</w:t>
      </w:r>
      <w:r w:rsidR="00B2673C">
        <w:t>.</w:t>
      </w:r>
    </w:p>
    <w:p w14:paraId="58D79C9C" w14:textId="70F01346" w:rsidR="00F920FC" w:rsidRPr="00F97F2E" w:rsidRDefault="00F920FC" w:rsidP="00F920FC"/>
    <w:p w14:paraId="47334AA8" w14:textId="77777777" w:rsidR="00B2673C" w:rsidRDefault="00F920FC" w:rsidP="00F920FC">
      <w:r w:rsidRPr="00F97F2E">
        <w:t>Jaune ou bleu</w:t>
      </w:r>
      <w:r w:rsidR="00B2673C">
        <w:t xml:space="preserve">, </w:t>
      </w:r>
      <w:r w:rsidRPr="00F97F2E">
        <w:t>vert ou vermeil</w:t>
      </w:r>
      <w:r w:rsidR="00B2673C">
        <w:t>,</w:t>
      </w:r>
    </w:p>
    <w:p w14:paraId="2AF0A60C" w14:textId="00BF552D" w:rsidR="00F920FC" w:rsidRDefault="00F920FC" w:rsidP="00F920FC">
      <w:r w:rsidRPr="00F97F2E">
        <w:t>Il vole</w:t>
      </w:r>
      <w:r w:rsidR="00B2673C">
        <w:t xml:space="preserve">, </w:t>
      </w:r>
      <w:r w:rsidRPr="00F97F2E">
        <w:t>il va</w:t>
      </w:r>
      <w:r w:rsidR="00B2673C">
        <w:t xml:space="preserve">, </w:t>
      </w:r>
      <w:r w:rsidRPr="00F97F2E">
        <w:t>il vit sa vie</w:t>
      </w:r>
    </w:p>
    <w:p w14:paraId="09076804" w14:textId="77777777" w:rsidR="00B2673C" w:rsidRDefault="00F920FC" w:rsidP="00F920FC">
      <w:r>
        <w:t>A</w:t>
      </w:r>
      <w:r w:rsidRPr="00F97F2E">
        <w:t xml:space="preserve"> petits battements ravis</w:t>
      </w:r>
      <w:r w:rsidR="00B2673C">
        <w:t>.</w:t>
      </w:r>
    </w:p>
    <w:p w14:paraId="0B6AC2AB" w14:textId="77777777" w:rsidR="00B2673C" w:rsidRDefault="00F920FC" w:rsidP="00F920FC">
      <w:r w:rsidRPr="00F97F2E">
        <w:t>Dans l</w:t>
      </w:r>
      <w:r w:rsidR="00B2673C">
        <w:t>’</w:t>
      </w:r>
      <w:r w:rsidRPr="00F97F2E">
        <w:t>air doux</w:t>
      </w:r>
      <w:r w:rsidR="00B2673C">
        <w:t xml:space="preserve">, </w:t>
      </w:r>
      <w:r w:rsidRPr="00F97F2E">
        <w:t>comme un éventail</w:t>
      </w:r>
      <w:r w:rsidR="00B2673C">
        <w:t>.</w:t>
      </w:r>
    </w:p>
    <w:p w14:paraId="5F3F1411" w14:textId="0BA671DC" w:rsidR="00F920FC" w:rsidRPr="00F97F2E" w:rsidRDefault="00F920FC" w:rsidP="00F920FC"/>
    <w:p w14:paraId="3E792586" w14:textId="77777777" w:rsidR="00B2673C" w:rsidRDefault="00F920FC" w:rsidP="00F920FC">
      <w:r w:rsidRPr="00F97F2E">
        <w:t>On le voit</w:t>
      </w:r>
      <w:r w:rsidR="00B2673C">
        <w:t xml:space="preserve">, </w:t>
      </w:r>
      <w:r w:rsidRPr="00F97F2E">
        <w:t>on ne le voit plus</w:t>
      </w:r>
      <w:r w:rsidR="00B2673C">
        <w:t>,</w:t>
      </w:r>
    </w:p>
    <w:p w14:paraId="26EBC6F4" w14:textId="77777777" w:rsidR="00B2673C" w:rsidRDefault="00F920FC" w:rsidP="00F920FC">
      <w:r w:rsidRPr="00F97F2E">
        <w:t>Il est ici</w:t>
      </w:r>
      <w:r w:rsidR="00B2673C">
        <w:t xml:space="preserve">, </w:t>
      </w:r>
      <w:r w:rsidRPr="00F97F2E">
        <w:t>il est là</w:t>
      </w:r>
      <w:r w:rsidR="00B2673C">
        <w:t>,</w:t>
      </w:r>
    </w:p>
    <w:p w14:paraId="2FB8D534" w14:textId="6CFC523C" w:rsidR="00F920FC" w:rsidRDefault="00F920FC" w:rsidP="00F920FC">
      <w:r w:rsidRPr="00F97F2E">
        <w:t>Ou bien c</w:t>
      </w:r>
      <w:r w:rsidR="00B2673C">
        <w:t>’</w:t>
      </w:r>
      <w:r w:rsidRPr="00F97F2E">
        <w:t>est un nouveau venu</w:t>
      </w:r>
    </w:p>
    <w:p w14:paraId="6ACB1FBB" w14:textId="77777777" w:rsidR="00B2673C" w:rsidRDefault="00F920FC" w:rsidP="00F920FC">
      <w:r w:rsidRPr="00F97F2E">
        <w:t>Son jumeau qui passe là-bas</w:t>
      </w:r>
      <w:r w:rsidR="00B2673C">
        <w:t>.</w:t>
      </w:r>
    </w:p>
    <w:p w14:paraId="559276F5" w14:textId="65222AA6" w:rsidR="00F920FC" w:rsidRPr="00F97F2E" w:rsidRDefault="00F920FC" w:rsidP="00F920FC"/>
    <w:p w14:paraId="45551212" w14:textId="77777777" w:rsidR="00B2673C" w:rsidRDefault="00F920FC" w:rsidP="00F920FC">
      <w:r w:rsidRPr="00F97F2E">
        <w:t>Ah</w:t>
      </w:r>
      <w:r w:rsidR="00B2673C">
        <w:t xml:space="preserve"> ! </w:t>
      </w:r>
      <w:r w:rsidRPr="00F97F2E">
        <w:t>Mettez au clou vos filets</w:t>
      </w:r>
      <w:r w:rsidR="00B2673C">
        <w:t>,</w:t>
      </w:r>
    </w:p>
    <w:p w14:paraId="32E193FF" w14:textId="77777777" w:rsidR="00B2673C" w:rsidRDefault="00F920FC" w:rsidP="00F920FC">
      <w:r w:rsidRPr="00F97F2E">
        <w:t>Jetez épingles et bouchons</w:t>
      </w:r>
      <w:r w:rsidR="00B2673C">
        <w:t>,</w:t>
      </w:r>
    </w:p>
    <w:p w14:paraId="177B55C3" w14:textId="6D99731A" w:rsidR="00F920FC" w:rsidRDefault="00F920FC" w:rsidP="00F920FC">
      <w:r>
        <w:t>Laissez-le libre car il est</w:t>
      </w:r>
    </w:p>
    <w:p w14:paraId="70ACE439" w14:textId="77777777" w:rsidR="00B2673C" w:rsidRDefault="00F920FC" w:rsidP="00F920FC">
      <w:r w:rsidRPr="00F97F2E">
        <w:t>La poésie</w:t>
      </w:r>
      <w:r w:rsidR="00B2673C">
        <w:t xml:space="preserve">, </w:t>
      </w:r>
      <w:r w:rsidRPr="00F97F2E">
        <w:t>le papillon</w:t>
      </w:r>
      <w:r w:rsidR="00B2673C">
        <w:t> !</w:t>
      </w:r>
    </w:p>
    <w:p w14:paraId="1DF1EB92" w14:textId="57C30BEA" w:rsidR="00F920FC" w:rsidRPr="00F97F2E" w:rsidRDefault="00F920FC" w:rsidP="00F920FC">
      <w:pPr>
        <w:pStyle w:val="Auteur"/>
      </w:pPr>
      <w:r w:rsidRPr="00F97F2E">
        <w:t>Marc Alyn</w:t>
      </w:r>
    </w:p>
    <w:p w14:paraId="64E6FF5A" w14:textId="07444C55" w:rsidR="00F920FC" w:rsidRPr="00F0031D" w:rsidRDefault="00CA0A14" w:rsidP="00F920FC">
      <w:pPr>
        <w:pStyle w:val="Notation"/>
      </w:pPr>
      <w:r>
        <w:tab/>
      </w:r>
      <w:r>
        <w:tab/>
      </w:r>
      <w:r>
        <w:tab/>
        <w:t>8 points</w:t>
      </w:r>
    </w:p>
    <w:p w14:paraId="0CDF0C32" w14:textId="77777777" w:rsidR="00F920FC" w:rsidRPr="00F0031D" w:rsidRDefault="00F920FC" w:rsidP="00F920FC">
      <w:pPr>
        <w:pStyle w:val="Titre1"/>
      </w:pPr>
      <w:r w:rsidRPr="00F0031D">
        <w:t>Danse</w:t>
      </w:r>
    </w:p>
    <w:p w14:paraId="2C5CD913" w14:textId="77777777" w:rsidR="00B2673C" w:rsidRDefault="00F920FC" w:rsidP="00F920FC">
      <w:r w:rsidRPr="00F0031D">
        <w:t>Qui danse parmi le thym</w:t>
      </w:r>
      <w:r w:rsidR="00B2673C">
        <w:t> ?</w:t>
      </w:r>
    </w:p>
    <w:p w14:paraId="1B6766B8" w14:textId="77777777" w:rsidR="00B2673C" w:rsidRDefault="00F920FC" w:rsidP="00F920FC">
      <w:r w:rsidRPr="00F0031D">
        <w:t>Est-ce un rayon</w:t>
      </w:r>
      <w:r w:rsidR="00B2673C">
        <w:t xml:space="preserve">, </w:t>
      </w:r>
      <w:r w:rsidRPr="00F0031D">
        <w:t>un lutin</w:t>
      </w:r>
      <w:r w:rsidR="00B2673C">
        <w:t>,</w:t>
      </w:r>
    </w:p>
    <w:p w14:paraId="611DE920" w14:textId="77777777" w:rsidR="00B2673C" w:rsidRDefault="00F920FC" w:rsidP="00F920FC">
      <w:r w:rsidRPr="00F0031D">
        <w:t>Peut-être un petit lapin</w:t>
      </w:r>
      <w:r w:rsidR="00B2673C">
        <w:t> ?</w:t>
      </w:r>
    </w:p>
    <w:p w14:paraId="18D5A16E" w14:textId="2CB61A5B" w:rsidR="00F920FC" w:rsidRPr="00F0031D" w:rsidRDefault="00F920FC" w:rsidP="00F920FC"/>
    <w:p w14:paraId="56421B0F" w14:textId="77777777" w:rsidR="00B2673C" w:rsidRDefault="00F920FC" w:rsidP="00F920FC">
      <w:r w:rsidRPr="00F0031D">
        <w:t>Est-ce une abeille en maraude</w:t>
      </w:r>
      <w:r w:rsidR="00B2673C">
        <w:t>,</w:t>
      </w:r>
    </w:p>
    <w:p w14:paraId="5774F4A4" w14:textId="77777777" w:rsidR="00B2673C" w:rsidRDefault="00F920FC" w:rsidP="00F920FC">
      <w:r w:rsidRPr="00F0031D">
        <w:t>Une couleuvre qui rôde</w:t>
      </w:r>
      <w:r w:rsidR="00B2673C">
        <w:t>,</w:t>
      </w:r>
    </w:p>
    <w:p w14:paraId="0D36B7A2" w14:textId="77777777" w:rsidR="00B2673C" w:rsidRDefault="00F920FC" w:rsidP="00F920FC">
      <w:r w:rsidRPr="00F0031D">
        <w:t>Un lézard couleur d</w:t>
      </w:r>
      <w:r w:rsidR="00B2673C">
        <w:t>’</w:t>
      </w:r>
      <w:r w:rsidRPr="00F0031D">
        <w:t>émeraude</w:t>
      </w:r>
      <w:r w:rsidR="00B2673C">
        <w:t> ?</w:t>
      </w:r>
    </w:p>
    <w:p w14:paraId="32CDCF3F" w14:textId="33E2572A" w:rsidR="00F920FC" w:rsidRPr="00F0031D" w:rsidRDefault="00F920FC" w:rsidP="00F920FC"/>
    <w:p w14:paraId="1C9466F3" w14:textId="4AECFCE7" w:rsidR="00F920FC" w:rsidRDefault="00F920FC" w:rsidP="00F920FC">
      <w:r w:rsidRPr="00F0031D">
        <w:t>Je ne sais</w:t>
      </w:r>
      <w:r w:rsidR="00B2673C">
        <w:t xml:space="preserve">. </w:t>
      </w:r>
      <w:r>
        <w:t>Mais je sais bien</w:t>
      </w:r>
    </w:p>
    <w:p w14:paraId="043E4190" w14:textId="77777777" w:rsidR="00F920FC" w:rsidRDefault="00F920FC" w:rsidP="00F920FC">
      <w:r>
        <w:t>Que tout danse ce matin</w:t>
      </w:r>
    </w:p>
    <w:p w14:paraId="6BF22169" w14:textId="77777777" w:rsidR="00B2673C" w:rsidRDefault="00F920FC" w:rsidP="00F920FC">
      <w:r w:rsidRPr="00F0031D">
        <w:t>Parmi les touffes de thym</w:t>
      </w:r>
      <w:r w:rsidR="00B2673C">
        <w:t>,</w:t>
      </w:r>
    </w:p>
    <w:p w14:paraId="54FBC297" w14:textId="6A3E1D2C" w:rsidR="00F920FC" w:rsidRPr="00F0031D" w:rsidRDefault="00F920FC" w:rsidP="00F920FC"/>
    <w:p w14:paraId="6C84A6E1" w14:textId="77777777" w:rsidR="00B2673C" w:rsidRDefault="00F920FC" w:rsidP="00F920FC">
      <w:r w:rsidRPr="00F0031D">
        <w:t>Que l</w:t>
      </w:r>
      <w:r w:rsidR="00B2673C">
        <w:t>’</w:t>
      </w:r>
      <w:r w:rsidRPr="00F0031D">
        <w:t>esprit est une abeille</w:t>
      </w:r>
      <w:r w:rsidR="00B2673C">
        <w:t>,</w:t>
      </w:r>
    </w:p>
    <w:p w14:paraId="17BA68F2" w14:textId="77777777" w:rsidR="00B2673C" w:rsidRDefault="00F920FC" w:rsidP="00F920FC">
      <w:r w:rsidRPr="00F0031D">
        <w:t>Un subtil lézard qui veille</w:t>
      </w:r>
      <w:r w:rsidR="00B2673C">
        <w:t>,</w:t>
      </w:r>
    </w:p>
    <w:p w14:paraId="7AD85F05" w14:textId="77777777" w:rsidR="00B2673C" w:rsidRDefault="00F920FC" w:rsidP="00F920FC">
      <w:r w:rsidRPr="00F0031D">
        <w:t>Un lutin qui s</w:t>
      </w:r>
      <w:r w:rsidR="00B2673C">
        <w:t>’</w:t>
      </w:r>
      <w:r w:rsidRPr="00F0031D">
        <w:t>émerveille</w:t>
      </w:r>
      <w:r w:rsidR="00B2673C">
        <w:t>,</w:t>
      </w:r>
    </w:p>
    <w:p w14:paraId="094D8B0B" w14:textId="6E7E3587" w:rsidR="00F920FC" w:rsidRPr="00F0031D" w:rsidRDefault="00F920FC" w:rsidP="00F920FC"/>
    <w:p w14:paraId="7EDBE3DC" w14:textId="77777777" w:rsidR="00F920FC" w:rsidRDefault="00F920FC" w:rsidP="00F920FC">
      <w:r>
        <w:t>Ou bien ce petit lapin</w:t>
      </w:r>
    </w:p>
    <w:p w14:paraId="54C157F8" w14:textId="77777777" w:rsidR="00F920FC" w:rsidRDefault="00F920FC" w:rsidP="00F920FC">
      <w:r>
        <w:t>Qui joue et bondit soudain</w:t>
      </w:r>
    </w:p>
    <w:p w14:paraId="6CF9B750" w14:textId="77777777" w:rsidR="00B2673C" w:rsidRDefault="00F920FC" w:rsidP="00F920FC">
      <w:r w:rsidRPr="00F0031D">
        <w:t>Parmi les touffes de thym</w:t>
      </w:r>
      <w:r w:rsidR="00B2673C">
        <w:t>.</w:t>
      </w:r>
    </w:p>
    <w:p w14:paraId="1EA75C87" w14:textId="216CFB84" w:rsidR="00F920FC" w:rsidRPr="00F0031D" w:rsidRDefault="00F920FC" w:rsidP="00F920FC">
      <w:pPr>
        <w:pStyle w:val="Auteur"/>
      </w:pPr>
      <w:r w:rsidRPr="00F0031D">
        <w:t>Cécile Périn</w:t>
      </w:r>
    </w:p>
    <w:p w14:paraId="15956C5B" w14:textId="0D49A107" w:rsidR="00F920FC" w:rsidRPr="00F0031D" w:rsidRDefault="00CA0A14" w:rsidP="00F920FC">
      <w:pPr>
        <w:pStyle w:val="Notation"/>
      </w:pPr>
      <w:r>
        <w:tab/>
      </w:r>
      <w:r>
        <w:tab/>
      </w:r>
      <w:r>
        <w:tab/>
        <w:t>8 points</w:t>
      </w:r>
    </w:p>
    <w:p w14:paraId="206A9336" w14:textId="77777777" w:rsidR="00F920FC" w:rsidRPr="00F0031D" w:rsidRDefault="00F920FC" w:rsidP="00F920FC">
      <w:pPr>
        <w:pStyle w:val="Titre1"/>
      </w:pPr>
      <w:r w:rsidRPr="00F0031D">
        <w:t>Triangles</w:t>
      </w:r>
    </w:p>
    <w:p w14:paraId="339E4247" w14:textId="77777777" w:rsidR="00F920FC" w:rsidRPr="00F0031D" w:rsidRDefault="00F920FC" w:rsidP="00F920FC">
      <w:r w:rsidRPr="00F0031D">
        <w:t>Isocèle</w:t>
      </w:r>
    </w:p>
    <w:p w14:paraId="59617874" w14:textId="5DD140DC" w:rsidR="00F920FC" w:rsidRPr="00F0031D" w:rsidRDefault="00F920FC" w:rsidP="00F920FC">
      <w:r w:rsidRPr="00F0031D">
        <w:t>J</w:t>
      </w:r>
      <w:r w:rsidR="00B2673C">
        <w:t>’</w:t>
      </w:r>
      <w:r w:rsidRPr="00F0031D">
        <w:t>ai réussi à mettre</w:t>
      </w:r>
    </w:p>
    <w:p w14:paraId="31183BC1" w14:textId="77777777" w:rsidR="00B2673C" w:rsidRDefault="00F920FC" w:rsidP="00F920FC">
      <w:r w:rsidRPr="00F0031D">
        <w:t>Un peu d</w:t>
      </w:r>
      <w:r w:rsidR="00B2673C">
        <w:t>’</w:t>
      </w:r>
      <w:r w:rsidRPr="00F0031D">
        <w:t>ordre en moi-même</w:t>
      </w:r>
      <w:r w:rsidR="00B2673C">
        <w:t>.</w:t>
      </w:r>
    </w:p>
    <w:p w14:paraId="05ADA925" w14:textId="77777777" w:rsidR="00B2673C" w:rsidRDefault="00F920FC" w:rsidP="00F920FC">
      <w:r w:rsidRPr="00F0031D">
        <w:t>J</w:t>
      </w:r>
      <w:r w:rsidR="00B2673C">
        <w:t>’</w:t>
      </w:r>
      <w:r w:rsidRPr="00F0031D">
        <w:t>ai tendance à me plaire</w:t>
      </w:r>
      <w:r w:rsidR="00B2673C">
        <w:t>.</w:t>
      </w:r>
    </w:p>
    <w:p w14:paraId="115893FF" w14:textId="2A57CF04" w:rsidR="00F920FC" w:rsidRPr="00F0031D" w:rsidRDefault="00F920FC" w:rsidP="00F920FC"/>
    <w:p w14:paraId="0E326905" w14:textId="77777777" w:rsidR="00F920FC" w:rsidRPr="00F0031D" w:rsidRDefault="00F920FC" w:rsidP="00F920FC">
      <w:r>
        <w:t>E</w:t>
      </w:r>
      <w:r w:rsidRPr="00F0031D">
        <w:t>quilatéral</w:t>
      </w:r>
    </w:p>
    <w:p w14:paraId="3EF38DF4" w14:textId="77777777" w:rsidR="00F920FC" w:rsidRDefault="00F920FC" w:rsidP="00F920FC">
      <w:r>
        <w:t>Je suis allé trop loin</w:t>
      </w:r>
    </w:p>
    <w:p w14:paraId="209998C4" w14:textId="159A6252" w:rsidR="00F920FC" w:rsidRPr="00F0031D" w:rsidRDefault="00F920FC" w:rsidP="00F920FC">
      <w:r w:rsidRPr="00F0031D">
        <w:t>Avec mon souci d</w:t>
      </w:r>
      <w:r w:rsidR="00B2673C">
        <w:t>’</w:t>
      </w:r>
      <w:r w:rsidRPr="00F0031D">
        <w:t>ordre</w:t>
      </w:r>
    </w:p>
    <w:p w14:paraId="3F8669D9" w14:textId="77777777" w:rsidR="00F920FC" w:rsidRDefault="00F920FC" w:rsidP="00F920FC">
      <w:r w:rsidRPr="00F0031D">
        <w:t>Rien ne peut plus venir</w:t>
      </w:r>
    </w:p>
    <w:p w14:paraId="22979116" w14:textId="77777777" w:rsidR="00F920FC" w:rsidRDefault="00F920FC" w:rsidP="00F920FC"/>
    <w:p w14:paraId="2BA5B802" w14:textId="77777777" w:rsidR="00F920FC" w:rsidRPr="00F0031D" w:rsidRDefault="00F920FC" w:rsidP="00F920FC">
      <w:r w:rsidRPr="00F0031D">
        <w:t>Rectangle</w:t>
      </w:r>
    </w:p>
    <w:p w14:paraId="0F90F55A" w14:textId="3D0A55A9" w:rsidR="00F920FC" w:rsidRDefault="00F920FC" w:rsidP="00F920FC">
      <w:r w:rsidRPr="00F0031D">
        <w:t>J</w:t>
      </w:r>
      <w:r w:rsidR="00B2673C">
        <w:t>’</w:t>
      </w:r>
      <w:r w:rsidRPr="00F0031D">
        <w:t>ai fermé l</w:t>
      </w:r>
      <w:r w:rsidR="00B2673C">
        <w:t>’</w:t>
      </w:r>
      <w:r w:rsidRPr="00F0031D">
        <w:t>angle droit</w:t>
      </w:r>
    </w:p>
    <w:p w14:paraId="47214241" w14:textId="1D43312B" w:rsidR="00F920FC" w:rsidRDefault="00F920FC" w:rsidP="00F920FC">
      <w:r w:rsidRPr="00F0031D">
        <w:t>Qui souffrait d</w:t>
      </w:r>
      <w:r w:rsidR="00B2673C">
        <w:t>’</w:t>
      </w:r>
      <w:r>
        <w:t>être ouvert</w:t>
      </w:r>
    </w:p>
    <w:p w14:paraId="13C416D3" w14:textId="77777777" w:rsidR="00B2673C" w:rsidRDefault="00F920FC" w:rsidP="00F920FC">
      <w:r w:rsidRPr="00F0031D">
        <w:t>En grand sur l</w:t>
      </w:r>
      <w:r w:rsidR="00B2673C">
        <w:t>’</w:t>
      </w:r>
      <w:r w:rsidRPr="00F0031D">
        <w:t>aventure</w:t>
      </w:r>
      <w:r w:rsidR="00B2673C">
        <w:t>.</w:t>
      </w:r>
    </w:p>
    <w:p w14:paraId="72BBF37D" w14:textId="2DA0FAD9" w:rsidR="00F920FC" w:rsidRPr="00F0031D" w:rsidRDefault="00F920FC" w:rsidP="00F920FC"/>
    <w:p w14:paraId="2F78FFB1" w14:textId="77777777" w:rsidR="00F920FC" w:rsidRDefault="00F920FC" w:rsidP="00F920FC">
      <w:r>
        <w:t>Je suis une demeure</w:t>
      </w:r>
    </w:p>
    <w:p w14:paraId="4FD300D1" w14:textId="77777777" w:rsidR="00B2673C" w:rsidRDefault="00F920FC" w:rsidP="00F920FC">
      <w:r w:rsidRPr="00F0031D">
        <w:t>Où rêver est de droit</w:t>
      </w:r>
      <w:r w:rsidR="00B2673C">
        <w:t>.</w:t>
      </w:r>
    </w:p>
    <w:p w14:paraId="2A2E6169" w14:textId="3AF47901" w:rsidR="00F920FC" w:rsidRPr="00F0031D" w:rsidRDefault="00F920FC" w:rsidP="00F920FC">
      <w:pPr>
        <w:pStyle w:val="Auteur"/>
      </w:pPr>
      <w:r w:rsidRPr="00F0031D">
        <w:t>Eugène Guillevic</w:t>
      </w:r>
    </w:p>
    <w:p w14:paraId="505BB8C2" w14:textId="663B17D4" w:rsidR="00F920FC" w:rsidRPr="00F0031D" w:rsidRDefault="00CA0A14" w:rsidP="00F920FC">
      <w:pPr>
        <w:pStyle w:val="Notation"/>
      </w:pPr>
      <w:r>
        <w:tab/>
      </w:r>
      <w:r>
        <w:tab/>
      </w:r>
      <w:r>
        <w:tab/>
        <w:t>8 points</w:t>
      </w:r>
    </w:p>
    <w:p w14:paraId="69CBCC7B" w14:textId="77777777" w:rsidR="00F920FC" w:rsidRPr="00F0031D" w:rsidRDefault="00F920FC" w:rsidP="00F920FC">
      <w:pPr>
        <w:pStyle w:val="Titre1"/>
      </w:pPr>
      <w:r w:rsidRPr="00F0031D">
        <w:t>Le vent</w:t>
      </w:r>
    </w:p>
    <w:p w14:paraId="5018D06B" w14:textId="77777777" w:rsidR="00B2673C" w:rsidRDefault="00F920FC" w:rsidP="00F920FC">
      <w:r w:rsidRPr="00F0031D">
        <w:t>Sur la bruyère longue infiniment</w:t>
      </w:r>
      <w:r w:rsidR="00B2673C">
        <w:t>,</w:t>
      </w:r>
    </w:p>
    <w:p w14:paraId="728ED428" w14:textId="77777777" w:rsidR="00B2673C" w:rsidRDefault="00F920FC" w:rsidP="00F920FC">
      <w:r w:rsidRPr="00F0031D">
        <w:t>Voici le vent cornant novembre</w:t>
      </w:r>
      <w:r w:rsidR="00B2673C">
        <w:t> ;</w:t>
      </w:r>
    </w:p>
    <w:p w14:paraId="4CC1049C" w14:textId="77777777" w:rsidR="00B2673C" w:rsidRDefault="00F920FC" w:rsidP="00F920FC">
      <w:r w:rsidRPr="00F0031D">
        <w:t>Sur la bruyère</w:t>
      </w:r>
      <w:r w:rsidR="00B2673C">
        <w:t xml:space="preserve">, </w:t>
      </w:r>
      <w:r w:rsidRPr="00F0031D">
        <w:t>infiniment</w:t>
      </w:r>
      <w:r w:rsidR="00B2673C">
        <w:t>,</w:t>
      </w:r>
    </w:p>
    <w:p w14:paraId="18C7DF0D" w14:textId="3D3C48C8" w:rsidR="00F920FC" w:rsidRPr="00F0031D" w:rsidRDefault="00F920FC" w:rsidP="00F920FC">
      <w:r w:rsidRPr="00F0031D">
        <w:t>Voici le vent</w:t>
      </w:r>
    </w:p>
    <w:p w14:paraId="64DB7C32" w14:textId="77777777" w:rsidR="00B2673C" w:rsidRDefault="00F920FC" w:rsidP="00F920FC">
      <w:r w:rsidRPr="00F0031D">
        <w:t>Qui se déchire et se démembre</w:t>
      </w:r>
      <w:r w:rsidR="00B2673C">
        <w:t>,</w:t>
      </w:r>
    </w:p>
    <w:p w14:paraId="56E7A500" w14:textId="77777777" w:rsidR="00B2673C" w:rsidRDefault="00F920FC" w:rsidP="00F920FC">
      <w:r w:rsidRPr="00F0031D">
        <w:t>En souffle lourd battant les bourgs</w:t>
      </w:r>
      <w:r w:rsidR="00B2673C">
        <w:t>.</w:t>
      </w:r>
    </w:p>
    <w:p w14:paraId="17F7456A" w14:textId="77777777" w:rsidR="00B2673C" w:rsidRDefault="00F920FC" w:rsidP="00F920FC">
      <w:r w:rsidRPr="00F0031D">
        <w:t>Voici le vent</w:t>
      </w:r>
      <w:r w:rsidR="00B2673C">
        <w:t>,</w:t>
      </w:r>
    </w:p>
    <w:p w14:paraId="0F9EC170" w14:textId="77777777" w:rsidR="00B2673C" w:rsidRDefault="00F920FC" w:rsidP="00F920FC">
      <w:r w:rsidRPr="00F0031D">
        <w:t>Le vent sauvage de novembre</w:t>
      </w:r>
      <w:r w:rsidR="00B2673C">
        <w:t>.</w:t>
      </w:r>
    </w:p>
    <w:p w14:paraId="4CFE6F0B" w14:textId="388634A7" w:rsidR="00F920FC" w:rsidRPr="00F0031D" w:rsidRDefault="00F920FC" w:rsidP="00F920FC"/>
    <w:p w14:paraId="33808CB4" w14:textId="77777777" w:rsidR="00B2673C" w:rsidRDefault="00F920FC" w:rsidP="00F920FC">
      <w:r w:rsidRPr="00F0031D">
        <w:t>Le vent rafle le long de l</w:t>
      </w:r>
      <w:r w:rsidR="00B2673C">
        <w:t>’</w:t>
      </w:r>
      <w:r w:rsidRPr="00F0031D">
        <w:t>eau</w:t>
      </w:r>
      <w:r w:rsidR="00B2673C">
        <w:t>,</w:t>
      </w:r>
    </w:p>
    <w:p w14:paraId="5F033C78" w14:textId="77777777" w:rsidR="00B2673C" w:rsidRDefault="00F920FC" w:rsidP="00F920FC">
      <w:r w:rsidRPr="00F0031D">
        <w:t>Les feuilles mortes des bouleaux</w:t>
      </w:r>
      <w:r w:rsidR="00B2673C">
        <w:t>,</w:t>
      </w:r>
    </w:p>
    <w:p w14:paraId="703439A0" w14:textId="77777777" w:rsidR="00B2673C" w:rsidRDefault="00F920FC" w:rsidP="00F920FC">
      <w:r w:rsidRPr="00F0031D">
        <w:t>Le vent sauvage de novembre</w:t>
      </w:r>
      <w:r w:rsidR="00B2673C">
        <w:t> ;</w:t>
      </w:r>
    </w:p>
    <w:p w14:paraId="40BF7C90" w14:textId="77777777" w:rsidR="00B2673C" w:rsidRDefault="00F920FC" w:rsidP="00F920FC">
      <w:r w:rsidRPr="00F0031D">
        <w:t>Le vent mord dans les branches</w:t>
      </w:r>
      <w:r w:rsidR="00B2673C">
        <w:t>,</w:t>
      </w:r>
    </w:p>
    <w:p w14:paraId="4C662DE7" w14:textId="77777777" w:rsidR="00B2673C" w:rsidRDefault="00F920FC" w:rsidP="00F920FC">
      <w:r w:rsidRPr="00F0031D">
        <w:t>Des nids d</w:t>
      </w:r>
      <w:r w:rsidR="00B2673C">
        <w:t>’</w:t>
      </w:r>
      <w:r w:rsidRPr="00F0031D">
        <w:t>oiseaux</w:t>
      </w:r>
      <w:r w:rsidR="00B2673C">
        <w:t>.</w:t>
      </w:r>
    </w:p>
    <w:p w14:paraId="437EB2AC" w14:textId="1188E92D" w:rsidR="00F920FC" w:rsidRPr="00F0031D" w:rsidRDefault="00F920FC" w:rsidP="00F920FC"/>
    <w:p w14:paraId="183EF39D" w14:textId="77777777" w:rsidR="00B2673C" w:rsidRDefault="00F920FC" w:rsidP="00F920FC">
      <w:r w:rsidRPr="00F0031D">
        <w:t>Sur la bruyère</w:t>
      </w:r>
      <w:r w:rsidR="00B2673C">
        <w:t xml:space="preserve">, </w:t>
      </w:r>
      <w:r w:rsidRPr="00F0031D">
        <w:t>infiniment</w:t>
      </w:r>
      <w:r w:rsidR="00B2673C">
        <w:t>,</w:t>
      </w:r>
    </w:p>
    <w:p w14:paraId="69A0A0DA" w14:textId="77777777" w:rsidR="00B2673C" w:rsidRDefault="00F920FC" w:rsidP="00F920FC">
      <w:r w:rsidRPr="00F0031D">
        <w:t>Voici le vent hurlant</w:t>
      </w:r>
      <w:r w:rsidR="00B2673C">
        <w:t>,</w:t>
      </w:r>
    </w:p>
    <w:p w14:paraId="35A380ED" w14:textId="77777777" w:rsidR="00B2673C" w:rsidRDefault="00F920FC" w:rsidP="00F920FC">
      <w:r w:rsidRPr="00F0031D">
        <w:t>Voici le vent cornant novembre</w:t>
      </w:r>
      <w:r w:rsidR="00B2673C">
        <w:t>.</w:t>
      </w:r>
    </w:p>
    <w:p w14:paraId="2A3EE30F" w14:textId="67C96E90" w:rsidR="00F920FC" w:rsidRDefault="00F920FC" w:rsidP="00F920FC">
      <w:pPr>
        <w:pStyle w:val="Auteur"/>
      </w:pPr>
      <w:r w:rsidRPr="00F0031D">
        <w:t>Émile Verhaeren</w:t>
      </w:r>
    </w:p>
    <w:p w14:paraId="1803F849" w14:textId="77777777" w:rsidR="00120167" w:rsidRPr="00F0031D" w:rsidRDefault="00120167" w:rsidP="00120167">
      <w:pPr>
        <w:pStyle w:val="Notation"/>
      </w:pPr>
      <w:r>
        <w:tab/>
      </w:r>
      <w:r>
        <w:tab/>
      </w:r>
      <w:r>
        <w:tab/>
        <w:t>8 points</w:t>
      </w:r>
    </w:p>
    <w:p w14:paraId="3F7C8AAA" w14:textId="77777777" w:rsidR="00B2673C" w:rsidRDefault="00120167" w:rsidP="00120167">
      <w:pPr>
        <w:pStyle w:val="Titre1"/>
      </w:pPr>
      <w:r>
        <w:t>Il a neigé</w:t>
      </w:r>
    </w:p>
    <w:p w14:paraId="3B374BB6" w14:textId="147D08B5" w:rsidR="00120167" w:rsidRDefault="00120167" w:rsidP="00120167">
      <w:r>
        <w:t>Il a neigé dans l</w:t>
      </w:r>
      <w:r w:rsidR="00B2673C">
        <w:t>’</w:t>
      </w:r>
      <w:r>
        <w:t>aube rose</w:t>
      </w:r>
    </w:p>
    <w:p w14:paraId="285FD132" w14:textId="77777777" w:rsidR="00B2673C" w:rsidRDefault="00120167" w:rsidP="00120167">
      <w:r>
        <w:t>Si doucement neigé</w:t>
      </w:r>
    </w:p>
    <w:p w14:paraId="59A7D13B" w14:textId="77777777" w:rsidR="00B2673C" w:rsidRDefault="00120167" w:rsidP="00120167">
      <w:r>
        <w:t>Que le chaton noir croit rêver</w:t>
      </w:r>
      <w:r w:rsidR="00B2673C">
        <w:t>.</w:t>
      </w:r>
    </w:p>
    <w:p w14:paraId="693722A7" w14:textId="5B39F639" w:rsidR="00120167" w:rsidRDefault="00120167" w:rsidP="00120167">
      <w:r>
        <w:t>C</w:t>
      </w:r>
      <w:r w:rsidR="00B2673C">
        <w:t>’</w:t>
      </w:r>
      <w:r>
        <w:t>est à peine s</w:t>
      </w:r>
      <w:r w:rsidR="00B2673C">
        <w:t>’</w:t>
      </w:r>
      <w:r>
        <w:t>il ose</w:t>
      </w:r>
    </w:p>
    <w:p w14:paraId="1C355B52" w14:textId="77777777" w:rsidR="00B2673C" w:rsidRDefault="00120167" w:rsidP="00120167">
      <w:r>
        <w:t>Marcher</w:t>
      </w:r>
      <w:r w:rsidR="00B2673C">
        <w:t>.</w:t>
      </w:r>
    </w:p>
    <w:p w14:paraId="1A7E2ED9" w14:textId="77777777" w:rsidR="00B2673C" w:rsidRDefault="00120167" w:rsidP="00120167">
      <w:r>
        <w:t>Il a neigé dans l</w:t>
      </w:r>
      <w:r w:rsidR="00B2673C">
        <w:t>’</w:t>
      </w:r>
      <w:r>
        <w:t>aube rose</w:t>
      </w:r>
      <w:r w:rsidR="00B2673C">
        <w:t>,</w:t>
      </w:r>
    </w:p>
    <w:p w14:paraId="7F07E270" w14:textId="23BCBBD2" w:rsidR="00B2673C" w:rsidRDefault="00120167" w:rsidP="00120167">
      <w:r>
        <w:t>Si doucement neigé</w:t>
      </w:r>
    </w:p>
    <w:p w14:paraId="296EA948" w14:textId="53BFC57B" w:rsidR="00120167" w:rsidRDefault="00120167" w:rsidP="00120167">
      <w:r>
        <w:t>Que les choses</w:t>
      </w:r>
    </w:p>
    <w:p w14:paraId="08F15B8E" w14:textId="77777777" w:rsidR="00B2673C" w:rsidRDefault="00120167" w:rsidP="00120167">
      <w:r>
        <w:t>Semblent avoir changé</w:t>
      </w:r>
      <w:r w:rsidR="00B2673C">
        <w:t>.</w:t>
      </w:r>
    </w:p>
    <w:p w14:paraId="46721282" w14:textId="12FCD7D9" w:rsidR="00120167" w:rsidRDefault="00120167" w:rsidP="00120167">
      <w:r>
        <w:t>Et le chaton noir n</w:t>
      </w:r>
      <w:r w:rsidR="00B2673C">
        <w:t>’</w:t>
      </w:r>
      <w:r>
        <w:t>ose</w:t>
      </w:r>
    </w:p>
    <w:p w14:paraId="585AA5C8" w14:textId="77777777" w:rsidR="00B2673C" w:rsidRDefault="00120167" w:rsidP="00120167">
      <w:r>
        <w:t>S</w:t>
      </w:r>
      <w:r w:rsidR="00B2673C">
        <w:t>’</w:t>
      </w:r>
      <w:r>
        <w:t>aventurer dans le verger</w:t>
      </w:r>
      <w:r w:rsidR="00B2673C">
        <w:t>,</w:t>
      </w:r>
    </w:p>
    <w:p w14:paraId="36354D22" w14:textId="54E10A72" w:rsidR="00120167" w:rsidRDefault="00120167" w:rsidP="00120167">
      <w:r>
        <w:t>Se sentant soudain étranger</w:t>
      </w:r>
    </w:p>
    <w:p w14:paraId="2B7C8EDF" w14:textId="77777777" w:rsidR="00B2673C" w:rsidRDefault="00120167" w:rsidP="00120167">
      <w:r>
        <w:t>A cette blancheur où se posent</w:t>
      </w:r>
      <w:r w:rsidR="00B2673C">
        <w:t>,</w:t>
      </w:r>
    </w:p>
    <w:p w14:paraId="5B95EAE8" w14:textId="77777777" w:rsidR="00B2673C" w:rsidRDefault="00120167" w:rsidP="00120167">
      <w:r>
        <w:t>Comme pour le narguer</w:t>
      </w:r>
      <w:r w:rsidR="00B2673C">
        <w:t>,</w:t>
      </w:r>
    </w:p>
    <w:p w14:paraId="0FD4A955" w14:textId="77777777" w:rsidR="00B2673C" w:rsidRDefault="00120167" w:rsidP="00120167">
      <w:r>
        <w:t>Des moineaux effrontés</w:t>
      </w:r>
      <w:r w:rsidR="00B2673C">
        <w:t>.</w:t>
      </w:r>
    </w:p>
    <w:p w14:paraId="36BEBB4E" w14:textId="0CE38792" w:rsidR="00120167" w:rsidRDefault="00120167" w:rsidP="00120167">
      <w:pPr>
        <w:pStyle w:val="Auteur"/>
      </w:pPr>
      <w:r>
        <w:t>Maurice Carême</w:t>
      </w:r>
    </w:p>
    <w:p w14:paraId="74F3DB4E" w14:textId="77777777" w:rsidR="00120167" w:rsidRPr="00F0031D" w:rsidRDefault="00120167" w:rsidP="00120167">
      <w:pPr>
        <w:pStyle w:val="Notation"/>
      </w:pPr>
      <w:r>
        <w:tab/>
      </w:r>
      <w:r>
        <w:tab/>
      </w:r>
      <w:r>
        <w:tab/>
        <w:t>8 points</w:t>
      </w:r>
    </w:p>
    <w:p w14:paraId="725E3C44" w14:textId="77777777" w:rsidR="00120167" w:rsidRDefault="00120167" w:rsidP="00120167">
      <w:pPr>
        <w:pStyle w:val="Titre1"/>
      </w:pPr>
      <w:r>
        <w:t>Le bonhomme de neige</w:t>
      </w:r>
    </w:p>
    <w:p w14:paraId="062D6039" w14:textId="77777777" w:rsidR="00120167" w:rsidRDefault="00120167" w:rsidP="00120167">
      <w:r>
        <w:t>Au nord de la Norvège</w:t>
      </w:r>
    </w:p>
    <w:p w14:paraId="0FE6DACE" w14:textId="77777777" w:rsidR="00B2673C" w:rsidRDefault="00120167" w:rsidP="00120167">
      <w:r>
        <w:t>Vit un bonhomme de neige</w:t>
      </w:r>
      <w:r w:rsidR="00B2673C">
        <w:t>.</w:t>
      </w:r>
    </w:p>
    <w:p w14:paraId="31C80DF5" w14:textId="77777777" w:rsidR="00B2673C" w:rsidRDefault="00120167" w:rsidP="00120167">
      <w:r>
        <w:t>Il n</w:t>
      </w:r>
      <w:r w:rsidR="00B2673C">
        <w:t>’</w:t>
      </w:r>
      <w:r>
        <w:t>a pas peur de fondre</w:t>
      </w:r>
      <w:r w:rsidR="00B2673C">
        <w:t>,</w:t>
      </w:r>
    </w:p>
    <w:p w14:paraId="2156377A" w14:textId="12A07C2A" w:rsidR="00120167" w:rsidRDefault="00120167" w:rsidP="00120167">
      <w:r>
        <w:t>Là-bas</w:t>
      </w:r>
      <w:r w:rsidR="00B2673C">
        <w:t xml:space="preserve">, </w:t>
      </w:r>
      <w:r>
        <w:t>la neige tombe</w:t>
      </w:r>
    </w:p>
    <w:p w14:paraId="337AE30D" w14:textId="77777777" w:rsidR="00B2673C" w:rsidRDefault="00120167" w:rsidP="00120167">
      <w:r>
        <w:t>Pendant de très longs mois</w:t>
      </w:r>
      <w:r w:rsidR="00B2673C">
        <w:t>,</w:t>
      </w:r>
    </w:p>
    <w:p w14:paraId="1CDEBDF8" w14:textId="77777777" w:rsidR="00B2673C" w:rsidRDefault="00120167" w:rsidP="00120167">
      <w:r>
        <w:t>Il y fait toujours froid</w:t>
      </w:r>
      <w:r w:rsidR="00B2673C">
        <w:t>.</w:t>
      </w:r>
    </w:p>
    <w:p w14:paraId="38C2B984" w14:textId="404B1E85" w:rsidR="00120167" w:rsidRDefault="00120167" w:rsidP="00120167"/>
    <w:p w14:paraId="6C4C7505" w14:textId="77777777" w:rsidR="00B2673C" w:rsidRDefault="00120167" w:rsidP="00120167">
      <w:r>
        <w:t>Et le bonhomme de neige</w:t>
      </w:r>
      <w:r w:rsidR="00B2673C">
        <w:t>,</w:t>
      </w:r>
    </w:p>
    <w:p w14:paraId="2D453086" w14:textId="77777777" w:rsidR="00B2673C" w:rsidRDefault="00120167" w:rsidP="00120167">
      <w:r>
        <w:t>Bien assis sur son siège</w:t>
      </w:r>
      <w:r w:rsidR="00B2673C">
        <w:t>,</w:t>
      </w:r>
    </w:p>
    <w:p w14:paraId="6F965271" w14:textId="00D2AD0B" w:rsidR="00120167" w:rsidRDefault="00120167" w:rsidP="00120167">
      <w:r>
        <w:t>Regarde les flocons</w:t>
      </w:r>
    </w:p>
    <w:p w14:paraId="43A5410B" w14:textId="77777777" w:rsidR="00B2673C" w:rsidRDefault="00120167" w:rsidP="00120167">
      <w:r>
        <w:t>Voler en tourbillons</w:t>
      </w:r>
      <w:r w:rsidR="00B2673C">
        <w:t>.</w:t>
      </w:r>
    </w:p>
    <w:p w14:paraId="2B4BAC6F" w14:textId="39A9D6E1" w:rsidR="00120167" w:rsidRDefault="00120167" w:rsidP="00120167"/>
    <w:p w14:paraId="73EB9CF0" w14:textId="77777777" w:rsidR="00B2673C" w:rsidRDefault="00120167" w:rsidP="00120167">
      <w:r>
        <w:t>Sais-tu ce que j</w:t>
      </w:r>
      <w:r w:rsidR="00B2673C">
        <w:t>’</w:t>
      </w:r>
      <w:r>
        <w:t>en pense</w:t>
      </w:r>
      <w:r w:rsidR="00B2673C">
        <w:t> ?</w:t>
      </w:r>
    </w:p>
    <w:p w14:paraId="0432C4F8" w14:textId="55BAA227" w:rsidR="00120167" w:rsidRDefault="00120167" w:rsidP="00120167">
      <w:r>
        <w:t>Il a bien de la chance</w:t>
      </w:r>
    </w:p>
    <w:p w14:paraId="2ABB1D69" w14:textId="77777777" w:rsidR="00120167" w:rsidRDefault="00120167" w:rsidP="00120167">
      <w:r>
        <w:t>Pour un bonhomme de neige</w:t>
      </w:r>
    </w:p>
    <w:p w14:paraId="14348BBA" w14:textId="77777777" w:rsidR="00B2673C" w:rsidRDefault="00120167" w:rsidP="00120167">
      <w:r>
        <w:t>D</w:t>
      </w:r>
      <w:r w:rsidR="00B2673C">
        <w:t>’</w:t>
      </w:r>
      <w:r>
        <w:t>habiter la Norvège</w:t>
      </w:r>
      <w:r w:rsidR="00B2673C">
        <w:t>.</w:t>
      </w:r>
    </w:p>
    <w:p w14:paraId="04117D3C" w14:textId="062D5578" w:rsidR="00120167" w:rsidRDefault="00120167" w:rsidP="00120167"/>
    <w:p w14:paraId="37C57C3C" w14:textId="1464CA40" w:rsidR="00120167" w:rsidRDefault="00120167" w:rsidP="00120167">
      <w:pPr>
        <w:pStyle w:val="Auteur"/>
      </w:pPr>
      <w:r>
        <w:t>Corinne Albaut</w:t>
      </w:r>
    </w:p>
    <w:p w14:paraId="6111647D" w14:textId="77777777" w:rsidR="00120167" w:rsidRPr="00F0031D" w:rsidRDefault="00120167" w:rsidP="00120167">
      <w:pPr>
        <w:pStyle w:val="Notation"/>
      </w:pPr>
      <w:r>
        <w:tab/>
      </w:r>
      <w:r>
        <w:tab/>
      </w:r>
      <w:r>
        <w:tab/>
        <w:t>8 points</w:t>
      </w:r>
    </w:p>
    <w:p w14:paraId="050F35C6" w14:textId="77777777" w:rsidR="00B2673C" w:rsidRDefault="00120167" w:rsidP="00120167">
      <w:pPr>
        <w:pStyle w:val="Titre1"/>
      </w:pPr>
      <w:r>
        <w:t>La neige au village</w:t>
      </w:r>
    </w:p>
    <w:p w14:paraId="00045FFF" w14:textId="77777777" w:rsidR="00B2673C" w:rsidRDefault="00120167" w:rsidP="00120167">
      <w:r>
        <w:t>Lente et calme</w:t>
      </w:r>
      <w:r w:rsidR="00B2673C">
        <w:t xml:space="preserve">, </w:t>
      </w:r>
      <w:r>
        <w:t>en grand silence</w:t>
      </w:r>
      <w:r w:rsidR="00B2673C">
        <w:t>,</w:t>
      </w:r>
    </w:p>
    <w:p w14:paraId="2F029412" w14:textId="234DF031" w:rsidR="00B2673C" w:rsidRDefault="00120167" w:rsidP="00120167">
      <w:r>
        <w:t>Elle descend</w:t>
      </w:r>
      <w:r w:rsidR="00B2673C">
        <w:t xml:space="preserve">, </w:t>
      </w:r>
      <w:r>
        <w:t>se balance</w:t>
      </w:r>
    </w:p>
    <w:p w14:paraId="3DF2478C" w14:textId="77777777" w:rsidR="00B2673C" w:rsidRDefault="00120167" w:rsidP="00120167">
      <w:r>
        <w:t>Et flotte confusément</w:t>
      </w:r>
      <w:r w:rsidR="00B2673C">
        <w:t>,</w:t>
      </w:r>
    </w:p>
    <w:p w14:paraId="2B1D26C8" w14:textId="77777777" w:rsidR="00B2673C" w:rsidRDefault="00120167" w:rsidP="00120167">
      <w:r>
        <w:t>Se balance dans le vide</w:t>
      </w:r>
      <w:r w:rsidR="00B2673C">
        <w:t>,</w:t>
      </w:r>
    </w:p>
    <w:p w14:paraId="615C78DD" w14:textId="215092D1" w:rsidR="00120167" w:rsidRDefault="00120167" w:rsidP="00120167"/>
    <w:p w14:paraId="728FA738" w14:textId="77777777" w:rsidR="00B2673C" w:rsidRDefault="00120167" w:rsidP="00120167">
      <w:r>
        <w:t>Voilant sur le ciel livide</w:t>
      </w:r>
    </w:p>
    <w:p w14:paraId="60A6CDEA" w14:textId="77777777" w:rsidR="00B2673C" w:rsidRDefault="00120167" w:rsidP="00120167">
      <w:r>
        <w:t>L</w:t>
      </w:r>
      <w:r w:rsidR="00B2673C">
        <w:t>’</w:t>
      </w:r>
      <w:r>
        <w:t>église au clocher dormant</w:t>
      </w:r>
      <w:r w:rsidR="00B2673C">
        <w:t>.</w:t>
      </w:r>
    </w:p>
    <w:p w14:paraId="18A97D12" w14:textId="77777777" w:rsidR="00B2673C" w:rsidRDefault="00120167" w:rsidP="00120167">
      <w:r>
        <w:t>Pas un soupir</w:t>
      </w:r>
      <w:r w:rsidR="00B2673C">
        <w:t xml:space="preserve">, </w:t>
      </w:r>
      <w:r>
        <w:t>pas un souffle</w:t>
      </w:r>
      <w:r w:rsidR="00B2673C">
        <w:t>,</w:t>
      </w:r>
    </w:p>
    <w:p w14:paraId="6BB105BE" w14:textId="76F463E7" w:rsidR="00B2673C" w:rsidRDefault="00120167" w:rsidP="00120167">
      <w:r>
        <w:t>Tout s</w:t>
      </w:r>
      <w:r w:rsidR="00B2673C">
        <w:t>’</w:t>
      </w:r>
      <w:r>
        <w:t>étouffe et s</w:t>
      </w:r>
      <w:r w:rsidR="00B2673C">
        <w:t>’</w:t>
      </w:r>
      <w:r>
        <w:t>emmitoufle</w:t>
      </w:r>
    </w:p>
    <w:p w14:paraId="37929BE7" w14:textId="520A2EC4" w:rsidR="00120167" w:rsidRDefault="00120167" w:rsidP="00120167"/>
    <w:p w14:paraId="5011190A" w14:textId="77777777" w:rsidR="00B2673C" w:rsidRDefault="00120167" w:rsidP="00120167">
      <w:r>
        <w:t>De silence recouvert</w:t>
      </w:r>
      <w:r w:rsidR="00B2673C">
        <w:t>…</w:t>
      </w:r>
    </w:p>
    <w:p w14:paraId="63755732" w14:textId="64669FE6" w:rsidR="00B2673C" w:rsidRDefault="00120167" w:rsidP="00120167">
      <w:r>
        <w:t>C</w:t>
      </w:r>
      <w:r w:rsidR="00B2673C">
        <w:t>’</w:t>
      </w:r>
      <w:r>
        <w:t>est la paix froide et profonde</w:t>
      </w:r>
    </w:p>
    <w:p w14:paraId="2F8EC109" w14:textId="77777777" w:rsidR="00B2673C" w:rsidRDefault="00120167" w:rsidP="00120167">
      <w:r>
        <w:t>Qui se répand sur le monde</w:t>
      </w:r>
      <w:r w:rsidR="00B2673C">
        <w:t>,</w:t>
      </w:r>
    </w:p>
    <w:p w14:paraId="6A9A7768" w14:textId="77777777" w:rsidR="00B2673C" w:rsidRDefault="004D0252" w:rsidP="00120167">
      <w:r>
        <w:t>La grande paix de l</w:t>
      </w:r>
      <w:r w:rsidR="00B2673C">
        <w:t>’</w:t>
      </w:r>
      <w:r>
        <w:t>hiver</w:t>
      </w:r>
      <w:r w:rsidR="00B2673C">
        <w:t>.</w:t>
      </w:r>
    </w:p>
    <w:p w14:paraId="79AFAE13" w14:textId="3DEDE5ED" w:rsidR="00120167" w:rsidRDefault="00120167" w:rsidP="00120167">
      <w:pPr>
        <w:pStyle w:val="Auteur"/>
      </w:pPr>
      <w:r>
        <w:t>Francis Yard</w:t>
      </w:r>
    </w:p>
    <w:p w14:paraId="188D31B1" w14:textId="77777777" w:rsidR="004D0252" w:rsidRPr="00F0031D" w:rsidRDefault="004D0252" w:rsidP="004D0252">
      <w:pPr>
        <w:pStyle w:val="Notation"/>
      </w:pPr>
      <w:r>
        <w:tab/>
      </w:r>
      <w:r>
        <w:tab/>
      </w:r>
      <w:r>
        <w:tab/>
        <w:t>8 points</w:t>
      </w:r>
    </w:p>
    <w:p w14:paraId="75EB0675" w14:textId="77777777" w:rsidR="004D0252" w:rsidRDefault="004D0252" w:rsidP="004D0252">
      <w:pPr>
        <w:pStyle w:val="Titre1"/>
      </w:pPr>
      <w:r>
        <w:t>Mon hiver</w:t>
      </w:r>
    </w:p>
    <w:p w14:paraId="5463AD57" w14:textId="77777777" w:rsidR="004D0252" w:rsidRDefault="004D0252" w:rsidP="004D0252">
      <w:r>
        <w:t>Mon hiver est parfumé</w:t>
      </w:r>
    </w:p>
    <w:p w14:paraId="0CBD66C6" w14:textId="77777777" w:rsidR="00B2673C" w:rsidRDefault="004D0252" w:rsidP="004D0252">
      <w:r>
        <w:t>De cendres</w:t>
      </w:r>
      <w:r w:rsidR="00B2673C">
        <w:t xml:space="preserve">, </w:t>
      </w:r>
      <w:r>
        <w:t>de feux de cheminées</w:t>
      </w:r>
      <w:r w:rsidR="00B2673C">
        <w:t>.</w:t>
      </w:r>
    </w:p>
    <w:p w14:paraId="41574CD8" w14:textId="77777777" w:rsidR="00B2673C" w:rsidRDefault="004D0252" w:rsidP="004D0252">
      <w:r>
        <w:t>D</w:t>
      </w:r>
      <w:r w:rsidR="00B2673C">
        <w:t>’</w:t>
      </w:r>
      <w:r>
        <w:t>encens et de lavande</w:t>
      </w:r>
      <w:r w:rsidR="00B2673C">
        <w:t>,</w:t>
      </w:r>
    </w:p>
    <w:p w14:paraId="7B27E47A" w14:textId="77777777" w:rsidR="00B2673C" w:rsidRDefault="00B50D68" w:rsidP="004D0252">
      <w:r>
        <w:t>P</w:t>
      </w:r>
      <w:r w:rsidR="004D0252">
        <w:t>our tous mes enrhumés</w:t>
      </w:r>
      <w:r w:rsidR="00B2673C">
        <w:t>…</w:t>
      </w:r>
    </w:p>
    <w:p w14:paraId="474A88D9" w14:textId="529A0E6A" w:rsidR="00B50D68" w:rsidRDefault="00B50D68" w:rsidP="004D0252"/>
    <w:p w14:paraId="176EC2C0" w14:textId="77777777" w:rsidR="004D0252" w:rsidRDefault="004D0252" w:rsidP="004D0252">
      <w:r>
        <w:t>Mon hiver est beau</w:t>
      </w:r>
    </w:p>
    <w:p w14:paraId="0F320A02" w14:textId="77777777" w:rsidR="004D0252" w:rsidRDefault="004D0252" w:rsidP="004D0252">
      <w:r>
        <w:t>De blanc et de glace</w:t>
      </w:r>
    </w:p>
    <w:p w14:paraId="45246FA8" w14:textId="77777777" w:rsidR="00B2673C" w:rsidRDefault="004D0252" w:rsidP="004D0252">
      <w:r>
        <w:t>De givre sur les arbres</w:t>
      </w:r>
      <w:r w:rsidR="00B2673C">
        <w:t>,</w:t>
      </w:r>
    </w:p>
    <w:p w14:paraId="6B536178" w14:textId="77777777" w:rsidR="00B2673C" w:rsidRDefault="004D0252" w:rsidP="004D0252">
      <w:r>
        <w:t>De palais transparents</w:t>
      </w:r>
      <w:r w:rsidR="00B2673C">
        <w:t>.</w:t>
      </w:r>
    </w:p>
    <w:p w14:paraId="696D6F67" w14:textId="206F5D1A" w:rsidR="00B50D68" w:rsidRDefault="00B50D68" w:rsidP="004D0252"/>
    <w:p w14:paraId="7437F739" w14:textId="25CC5459" w:rsidR="004D0252" w:rsidRDefault="004D0252" w:rsidP="004D0252">
      <w:r>
        <w:t>Mon hiver je l</w:t>
      </w:r>
      <w:r w:rsidR="00B2673C">
        <w:t>’</w:t>
      </w:r>
      <w:r>
        <w:t>entends</w:t>
      </w:r>
    </w:p>
    <w:p w14:paraId="778B0806" w14:textId="77777777" w:rsidR="00B2673C" w:rsidRDefault="004D0252" w:rsidP="004D0252">
      <w:r>
        <w:t>Grincer dans les branches</w:t>
      </w:r>
      <w:r w:rsidR="00B2673C">
        <w:t>,</w:t>
      </w:r>
    </w:p>
    <w:p w14:paraId="7B191803" w14:textId="4508A411" w:rsidR="004D0252" w:rsidRDefault="004D0252" w:rsidP="004D0252">
      <w:r>
        <w:t>Craquer sous mes pas</w:t>
      </w:r>
    </w:p>
    <w:p w14:paraId="0BA5C3DC" w14:textId="77777777" w:rsidR="00B2673C" w:rsidRDefault="004D0252" w:rsidP="004D0252">
      <w:r>
        <w:t>Souffler dans les ruelles</w:t>
      </w:r>
      <w:r w:rsidR="00B2673C">
        <w:t>…</w:t>
      </w:r>
    </w:p>
    <w:p w14:paraId="0D177F6F" w14:textId="6944B377" w:rsidR="00B50D68" w:rsidRDefault="00B50D68" w:rsidP="004D0252"/>
    <w:p w14:paraId="268BB8AB" w14:textId="74314268" w:rsidR="004D0252" w:rsidRDefault="004D0252" w:rsidP="004D0252">
      <w:r>
        <w:t>Je colle mon nez à la vitre</w:t>
      </w:r>
    </w:p>
    <w:p w14:paraId="59385003" w14:textId="77777777" w:rsidR="004D0252" w:rsidRDefault="004D0252" w:rsidP="004D0252">
      <w:r>
        <w:t>Mon hiver est buée</w:t>
      </w:r>
    </w:p>
    <w:p w14:paraId="0DBCDD2A" w14:textId="77777777" w:rsidR="00B2673C" w:rsidRDefault="004D0252" w:rsidP="004D0252">
      <w:r>
        <w:t>A nouveau il m</w:t>
      </w:r>
      <w:r w:rsidR="00B2673C">
        <w:t>’</w:t>
      </w:r>
      <w:r>
        <w:t>invite</w:t>
      </w:r>
      <w:r w:rsidR="00B2673C">
        <w:t>,</w:t>
      </w:r>
    </w:p>
    <w:p w14:paraId="584EE373" w14:textId="77777777" w:rsidR="00B2673C" w:rsidRDefault="00B50D68" w:rsidP="004D0252">
      <w:r>
        <w:t>A</w:t>
      </w:r>
      <w:r w:rsidR="004D0252">
        <w:t xml:space="preserve"> me recroqueviller</w:t>
      </w:r>
      <w:r w:rsidR="00B2673C">
        <w:t>.</w:t>
      </w:r>
    </w:p>
    <w:p w14:paraId="31EE3CDE" w14:textId="569CCC1A" w:rsidR="00120167" w:rsidRDefault="004D0252" w:rsidP="00B50D68">
      <w:pPr>
        <w:pStyle w:val="Auteur"/>
      </w:pPr>
      <w:r>
        <w:t>Veronik Leray</w:t>
      </w:r>
    </w:p>
    <w:p w14:paraId="33472246" w14:textId="77777777" w:rsidR="00B50D68" w:rsidRPr="00F0031D" w:rsidRDefault="00B50D68" w:rsidP="004D0252"/>
    <w:p w14:paraId="49996E1F" w14:textId="285C4B0A" w:rsidR="00F920FC" w:rsidRPr="00F0031D" w:rsidRDefault="00CA0A14" w:rsidP="00F920FC">
      <w:pPr>
        <w:pStyle w:val="Notation"/>
      </w:pPr>
      <w:bookmarkStart w:id="85" w:name="bookmark213"/>
      <w:r>
        <w:tab/>
      </w:r>
      <w:r>
        <w:tab/>
      </w:r>
      <w:r>
        <w:tab/>
        <w:t>8 points</w:t>
      </w:r>
    </w:p>
    <w:p w14:paraId="1E227388" w14:textId="77777777" w:rsidR="00F920FC" w:rsidRPr="00F0031D" w:rsidRDefault="00F920FC" w:rsidP="00F920FC">
      <w:pPr>
        <w:pStyle w:val="Titre1"/>
      </w:pPr>
      <w:r w:rsidRPr="00F0031D">
        <w:t>Voici que la saison</w:t>
      </w:r>
    </w:p>
    <w:bookmarkEnd w:id="85"/>
    <w:p w14:paraId="2B0B6785" w14:textId="77777777" w:rsidR="00B2673C" w:rsidRDefault="00F920FC" w:rsidP="00F920FC">
      <w:r w:rsidRPr="00F0031D">
        <w:t>Voici que la saison décline</w:t>
      </w:r>
      <w:r w:rsidR="00B2673C">
        <w:t>,</w:t>
      </w:r>
    </w:p>
    <w:p w14:paraId="739CDD09" w14:textId="77777777" w:rsidR="00B2673C" w:rsidRDefault="00F920FC" w:rsidP="00F920FC">
      <w:r w:rsidRPr="00F0031D">
        <w:t>L</w:t>
      </w:r>
      <w:r w:rsidR="00B2673C">
        <w:t>’</w:t>
      </w:r>
      <w:r w:rsidRPr="00F0031D">
        <w:t>ombre grandit</w:t>
      </w:r>
      <w:r w:rsidR="00B2673C">
        <w:t xml:space="preserve">, </w:t>
      </w:r>
      <w:r w:rsidRPr="00F0031D">
        <w:t>l</w:t>
      </w:r>
      <w:r w:rsidR="00B2673C">
        <w:t>’</w:t>
      </w:r>
      <w:r w:rsidRPr="00F0031D">
        <w:t>azur décroit</w:t>
      </w:r>
      <w:r w:rsidR="00B2673C">
        <w:t>,</w:t>
      </w:r>
    </w:p>
    <w:p w14:paraId="20223B13" w14:textId="77777777" w:rsidR="00B2673C" w:rsidRDefault="00F920FC" w:rsidP="00F920FC">
      <w:r w:rsidRPr="00F0031D">
        <w:t>Le vent fraichit sur la colline</w:t>
      </w:r>
      <w:r w:rsidR="00B2673C">
        <w:t>,</w:t>
      </w:r>
    </w:p>
    <w:p w14:paraId="3FCBA606" w14:textId="77777777" w:rsidR="00B2673C" w:rsidRDefault="00F920FC" w:rsidP="00F920FC">
      <w:r w:rsidRPr="00F0031D">
        <w:t>L</w:t>
      </w:r>
      <w:r w:rsidR="00B2673C">
        <w:t>’</w:t>
      </w:r>
      <w:r w:rsidRPr="00F0031D">
        <w:t>oiseau frissonne</w:t>
      </w:r>
      <w:r w:rsidR="00B2673C">
        <w:t xml:space="preserve">, </w:t>
      </w:r>
      <w:r w:rsidRPr="00F0031D">
        <w:t>l</w:t>
      </w:r>
      <w:r w:rsidR="00B2673C">
        <w:t>’</w:t>
      </w:r>
      <w:r w:rsidRPr="00F0031D">
        <w:t>herbe a froid</w:t>
      </w:r>
      <w:r w:rsidR="00B2673C">
        <w:t>.</w:t>
      </w:r>
    </w:p>
    <w:p w14:paraId="5289F90A" w14:textId="6FBCF9E4" w:rsidR="00F920FC" w:rsidRPr="00F0031D" w:rsidRDefault="00F920FC" w:rsidP="00F920FC"/>
    <w:p w14:paraId="7D84E1F3" w14:textId="77777777" w:rsidR="00B2673C" w:rsidRDefault="00F920FC" w:rsidP="00F920FC">
      <w:r w:rsidRPr="00F0031D">
        <w:t>Aout contre septembre lutte</w:t>
      </w:r>
      <w:r w:rsidR="00B2673C">
        <w:t> ;</w:t>
      </w:r>
    </w:p>
    <w:p w14:paraId="2E72A024" w14:textId="77777777" w:rsidR="00B2673C" w:rsidRDefault="00F920FC" w:rsidP="00F920FC">
      <w:r w:rsidRPr="00F0031D">
        <w:t>L</w:t>
      </w:r>
      <w:r w:rsidR="00B2673C">
        <w:t>’</w:t>
      </w:r>
      <w:r w:rsidRPr="00F0031D">
        <w:t>océan n</w:t>
      </w:r>
      <w:r w:rsidR="00B2673C">
        <w:t>’</w:t>
      </w:r>
      <w:r w:rsidRPr="00F0031D">
        <w:t>a plus d</w:t>
      </w:r>
      <w:r w:rsidR="00B2673C">
        <w:t>’</w:t>
      </w:r>
      <w:r w:rsidRPr="00F0031D">
        <w:t>alcyon</w:t>
      </w:r>
      <w:r w:rsidR="00B2673C">
        <w:t> ;</w:t>
      </w:r>
    </w:p>
    <w:p w14:paraId="1B0A5842" w14:textId="77777777" w:rsidR="00B2673C" w:rsidRDefault="00F920FC" w:rsidP="00F920FC">
      <w:r w:rsidRPr="00F0031D">
        <w:t>Chaque jour perd une minute</w:t>
      </w:r>
      <w:r w:rsidR="00B2673C">
        <w:t>,</w:t>
      </w:r>
    </w:p>
    <w:p w14:paraId="5B26CE23" w14:textId="77777777" w:rsidR="00B2673C" w:rsidRDefault="00F920FC" w:rsidP="00F920FC">
      <w:r w:rsidRPr="00F0031D">
        <w:t>Chaque aurore pleure un rayon</w:t>
      </w:r>
      <w:r w:rsidR="00B2673C">
        <w:t>.</w:t>
      </w:r>
    </w:p>
    <w:p w14:paraId="5426B35F" w14:textId="6308941B" w:rsidR="00F920FC" w:rsidRPr="00F0031D" w:rsidRDefault="00F920FC" w:rsidP="00F920FC"/>
    <w:p w14:paraId="4CE04DEC" w14:textId="77777777" w:rsidR="00B2673C" w:rsidRDefault="00F920FC" w:rsidP="00F920FC">
      <w:r w:rsidRPr="00F0031D">
        <w:t>La mouche</w:t>
      </w:r>
      <w:r w:rsidR="00B2673C">
        <w:t xml:space="preserve">, </w:t>
      </w:r>
      <w:r w:rsidRPr="00F0031D">
        <w:t>comme prise au piège</w:t>
      </w:r>
      <w:r w:rsidR="00B2673C">
        <w:t>,</w:t>
      </w:r>
    </w:p>
    <w:p w14:paraId="4DEEAD5D" w14:textId="77777777" w:rsidR="00B2673C" w:rsidRDefault="00F920FC" w:rsidP="00F920FC">
      <w:r w:rsidRPr="00F0031D">
        <w:t>Est immobile à mon plafond</w:t>
      </w:r>
      <w:r w:rsidR="00B2673C">
        <w:t> ;</w:t>
      </w:r>
    </w:p>
    <w:p w14:paraId="28411E42" w14:textId="77777777" w:rsidR="00B2673C" w:rsidRDefault="00F920FC" w:rsidP="00F920FC">
      <w:r w:rsidRPr="00F0031D">
        <w:t>Et comme un blanc flocon de neige</w:t>
      </w:r>
      <w:r w:rsidR="00B2673C">
        <w:t>,</w:t>
      </w:r>
    </w:p>
    <w:p w14:paraId="3998383B" w14:textId="77777777" w:rsidR="00B2673C" w:rsidRDefault="00F920FC" w:rsidP="00F920FC">
      <w:r w:rsidRPr="00F0031D">
        <w:t>Petit à petit</w:t>
      </w:r>
      <w:r w:rsidR="00B2673C">
        <w:t xml:space="preserve">, </w:t>
      </w:r>
      <w:r w:rsidRPr="00F0031D">
        <w:t>l</w:t>
      </w:r>
      <w:r w:rsidR="00B2673C">
        <w:t>’</w:t>
      </w:r>
      <w:r w:rsidRPr="00F0031D">
        <w:t>été fond</w:t>
      </w:r>
      <w:r w:rsidR="00B2673C">
        <w:t>.</w:t>
      </w:r>
    </w:p>
    <w:p w14:paraId="2C3D840D" w14:textId="4EC012A6" w:rsidR="00F920FC" w:rsidRDefault="00F920FC" w:rsidP="00F920FC">
      <w:pPr>
        <w:pStyle w:val="Auteur"/>
      </w:pPr>
      <w:r w:rsidRPr="00F0031D">
        <w:t>Victor Hugo</w:t>
      </w:r>
    </w:p>
    <w:p w14:paraId="4EFF9F5E" w14:textId="3F4FD4F8" w:rsidR="00F920FC" w:rsidRPr="00E3192C" w:rsidRDefault="00CA0A14" w:rsidP="00F920FC">
      <w:pPr>
        <w:pStyle w:val="Notation"/>
      </w:pPr>
      <w:r>
        <w:tab/>
      </w:r>
      <w:r>
        <w:tab/>
      </w:r>
      <w:r>
        <w:tab/>
        <w:t>10 points</w:t>
      </w:r>
    </w:p>
    <w:p w14:paraId="3F91BF47" w14:textId="10853000" w:rsidR="00F920FC" w:rsidRPr="00881A0B" w:rsidRDefault="00F920FC" w:rsidP="00F920FC">
      <w:pPr>
        <w:pStyle w:val="Titre1"/>
      </w:pPr>
      <w:r w:rsidRPr="00881A0B">
        <w:t>Chevaux</w:t>
      </w:r>
      <w:r w:rsidR="00B2673C">
        <w:t xml:space="preserve"> : </w:t>
      </w:r>
      <w:r w:rsidRPr="00881A0B">
        <w:t>trois</w:t>
      </w:r>
      <w:r w:rsidR="00B2673C">
        <w:t xml:space="preserve"> ; </w:t>
      </w:r>
      <w:r w:rsidRPr="00881A0B">
        <w:t>oiseau</w:t>
      </w:r>
      <w:r w:rsidR="00B2673C">
        <w:t xml:space="preserve"> : </w:t>
      </w:r>
      <w:r w:rsidRPr="00881A0B">
        <w:t>un</w:t>
      </w:r>
    </w:p>
    <w:p w14:paraId="5A49103C" w14:textId="77777777" w:rsidR="00B2673C" w:rsidRDefault="00F920FC" w:rsidP="00F920FC">
      <w:r w:rsidRPr="00737799">
        <w:t>J</w:t>
      </w:r>
      <w:r w:rsidR="00B2673C">
        <w:t>’</w:t>
      </w:r>
      <w:r w:rsidRPr="00737799">
        <w:t>ai trois grands chevaux courant dans mon ciel</w:t>
      </w:r>
      <w:r w:rsidR="00B2673C">
        <w:t>.</w:t>
      </w:r>
    </w:p>
    <w:p w14:paraId="2A771DEA" w14:textId="77777777" w:rsidR="00B2673C" w:rsidRDefault="00F920FC" w:rsidP="00F920FC">
      <w:r w:rsidRPr="00737799">
        <w:t>J</w:t>
      </w:r>
      <w:r w:rsidR="00B2673C">
        <w:t>’</w:t>
      </w:r>
      <w:r w:rsidRPr="00737799">
        <w:t>ai un seul petit oiseau</w:t>
      </w:r>
      <w:r w:rsidR="00B2673C">
        <w:t xml:space="preserve">, </w:t>
      </w:r>
      <w:r w:rsidRPr="00737799">
        <w:t>petit</w:t>
      </w:r>
      <w:r w:rsidR="00B2673C">
        <w:t xml:space="preserve">, </w:t>
      </w:r>
      <w:r w:rsidRPr="00737799">
        <w:t>dans mon champ</w:t>
      </w:r>
      <w:r w:rsidR="00B2673C">
        <w:t>.</w:t>
      </w:r>
    </w:p>
    <w:p w14:paraId="6745C3CB" w14:textId="7138C8AA" w:rsidR="00F920FC" w:rsidRPr="00737799" w:rsidRDefault="00F920FC" w:rsidP="00F920FC"/>
    <w:p w14:paraId="215FE4D1" w14:textId="77777777" w:rsidR="00B2673C" w:rsidRDefault="00F920FC" w:rsidP="00F920FC">
      <w:r w:rsidRPr="00737799">
        <w:t>Trois chevaux de feu broutant les étoiles</w:t>
      </w:r>
      <w:r w:rsidR="00B2673C">
        <w:t>.</w:t>
      </w:r>
    </w:p>
    <w:p w14:paraId="5F6C626D" w14:textId="77777777" w:rsidR="00B2673C" w:rsidRDefault="00F920FC" w:rsidP="00F920FC">
      <w:r w:rsidRPr="00737799">
        <w:t>Un oiseau petit qui vit d</w:t>
      </w:r>
      <w:r w:rsidR="00B2673C">
        <w:t>’</w:t>
      </w:r>
      <w:r w:rsidRPr="00737799">
        <w:t>air du temps</w:t>
      </w:r>
      <w:r w:rsidR="00B2673C">
        <w:t>.</w:t>
      </w:r>
    </w:p>
    <w:p w14:paraId="35372C6F" w14:textId="4CAE8D37" w:rsidR="00F920FC" w:rsidRPr="00737799" w:rsidRDefault="00F920FC" w:rsidP="00F920FC"/>
    <w:p w14:paraId="652C7BDB" w14:textId="77777777" w:rsidR="00B2673C" w:rsidRDefault="00F920FC" w:rsidP="00F920FC">
      <w:r w:rsidRPr="00737799">
        <w:t>Trois chevaux perdus dans la galaxie</w:t>
      </w:r>
      <w:r w:rsidR="00B2673C">
        <w:t>.</w:t>
      </w:r>
    </w:p>
    <w:p w14:paraId="39A3BAFC" w14:textId="77777777" w:rsidR="00B2673C" w:rsidRDefault="00F920FC" w:rsidP="00F920FC">
      <w:r w:rsidRPr="00737799">
        <w:t>Un petit oiseau qui habite ici</w:t>
      </w:r>
      <w:r w:rsidR="00B2673C">
        <w:t>.</w:t>
      </w:r>
    </w:p>
    <w:p w14:paraId="6BD5FA79" w14:textId="0D275991" w:rsidR="00F920FC" w:rsidRPr="00737799" w:rsidRDefault="00F920FC" w:rsidP="00F920FC"/>
    <w:p w14:paraId="606F9F51" w14:textId="77777777" w:rsidR="00B2673C" w:rsidRDefault="00F920FC" w:rsidP="00F920FC">
      <w:r w:rsidRPr="00737799">
        <w:t>Les chevaux du ciel</w:t>
      </w:r>
      <w:r w:rsidR="00B2673C">
        <w:t xml:space="preserve">, </w:t>
      </w:r>
      <w:r w:rsidRPr="00737799">
        <w:t>c</w:t>
      </w:r>
      <w:r w:rsidR="00B2673C">
        <w:t>’</w:t>
      </w:r>
      <w:r w:rsidRPr="00737799">
        <w:t>est un phénomène</w:t>
      </w:r>
      <w:r w:rsidR="00B2673C">
        <w:t>.</w:t>
      </w:r>
    </w:p>
    <w:p w14:paraId="0CB29011" w14:textId="77777777" w:rsidR="00B2673C" w:rsidRDefault="00F920FC" w:rsidP="00F920FC">
      <w:r w:rsidRPr="00737799">
        <w:t>Mais l</w:t>
      </w:r>
      <w:r w:rsidR="00B2673C">
        <w:t>’</w:t>
      </w:r>
      <w:r w:rsidRPr="00737799">
        <w:t>oiseau d</w:t>
      </w:r>
      <w:r w:rsidR="00B2673C">
        <w:t>’</w:t>
      </w:r>
      <w:r w:rsidRPr="00737799">
        <w:t>ici</w:t>
      </w:r>
      <w:r w:rsidR="00B2673C">
        <w:t xml:space="preserve">, </w:t>
      </w:r>
      <w:r w:rsidRPr="00737799">
        <w:t>c</w:t>
      </w:r>
      <w:r w:rsidR="00B2673C">
        <w:t>’</w:t>
      </w:r>
      <w:r w:rsidRPr="00737799">
        <w:t>est celui que j</w:t>
      </w:r>
      <w:r w:rsidR="00B2673C">
        <w:t>’</w:t>
      </w:r>
      <w:r w:rsidRPr="00737799">
        <w:t>aime</w:t>
      </w:r>
      <w:r w:rsidR="00B2673C">
        <w:t>.</w:t>
      </w:r>
    </w:p>
    <w:p w14:paraId="45EFC622" w14:textId="7A6B97FC" w:rsidR="00F920FC" w:rsidRPr="00737799" w:rsidRDefault="00F920FC" w:rsidP="00F920FC"/>
    <w:p w14:paraId="042E9568" w14:textId="77777777" w:rsidR="00B2673C" w:rsidRDefault="00F920FC" w:rsidP="00F920FC">
      <w:r w:rsidRPr="00737799">
        <w:t>Les chevaux du ciel sont de vrais génies</w:t>
      </w:r>
      <w:r w:rsidR="00B2673C">
        <w:t>.</w:t>
      </w:r>
    </w:p>
    <w:p w14:paraId="3BA32F3E" w14:textId="77777777" w:rsidR="00B2673C" w:rsidRDefault="00F920FC" w:rsidP="00F920FC">
      <w:r w:rsidRPr="00737799">
        <w:t>L</w:t>
      </w:r>
      <w:r w:rsidR="00B2673C">
        <w:t>’</w:t>
      </w:r>
      <w:r w:rsidRPr="00737799">
        <w:t>oiseau dans mon champ</w:t>
      </w:r>
      <w:r w:rsidR="00B2673C">
        <w:t xml:space="preserve">, </w:t>
      </w:r>
      <w:r w:rsidRPr="00737799">
        <w:t>c</w:t>
      </w:r>
      <w:r w:rsidR="00B2673C">
        <w:t>’</w:t>
      </w:r>
      <w:r w:rsidRPr="00737799">
        <w:t>est lui mon ami</w:t>
      </w:r>
      <w:r w:rsidR="00B2673C">
        <w:t>.</w:t>
      </w:r>
    </w:p>
    <w:p w14:paraId="764E3BB0" w14:textId="29F51E96" w:rsidR="00F920FC" w:rsidRPr="00737799" w:rsidRDefault="00F920FC" w:rsidP="00F920FC"/>
    <w:p w14:paraId="15357E5B" w14:textId="77777777" w:rsidR="00B2673C" w:rsidRDefault="00F920FC" w:rsidP="00F920FC">
      <w:r w:rsidRPr="00737799">
        <w:t>Mais l</w:t>
      </w:r>
      <w:r w:rsidR="00B2673C">
        <w:t>’</w:t>
      </w:r>
      <w:r w:rsidRPr="00737799">
        <w:t>oiseau du champ s</w:t>
      </w:r>
      <w:r w:rsidR="00B2673C">
        <w:t>’</w:t>
      </w:r>
      <w:r w:rsidRPr="00737799">
        <w:t>envole en plein ciel</w:t>
      </w:r>
      <w:r w:rsidR="00B2673C">
        <w:t>,</w:t>
      </w:r>
    </w:p>
    <w:p w14:paraId="6E2894B5" w14:textId="77777777" w:rsidR="00B2673C" w:rsidRDefault="00F920FC" w:rsidP="00F920FC">
      <w:r>
        <w:t>R</w:t>
      </w:r>
      <w:r w:rsidRPr="00737799">
        <w:t>ejoint mes chevaux</w:t>
      </w:r>
      <w:r w:rsidR="00B2673C">
        <w:t xml:space="preserve">, </w:t>
      </w:r>
      <w:r w:rsidRPr="00737799">
        <w:t>et je reste seul</w:t>
      </w:r>
      <w:r w:rsidR="00B2673C">
        <w:t>.</w:t>
      </w:r>
    </w:p>
    <w:p w14:paraId="5ED8CF8C" w14:textId="06651022" w:rsidR="00F920FC" w:rsidRPr="00737799" w:rsidRDefault="00F920FC" w:rsidP="00F920FC"/>
    <w:p w14:paraId="2344509D" w14:textId="77777777" w:rsidR="00B2673C" w:rsidRDefault="00F920FC" w:rsidP="00F920FC">
      <w:r w:rsidRPr="00737799">
        <w:t>J</w:t>
      </w:r>
      <w:r w:rsidR="00B2673C">
        <w:t>’</w:t>
      </w:r>
      <w:r w:rsidRPr="00737799">
        <w:t>aimerais bien avoir des ailes</w:t>
      </w:r>
      <w:r w:rsidR="00B2673C">
        <w:t>.</w:t>
      </w:r>
    </w:p>
    <w:p w14:paraId="425F1E1D" w14:textId="77777777" w:rsidR="00B2673C" w:rsidRDefault="00F920FC" w:rsidP="00F920FC">
      <w:r w:rsidRPr="00737799">
        <w:t>Ça passerait le temps</w:t>
      </w:r>
      <w:r w:rsidR="00B2673C">
        <w:t xml:space="preserve">. </w:t>
      </w:r>
      <w:r w:rsidRPr="00737799">
        <w:t>Ça passerait le ciel</w:t>
      </w:r>
      <w:r w:rsidR="00B2673C">
        <w:t>.</w:t>
      </w:r>
    </w:p>
    <w:p w14:paraId="3C56008C" w14:textId="36F07902" w:rsidR="00F920FC" w:rsidRDefault="00F920FC" w:rsidP="00F920FC">
      <w:pPr>
        <w:pStyle w:val="Auteur"/>
      </w:pPr>
      <w:r w:rsidRPr="00E055BD">
        <w:t>Claude Roy</w:t>
      </w:r>
    </w:p>
    <w:p w14:paraId="56992BC3" w14:textId="77777777" w:rsidR="001746BB" w:rsidRPr="00E3192C" w:rsidRDefault="001746BB" w:rsidP="001746BB">
      <w:pPr>
        <w:pStyle w:val="Notation"/>
      </w:pPr>
      <w:r>
        <w:tab/>
      </w:r>
      <w:r>
        <w:tab/>
      </w:r>
      <w:r>
        <w:tab/>
        <w:t>10 points</w:t>
      </w:r>
    </w:p>
    <w:p w14:paraId="7607378A" w14:textId="77777777" w:rsidR="001746BB" w:rsidRDefault="001746BB" w:rsidP="001746BB">
      <w:pPr>
        <w:pStyle w:val="Titre1"/>
      </w:pPr>
      <w:r>
        <w:t>Au marché des sorcières</w:t>
      </w:r>
    </w:p>
    <w:p w14:paraId="480DC19F" w14:textId="77777777" w:rsidR="00B2673C" w:rsidRDefault="001746BB" w:rsidP="001746BB">
      <w:r>
        <w:t>Au marché des sorcières</w:t>
      </w:r>
      <w:r w:rsidR="00B2673C">
        <w:t>,</w:t>
      </w:r>
    </w:p>
    <w:p w14:paraId="4BDCF7BE" w14:textId="77777777" w:rsidR="00B2673C" w:rsidRDefault="001746BB" w:rsidP="001746BB">
      <w:r>
        <w:t>On vend de tout un peu</w:t>
      </w:r>
      <w:r w:rsidR="00B2673C">
        <w:t>,</w:t>
      </w:r>
    </w:p>
    <w:p w14:paraId="129D10AA" w14:textId="1ED426B0" w:rsidR="001746BB" w:rsidRDefault="001746BB" w:rsidP="001746BB">
      <w:r>
        <w:t>De verts crapauds baveux</w:t>
      </w:r>
    </w:p>
    <w:p w14:paraId="77D79011" w14:textId="77777777" w:rsidR="00B2673C" w:rsidRDefault="001746BB" w:rsidP="001746BB">
      <w:r>
        <w:t>Et des nœuds de vipères</w:t>
      </w:r>
      <w:r w:rsidR="00B2673C">
        <w:t> ;</w:t>
      </w:r>
    </w:p>
    <w:p w14:paraId="4F68C50B" w14:textId="77777777" w:rsidR="00B2673C" w:rsidRDefault="001746BB" w:rsidP="001746BB">
      <w:r>
        <w:t>On vend des basilics</w:t>
      </w:r>
      <w:r w:rsidR="00B2673C">
        <w:t>,</w:t>
      </w:r>
    </w:p>
    <w:p w14:paraId="0AC6E5EC" w14:textId="2F0E3735" w:rsidR="001746BB" w:rsidRDefault="001746BB" w:rsidP="001746BB">
      <w:r>
        <w:t>A l</w:t>
      </w:r>
      <w:r w:rsidR="00B2673C">
        <w:t>’</w:t>
      </w:r>
      <w:r>
        <w:t>œil fixe et glacé</w:t>
      </w:r>
    </w:p>
    <w:p w14:paraId="4EC5F497" w14:textId="77777777" w:rsidR="00B2673C" w:rsidRDefault="001746BB" w:rsidP="001746BB">
      <w:r>
        <w:t>Sous leur lourde paupière</w:t>
      </w:r>
      <w:r w:rsidR="00B2673C">
        <w:t>,</w:t>
      </w:r>
    </w:p>
    <w:p w14:paraId="34106036" w14:textId="77777777" w:rsidR="00B2673C" w:rsidRDefault="001746BB" w:rsidP="001746BB">
      <w:r>
        <w:t>Des chèvres</w:t>
      </w:r>
      <w:r w:rsidR="00B2673C">
        <w:t xml:space="preserve">, </w:t>
      </w:r>
      <w:r>
        <w:t>des aspics</w:t>
      </w:r>
      <w:r w:rsidR="00B2673C">
        <w:t>,</w:t>
      </w:r>
    </w:p>
    <w:p w14:paraId="3CA22998" w14:textId="77777777" w:rsidR="00B2673C" w:rsidRDefault="001746BB" w:rsidP="001746BB">
      <w:r>
        <w:t>Des onguents mystérieux</w:t>
      </w:r>
      <w:r w:rsidR="00B2673C">
        <w:t>.</w:t>
      </w:r>
    </w:p>
    <w:p w14:paraId="22C6F778" w14:textId="3F0BA412" w:rsidR="001746BB" w:rsidRDefault="001746BB" w:rsidP="001746BB"/>
    <w:p w14:paraId="5F9F3F46" w14:textId="77777777" w:rsidR="00B2673C" w:rsidRDefault="001746BB" w:rsidP="001746BB">
      <w:r>
        <w:t>Au marché des sorcières</w:t>
      </w:r>
      <w:r w:rsidR="00B2673C">
        <w:t>,</w:t>
      </w:r>
    </w:p>
    <w:p w14:paraId="0048F4A0" w14:textId="00412E70" w:rsidR="001746BB" w:rsidRDefault="001746BB" w:rsidP="001746BB">
      <w:r>
        <w:t>On vend de gros chats noirs</w:t>
      </w:r>
    </w:p>
    <w:p w14:paraId="457DCD92" w14:textId="77777777" w:rsidR="00B2673C" w:rsidRDefault="001746BB" w:rsidP="001746BB">
      <w:r>
        <w:t>À queue blanche</w:t>
      </w:r>
      <w:r w:rsidR="00B2673C">
        <w:t xml:space="preserve">, </w:t>
      </w:r>
      <w:r>
        <w:t>à l</w:t>
      </w:r>
      <w:r w:rsidR="00B2673C">
        <w:t>’</w:t>
      </w:r>
      <w:r>
        <w:t>œil bleu</w:t>
      </w:r>
      <w:r w:rsidR="00B2673C">
        <w:t>,</w:t>
      </w:r>
    </w:p>
    <w:p w14:paraId="0CBDF988" w14:textId="276AC113" w:rsidR="001746BB" w:rsidRDefault="001746BB" w:rsidP="001746BB">
      <w:r>
        <w:t>Aux moustaches de feu</w:t>
      </w:r>
    </w:p>
    <w:p w14:paraId="6127F530" w14:textId="77777777" w:rsidR="00B2673C" w:rsidRDefault="001746BB" w:rsidP="001746BB">
      <w:r>
        <w:t>Qui s</w:t>
      </w:r>
      <w:r w:rsidR="00B2673C">
        <w:t>’</w:t>
      </w:r>
      <w:r>
        <w:t>allument le soir</w:t>
      </w:r>
      <w:r w:rsidR="00B2673C">
        <w:t>,</w:t>
      </w:r>
    </w:p>
    <w:p w14:paraId="6B2A7621" w14:textId="3DE3A46E" w:rsidR="001746BB" w:rsidRDefault="001746BB" w:rsidP="001746BB">
      <w:r>
        <w:t>Et des chauves-souris</w:t>
      </w:r>
    </w:p>
    <w:p w14:paraId="489B8A26" w14:textId="77777777" w:rsidR="00B2673C" w:rsidRDefault="001746BB" w:rsidP="001746BB">
      <w:r>
        <w:t>S</w:t>
      </w:r>
      <w:r w:rsidR="00B2673C">
        <w:t>’</w:t>
      </w:r>
      <w:r>
        <w:t>agrippant aux cheveux</w:t>
      </w:r>
      <w:r w:rsidR="00B2673C">
        <w:t>.</w:t>
      </w:r>
    </w:p>
    <w:p w14:paraId="1E2E2543" w14:textId="2FE3936D" w:rsidR="001746BB" w:rsidRDefault="001746BB" w:rsidP="001746BB"/>
    <w:p w14:paraId="4AF619CD" w14:textId="77777777" w:rsidR="00B2673C" w:rsidRDefault="001746BB" w:rsidP="001746BB">
      <w:r>
        <w:t>Chaudrons</w:t>
      </w:r>
      <w:r w:rsidR="00B2673C">
        <w:t xml:space="preserve"> ! </w:t>
      </w:r>
      <w:r>
        <w:t>Chauds</w:t>
      </w:r>
      <w:r w:rsidR="00B2673C">
        <w:t xml:space="preserve">, </w:t>
      </w:r>
      <w:r>
        <w:t>les chaudrons</w:t>
      </w:r>
      <w:r w:rsidR="00B2673C">
        <w:t> !</w:t>
      </w:r>
    </w:p>
    <w:p w14:paraId="189626FE" w14:textId="77777777" w:rsidR="00B2673C" w:rsidRDefault="001746BB" w:rsidP="001746BB">
      <w:r>
        <w:t>Les plus vieux</w:t>
      </w:r>
      <w:r w:rsidR="00B2673C">
        <w:t xml:space="preserve">, </w:t>
      </w:r>
      <w:r>
        <w:t>les plus laids</w:t>
      </w:r>
      <w:r w:rsidR="00B2673C">
        <w:t> !</w:t>
      </w:r>
    </w:p>
    <w:p w14:paraId="3BA8359F" w14:textId="77777777" w:rsidR="00B2673C" w:rsidRDefault="001746BB" w:rsidP="001746BB">
      <w:r>
        <w:t>Voyez mes prix</w:t>
      </w:r>
      <w:r w:rsidR="00B2673C">
        <w:t> !</w:t>
      </w:r>
    </w:p>
    <w:p w14:paraId="7BE18677" w14:textId="77777777" w:rsidR="00B2673C" w:rsidRDefault="001746BB" w:rsidP="001746BB">
      <w:r>
        <w:t>Qui n</w:t>
      </w:r>
      <w:r w:rsidR="00B2673C">
        <w:t>’</w:t>
      </w:r>
      <w:r>
        <w:t>a pas son balai</w:t>
      </w:r>
      <w:r w:rsidR="00B2673C">
        <w:t> ? […]</w:t>
      </w:r>
    </w:p>
    <w:p w14:paraId="72BE5073" w14:textId="7451A987" w:rsidR="001746BB" w:rsidRDefault="001746BB" w:rsidP="001746BB">
      <w:pPr>
        <w:pStyle w:val="Auteur"/>
      </w:pPr>
      <w:r>
        <w:t>Jacques Charpentreau</w:t>
      </w:r>
    </w:p>
    <w:p w14:paraId="578E9974" w14:textId="77777777" w:rsidR="001746BB" w:rsidRPr="00E055BD" w:rsidRDefault="001746BB" w:rsidP="001746BB"/>
    <w:p w14:paraId="4A5FD5BF" w14:textId="391937D8" w:rsidR="00F920FC" w:rsidRPr="00E055BD" w:rsidRDefault="00CA0A14" w:rsidP="00F920FC">
      <w:pPr>
        <w:pStyle w:val="Notation"/>
      </w:pPr>
      <w:bookmarkStart w:id="86" w:name="bookmark18"/>
      <w:r>
        <w:tab/>
      </w:r>
      <w:r>
        <w:tab/>
      </w:r>
      <w:r>
        <w:tab/>
        <w:t>10 points</w:t>
      </w:r>
    </w:p>
    <w:p w14:paraId="5997E6E3" w14:textId="1B27D3F1" w:rsidR="00F920FC" w:rsidRPr="00E055BD" w:rsidRDefault="00F920FC" w:rsidP="00F920FC">
      <w:pPr>
        <w:pStyle w:val="Titre1"/>
      </w:pPr>
      <w:r w:rsidRPr="00E055BD">
        <w:t>Le silence est d</w:t>
      </w:r>
      <w:r w:rsidR="00B2673C">
        <w:rPr>
          <w:b/>
        </w:rPr>
        <w:t>’</w:t>
      </w:r>
      <w:r w:rsidRPr="00E055BD">
        <w:t>or</w:t>
      </w:r>
      <w:bookmarkEnd w:id="86"/>
    </w:p>
    <w:p w14:paraId="23D2CE4B" w14:textId="77777777" w:rsidR="00B2673C" w:rsidRDefault="00B2673C" w:rsidP="00C65E39">
      <w:r>
        <w:t>« </w:t>
      </w:r>
      <w:r w:rsidR="00F920FC" w:rsidRPr="00521ACE">
        <w:t>Oui</w:t>
      </w:r>
      <w:r>
        <w:t xml:space="preserve">, </w:t>
      </w:r>
      <w:r w:rsidR="00F920FC" w:rsidRPr="00521ACE">
        <w:t>le silence est d</w:t>
      </w:r>
      <w:r>
        <w:t>’</w:t>
      </w:r>
      <w:r w:rsidR="00F920FC" w:rsidRPr="00521ACE">
        <w:t>or</w:t>
      </w:r>
      <w:r>
        <w:t> »,</w:t>
      </w:r>
    </w:p>
    <w:p w14:paraId="165C56D3" w14:textId="77777777" w:rsidR="00B2673C" w:rsidRDefault="00F920FC" w:rsidP="00C65E39">
      <w:r w:rsidRPr="00521ACE">
        <w:t>Me dit toujours maman</w:t>
      </w:r>
      <w:r w:rsidR="00B2673C">
        <w:t>.</w:t>
      </w:r>
    </w:p>
    <w:p w14:paraId="65729493" w14:textId="77777777" w:rsidR="00B2673C" w:rsidRDefault="00F920FC" w:rsidP="00C65E39">
      <w:r w:rsidRPr="00521ACE">
        <w:t>Et pourquoi pas alors</w:t>
      </w:r>
      <w:r w:rsidR="00B2673C">
        <w:t>,</w:t>
      </w:r>
    </w:p>
    <w:p w14:paraId="3560262E" w14:textId="77777777" w:rsidR="00B2673C" w:rsidRDefault="00F920FC" w:rsidP="00C65E39">
      <w:r w:rsidRPr="00521ACE">
        <w:t>En fer ou en argent</w:t>
      </w:r>
      <w:r w:rsidR="00B2673C">
        <w:t> ?</w:t>
      </w:r>
    </w:p>
    <w:p w14:paraId="2C21BFE4" w14:textId="25D34739" w:rsidR="00F920FC" w:rsidRPr="00521ACE" w:rsidRDefault="00F920FC" w:rsidP="00C65E39"/>
    <w:p w14:paraId="25CB5204" w14:textId="77777777" w:rsidR="00F920FC" w:rsidRPr="00521ACE" w:rsidRDefault="00F920FC" w:rsidP="00C65E39">
      <w:r w:rsidRPr="00521ACE">
        <w:t>Je ne sais pas en quoi</w:t>
      </w:r>
    </w:p>
    <w:p w14:paraId="01F34AE0" w14:textId="77777777" w:rsidR="00B2673C" w:rsidRDefault="00F920FC" w:rsidP="00C65E39">
      <w:r w:rsidRPr="00521ACE">
        <w:t>Je puis bien être faite</w:t>
      </w:r>
      <w:r w:rsidR="00B2673C">
        <w:t> :</w:t>
      </w:r>
    </w:p>
    <w:p w14:paraId="6029A6BB" w14:textId="2A545FFE" w:rsidR="00F920FC" w:rsidRPr="00521ACE" w:rsidRDefault="00F920FC" w:rsidP="00C65E39">
      <w:r w:rsidRPr="00521ACE">
        <w:t>Graine de cacatois</w:t>
      </w:r>
    </w:p>
    <w:p w14:paraId="416BEEE9" w14:textId="77777777" w:rsidR="00B2673C" w:rsidRDefault="00F920FC" w:rsidP="00C65E39">
      <w:r w:rsidRPr="00521ACE">
        <w:t>M</w:t>
      </w:r>
      <w:r w:rsidR="00B2673C">
        <w:t>’</w:t>
      </w:r>
      <w:r w:rsidRPr="00521ACE">
        <w:t>appelle la préfète</w:t>
      </w:r>
      <w:r w:rsidR="00B2673C">
        <w:t>.</w:t>
      </w:r>
    </w:p>
    <w:p w14:paraId="29669CAA" w14:textId="74D8EF94" w:rsidR="00F920FC" w:rsidRPr="00521ACE" w:rsidRDefault="00F920FC" w:rsidP="00C65E39"/>
    <w:p w14:paraId="2212C1A5" w14:textId="77777777" w:rsidR="00B2673C" w:rsidRDefault="00F920FC" w:rsidP="00C65E39">
      <w:r w:rsidRPr="00521ACE">
        <w:t>D</w:t>
      </w:r>
      <w:r w:rsidR="00B2673C">
        <w:t>’</w:t>
      </w:r>
      <w:r w:rsidRPr="00521ACE">
        <w:t>accord</w:t>
      </w:r>
      <w:r w:rsidR="00B2673C">
        <w:t xml:space="preserve"> ! </w:t>
      </w:r>
      <w:r w:rsidRPr="00521ACE">
        <w:t>Je suis bavarde</w:t>
      </w:r>
      <w:r w:rsidR="00B2673C">
        <w:t>.</w:t>
      </w:r>
    </w:p>
    <w:p w14:paraId="4E552B4E" w14:textId="2C28535C" w:rsidR="00F920FC" w:rsidRPr="00521ACE" w:rsidRDefault="00F920FC" w:rsidP="00C65E39">
      <w:r w:rsidRPr="00521ACE">
        <w:t>Mais est-ce une raison</w:t>
      </w:r>
    </w:p>
    <w:p w14:paraId="346B3CA8" w14:textId="6E889B94" w:rsidR="00F920FC" w:rsidRPr="00521ACE" w:rsidRDefault="00F920FC" w:rsidP="00C65E39">
      <w:r w:rsidRPr="00521ACE">
        <w:t>Pour que l</w:t>
      </w:r>
      <w:r w:rsidR="00B2673C">
        <w:t>’</w:t>
      </w:r>
      <w:r w:rsidRPr="00521ACE">
        <w:t>on me brocarde</w:t>
      </w:r>
    </w:p>
    <w:p w14:paraId="38ABA4F7" w14:textId="77777777" w:rsidR="00B2673C" w:rsidRDefault="00F920FC" w:rsidP="00C65E39">
      <w:r w:rsidRPr="00521ACE">
        <w:t>En classe</w:t>
      </w:r>
      <w:r w:rsidR="00B2673C">
        <w:t xml:space="preserve">, </w:t>
      </w:r>
      <w:r w:rsidRPr="00521ACE">
        <w:t>à la maison</w:t>
      </w:r>
      <w:r w:rsidR="00B2673C">
        <w:t>,</w:t>
      </w:r>
    </w:p>
    <w:p w14:paraId="3474A5C8" w14:textId="0C807F98" w:rsidR="00F920FC" w:rsidRPr="00521ACE" w:rsidRDefault="00F920FC" w:rsidP="00C65E39"/>
    <w:p w14:paraId="7A08A632" w14:textId="73E5BB0D" w:rsidR="00F920FC" w:rsidRPr="00521ACE" w:rsidRDefault="00F920FC" w:rsidP="00C65E39">
      <w:r w:rsidRPr="00521ACE">
        <w:t>Et que l</w:t>
      </w:r>
      <w:r w:rsidR="00B2673C">
        <w:t>’</w:t>
      </w:r>
      <w:r w:rsidRPr="00521ACE">
        <w:t>on me répète</w:t>
      </w:r>
    </w:p>
    <w:p w14:paraId="38DCC360" w14:textId="77777777" w:rsidR="00F920FC" w:rsidRPr="00521ACE" w:rsidRDefault="00F920FC" w:rsidP="00C65E39">
      <w:r w:rsidRPr="00521ACE">
        <w:t>Et me répète encore</w:t>
      </w:r>
    </w:p>
    <w:p w14:paraId="0840136B" w14:textId="77777777" w:rsidR="00F920FC" w:rsidRPr="00521ACE" w:rsidRDefault="00F920FC" w:rsidP="00C65E39">
      <w:r w:rsidRPr="00521ACE">
        <w:t>À me casser la tête</w:t>
      </w:r>
    </w:p>
    <w:p w14:paraId="331445E3" w14:textId="77777777" w:rsidR="00B2673C" w:rsidRDefault="00F920FC" w:rsidP="00C65E39">
      <w:r w:rsidRPr="00521ACE">
        <w:t>Que le silence est d</w:t>
      </w:r>
      <w:r w:rsidR="00B2673C">
        <w:t>’</w:t>
      </w:r>
      <w:r w:rsidRPr="00521ACE">
        <w:t>or</w:t>
      </w:r>
      <w:r w:rsidR="00B2673C">
        <w:t> ?</w:t>
      </w:r>
    </w:p>
    <w:p w14:paraId="2E217AFF" w14:textId="165AC3BF" w:rsidR="00F920FC" w:rsidRPr="00521ACE" w:rsidRDefault="00F920FC" w:rsidP="00C65E39"/>
    <w:p w14:paraId="5578555D" w14:textId="596E2051" w:rsidR="00F920FC" w:rsidRPr="00521ACE" w:rsidRDefault="00F920FC" w:rsidP="00C65E39">
      <w:r w:rsidRPr="00521ACE">
        <w:t>Est-ce</w:t>
      </w:r>
      <w:r w:rsidR="00B2673C">
        <w:t xml:space="preserve">, </w:t>
      </w:r>
      <w:r w:rsidRPr="00521ACE">
        <w:t>ma faute à moi</w:t>
      </w:r>
    </w:p>
    <w:p w14:paraId="01BD0B48" w14:textId="77777777" w:rsidR="00B2673C" w:rsidRDefault="00F920FC" w:rsidP="00C65E39">
      <w:r w:rsidRPr="00521ACE">
        <w:t>Si j</w:t>
      </w:r>
      <w:r w:rsidR="00B2673C">
        <w:t>’</w:t>
      </w:r>
      <w:r w:rsidRPr="00521ACE">
        <w:t>ai là dans la gorge</w:t>
      </w:r>
      <w:r w:rsidR="00B2673C">
        <w:t>,</w:t>
      </w:r>
    </w:p>
    <w:p w14:paraId="4AF18DCC" w14:textId="44EAE0C0" w:rsidR="00F920FC" w:rsidRPr="00521ACE" w:rsidRDefault="00F920FC" w:rsidP="00C65E39">
      <w:r w:rsidRPr="00521ACE">
        <w:t>Un petit rougegorge</w:t>
      </w:r>
    </w:p>
    <w:p w14:paraId="0A4C6FD7" w14:textId="77777777" w:rsidR="00B2673C" w:rsidRDefault="00F920FC" w:rsidP="00C65E39">
      <w:r w:rsidRPr="00521ACE">
        <w:t>Qui gazouille de joie</w:t>
      </w:r>
      <w:r w:rsidR="00B2673C">
        <w:t> ?</w:t>
      </w:r>
    </w:p>
    <w:p w14:paraId="4B8890BA" w14:textId="4682282F" w:rsidR="00F920FC" w:rsidRDefault="00F920FC" w:rsidP="00F920FC">
      <w:pPr>
        <w:pStyle w:val="Auteur"/>
      </w:pPr>
      <w:r w:rsidRPr="00282C99">
        <w:t>Maurice Carême</w:t>
      </w:r>
    </w:p>
    <w:p w14:paraId="5BF0BAB0" w14:textId="77777777" w:rsidR="00266B25" w:rsidRPr="00E055BD" w:rsidRDefault="00266B25" w:rsidP="00266B25">
      <w:pPr>
        <w:pStyle w:val="Notation"/>
      </w:pPr>
      <w:r>
        <w:tab/>
      </w:r>
      <w:r>
        <w:tab/>
      </w:r>
      <w:r>
        <w:tab/>
        <w:t>10 points</w:t>
      </w:r>
    </w:p>
    <w:p w14:paraId="49246DA1" w14:textId="77777777" w:rsidR="00266B25" w:rsidRDefault="00266B25" w:rsidP="00266B25">
      <w:pPr>
        <w:pStyle w:val="Titre1"/>
      </w:pPr>
      <w:r>
        <w:t>Trois petits sapins</w:t>
      </w:r>
    </w:p>
    <w:p w14:paraId="158EA23E" w14:textId="77777777" w:rsidR="00266B25" w:rsidRDefault="00266B25" w:rsidP="00266B25">
      <w:r>
        <w:t>Trois petits sapins</w:t>
      </w:r>
    </w:p>
    <w:p w14:paraId="1BF2D574" w14:textId="77777777" w:rsidR="00266B25" w:rsidRDefault="00266B25" w:rsidP="00266B25">
      <w:r>
        <w:t>Se donnaient la main</w:t>
      </w:r>
    </w:p>
    <w:p w14:paraId="4DF38E12" w14:textId="38CAE718" w:rsidR="00266B25" w:rsidRDefault="00266B25" w:rsidP="00266B25">
      <w:r>
        <w:t>Car c</w:t>
      </w:r>
      <w:r w:rsidR="00B2673C">
        <w:t>’</w:t>
      </w:r>
      <w:r>
        <w:t>était Noël</w:t>
      </w:r>
    </w:p>
    <w:p w14:paraId="139E1498" w14:textId="77777777" w:rsidR="00266B25" w:rsidRDefault="00266B25" w:rsidP="00266B25">
      <w:r>
        <w:t>De la terre au ciel</w:t>
      </w:r>
    </w:p>
    <w:p w14:paraId="3288CCB5" w14:textId="142CFCBB" w:rsidR="00266B25" w:rsidRDefault="00266B25" w:rsidP="00266B25"/>
    <w:p w14:paraId="45220C27" w14:textId="77777777" w:rsidR="00266B25" w:rsidRDefault="00266B25" w:rsidP="00266B25">
      <w:r>
        <w:t>Prirent le chemin</w:t>
      </w:r>
    </w:p>
    <w:p w14:paraId="46390A30" w14:textId="77777777" w:rsidR="00266B25" w:rsidRDefault="00266B25" w:rsidP="00266B25">
      <w:r>
        <w:t>Menant au village</w:t>
      </w:r>
    </w:p>
    <w:p w14:paraId="15489AFF" w14:textId="1F1D2629" w:rsidR="00266B25" w:rsidRDefault="00266B25" w:rsidP="00266B25">
      <w:r>
        <w:t>Jusqu</w:t>
      </w:r>
      <w:r w:rsidR="00B2673C">
        <w:t>’</w:t>
      </w:r>
      <w:r>
        <w:t>à l</w:t>
      </w:r>
      <w:r w:rsidR="00B2673C">
        <w:t>’</w:t>
      </w:r>
      <w:r>
        <w:t>étalage</w:t>
      </w:r>
    </w:p>
    <w:p w14:paraId="4D4C2F34" w14:textId="77777777" w:rsidR="00B2673C" w:rsidRDefault="00266B25" w:rsidP="00266B25">
      <w:r>
        <w:t>D</w:t>
      </w:r>
      <w:r w:rsidR="00B2673C">
        <w:t>’</w:t>
      </w:r>
      <w:r>
        <w:t>un grand magasin</w:t>
      </w:r>
      <w:r w:rsidR="00B2673C">
        <w:t>.</w:t>
      </w:r>
    </w:p>
    <w:p w14:paraId="0670B0A8" w14:textId="7C406413" w:rsidR="00F36736" w:rsidRDefault="00F36736" w:rsidP="00266B25"/>
    <w:p w14:paraId="43AE174C" w14:textId="373185C8" w:rsidR="00266B25" w:rsidRDefault="00266B25" w:rsidP="00266B25">
      <w:r>
        <w:t>Là</w:t>
      </w:r>
      <w:r w:rsidR="00B2673C">
        <w:t xml:space="preserve">, </w:t>
      </w:r>
      <w:r>
        <w:t>ils se couvrirent</w:t>
      </w:r>
    </w:p>
    <w:p w14:paraId="57749D05" w14:textId="77777777" w:rsidR="00B2673C" w:rsidRDefault="00266B25" w:rsidP="00266B25">
      <w:r>
        <w:t>De tout ce qui brille</w:t>
      </w:r>
      <w:r w:rsidR="00B2673C">
        <w:t> :</w:t>
      </w:r>
    </w:p>
    <w:p w14:paraId="3EEE6DBB" w14:textId="77777777" w:rsidR="00B2673C" w:rsidRDefault="00266B25" w:rsidP="00266B25">
      <w:r>
        <w:t>Boules et bougies</w:t>
      </w:r>
      <w:r w:rsidR="00B2673C">
        <w:t>,</w:t>
      </w:r>
    </w:p>
    <w:p w14:paraId="59E9366A" w14:textId="77777777" w:rsidR="00B2673C" w:rsidRDefault="00266B25" w:rsidP="00266B25">
      <w:r>
        <w:t>Guirlandes pour luire</w:t>
      </w:r>
      <w:r w:rsidR="00B2673C">
        <w:t>,</w:t>
      </w:r>
    </w:p>
    <w:p w14:paraId="4C50C048" w14:textId="48D62228" w:rsidR="00F36736" w:rsidRDefault="00F36736" w:rsidP="00266B25"/>
    <w:p w14:paraId="16D17E7F" w14:textId="217290AD" w:rsidR="00266B25" w:rsidRDefault="00266B25" w:rsidP="00266B25">
      <w:r>
        <w:t>Et s</w:t>
      </w:r>
      <w:r w:rsidR="00B2673C">
        <w:t>’</w:t>
      </w:r>
      <w:r>
        <w:t>en retournèrent</w:t>
      </w:r>
    </w:p>
    <w:p w14:paraId="7DEE7BFD" w14:textId="77777777" w:rsidR="00266B25" w:rsidRDefault="00266B25" w:rsidP="00266B25">
      <w:r>
        <w:t>La main dans la main</w:t>
      </w:r>
    </w:p>
    <w:p w14:paraId="41179F68" w14:textId="77777777" w:rsidR="00266B25" w:rsidRDefault="00266B25" w:rsidP="00266B25">
      <w:r>
        <w:t>Par le beau chemin</w:t>
      </w:r>
    </w:p>
    <w:p w14:paraId="424B346B" w14:textId="7C130716" w:rsidR="00266B25" w:rsidRDefault="00266B25" w:rsidP="00266B25">
      <w:r>
        <w:t>De l</w:t>
      </w:r>
      <w:r w:rsidR="00B2673C">
        <w:t>’</w:t>
      </w:r>
      <w:r>
        <w:t>étoile claire</w:t>
      </w:r>
    </w:p>
    <w:p w14:paraId="30211E2C" w14:textId="77777777" w:rsidR="00F36736" w:rsidRDefault="00F36736" w:rsidP="00266B25"/>
    <w:p w14:paraId="5A26CC54" w14:textId="0BCDC60E" w:rsidR="00266B25" w:rsidRDefault="00266B25" w:rsidP="00266B25">
      <w:r>
        <w:t>Jusqu</w:t>
      </w:r>
      <w:r w:rsidR="00B2673C">
        <w:t>’</w:t>
      </w:r>
      <w:r>
        <w:t>à la forêt</w:t>
      </w:r>
    </w:p>
    <w:p w14:paraId="2448152F" w14:textId="77777777" w:rsidR="00B2673C" w:rsidRDefault="00266B25" w:rsidP="00266B25">
      <w:r>
        <w:t>Où minuit sonnait</w:t>
      </w:r>
      <w:r w:rsidR="00B2673C">
        <w:t>,</w:t>
      </w:r>
    </w:p>
    <w:p w14:paraId="2B8ACC5D" w14:textId="717B5A67" w:rsidR="00266B25" w:rsidRDefault="00266B25" w:rsidP="00266B25">
      <w:r>
        <w:t>Car c</w:t>
      </w:r>
      <w:r w:rsidR="00B2673C">
        <w:t>’</w:t>
      </w:r>
      <w:r>
        <w:t>était Noël</w:t>
      </w:r>
    </w:p>
    <w:p w14:paraId="671F6374" w14:textId="77777777" w:rsidR="00B2673C" w:rsidRDefault="00266B25" w:rsidP="00266B25">
      <w:r>
        <w:t>De la terre au ciel</w:t>
      </w:r>
      <w:r w:rsidR="00B2673C">
        <w:t>.</w:t>
      </w:r>
    </w:p>
    <w:p w14:paraId="142A98DA" w14:textId="5AB183F0" w:rsidR="00266B25" w:rsidRDefault="00266B25" w:rsidP="00F36736">
      <w:pPr>
        <w:pStyle w:val="Auteur"/>
      </w:pPr>
      <w:r>
        <w:t>Jean-Louis Vanham</w:t>
      </w:r>
    </w:p>
    <w:p w14:paraId="39105345" w14:textId="77777777" w:rsidR="00F36736" w:rsidRPr="00282C99" w:rsidRDefault="00F36736" w:rsidP="00266B25"/>
    <w:p w14:paraId="5124FB52" w14:textId="3EBC10FA" w:rsidR="00F920FC" w:rsidRPr="007F3B6F" w:rsidRDefault="00CA0A14" w:rsidP="00F920FC">
      <w:pPr>
        <w:pStyle w:val="Notation"/>
      </w:pPr>
      <w:bookmarkStart w:id="87" w:name="bookmark28"/>
      <w:r>
        <w:tab/>
      </w:r>
      <w:r>
        <w:tab/>
      </w:r>
      <w:r>
        <w:tab/>
        <w:t>10 points</w:t>
      </w:r>
    </w:p>
    <w:p w14:paraId="12CA6B22" w14:textId="77777777" w:rsidR="00F920FC" w:rsidRDefault="00F920FC" w:rsidP="00F920FC">
      <w:pPr>
        <w:pStyle w:val="Titre1"/>
        <w:rPr>
          <w:b/>
        </w:rPr>
      </w:pPr>
      <w:r>
        <w:t>Nuit dansante</w:t>
      </w:r>
    </w:p>
    <w:bookmarkEnd w:id="87"/>
    <w:p w14:paraId="0BDFBBFB" w14:textId="77777777" w:rsidR="00B2673C" w:rsidRDefault="00F920FC" w:rsidP="00F920FC">
      <w:r w:rsidRPr="007F3B6F">
        <w:t>Quand le hibou joue de la flute</w:t>
      </w:r>
      <w:r w:rsidR="00B2673C">
        <w:t>,</w:t>
      </w:r>
    </w:p>
    <w:p w14:paraId="047E2E88" w14:textId="77777777" w:rsidR="00B2673C" w:rsidRDefault="00F920FC" w:rsidP="00F920FC">
      <w:r w:rsidRPr="007F3B6F">
        <w:t>Le grillon sort son violon</w:t>
      </w:r>
      <w:r w:rsidR="00B2673C">
        <w:t>,</w:t>
      </w:r>
    </w:p>
    <w:p w14:paraId="21DC130D" w14:textId="43ADFAE0" w:rsidR="00F920FC" w:rsidRDefault="00F920FC" w:rsidP="00F920FC">
      <w:r>
        <w:t>La hulotte prend son luth</w:t>
      </w:r>
    </w:p>
    <w:p w14:paraId="6D436525" w14:textId="77777777" w:rsidR="00B2673C" w:rsidRDefault="00F920FC" w:rsidP="00F920FC">
      <w:r w:rsidRPr="007F3B6F">
        <w:t>Et le crapaud son basson</w:t>
      </w:r>
      <w:r w:rsidR="00B2673C">
        <w:t>.</w:t>
      </w:r>
    </w:p>
    <w:p w14:paraId="5C662676" w14:textId="0E5EFE03" w:rsidR="00F920FC" w:rsidRPr="007F3B6F" w:rsidRDefault="00F920FC" w:rsidP="00F920FC"/>
    <w:p w14:paraId="45C16870" w14:textId="77777777" w:rsidR="00B2673C" w:rsidRDefault="00F920FC" w:rsidP="00F920FC">
      <w:r w:rsidRPr="007F3B6F">
        <w:t>Cela se passe dans le Sud</w:t>
      </w:r>
      <w:r w:rsidR="00B2673C">
        <w:t>,</w:t>
      </w:r>
    </w:p>
    <w:p w14:paraId="659D45C9" w14:textId="77777777" w:rsidR="00B2673C" w:rsidRDefault="00F920FC" w:rsidP="00F920FC">
      <w:r w:rsidRPr="007F3B6F">
        <w:t>Non loin du vieux pont d</w:t>
      </w:r>
      <w:r w:rsidR="00B2673C">
        <w:t>’</w:t>
      </w:r>
      <w:r w:rsidRPr="007F3B6F">
        <w:t>Avignon</w:t>
      </w:r>
      <w:r w:rsidR="00B2673C">
        <w:t>,</w:t>
      </w:r>
    </w:p>
    <w:p w14:paraId="4CA31B91" w14:textId="61CF37D1" w:rsidR="00F920FC" w:rsidRDefault="00F920FC" w:rsidP="00F920FC">
      <w:r w:rsidRPr="007F3B6F">
        <w:t>Sur le Rhône</w:t>
      </w:r>
      <w:r w:rsidR="00B2673C">
        <w:t xml:space="preserve">, </w:t>
      </w:r>
      <w:r w:rsidRPr="007F3B6F">
        <w:t>c</w:t>
      </w:r>
      <w:r w:rsidR="00B2673C">
        <w:t>’</w:t>
      </w:r>
      <w:r w:rsidRPr="007F3B6F">
        <w:t>est l</w:t>
      </w:r>
      <w:r w:rsidR="00B2673C">
        <w:t>’</w:t>
      </w:r>
      <w:r>
        <w:t>habitude</w:t>
      </w:r>
    </w:p>
    <w:p w14:paraId="1B720A81" w14:textId="77777777" w:rsidR="00B2673C" w:rsidRDefault="00F920FC" w:rsidP="00F920FC">
      <w:r w:rsidRPr="007F3B6F">
        <w:t>De danser ainsi tous en rond</w:t>
      </w:r>
      <w:r w:rsidR="00B2673C">
        <w:t>.</w:t>
      </w:r>
    </w:p>
    <w:p w14:paraId="573CB2E1" w14:textId="79931AA4" w:rsidR="00F920FC" w:rsidRPr="007F3B6F" w:rsidRDefault="00F920FC" w:rsidP="00F920FC"/>
    <w:p w14:paraId="4EA7465E" w14:textId="757DD301" w:rsidR="00F920FC" w:rsidRDefault="00F920FC" w:rsidP="00F920FC">
      <w:r w:rsidRPr="007F3B6F">
        <w:t>Chats-huants</w:t>
      </w:r>
      <w:r w:rsidR="00B2673C">
        <w:t xml:space="preserve">, </w:t>
      </w:r>
      <w:r w:rsidRPr="007F3B6F">
        <w:t>quels entrechats</w:t>
      </w:r>
    </w:p>
    <w:p w14:paraId="6DEC2B3E" w14:textId="77777777" w:rsidR="00B2673C" w:rsidRDefault="00F920FC" w:rsidP="00F920FC">
      <w:r w:rsidRPr="007F3B6F">
        <w:t>Grand-duc</w:t>
      </w:r>
      <w:r w:rsidR="00B2673C">
        <w:t xml:space="preserve">, </w:t>
      </w:r>
      <w:r w:rsidRPr="007F3B6F">
        <w:t>aimez-vous le rock</w:t>
      </w:r>
      <w:r w:rsidR="00B2673C">
        <w:t> ?</w:t>
      </w:r>
    </w:p>
    <w:p w14:paraId="15144872" w14:textId="77777777" w:rsidR="00B2673C" w:rsidRDefault="00F920FC" w:rsidP="00F920FC">
      <w:r w:rsidRPr="007F3B6F">
        <w:t>Mais qui sont donc ces petits rats</w:t>
      </w:r>
      <w:r w:rsidR="00B2673C">
        <w:t> ?</w:t>
      </w:r>
    </w:p>
    <w:p w14:paraId="28E3E6B6" w14:textId="77777777" w:rsidR="00B2673C" w:rsidRDefault="00F920FC" w:rsidP="00F920FC">
      <w:r w:rsidRPr="007F3B6F">
        <w:t>Des surmulots</w:t>
      </w:r>
      <w:r w:rsidR="00B2673C">
        <w:t xml:space="preserve">. </w:t>
      </w:r>
      <w:r w:rsidRPr="007F3B6F">
        <w:t>Ah</w:t>
      </w:r>
      <w:r w:rsidR="00B2673C">
        <w:t xml:space="preserve"> ! </w:t>
      </w:r>
      <w:r w:rsidRPr="007F3B6F">
        <w:t>Quelle époque</w:t>
      </w:r>
      <w:r w:rsidR="00B2673C">
        <w:t> !</w:t>
      </w:r>
    </w:p>
    <w:p w14:paraId="76CDBABC" w14:textId="34E74F8F" w:rsidR="00F920FC" w:rsidRDefault="00F920FC" w:rsidP="00F920FC"/>
    <w:p w14:paraId="4D81C7CA" w14:textId="77777777" w:rsidR="00F920FC" w:rsidRDefault="00F920FC" w:rsidP="00F920FC">
      <w:r w:rsidRPr="007F3B6F">
        <w:t>Ainsi danse-t-on dans les bois</w:t>
      </w:r>
    </w:p>
    <w:p w14:paraId="7A39DCB8" w14:textId="77777777" w:rsidR="00B2673C" w:rsidRDefault="00F920FC" w:rsidP="00F920FC">
      <w:r w:rsidRPr="007F3B6F">
        <w:t>Chaque nuit jusqu</w:t>
      </w:r>
      <w:r w:rsidR="00B2673C">
        <w:t>’</w:t>
      </w:r>
      <w:r w:rsidRPr="007F3B6F">
        <w:t>au chant du coq</w:t>
      </w:r>
      <w:r w:rsidR="00B2673C">
        <w:t>,</w:t>
      </w:r>
    </w:p>
    <w:p w14:paraId="05F5C9B1" w14:textId="7728FB33" w:rsidR="00F920FC" w:rsidRDefault="00F920FC" w:rsidP="00F920FC">
      <w:r w:rsidRPr="007F3B6F">
        <w:t>C</w:t>
      </w:r>
      <w:r w:rsidR="00B2673C">
        <w:t>’</w:t>
      </w:r>
      <w:r w:rsidRPr="007F3B6F">
        <w:t>est du moins ce que dit mon chat</w:t>
      </w:r>
    </w:p>
    <w:p w14:paraId="179215BE" w14:textId="77777777" w:rsidR="00B2673C" w:rsidRDefault="00F920FC" w:rsidP="00F920FC">
      <w:r>
        <w:t>N</w:t>
      </w:r>
      <w:r w:rsidRPr="007F3B6F">
        <w:t>atif d</w:t>
      </w:r>
      <w:r w:rsidR="00B2673C">
        <w:t>’</w:t>
      </w:r>
      <w:r w:rsidRPr="007F3B6F">
        <w:t>Uzès</w:t>
      </w:r>
      <w:r w:rsidR="00B2673C">
        <w:t xml:space="preserve">, </w:t>
      </w:r>
      <w:r w:rsidRPr="007F3B6F">
        <w:t>en Languedoc</w:t>
      </w:r>
      <w:r w:rsidR="00B2673C">
        <w:t>.</w:t>
      </w:r>
    </w:p>
    <w:p w14:paraId="641AF727" w14:textId="27E85859" w:rsidR="00F920FC" w:rsidRPr="00E655B1" w:rsidRDefault="00F920FC" w:rsidP="00F920FC">
      <w:pPr>
        <w:pStyle w:val="Auteur"/>
      </w:pPr>
      <w:r w:rsidRPr="00E655B1">
        <w:t>Marc Alyn</w:t>
      </w:r>
    </w:p>
    <w:p w14:paraId="79889145" w14:textId="5ACDF589" w:rsidR="00F920FC" w:rsidRPr="005A14B2" w:rsidRDefault="00CA0A14" w:rsidP="00F920FC">
      <w:pPr>
        <w:pStyle w:val="Notation"/>
      </w:pPr>
      <w:r>
        <w:tab/>
      </w:r>
      <w:r>
        <w:tab/>
      </w:r>
      <w:r>
        <w:tab/>
        <w:t>10 points</w:t>
      </w:r>
    </w:p>
    <w:p w14:paraId="0739F8CF" w14:textId="77777777" w:rsidR="00F920FC" w:rsidRDefault="00F920FC" w:rsidP="00F920FC">
      <w:pPr>
        <w:pStyle w:val="Titre1"/>
        <w:rPr>
          <w:b/>
        </w:rPr>
      </w:pPr>
      <w:r>
        <w:t>Les animaux du zodiaque</w:t>
      </w:r>
    </w:p>
    <w:p w14:paraId="560AD0AD" w14:textId="77777777" w:rsidR="00F920FC" w:rsidRDefault="00F920FC" w:rsidP="00F920FC">
      <w:r w:rsidRPr="005A14B2">
        <w:t>Quand ils ont quitté les baraques</w:t>
      </w:r>
    </w:p>
    <w:p w14:paraId="09C1D9DA" w14:textId="77777777" w:rsidR="00B2673C" w:rsidRDefault="00F920FC" w:rsidP="00F920FC">
      <w:r w:rsidRPr="005A14B2">
        <w:t>Du soleil</w:t>
      </w:r>
      <w:r w:rsidR="00B2673C">
        <w:t xml:space="preserve">, </w:t>
      </w:r>
      <w:r w:rsidRPr="005A14B2">
        <w:t>leur patient berger</w:t>
      </w:r>
      <w:r w:rsidR="00B2673C">
        <w:t>,</w:t>
      </w:r>
    </w:p>
    <w:p w14:paraId="72751DB4" w14:textId="7C595293" w:rsidR="00F920FC" w:rsidRDefault="00F920FC" w:rsidP="00F920FC">
      <w:r w:rsidRPr="005A14B2">
        <w:t>Les animaux du zodiaque</w:t>
      </w:r>
    </w:p>
    <w:p w14:paraId="782EA608" w14:textId="77777777" w:rsidR="00B2673C" w:rsidRDefault="00F920FC" w:rsidP="00F920FC">
      <w:r w:rsidRPr="005A14B2">
        <w:t>Vont boire dans la voie lactée</w:t>
      </w:r>
      <w:r w:rsidR="00B2673C">
        <w:t>.</w:t>
      </w:r>
    </w:p>
    <w:p w14:paraId="5D4126E1" w14:textId="52894BD2" w:rsidR="00F920FC" w:rsidRPr="005A14B2" w:rsidRDefault="00F920FC" w:rsidP="00F920FC"/>
    <w:p w14:paraId="277D7AEE" w14:textId="68049D8A" w:rsidR="00F920FC" w:rsidRDefault="00F920FC" w:rsidP="00F920FC">
      <w:r w:rsidRPr="005A14B2">
        <w:t>Puis ils s</w:t>
      </w:r>
      <w:r w:rsidR="00B2673C">
        <w:t>’</w:t>
      </w:r>
      <w:r w:rsidRPr="005A14B2">
        <w:t>égaillent dans les prés</w:t>
      </w:r>
    </w:p>
    <w:p w14:paraId="13E1B33D" w14:textId="77777777" w:rsidR="00F920FC" w:rsidRDefault="00F920FC" w:rsidP="00F920FC">
      <w:r w:rsidRPr="005A14B2">
        <w:t>Du ciel plein des graminées pâles</w:t>
      </w:r>
    </w:p>
    <w:p w14:paraId="54A5D62B" w14:textId="77777777" w:rsidR="00F920FC" w:rsidRDefault="00F920FC" w:rsidP="00F920FC">
      <w:r w:rsidRPr="005A14B2">
        <w:t>En croquant parfois une étoile</w:t>
      </w:r>
    </w:p>
    <w:p w14:paraId="6EEE337A" w14:textId="77777777" w:rsidR="00B2673C" w:rsidRDefault="00F920FC" w:rsidP="00F920FC">
      <w:r w:rsidRPr="005A14B2">
        <w:t>Qui éclate en grains de clarté</w:t>
      </w:r>
      <w:r w:rsidR="00B2673C">
        <w:t>.</w:t>
      </w:r>
    </w:p>
    <w:p w14:paraId="5EF6F435" w14:textId="52D921B0" w:rsidR="00F920FC" w:rsidRPr="005A14B2" w:rsidRDefault="00F920FC" w:rsidP="00F920FC"/>
    <w:p w14:paraId="430385DF" w14:textId="77777777" w:rsidR="00F920FC" w:rsidRDefault="00F920FC" w:rsidP="00F920FC">
      <w:r w:rsidRPr="005A14B2">
        <w:t>Il arrive aussi que la Vierge</w:t>
      </w:r>
    </w:p>
    <w:p w14:paraId="79339613" w14:textId="77777777" w:rsidR="00F920FC" w:rsidRDefault="00F920FC" w:rsidP="00F920FC">
      <w:r w:rsidRPr="005A14B2">
        <w:t>Leur tende en riant son épi</w:t>
      </w:r>
    </w:p>
    <w:p w14:paraId="2620E7B6" w14:textId="77777777" w:rsidR="00B2673C" w:rsidRDefault="00F920FC" w:rsidP="00F920FC">
      <w:r w:rsidRPr="005A14B2">
        <w:t>Et leur montre</w:t>
      </w:r>
      <w:r w:rsidR="00B2673C">
        <w:t xml:space="preserve">, </w:t>
      </w:r>
      <w:r w:rsidRPr="005A14B2">
        <w:t>ourlé de lumière</w:t>
      </w:r>
      <w:r w:rsidR="00B2673C">
        <w:t>,</w:t>
      </w:r>
    </w:p>
    <w:p w14:paraId="1A7420EF" w14:textId="77777777" w:rsidR="00B2673C" w:rsidRDefault="00F920FC" w:rsidP="00F920FC">
      <w:r w:rsidRPr="005A14B2">
        <w:t>Le grand portail du paradis</w:t>
      </w:r>
      <w:r w:rsidR="00B2673C">
        <w:t>.</w:t>
      </w:r>
    </w:p>
    <w:p w14:paraId="45D74956" w14:textId="62FCE1ED" w:rsidR="00F920FC" w:rsidRPr="005A14B2" w:rsidRDefault="00F920FC" w:rsidP="00F920FC"/>
    <w:p w14:paraId="6F254BAB" w14:textId="2BA11C34" w:rsidR="00F920FC" w:rsidRDefault="00F920FC" w:rsidP="00F920FC">
      <w:r w:rsidRPr="005A14B2">
        <w:t>Mais dès que le fouet de l</w:t>
      </w:r>
      <w:r w:rsidR="00B2673C">
        <w:t>’</w:t>
      </w:r>
      <w:r w:rsidRPr="005A14B2">
        <w:t>aurore</w:t>
      </w:r>
    </w:p>
    <w:p w14:paraId="583B0A06" w14:textId="77777777" w:rsidR="00B2673C" w:rsidRDefault="00F920FC" w:rsidP="00F920FC">
      <w:r w:rsidRPr="005A14B2">
        <w:t>S</w:t>
      </w:r>
      <w:r w:rsidR="00B2673C">
        <w:t>’</w:t>
      </w:r>
      <w:r w:rsidRPr="005A14B2">
        <w:t>en vient claquer au-dessus d</w:t>
      </w:r>
      <w:r w:rsidR="00B2673C">
        <w:t>’</w:t>
      </w:r>
      <w:r w:rsidRPr="005A14B2">
        <w:t>eux</w:t>
      </w:r>
      <w:r w:rsidR="00B2673C">
        <w:t>,</w:t>
      </w:r>
    </w:p>
    <w:p w14:paraId="75BEE284" w14:textId="0B265296" w:rsidR="00F920FC" w:rsidRDefault="00F920FC" w:rsidP="00F920FC">
      <w:r w:rsidRPr="005A14B2">
        <w:t>Bélier</w:t>
      </w:r>
      <w:r w:rsidR="00B2673C">
        <w:t xml:space="preserve">, </w:t>
      </w:r>
      <w:r w:rsidRPr="005A14B2">
        <w:t>Taureau et Capricorne</w:t>
      </w:r>
    </w:p>
    <w:p w14:paraId="5AAE07D6" w14:textId="77777777" w:rsidR="00B2673C" w:rsidRDefault="00F920FC" w:rsidP="00F920FC">
      <w:r w:rsidRPr="005A14B2">
        <w:t>Font tourner la roue d</w:t>
      </w:r>
      <w:r w:rsidR="00B2673C">
        <w:t>’</w:t>
      </w:r>
      <w:r w:rsidRPr="005A14B2">
        <w:t>or des cieux</w:t>
      </w:r>
      <w:r w:rsidR="00B2673C">
        <w:t>.</w:t>
      </w:r>
    </w:p>
    <w:p w14:paraId="4D6E3801" w14:textId="3D4D5476" w:rsidR="00F920FC" w:rsidRPr="005A14B2" w:rsidRDefault="00F920FC" w:rsidP="00F920FC">
      <w:pPr>
        <w:pStyle w:val="Auteur"/>
      </w:pPr>
      <w:r w:rsidRPr="005A14B2">
        <w:t>Maurice Carême</w:t>
      </w:r>
    </w:p>
    <w:p w14:paraId="1867629F" w14:textId="13543D67" w:rsidR="00F920FC" w:rsidRPr="00DB07EA" w:rsidRDefault="00CA0A14" w:rsidP="00F920FC">
      <w:pPr>
        <w:pStyle w:val="Notation"/>
      </w:pPr>
      <w:bookmarkStart w:id="88" w:name="bookmark45"/>
      <w:r>
        <w:tab/>
      </w:r>
      <w:r>
        <w:tab/>
      </w:r>
      <w:r>
        <w:tab/>
        <w:t>10 points</w:t>
      </w:r>
    </w:p>
    <w:p w14:paraId="513F2296" w14:textId="77777777" w:rsidR="00F920FC" w:rsidRDefault="00F920FC" w:rsidP="00F920FC">
      <w:pPr>
        <w:pStyle w:val="Titre1"/>
        <w:rPr>
          <w:b/>
        </w:rPr>
      </w:pPr>
      <w:r>
        <w:t>Les trois noisettes</w:t>
      </w:r>
    </w:p>
    <w:bookmarkEnd w:id="88"/>
    <w:p w14:paraId="7E1EB080" w14:textId="77777777" w:rsidR="00F920FC" w:rsidRDefault="00F920FC" w:rsidP="00F920FC">
      <w:r>
        <w:t>Trois noisettes dans le bois</w:t>
      </w:r>
    </w:p>
    <w:p w14:paraId="7A6620CC" w14:textId="45A00881" w:rsidR="00F920FC" w:rsidRDefault="00F920FC" w:rsidP="00F920FC">
      <w:r w:rsidRPr="00DB07EA">
        <w:t>Tout au bout d</w:t>
      </w:r>
      <w:r w:rsidR="00B2673C">
        <w:t>’</w:t>
      </w:r>
      <w:r>
        <w:t>une brindille</w:t>
      </w:r>
    </w:p>
    <w:p w14:paraId="3B052D84" w14:textId="77777777" w:rsidR="00F920FC" w:rsidRDefault="00F920FC" w:rsidP="00F920FC">
      <w:r w:rsidRPr="00DB07EA">
        <w:t>Dansaient la ca</w:t>
      </w:r>
      <w:r>
        <w:t>pucine vivement au vent</w:t>
      </w:r>
    </w:p>
    <w:p w14:paraId="50B00116" w14:textId="77777777" w:rsidR="00F920FC" w:rsidRDefault="00F920FC" w:rsidP="00F920FC">
      <w:r>
        <w:t>En virant ainsi que filles</w:t>
      </w:r>
    </w:p>
    <w:p w14:paraId="69D2D27B" w14:textId="77777777" w:rsidR="00B2673C" w:rsidRDefault="00F920FC" w:rsidP="00F920FC">
      <w:r w:rsidRPr="00DB07EA">
        <w:t>De roi</w:t>
      </w:r>
      <w:r w:rsidR="00B2673C">
        <w:t>.</w:t>
      </w:r>
    </w:p>
    <w:p w14:paraId="5FB81413" w14:textId="344F85F5" w:rsidR="00F920FC" w:rsidRPr="00DB07EA" w:rsidRDefault="00F920FC" w:rsidP="00F920FC"/>
    <w:p w14:paraId="76902165" w14:textId="77777777" w:rsidR="00B2673C" w:rsidRDefault="00F920FC" w:rsidP="00F920FC">
      <w:r w:rsidRPr="00DB07EA">
        <w:t>Un escargot vint à passer</w:t>
      </w:r>
      <w:r w:rsidR="00B2673C">
        <w:t> :</w:t>
      </w:r>
    </w:p>
    <w:p w14:paraId="418E666D" w14:textId="48A82B40" w:rsidR="00F920FC" w:rsidRDefault="00B2673C" w:rsidP="00F920FC">
      <w:r>
        <w:t>« </w:t>
      </w:r>
      <w:r w:rsidR="00F920FC" w:rsidRPr="00DB07EA">
        <w:t>Mon beau monsieur</w:t>
      </w:r>
      <w:r>
        <w:t xml:space="preserve">, </w:t>
      </w:r>
      <w:r w:rsidR="00F920FC">
        <w:t>emmenez-moi</w:t>
      </w:r>
    </w:p>
    <w:p w14:paraId="7FE84928" w14:textId="77777777" w:rsidR="00B2673C" w:rsidRDefault="00F920FC" w:rsidP="00F920FC">
      <w:r w:rsidRPr="00DB07EA">
        <w:t>Dans votre carrosse</w:t>
      </w:r>
      <w:r w:rsidR="00B2673C">
        <w:t>,</w:t>
      </w:r>
    </w:p>
    <w:p w14:paraId="7B0D830A" w14:textId="4782CC66" w:rsidR="00F920FC" w:rsidRPr="00DB07EA" w:rsidRDefault="00F920FC" w:rsidP="00F920FC">
      <w:r>
        <w:t>Je serai votre fiancée</w:t>
      </w:r>
      <w:r w:rsidR="00B2673C">
        <w:t> »</w:t>
      </w:r>
    </w:p>
    <w:p w14:paraId="3FB77619" w14:textId="77777777" w:rsidR="00B2673C" w:rsidRDefault="00F920FC" w:rsidP="00F920FC">
      <w:r w:rsidRPr="00DB07EA">
        <w:t>Disaient-elles toutes trois</w:t>
      </w:r>
      <w:r w:rsidR="00B2673C">
        <w:t>.</w:t>
      </w:r>
    </w:p>
    <w:p w14:paraId="6C612D1C" w14:textId="1D7229BA" w:rsidR="00F920FC" w:rsidRPr="00DB07EA" w:rsidRDefault="00F920FC" w:rsidP="00F920FC"/>
    <w:p w14:paraId="719724C5" w14:textId="77777777" w:rsidR="00B2673C" w:rsidRDefault="00F920FC" w:rsidP="00F920FC">
      <w:r w:rsidRPr="00DB07EA">
        <w:t>Mais le vieux sire sourd et fatigué</w:t>
      </w:r>
      <w:r w:rsidR="00B2673C">
        <w:t>,</w:t>
      </w:r>
    </w:p>
    <w:p w14:paraId="62410DC3" w14:textId="16AFCEA4" w:rsidR="00F920FC" w:rsidRDefault="00F920FC" w:rsidP="00F920FC">
      <w:r w:rsidRPr="00DB07EA">
        <w:t xml:space="preserve">Le sire aux quatre cornes </w:t>
      </w:r>
      <w:r>
        <w:t>sous les feuilles</w:t>
      </w:r>
    </w:p>
    <w:p w14:paraId="3B20BA06" w14:textId="77777777" w:rsidR="00B2673C" w:rsidRDefault="00F920FC" w:rsidP="00F920FC">
      <w:r w:rsidRPr="00DB07EA">
        <w:t>Ne s</w:t>
      </w:r>
      <w:r w:rsidR="00B2673C">
        <w:t>’</w:t>
      </w:r>
      <w:r w:rsidRPr="00DB07EA">
        <w:t>est point arrêté</w:t>
      </w:r>
      <w:r w:rsidR="00B2673C">
        <w:t>,</w:t>
      </w:r>
    </w:p>
    <w:p w14:paraId="72EDEF6D" w14:textId="77777777" w:rsidR="00B2673C" w:rsidRDefault="00F920FC" w:rsidP="00F920FC">
      <w:r w:rsidRPr="00DB07EA">
        <w:t>Et</w:t>
      </w:r>
      <w:r w:rsidR="00B2673C">
        <w:t xml:space="preserve">, </w:t>
      </w:r>
      <w:r w:rsidRPr="00DB07EA">
        <w:t>c</w:t>
      </w:r>
      <w:r w:rsidR="00B2673C">
        <w:t>’</w:t>
      </w:r>
      <w:r w:rsidRPr="00DB07EA">
        <w:t>est l</w:t>
      </w:r>
      <w:r w:rsidR="00B2673C">
        <w:t>’</w:t>
      </w:r>
      <w:r w:rsidRPr="00DB07EA">
        <w:t>ogre de la forêt</w:t>
      </w:r>
      <w:r w:rsidR="00B2673C">
        <w:t xml:space="preserve">, </w:t>
      </w:r>
      <w:r w:rsidRPr="00DB07EA">
        <w:t>je crois</w:t>
      </w:r>
      <w:r w:rsidR="00B2673C">
        <w:t>,</w:t>
      </w:r>
    </w:p>
    <w:p w14:paraId="443DEDC5" w14:textId="77777777" w:rsidR="00B2673C" w:rsidRDefault="00F920FC" w:rsidP="00F920FC">
      <w:r w:rsidRPr="00DB07EA">
        <w:t>C</w:t>
      </w:r>
      <w:r w:rsidR="00B2673C">
        <w:t>’</w:t>
      </w:r>
      <w:r w:rsidRPr="00DB07EA">
        <w:t>est le jeune ogre rouge</w:t>
      </w:r>
      <w:r w:rsidR="00B2673C">
        <w:t xml:space="preserve">, </w:t>
      </w:r>
      <w:r w:rsidRPr="00DB07EA">
        <w:t>gourmand et futé</w:t>
      </w:r>
      <w:r w:rsidR="00B2673C">
        <w:t>,</w:t>
      </w:r>
    </w:p>
    <w:p w14:paraId="4D1E65E4" w14:textId="77777777" w:rsidR="00B2673C" w:rsidRDefault="00F920FC" w:rsidP="00F920FC">
      <w:r w:rsidRPr="00DB07EA">
        <w:t>Monseigneur l</w:t>
      </w:r>
      <w:r w:rsidR="00B2673C">
        <w:t>’</w:t>
      </w:r>
      <w:r w:rsidRPr="00DB07EA">
        <w:t>écureuil</w:t>
      </w:r>
      <w:r w:rsidR="00B2673C">
        <w:t>,</w:t>
      </w:r>
    </w:p>
    <w:p w14:paraId="75D88EF8" w14:textId="3BF55082" w:rsidR="00F920FC" w:rsidRPr="00DB07EA" w:rsidRDefault="00F920FC" w:rsidP="00F920FC">
      <w:r w:rsidRPr="00DB07EA">
        <w:t>Qui les a croquées</w:t>
      </w:r>
    </w:p>
    <w:p w14:paraId="0FF1C253" w14:textId="77777777" w:rsidR="00F920FC" w:rsidRPr="00E055BD" w:rsidRDefault="00F920FC" w:rsidP="00F920FC">
      <w:pPr>
        <w:pStyle w:val="Auteur"/>
      </w:pPr>
      <w:r w:rsidRPr="00E055BD">
        <w:t>Tristan Klingsor</w:t>
      </w:r>
    </w:p>
    <w:p w14:paraId="48B891F0" w14:textId="1A27AE78" w:rsidR="00F920FC" w:rsidRPr="00A13BFC" w:rsidRDefault="00CA0A14" w:rsidP="00F920FC">
      <w:pPr>
        <w:pStyle w:val="Notation"/>
      </w:pPr>
      <w:bookmarkStart w:id="89" w:name="bookmark46"/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10 points</w:t>
      </w:r>
    </w:p>
    <w:p w14:paraId="6BC38F55" w14:textId="77777777" w:rsidR="00F920FC" w:rsidRDefault="00F920FC" w:rsidP="00F920FC">
      <w:pPr>
        <w:pStyle w:val="Titre1"/>
        <w:rPr>
          <w:b/>
        </w:rPr>
      </w:pPr>
      <w:r>
        <w:t>Météorologie</w:t>
      </w:r>
    </w:p>
    <w:bookmarkEnd w:id="89"/>
    <w:p w14:paraId="485EA657" w14:textId="6E8CDEB1" w:rsidR="00F920FC" w:rsidRDefault="00F920FC" w:rsidP="00F920FC">
      <w:r w:rsidRPr="00A13BFC">
        <w:t>L</w:t>
      </w:r>
      <w:r w:rsidR="00B2673C">
        <w:t>’</w:t>
      </w:r>
      <w:r>
        <w:t>oiseau vêtu de noir et vert</w:t>
      </w:r>
    </w:p>
    <w:p w14:paraId="7220382F" w14:textId="408D747A" w:rsidR="00F920FC" w:rsidRDefault="00F920FC" w:rsidP="00F920FC">
      <w:r w:rsidRPr="00A13BFC">
        <w:t>m</w:t>
      </w:r>
      <w:r w:rsidR="00B2673C">
        <w:t>’</w:t>
      </w:r>
      <w:r w:rsidRPr="00A13BFC">
        <w:t>a apporté un pa</w:t>
      </w:r>
      <w:r>
        <w:t>pier vert</w:t>
      </w:r>
    </w:p>
    <w:p w14:paraId="59186872" w14:textId="77777777" w:rsidR="00F920FC" w:rsidRDefault="00F920FC" w:rsidP="00F920FC">
      <w:r>
        <w:t>qui prévoit le temps</w:t>
      </w:r>
    </w:p>
    <w:p w14:paraId="5C57E9A2" w14:textId="77777777" w:rsidR="00B2673C" w:rsidRDefault="00F920FC" w:rsidP="00F920FC">
      <w:r w:rsidRPr="00A13BFC">
        <w:t>qu</w:t>
      </w:r>
      <w:r w:rsidR="00B2673C">
        <w:t>’</w:t>
      </w:r>
      <w:r w:rsidRPr="00A13BFC">
        <w:t>il va faire</w:t>
      </w:r>
      <w:r w:rsidR="00B2673C">
        <w:t>.</w:t>
      </w:r>
    </w:p>
    <w:p w14:paraId="51558BE4" w14:textId="77777777" w:rsidR="00B2673C" w:rsidRDefault="00F920FC" w:rsidP="00F920FC">
      <w:r w:rsidRPr="00A13BFC">
        <w:t>Le printemps a de belles manières</w:t>
      </w:r>
      <w:r w:rsidR="00B2673C">
        <w:t>.</w:t>
      </w:r>
    </w:p>
    <w:p w14:paraId="2C4D41FB" w14:textId="09CB24F5" w:rsidR="00F920FC" w:rsidRPr="00A13BFC" w:rsidRDefault="00F920FC" w:rsidP="00F920FC"/>
    <w:p w14:paraId="2AE8F933" w14:textId="7600F430" w:rsidR="00F920FC" w:rsidRDefault="00F920FC" w:rsidP="00F920FC">
      <w:r w:rsidRPr="00A13BFC">
        <w:t>L</w:t>
      </w:r>
      <w:r w:rsidR="00B2673C">
        <w:t>’</w:t>
      </w:r>
      <w:r>
        <w:t>oiseau vêtu de noir et de blond</w:t>
      </w:r>
    </w:p>
    <w:p w14:paraId="46ACEA26" w14:textId="53AE140D" w:rsidR="00F920FC" w:rsidRDefault="00F920FC" w:rsidP="00F920FC">
      <w:r w:rsidRPr="00A13BFC">
        <w:t>m</w:t>
      </w:r>
      <w:r w:rsidR="00B2673C">
        <w:t>’</w:t>
      </w:r>
      <w:r>
        <w:t>a apporté un papier blond</w:t>
      </w:r>
    </w:p>
    <w:p w14:paraId="245AA52B" w14:textId="77777777" w:rsidR="00B2673C" w:rsidRDefault="00F920FC" w:rsidP="00F920FC">
      <w:r w:rsidRPr="00A13BFC">
        <w:t>qui fait bourdonner les frelons</w:t>
      </w:r>
      <w:r w:rsidR="00B2673C">
        <w:t>.</w:t>
      </w:r>
    </w:p>
    <w:p w14:paraId="1E3EC598" w14:textId="77777777" w:rsidR="00B2673C" w:rsidRDefault="00F920FC" w:rsidP="00F920FC">
      <w:r w:rsidRPr="00A13BFC">
        <w:t>L</w:t>
      </w:r>
      <w:r w:rsidR="00B2673C">
        <w:t>’</w:t>
      </w:r>
      <w:r w:rsidRPr="00A13BFC">
        <w:t>été sera brulant et long</w:t>
      </w:r>
      <w:r w:rsidR="00B2673C">
        <w:t>.</w:t>
      </w:r>
    </w:p>
    <w:p w14:paraId="3E7EE3A5" w14:textId="54716BBB" w:rsidR="00F920FC" w:rsidRPr="00A13BFC" w:rsidRDefault="00F920FC" w:rsidP="00F920FC"/>
    <w:p w14:paraId="24F015DF" w14:textId="6D919A98" w:rsidR="00F920FC" w:rsidRDefault="00F920FC" w:rsidP="00F920FC">
      <w:r w:rsidRPr="00A13BFC">
        <w:t>L</w:t>
      </w:r>
      <w:r w:rsidR="00B2673C">
        <w:t>’</w:t>
      </w:r>
      <w:r>
        <w:t>oiseau vêtu de noir et jaune</w:t>
      </w:r>
    </w:p>
    <w:p w14:paraId="2983D931" w14:textId="31F23E42" w:rsidR="00F920FC" w:rsidRDefault="00F920FC" w:rsidP="00F920FC">
      <w:r w:rsidRPr="00A13BFC">
        <w:t>m</w:t>
      </w:r>
      <w:r w:rsidR="00B2673C">
        <w:t>’</w:t>
      </w:r>
      <w:r w:rsidRPr="00A13BFC">
        <w:t>a apporté un papier jaune</w:t>
      </w:r>
    </w:p>
    <w:p w14:paraId="373C46ED" w14:textId="77777777" w:rsidR="00B2673C" w:rsidRDefault="00F920FC" w:rsidP="00F920FC">
      <w:r w:rsidRPr="00A13BFC">
        <w:t>qui sent la forêt en automne</w:t>
      </w:r>
      <w:r w:rsidR="00B2673C">
        <w:t>.</w:t>
      </w:r>
    </w:p>
    <w:p w14:paraId="42400F84" w14:textId="23C427EC" w:rsidR="00F920FC" w:rsidRPr="00A13BFC" w:rsidRDefault="00F920FC" w:rsidP="00F920FC"/>
    <w:p w14:paraId="2EA01698" w14:textId="23B797A0" w:rsidR="00F920FC" w:rsidRDefault="00F920FC" w:rsidP="00F920FC">
      <w:r w:rsidRPr="00A13BFC">
        <w:t>L</w:t>
      </w:r>
      <w:r w:rsidR="00B2673C">
        <w:t>’</w:t>
      </w:r>
      <w:r>
        <w:t>oiseau vêtu de noir et blanc</w:t>
      </w:r>
    </w:p>
    <w:p w14:paraId="5A537E8D" w14:textId="77777777" w:rsidR="00B2673C" w:rsidRDefault="00F920FC" w:rsidP="00F920FC">
      <w:r w:rsidRPr="00A13BFC">
        <w:t>m</w:t>
      </w:r>
      <w:r w:rsidR="00B2673C">
        <w:t>’</w:t>
      </w:r>
      <w:r w:rsidRPr="00A13BFC">
        <w:t>a apporté un flocon blanc</w:t>
      </w:r>
      <w:r w:rsidR="00B2673C">
        <w:t>.</w:t>
      </w:r>
    </w:p>
    <w:p w14:paraId="71EDACA2" w14:textId="798765A6" w:rsidR="00F920FC" w:rsidRPr="00A13BFC" w:rsidRDefault="00F920FC" w:rsidP="00F920FC"/>
    <w:p w14:paraId="18FD2FE2" w14:textId="77777777" w:rsidR="00B2673C" w:rsidRDefault="00F920FC" w:rsidP="00F920FC">
      <w:r w:rsidRPr="00A13BFC">
        <w:t>L</w:t>
      </w:r>
      <w:r w:rsidR="00B2673C">
        <w:t>’</w:t>
      </w:r>
      <w:r w:rsidRPr="00A13BFC">
        <w:t>oiseau du temps que m</w:t>
      </w:r>
      <w:r w:rsidR="00B2673C">
        <w:t>’</w:t>
      </w:r>
      <w:r w:rsidRPr="00A13BFC">
        <w:t>apportera-t-il</w:t>
      </w:r>
      <w:r w:rsidR="00B2673C">
        <w:t> ?</w:t>
      </w:r>
    </w:p>
    <w:p w14:paraId="3F572649" w14:textId="03C433A0" w:rsidR="00F920FC" w:rsidRPr="00E055BD" w:rsidRDefault="00F920FC" w:rsidP="00F920FC">
      <w:pPr>
        <w:pStyle w:val="Auteur"/>
      </w:pPr>
      <w:r w:rsidRPr="00E055BD">
        <w:t>Claude Roy</w:t>
      </w:r>
    </w:p>
    <w:p w14:paraId="0D648EB2" w14:textId="6550F969" w:rsidR="00F920FC" w:rsidRPr="004F478A" w:rsidRDefault="00CA0A14" w:rsidP="00F920FC">
      <w:pPr>
        <w:pStyle w:val="Notation"/>
      </w:pPr>
      <w:bookmarkStart w:id="90" w:name="bookmark53"/>
      <w:r>
        <w:tab/>
      </w:r>
      <w:r>
        <w:tab/>
      </w:r>
      <w:r>
        <w:tab/>
        <w:t>10 points</w:t>
      </w:r>
    </w:p>
    <w:p w14:paraId="65C303C6" w14:textId="77777777" w:rsidR="00F920FC" w:rsidRDefault="00F920FC" w:rsidP="00F920FC">
      <w:pPr>
        <w:pStyle w:val="Titre1"/>
        <w:rPr>
          <w:b/>
        </w:rPr>
      </w:pPr>
      <w:r>
        <w:t>Divertissement</w:t>
      </w:r>
    </w:p>
    <w:bookmarkEnd w:id="90"/>
    <w:p w14:paraId="0574BD37" w14:textId="77777777" w:rsidR="00F920FC" w:rsidRDefault="00F920FC" w:rsidP="00F920FC">
      <w:r w:rsidRPr="004F478A">
        <w:t>Tro</w:t>
      </w:r>
      <w:r>
        <w:t>is musiciens dans une clairière</w:t>
      </w:r>
    </w:p>
    <w:p w14:paraId="6A8BAB3D" w14:textId="77777777" w:rsidR="00F920FC" w:rsidRDefault="00F920FC" w:rsidP="00F920FC">
      <w:r w:rsidRPr="004F478A">
        <w:t>Jouent au m</w:t>
      </w:r>
      <w:r>
        <w:t>ilieu des ronciers rouillés</w:t>
      </w:r>
    </w:p>
    <w:p w14:paraId="0B352F36" w14:textId="77777777" w:rsidR="00F920FC" w:rsidRDefault="00F920FC" w:rsidP="00F920FC">
      <w:r w:rsidRPr="004F478A">
        <w:t>Pour le</w:t>
      </w:r>
      <w:r>
        <w:t>s passants nocturnes qui errent</w:t>
      </w:r>
    </w:p>
    <w:p w14:paraId="15E1362F" w14:textId="77777777" w:rsidR="00B2673C" w:rsidRDefault="00F920FC" w:rsidP="00F920FC">
      <w:r w:rsidRPr="004F478A">
        <w:t>Sans parvenir à s</w:t>
      </w:r>
      <w:r w:rsidR="00B2673C">
        <w:t>’</w:t>
      </w:r>
      <w:r w:rsidRPr="004F478A">
        <w:t>ensommeiller</w:t>
      </w:r>
      <w:r w:rsidR="00B2673C">
        <w:t>.</w:t>
      </w:r>
    </w:p>
    <w:p w14:paraId="28C7D54F" w14:textId="675DD5D5" w:rsidR="00F920FC" w:rsidRPr="004F478A" w:rsidRDefault="00F920FC" w:rsidP="00F920FC"/>
    <w:p w14:paraId="154EEDE0" w14:textId="22CD2494" w:rsidR="00F920FC" w:rsidRDefault="00F920FC" w:rsidP="00F920FC">
      <w:r w:rsidRPr="004F478A">
        <w:t>Ils célèbrent d</w:t>
      </w:r>
      <w:r w:rsidR="00B2673C">
        <w:t>’</w:t>
      </w:r>
      <w:r>
        <w:t>infimes offrandes</w:t>
      </w:r>
    </w:p>
    <w:p w14:paraId="2EDF4A22" w14:textId="77777777" w:rsidR="00B2673C" w:rsidRDefault="00F920FC" w:rsidP="00F920FC">
      <w:r>
        <w:t>A</w:t>
      </w:r>
      <w:r w:rsidRPr="004F478A">
        <w:t xml:space="preserve"> l</w:t>
      </w:r>
      <w:r w:rsidR="00B2673C">
        <w:t>’</w:t>
      </w:r>
      <w:r w:rsidRPr="004F478A">
        <w:t>adresse des germes éclos</w:t>
      </w:r>
      <w:r w:rsidR="00B2673C">
        <w:t>,</w:t>
      </w:r>
    </w:p>
    <w:p w14:paraId="4BD8E2F4" w14:textId="77777777" w:rsidR="00B2673C" w:rsidRDefault="00F920FC" w:rsidP="00F920FC">
      <w:r w:rsidRPr="004F478A">
        <w:t>Ou des fougères qui se détendent</w:t>
      </w:r>
      <w:r w:rsidR="00B2673C">
        <w:t>,</w:t>
      </w:r>
    </w:p>
    <w:p w14:paraId="796DA1F2" w14:textId="77777777" w:rsidR="00B2673C" w:rsidRDefault="00F920FC" w:rsidP="00F920FC">
      <w:r w:rsidRPr="004F478A">
        <w:t>Ou du vol vespéral des corbeaux</w:t>
      </w:r>
      <w:r w:rsidR="00B2673C">
        <w:t>.</w:t>
      </w:r>
    </w:p>
    <w:p w14:paraId="691FB2B8" w14:textId="11FEDCE9" w:rsidR="00F920FC" w:rsidRPr="004F478A" w:rsidRDefault="00F920FC" w:rsidP="00F920FC"/>
    <w:p w14:paraId="0018224D" w14:textId="77777777" w:rsidR="00F920FC" w:rsidRDefault="00F920FC" w:rsidP="00F920FC">
      <w:r w:rsidRPr="004F478A">
        <w:t>Trois musiciens dans une c</w:t>
      </w:r>
      <w:r>
        <w:t>lairière</w:t>
      </w:r>
    </w:p>
    <w:p w14:paraId="4C82F238" w14:textId="77777777" w:rsidR="00B2673C" w:rsidRDefault="00F920FC" w:rsidP="00F920FC">
      <w:r w:rsidRPr="004F478A">
        <w:t>En habit de velours</w:t>
      </w:r>
      <w:r w:rsidR="00B2673C">
        <w:t xml:space="preserve">, </w:t>
      </w:r>
      <w:r w:rsidRPr="004F478A">
        <w:t>avec des violons</w:t>
      </w:r>
      <w:r w:rsidR="00B2673C">
        <w:t>,</w:t>
      </w:r>
    </w:p>
    <w:p w14:paraId="4DB0AC54" w14:textId="2D91C6C3" w:rsidR="00F920FC" w:rsidRDefault="00F920FC" w:rsidP="00F920FC">
      <w:r w:rsidRPr="004F478A">
        <w:t>Enseignent la cérémonie</w:t>
      </w:r>
    </w:p>
    <w:p w14:paraId="0DD00216" w14:textId="77777777" w:rsidR="00F920FC" w:rsidRDefault="00F920FC" w:rsidP="00F920FC">
      <w:r w:rsidRPr="004F478A">
        <w:t>De</w:t>
      </w:r>
      <w:r>
        <w:t>s instants de grâce de la terre</w:t>
      </w:r>
    </w:p>
    <w:p w14:paraId="0A0B808A" w14:textId="77777777" w:rsidR="00B2673C" w:rsidRDefault="00F920FC" w:rsidP="00F920FC">
      <w:r w:rsidRPr="004F478A">
        <w:t>Non par des mots chargés de passion</w:t>
      </w:r>
      <w:r w:rsidR="00B2673C">
        <w:t>,</w:t>
      </w:r>
    </w:p>
    <w:p w14:paraId="0575C2E0" w14:textId="77777777" w:rsidR="00B2673C" w:rsidRDefault="00F920FC" w:rsidP="00F920FC">
      <w:r w:rsidRPr="004F478A">
        <w:t>Mais la vraie musique de fête de la vie</w:t>
      </w:r>
      <w:r w:rsidR="00B2673C">
        <w:t>.</w:t>
      </w:r>
    </w:p>
    <w:p w14:paraId="5B57CC41" w14:textId="2C138F86" w:rsidR="00F920FC" w:rsidRPr="00E055BD" w:rsidRDefault="00F920FC" w:rsidP="00F920FC">
      <w:pPr>
        <w:pStyle w:val="Auteur"/>
      </w:pPr>
      <w:r w:rsidRPr="00E055BD">
        <w:t>Patrice de la Tour du Pin</w:t>
      </w:r>
    </w:p>
    <w:p w14:paraId="5243BADF" w14:textId="2EF7ABB4" w:rsidR="00F920FC" w:rsidRPr="00F01BF9" w:rsidRDefault="00CA0A14" w:rsidP="00F920FC">
      <w:pPr>
        <w:pStyle w:val="Notation"/>
      </w:pPr>
      <w:bookmarkStart w:id="91" w:name="bookmark55"/>
      <w:r>
        <w:tab/>
      </w:r>
      <w:r>
        <w:tab/>
      </w:r>
      <w:r>
        <w:tab/>
        <w:t>10 points</w:t>
      </w:r>
    </w:p>
    <w:p w14:paraId="0B64CE03" w14:textId="77777777" w:rsidR="00F920FC" w:rsidRDefault="00F920FC" w:rsidP="00F920FC">
      <w:pPr>
        <w:pStyle w:val="Titre1"/>
        <w:rPr>
          <w:b/>
        </w:rPr>
      </w:pPr>
      <w:r>
        <w:t>Le cerf-volant</w:t>
      </w:r>
    </w:p>
    <w:bookmarkEnd w:id="91"/>
    <w:p w14:paraId="35400A21" w14:textId="77777777" w:rsidR="00F920FC" w:rsidRDefault="00F920FC" w:rsidP="00F920FC">
      <w:r w:rsidRPr="00F01BF9">
        <w:t>Soulevé par les vents</w:t>
      </w:r>
    </w:p>
    <w:p w14:paraId="5775D95C" w14:textId="77777777" w:rsidR="00B2673C" w:rsidRDefault="00F920FC" w:rsidP="00F920FC">
      <w:r w:rsidRPr="00F01BF9">
        <w:t>Jusqu</w:t>
      </w:r>
      <w:r w:rsidR="00B2673C">
        <w:t>’</w:t>
      </w:r>
      <w:r w:rsidRPr="00F01BF9">
        <w:t>aux plus haut des cieux</w:t>
      </w:r>
      <w:r w:rsidR="00B2673C">
        <w:t>,</w:t>
      </w:r>
    </w:p>
    <w:p w14:paraId="1F80C5EF" w14:textId="615D6844" w:rsidR="00F920FC" w:rsidRDefault="00F920FC" w:rsidP="00F920FC">
      <w:r w:rsidRPr="00F01BF9">
        <w:t>Un cerf-volant ple</w:t>
      </w:r>
      <w:r>
        <w:t>in de superbe</w:t>
      </w:r>
    </w:p>
    <w:p w14:paraId="6947ADD4" w14:textId="77777777" w:rsidR="00B2673C" w:rsidRDefault="00F920FC" w:rsidP="00F920FC">
      <w:r w:rsidRPr="00F01BF9">
        <w:t>Vit</w:t>
      </w:r>
      <w:r w:rsidR="00B2673C">
        <w:t xml:space="preserve">, </w:t>
      </w:r>
      <w:r w:rsidRPr="00F01BF9">
        <w:t>qui dansait au ras de l</w:t>
      </w:r>
      <w:r w:rsidR="00B2673C">
        <w:t>’</w:t>
      </w:r>
      <w:r w:rsidRPr="00F01BF9">
        <w:t>herbe</w:t>
      </w:r>
      <w:r w:rsidR="00B2673C">
        <w:t>,</w:t>
      </w:r>
    </w:p>
    <w:p w14:paraId="0FC5DCB0" w14:textId="77777777" w:rsidR="00B2673C" w:rsidRDefault="00F920FC" w:rsidP="00F920FC">
      <w:r w:rsidRPr="00F01BF9">
        <w:t>Un petit papillon</w:t>
      </w:r>
      <w:r w:rsidR="00B2673C">
        <w:t xml:space="preserve">, </w:t>
      </w:r>
      <w:r w:rsidRPr="00F01BF9">
        <w:t>tout vif et tout joyeux</w:t>
      </w:r>
      <w:r w:rsidR="00B2673C">
        <w:t>.</w:t>
      </w:r>
    </w:p>
    <w:p w14:paraId="418D8F72" w14:textId="1CF22017" w:rsidR="00B2673C" w:rsidRDefault="00B2673C" w:rsidP="00F920FC"/>
    <w:p w14:paraId="16241C24" w14:textId="77777777" w:rsidR="00B2673C" w:rsidRDefault="00B2673C" w:rsidP="00F920FC">
      <w:r>
        <w:t>— </w:t>
      </w:r>
      <w:r w:rsidR="00F920FC" w:rsidRPr="00F01BF9">
        <w:t>Holà</w:t>
      </w:r>
      <w:r>
        <w:t xml:space="preserve"> ! </w:t>
      </w:r>
      <w:r w:rsidR="00F920FC" w:rsidRPr="00F01BF9">
        <w:t>minable animalcule</w:t>
      </w:r>
      <w:r>
        <w:t>,</w:t>
      </w:r>
    </w:p>
    <w:p w14:paraId="5112C6B9" w14:textId="77777777" w:rsidR="00B2673C" w:rsidRDefault="00F920FC" w:rsidP="00F920FC">
      <w:r w:rsidRPr="00F01BF9">
        <w:t>cria du zénith l</w:t>
      </w:r>
      <w:r w:rsidR="00B2673C">
        <w:t>’</w:t>
      </w:r>
      <w:r w:rsidRPr="00F01BF9">
        <w:t>orgueilleux</w:t>
      </w:r>
      <w:r w:rsidR="00B2673C">
        <w:t>,</w:t>
      </w:r>
    </w:p>
    <w:p w14:paraId="4695C069" w14:textId="77777777" w:rsidR="00B2673C" w:rsidRDefault="00F920FC" w:rsidP="00F920FC">
      <w:r w:rsidRPr="00F01BF9">
        <w:t>Ne crains-tu pas le ridicule</w:t>
      </w:r>
      <w:r w:rsidR="00B2673C">
        <w:t> ?</w:t>
      </w:r>
    </w:p>
    <w:p w14:paraId="102B220A" w14:textId="1CFA3A28" w:rsidR="00F920FC" w:rsidRDefault="00F920FC" w:rsidP="00F920FC">
      <w:r w:rsidRPr="00F01BF9">
        <w:t>Pour te voir</w:t>
      </w:r>
      <w:r w:rsidR="00B2673C">
        <w:t xml:space="preserve">, </w:t>
      </w:r>
      <w:r>
        <w:t>il faut de bons yeux</w:t>
      </w:r>
    </w:p>
    <w:p w14:paraId="7590A090" w14:textId="77777777" w:rsidR="00B2673C" w:rsidRDefault="00F920FC" w:rsidP="00F920FC">
      <w:r w:rsidRPr="00F01BF9">
        <w:t>Tu rampes comme un ver</w:t>
      </w:r>
      <w:r w:rsidR="00B2673C">
        <w:t>…</w:t>
      </w:r>
    </w:p>
    <w:p w14:paraId="764F93F9" w14:textId="3F9295FB" w:rsidR="00F920FC" w:rsidRDefault="00F920FC" w:rsidP="00F920FC">
      <w:r w:rsidRPr="00F01BF9">
        <w:t>Moi je grimpe j</w:t>
      </w:r>
      <w:r>
        <w:t>e grimpe</w:t>
      </w:r>
    </w:p>
    <w:p w14:paraId="4FEABDA9" w14:textId="77777777" w:rsidR="00B2673C" w:rsidRDefault="00F920FC" w:rsidP="00F920FC">
      <w:r w:rsidRPr="00F01BF9">
        <w:t>Jusqu</w:t>
      </w:r>
      <w:r w:rsidR="00B2673C">
        <w:t>’</w:t>
      </w:r>
      <w:r w:rsidRPr="00F01BF9">
        <w:t>à l</w:t>
      </w:r>
      <w:r w:rsidR="00B2673C">
        <w:t>’</w:t>
      </w:r>
      <w:r w:rsidRPr="00F01BF9">
        <w:t>Olympe</w:t>
      </w:r>
      <w:r w:rsidR="00B2673C">
        <w:t>,</w:t>
      </w:r>
    </w:p>
    <w:p w14:paraId="4BB6A505" w14:textId="77777777" w:rsidR="00B2673C" w:rsidRDefault="00F920FC" w:rsidP="00F920FC">
      <w:r w:rsidRPr="00F01BF9">
        <w:t>Séjour des dieux</w:t>
      </w:r>
      <w:r w:rsidR="00B2673C">
        <w:t>.</w:t>
      </w:r>
    </w:p>
    <w:p w14:paraId="13DB61D0" w14:textId="03B18136" w:rsidR="00B2673C" w:rsidRDefault="00B2673C" w:rsidP="00F920FC"/>
    <w:p w14:paraId="2D52B42A" w14:textId="77777777" w:rsidR="00B2673C" w:rsidRDefault="00B2673C" w:rsidP="00F920FC">
      <w:r>
        <w:t>— </w:t>
      </w:r>
      <w:r w:rsidR="00F920FC" w:rsidRPr="00F01BF9">
        <w:t>C</w:t>
      </w:r>
      <w:r>
        <w:t>’</w:t>
      </w:r>
      <w:r w:rsidR="00F920FC" w:rsidRPr="00F01BF9">
        <w:t>est vrai</w:t>
      </w:r>
      <w:r>
        <w:t xml:space="preserve">, </w:t>
      </w:r>
      <w:r w:rsidR="00F920FC" w:rsidRPr="00F01BF9">
        <w:t>dit l</w:t>
      </w:r>
      <w:r>
        <w:t>’</w:t>
      </w:r>
      <w:r w:rsidR="00F920FC" w:rsidRPr="00F01BF9">
        <w:t>autre avec souplesse</w:t>
      </w:r>
      <w:r>
        <w:t>,</w:t>
      </w:r>
    </w:p>
    <w:p w14:paraId="1B35EDCF" w14:textId="77777777" w:rsidR="00B2673C" w:rsidRDefault="00F920FC" w:rsidP="00F920FC">
      <w:r w:rsidRPr="00F01BF9">
        <w:t>Mais moi</w:t>
      </w:r>
      <w:r w:rsidR="00B2673C">
        <w:t xml:space="preserve">, </w:t>
      </w:r>
      <w:r w:rsidRPr="00F01BF9">
        <w:t>libre</w:t>
      </w:r>
      <w:r w:rsidR="00B2673C">
        <w:t xml:space="preserve">, </w:t>
      </w:r>
      <w:r w:rsidRPr="00F01BF9">
        <w:t>à mon gré</w:t>
      </w:r>
      <w:r w:rsidR="00B2673C">
        <w:t>,</w:t>
      </w:r>
    </w:p>
    <w:p w14:paraId="60B09AE9" w14:textId="77777777" w:rsidR="00B2673C" w:rsidRDefault="00F920FC" w:rsidP="00F920FC">
      <w:r>
        <w:t>J</w:t>
      </w:r>
      <w:r w:rsidRPr="00F01BF9">
        <w:t>e peux voler partout</w:t>
      </w:r>
      <w:r w:rsidR="00B2673C">
        <w:t>,</w:t>
      </w:r>
    </w:p>
    <w:p w14:paraId="0B84E101" w14:textId="77777777" w:rsidR="00B2673C" w:rsidRDefault="00F920FC" w:rsidP="00F920FC">
      <w:r w:rsidRPr="00F01BF9">
        <w:t>Tandis que toi</w:t>
      </w:r>
      <w:r w:rsidR="00B2673C">
        <w:t xml:space="preserve">, </w:t>
      </w:r>
      <w:r w:rsidRPr="00F01BF9">
        <w:t>pauvre toutou</w:t>
      </w:r>
      <w:r w:rsidR="00B2673C">
        <w:t>,</w:t>
      </w:r>
    </w:p>
    <w:p w14:paraId="3819496A" w14:textId="77777777" w:rsidR="00B2673C" w:rsidRDefault="00F920FC" w:rsidP="00F920FC">
      <w:r w:rsidRPr="00F01BF9">
        <w:t>Un enfant te promène en laisse</w:t>
      </w:r>
      <w:r w:rsidR="00B2673C">
        <w:t>.</w:t>
      </w:r>
    </w:p>
    <w:p w14:paraId="7D4E218D" w14:textId="18F3DA84" w:rsidR="00F920FC" w:rsidRDefault="00F920FC" w:rsidP="00F920FC">
      <w:pPr>
        <w:pStyle w:val="Auteur"/>
      </w:pPr>
      <w:r w:rsidRPr="00E055BD">
        <w:t>Jean-Luc Moreau</w:t>
      </w:r>
    </w:p>
    <w:p w14:paraId="023DD395" w14:textId="77777777" w:rsidR="00BB2545" w:rsidRPr="00BF16D2" w:rsidRDefault="00BB2545" w:rsidP="00BB2545">
      <w:pPr>
        <w:pStyle w:val="Notation"/>
      </w:pPr>
      <w:r>
        <w:tab/>
      </w:r>
      <w:r>
        <w:tab/>
      </w:r>
      <w:r>
        <w:tab/>
        <w:t>8 points</w:t>
      </w:r>
    </w:p>
    <w:p w14:paraId="18EABBB8" w14:textId="77777777" w:rsidR="00BB2545" w:rsidRDefault="00BB2545" w:rsidP="00BB2545">
      <w:pPr>
        <w:pStyle w:val="Titre1"/>
      </w:pPr>
      <w:r>
        <w:t>Mon cartable</w:t>
      </w:r>
    </w:p>
    <w:p w14:paraId="00304B5B" w14:textId="77777777" w:rsidR="00BB2545" w:rsidRDefault="00BB2545" w:rsidP="00BB2545"/>
    <w:p w14:paraId="57C78D71" w14:textId="77777777" w:rsidR="00BB2545" w:rsidRDefault="00BB2545" w:rsidP="00BB2545">
      <w:r>
        <w:t>Mon cartable a mille odeurs,</w:t>
      </w:r>
    </w:p>
    <w:p w14:paraId="1D8A086A" w14:textId="77777777" w:rsidR="00BB2545" w:rsidRDefault="00BB2545" w:rsidP="00BB2545">
      <w:r>
        <w:t>Mon cartable sent la pomme,</w:t>
      </w:r>
    </w:p>
    <w:p w14:paraId="53717CA2" w14:textId="77777777" w:rsidR="00BB2545" w:rsidRDefault="00BB2545" w:rsidP="00BB2545">
      <w:r>
        <w:t>Le livre, l’encre, la gomme,</w:t>
      </w:r>
    </w:p>
    <w:p w14:paraId="43C7408C" w14:textId="77777777" w:rsidR="00BB2545" w:rsidRDefault="00BB2545" w:rsidP="00BB2545">
      <w:r>
        <w:t>Et les crayons de couleurs.</w:t>
      </w:r>
    </w:p>
    <w:p w14:paraId="4E0411B3" w14:textId="77777777" w:rsidR="00BB2545" w:rsidRDefault="00BB2545" w:rsidP="00BB2545"/>
    <w:p w14:paraId="0D27EDE0" w14:textId="77777777" w:rsidR="00BB2545" w:rsidRDefault="00BB2545" w:rsidP="00BB2545">
      <w:r>
        <w:t>Mon cartable sent l’orange,</w:t>
      </w:r>
    </w:p>
    <w:p w14:paraId="4FDD68CA" w14:textId="77777777" w:rsidR="00BB2545" w:rsidRDefault="00BB2545" w:rsidP="00BB2545">
      <w:r>
        <w:t>Le bison et le nougat,</w:t>
      </w:r>
    </w:p>
    <w:p w14:paraId="7C09F2FB" w14:textId="77777777" w:rsidR="00BB2545" w:rsidRDefault="00BB2545" w:rsidP="00BB2545">
      <w:r>
        <w:t>Il sent tout ce que l’on mange,</w:t>
      </w:r>
    </w:p>
    <w:p w14:paraId="24BB9314" w14:textId="77777777" w:rsidR="00BB2545" w:rsidRDefault="00BB2545" w:rsidP="00BB2545">
      <w:r>
        <w:t>Et ce qu’on ne mange pas.</w:t>
      </w:r>
    </w:p>
    <w:p w14:paraId="4B061E89" w14:textId="77777777" w:rsidR="00BB2545" w:rsidRDefault="00BB2545" w:rsidP="00BB2545"/>
    <w:p w14:paraId="44CE576B" w14:textId="77777777" w:rsidR="00BB2545" w:rsidRDefault="00BB2545" w:rsidP="00BB2545">
      <w:r>
        <w:t>La figue, la mandarine,</w:t>
      </w:r>
    </w:p>
    <w:p w14:paraId="3AFC820E" w14:textId="77777777" w:rsidR="00BB2545" w:rsidRDefault="00BB2545" w:rsidP="00BB2545">
      <w:r>
        <w:t>Le papier d’argent ou d’or,</w:t>
      </w:r>
    </w:p>
    <w:p w14:paraId="0416394B" w14:textId="77777777" w:rsidR="00BB2545" w:rsidRDefault="00BB2545" w:rsidP="00BB2545">
      <w:r>
        <w:t>Et la coquille marine,</w:t>
      </w:r>
    </w:p>
    <w:p w14:paraId="63A09C6E" w14:textId="77777777" w:rsidR="00BB2545" w:rsidRDefault="00BB2545" w:rsidP="00BB2545">
      <w:r>
        <w:t>Les bateaux sortant du port.</w:t>
      </w:r>
    </w:p>
    <w:p w14:paraId="239E0BEB" w14:textId="77777777" w:rsidR="00BB2545" w:rsidRDefault="00BB2545" w:rsidP="00BB2545"/>
    <w:p w14:paraId="013BF5B1" w14:textId="77777777" w:rsidR="00BB2545" w:rsidRDefault="00BB2545" w:rsidP="00BB2545">
      <w:r>
        <w:t>Les cowboys et les noisettes,</w:t>
      </w:r>
    </w:p>
    <w:p w14:paraId="744D2711" w14:textId="77777777" w:rsidR="00BB2545" w:rsidRDefault="00BB2545" w:rsidP="00BB2545">
      <w:r>
        <w:t>La craie et le caramel,</w:t>
      </w:r>
    </w:p>
    <w:p w14:paraId="4EE0B7FA" w14:textId="77777777" w:rsidR="00BB2545" w:rsidRDefault="00BB2545" w:rsidP="00BB2545">
      <w:r>
        <w:t>Les confettis de la fête,</w:t>
      </w:r>
    </w:p>
    <w:p w14:paraId="1DFEE07E" w14:textId="77777777" w:rsidR="00BB2545" w:rsidRDefault="00BB2545" w:rsidP="00BB2545">
      <w:r>
        <w:t>Les billes remplies de ciel.</w:t>
      </w:r>
    </w:p>
    <w:p w14:paraId="55F7001D" w14:textId="77777777" w:rsidR="00BB2545" w:rsidRDefault="00BB2545" w:rsidP="00BB2545"/>
    <w:p w14:paraId="7FCC372B" w14:textId="77777777" w:rsidR="00BB2545" w:rsidRDefault="00BB2545" w:rsidP="00BB2545">
      <w:r>
        <w:t>Les longs cheveux de ma mère,</w:t>
      </w:r>
    </w:p>
    <w:p w14:paraId="586D5645" w14:textId="77777777" w:rsidR="00BB2545" w:rsidRDefault="00BB2545" w:rsidP="00BB2545">
      <w:r>
        <w:t>Et les joues de mon papa.</w:t>
      </w:r>
    </w:p>
    <w:p w14:paraId="75937366" w14:textId="77777777" w:rsidR="00BB2545" w:rsidRDefault="00BB2545" w:rsidP="00BB2545">
      <w:r>
        <w:t>Les matins dans la lumière,</w:t>
      </w:r>
    </w:p>
    <w:p w14:paraId="34BF0432" w14:textId="77777777" w:rsidR="00BB2545" w:rsidRDefault="00BB2545" w:rsidP="00BB2545">
      <w:r>
        <w:t>La rose et le chocolat.</w:t>
      </w:r>
    </w:p>
    <w:p w14:paraId="1F10BA9F" w14:textId="77777777" w:rsidR="00BB2545" w:rsidRDefault="00BB2545" w:rsidP="00BB2545"/>
    <w:p w14:paraId="5FD43209" w14:textId="77777777" w:rsidR="00BB2545" w:rsidRDefault="00BB2545" w:rsidP="00BB2545">
      <w:pPr>
        <w:pStyle w:val="Auteur"/>
      </w:pPr>
      <w:r>
        <w:t>Pierre Gamarra</w:t>
      </w:r>
    </w:p>
    <w:p w14:paraId="5E12C87A" w14:textId="77777777" w:rsidR="00BB2545" w:rsidRPr="00E055BD" w:rsidRDefault="00BB2545" w:rsidP="00BB2545"/>
    <w:p w14:paraId="396A155C" w14:textId="1078B48B" w:rsidR="00F920FC" w:rsidRPr="00294023" w:rsidRDefault="00CA0A14" w:rsidP="00F920FC">
      <w:pPr>
        <w:pStyle w:val="Notation"/>
      </w:pPr>
      <w:bookmarkStart w:id="92" w:name="bookmark56"/>
      <w:r>
        <w:tab/>
      </w:r>
      <w:r>
        <w:tab/>
      </w:r>
      <w:r>
        <w:tab/>
        <w:t>10 points</w:t>
      </w:r>
    </w:p>
    <w:p w14:paraId="35C23D12" w14:textId="1F90C053" w:rsidR="00F920FC" w:rsidRDefault="00F920FC" w:rsidP="00F920FC">
      <w:pPr>
        <w:pStyle w:val="Titre1"/>
        <w:rPr>
          <w:b/>
        </w:rPr>
      </w:pPr>
      <w:r>
        <w:t>L</w:t>
      </w:r>
      <w:r w:rsidR="00B2673C">
        <w:rPr>
          <w:b/>
        </w:rPr>
        <w:t>’</w:t>
      </w:r>
      <w:r>
        <w:t>oiseau du Colorado</w:t>
      </w:r>
    </w:p>
    <w:bookmarkEnd w:id="92"/>
    <w:p w14:paraId="77AD9C6D" w14:textId="3A12AB93" w:rsidR="00F920FC" w:rsidRDefault="00F920FC" w:rsidP="00F920FC">
      <w:r w:rsidRPr="00294023">
        <w:t>L</w:t>
      </w:r>
      <w:r w:rsidR="00B2673C">
        <w:t>’</w:t>
      </w:r>
      <w:r w:rsidRPr="00294023">
        <w:t>oiseau d</w:t>
      </w:r>
      <w:r>
        <w:t>u Colorado</w:t>
      </w:r>
    </w:p>
    <w:p w14:paraId="5A56E6F9" w14:textId="77777777" w:rsidR="00F920FC" w:rsidRDefault="00F920FC" w:rsidP="00F920FC">
      <w:r>
        <w:t>Mange du miel et des gâteaux</w:t>
      </w:r>
    </w:p>
    <w:p w14:paraId="52E7D584" w14:textId="77777777" w:rsidR="00F920FC" w:rsidRDefault="00F920FC" w:rsidP="00F920FC">
      <w:r>
        <w:t>Du chocolat et des mandarines</w:t>
      </w:r>
    </w:p>
    <w:p w14:paraId="22F71AD9" w14:textId="77777777" w:rsidR="00F920FC" w:rsidRDefault="00F920FC" w:rsidP="00F920FC">
      <w:r>
        <w:t>Des dragées des nougatines</w:t>
      </w:r>
    </w:p>
    <w:p w14:paraId="7CCDADE7" w14:textId="77777777" w:rsidR="00F920FC" w:rsidRDefault="00F920FC" w:rsidP="00F920FC">
      <w:r>
        <w:t>Des framboises des roudoudous</w:t>
      </w:r>
    </w:p>
    <w:p w14:paraId="6C8E54CE" w14:textId="77777777" w:rsidR="00B2673C" w:rsidRDefault="00F920FC" w:rsidP="00F920FC">
      <w:r w:rsidRPr="00294023">
        <w:t>De la glace et du caramel mou</w:t>
      </w:r>
      <w:r w:rsidR="00B2673C">
        <w:t>.</w:t>
      </w:r>
    </w:p>
    <w:p w14:paraId="733072CD" w14:textId="65C25D9E" w:rsidR="00F920FC" w:rsidRPr="00294023" w:rsidRDefault="00F920FC" w:rsidP="00F920FC"/>
    <w:p w14:paraId="24B110B2" w14:textId="195164BC" w:rsidR="00F920FC" w:rsidRDefault="00F920FC" w:rsidP="00F920FC">
      <w:r w:rsidRPr="00294023">
        <w:t>L</w:t>
      </w:r>
      <w:r w:rsidR="00B2673C">
        <w:t>’</w:t>
      </w:r>
      <w:r>
        <w:t>oiseau du Colorado</w:t>
      </w:r>
    </w:p>
    <w:p w14:paraId="37DA37A2" w14:textId="77777777" w:rsidR="00F920FC" w:rsidRDefault="00F920FC" w:rsidP="00F920FC">
      <w:r>
        <w:t>Boit du champagne et du sirop</w:t>
      </w:r>
    </w:p>
    <w:p w14:paraId="499519D1" w14:textId="1E4BFF6E" w:rsidR="00F920FC" w:rsidRDefault="00F920FC" w:rsidP="00F920FC">
      <w:r w:rsidRPr="00294023">
        <w:t>Suc de fraise et lait d</w:t>
      </w:r>
      <w:r w:rsidR="00B2673C">
        <w:t>’</w:t>
      </w:r>
      <w:r>
        <w:t>autruche</w:t>
      </w:r>
    </w:p>
    <w:p w14:paraId="780C4A34" w14:textId="73997693" w:rsidR="00F920FC" w:rsidRDefault="00F920FC" w:rsidP="00F920FC">
      <w:r w:rsidRPr="00294023">
        <w:t>Jus d</w:t>
      </w:r>
      <w:r w:rsidR="00B2673C">
        <w:t>’</w:t>
      </w:r>
      <w:r w:rsidRPr="00294023">
        <w:t>ananas g</w:t>
      </w:r>
      <w:r>
        <w:t>lacé en cruche</w:t>
      </w:r>
    </w:p>
    <w:p w14:paraId="0A87A095" w14:textId="77777777" w:rsidR="00F920FC" w:rsidRDefault="00F920FC" w:rsidP="00F920FC">
      <w:r w:rsidRPr="00294023">
        <w:t>Sang de pêche et navet</w:t>
      </w:r>
    </w:p>
    <w:p w14:paraId="6386170C" w14:textId="77777777" w:rsidR="00B2673C" w:rsidRDefault="00F920FC" w:rsidP="00F920FC">
      <w:r w:rsidRPr="00294023">
        <w:t>Whisky menthe et café</w:t>
      </w:r>
      <w:r w:rsidR="00B2673C">
        <w:t>.</w:t>
      </w:r>
    </w:p>
    <w:p w14:paraId="721F18F9" w14:textId="6B1D7107" w:rsidR="00F920FC" w:rsidRPr="00294023" w:rsidRDefault="00F920FC" w:rsidP="00F920FC"/>
    <w:p w14:paraId="2E0E0B35" w14:textId="4349BFA4" w:rsidR="00F920FC" w:rsidRDefault="00F920FC" w:rsidP="00F920FC">
      <w:r w:rsidRPr="00294023">
        <w:t>L</w:t>
      </w:r>
      <w:r w:rsidR="00B2673C">
        <w:t>’</w:t>
      </w:r>
      <w:r>
        <w:t>oiseau du Colorado</w:t>
      </w:r>
    </w:p>
    <w:p w14:paraId="6BD0C8BE" w14:textId="77777777" w:rsidR="00F920FC" w:rsidRDefault="00F920FC" w:rsidP="00F920FC">
      <w:r>
        <w:t>Dans un grand lit fait dodo</w:t>
      </w:r>
    </w:p>
    <w:p w14:paraId="43B20EB8" w14:textId="4FA1F576" w:rsidR="00F920FC" w:rsidRDefault="00F920FC" w:rsidP="00F920FC">
      <w:r w:rsidRPr="00294023">
        <w:t>Puis il s</w:t>
      </w:r>
      <w:r w:rsidR="00B2673C">
        <w:t>’</w:t>
      </w:r>
      <w:r>
        <w:t>envole dans les nuages</w:t>
      </w:r>
    </w:p>
    <w:p w14:paraId="20EB7FB0" w14:textId="77777777" w:rsidR="00F920FC" w:rsidRDefault="00F920FC" w:rsidP="00F920FC">
      <w:r w:rsidRPr="00294023">
        <w:t>Pour regarder les images</w:t>
      </w:r>
    </w:p>
    <w:p w14:paraId="058E4A6C" w14:textId="77777777" w:rsidR="00F920FC" w:rsidRDefault="00F920FC" w:rsidP="00F920FC">
      <w:r>
        <w:t>Et jouer un bon moment</w:t>
      </w:r>
    </w:p>
    <w:p w14:paraId="6939338C" w14:textId="77777777" w:rsidR="00B2673C" w:rsidRDefault="00F920FC" w:rsidP="00F920FC">
      <w:r w:rsidRPr="00294023">
        <w:t>Avec la pluie et le beau temps</w:t>
      </w:r>
      <w:r w:rsidR="00B2673C">
        <w:t>.</w:t>
      </w:r>
    </w:p>
    <w:p w14:paraId="5F2FF8E8" w14:textId="2FE116EC" w:rsidR="00F920FC" w:rsidRPr="00E055BD" w:rsidRDefault="00F920FC" w:rsidP="00F920FC">
      <w:pPr>
        <w:pStyle w:val="Auteur"/>
      </w:pPr>
      <w:r w:rsidRPr="00E055BD">
        <w:t>Robert Desnos</w:t>
      </w:r>
    </w:p>
    <w:p w14:paraId="4E6CC1CF" w14:textId="6CE467E7" w:rsidR="00F920FC" w:rsidRPr="00BF16D2" w:rsidRDefault="00CA0A14" w:rsidP="00F920FC">
      <w:pPr>
        <w:pStyle w:val="Notation"/>
      </w:pPr>
      <w:bookmarkStart w:id="93" w:name="bookmark59"/>
      <w:r>
        <w:tab/>
      </w:r>
      <w:r>
        <w:tab/>
      </w:r>
      <w:r>
        <w:tab/>
        <w:t>10 points</w:t>
      </w:r>
    </w:p>
    <w:p w14:paraId="3D5400C2" w14:textId="633CD69C" w:rsidR="00F920FC" w:rsidRPr="00197F21" w:rsidRDefault="00F920FC" w:rsidP="00F920FC">
      <w:pPr>
        <w:pStyle w:val="Titre1"/>
      </w:pPr>
      <w:r w:rsidRPr="00197F21">
        <w:t>Les corridors où dort Anne qu</w:t>
      </w:r>
      <w:r w:rsidR="00B2673C">
        <w:t>’</w:t>
      </w:r>
      <w:r w:rsidRPr="00197F21">
        <w:t>on adore</w:t>
      </w:r>
    </w:p>
    <w:bookmarkEnd w:id="93"/>
    <w:p w14:paraId="1D8079C0" w14:textId="77777777" w:rsidR="00B2673C" w:rsidRDefault="00F920FC" w:rsidP="00F920FC">
      <w:r w:rsidRPr="00903F63">
        <w:t>La petite Anne</w:t>
      </w:r>
      <w:r w:rsidR="00B2673C">
        <w:t xml:space="preserve">, </w:t>
      </w:r>
      <w:r w:rsidRPr="00903F63">
        <w:t>quand elle dort</w:t>
      </w:r>
      <w:r w:rsidR="00B2673C">
        <w:t>,</w:t>
      </w:r>
    </w:p>
    <w:p w14:paraId="3B884168" w14:textId="77777777" w:rsidR="00B2673C" w:rsidRDefault="00F920FC" w:rsidP="00F920FC">
      <w:r w:rsidRPr="00903F63">
        <w:t>Où s</w:t>
      </w:r>
      <w:r w:rsidR="00B2673C">
        <w:t>’</w:t>
      </w:r>
      <w:r w:rsidRPr="00903F63">
        <w:t>en va-t-elle</w:t>
      </w:r>
      <w:r w:rsidR="00B2673C">
        <w:t> ?</w:t>
      </w:r>
    </w:p>
    <w:p w14:paraId="6FB077DE" w14:textId="77777777" w:rsidR="00B2673C" w:rsidRDefault="00F920FC" w:rsidP="00F920FC">
      <w:r w:rsidRPr="00903F63">
        <w:t>Est-elle dedans</w:t>
      </w:r>
      <w:r w:rsidR="00B2673C">
        <w:t xml:space="preserve">, </w:t>
      </w:r>
      <w:r w:rsidRPr="00903F63">
        <w:t>est-elle dehors</w:t>
      </w:r>
      <w:r w:rsidR="00B2673C">
        <w:t>,</w:t>
      </w:r>
    </w:p>
    <w:p w14:paraId="2718A588" w14:textId="77777777" w:rsidR="00B2673C" w:rsidRDefault="00F920FC" w:rsidP="00F920FC">
      <w:r w:rsidRPr="00903F63">
        <w:t>Et que fait-elle</w:t>
      </w:r>
      <w:r w:rsidR="00B2673C">
        <w:t> ?</w:t>
      </w:r>
    </w:p>
    <w:p w14:paraId="7B2A195D" w14:textId="4CB717CB" w:rsidR="00F920FC" w:rsidRPr="00903F63" w:rsidRDefault="00F920FC" w:rsidP="00F920FC"/>
    <w:p w14:paraId="17462963" w14:textId="77777777" w:rsidR="00B2673C" w:rsidRDefault="00F920FC" w:rsidP="00F920FC">
      <w:r w:rsidRPr="00903F63">
        <w:t>Pendant la récrée du sommeil</w:t>
      </w:r>
      <w:r w:rsidR="00B2673C">
        <w:t>,</w:t>
      </w:r>
    </w:p>
    <w:p w14:paraId="5A85D452" w14:textId="77777777" w:rsidR="00B2673C" w:rsidRDefault="00F920FC" w:rsidP="00F920FC">
      <w:r w:rsidRPr="00903F63">
        <w:t>A pas de loup</w:t>
      </w:r>
      <w:r w:rsidR="00B2673C">
        <w:t>,</w:t>
      </w:r>
    </w:p>
    <w:p w14:paraId="4B667A72" w14:textId="77777777" w:rsidR="00B2673C" w:rsidRDefault="00F920FC" w:rsidP="00F920FC">
      <w:r w:rsidRPr="00903F63">
        <w:t>Entre la Terre et le soleil</w:t>
      </w:r>
      <w:r w:rsidR="00B2673C">
        <w:t>,</w:t>
      </w:r>
    </w:p>
    <w:p w14:paraId="2DE7F402" w14:textId="77777777" w:rsidR="00B2673C" w:rsidRDefault="00F920FC" w:rsidP="00F920FC">
      <w:r w:rsidRPr="00903F63">
        <w:t>Anne est partout</w:t>
      </w:r>
      <w:r w:rsidR="00B2673C">
        <w:t>.</w:t>
      </w:r>
    </w:p>
    <w:p w14:paraId="2DE61054" w14:textId="20887472" w:rsidR="00F920FC" w:rsidRPr="00903F63" w:rsidRDefault="00F920FC" w:rsidP="00F920FC"/>
    <w:p w14:paraId="6E0D21C8" w14:textId="6D58C964" w:rsidR="00F920FC" w:rsidRDefault="00F920FC" w:rsidP="00F920FC">
      <w:r w:rsidRPr="00903F63">
        <w:t>Les pieds nus et à tire-d</w:t>
      </w:r>
      <w:r w:rsidR="00B2673C">
        <w:t>’</w:t>
      </w:r>
      <w:r>
        <w:t>aile</w:t>
      </w:r>
    </w:p>
    <w:p w14:paraId="08D5E980" w14:textId="77777777" w:rsidR="00F920FC" w:rsidRPr="00903F63" w:rsidRDefault="00F920FC" w:rsidP="00F920FC">
      <w:r w:rsidRPr="00903F63">
        <w:t>Anne va faire</w:t>
      </w:r>
    </w:p>
    <w:p w14:paraId="116B8016" w14:textId="77777777" w:rsidR="00F920FC" w:rsidRDefault="00F920FC" w:rsidP="00F920FC">
      <w:r w:rsidRPr="00903F63">
        <w:t>Les</w:t>
      </w:r>
      <w:r>
        <w:t xml:space="preserve"> quatre cent coups dans le ciel</w:t>
      </w:r>
    </w:p>
    <w:p w14:paraId="4F2C5CE4" w14:textId="77777777" w:rsidR="00B2673C" w:rsidRDefault="00F920FC" w:rsidP="00F920FC">
      <w:r w:rsidRPr="00903F63">
        <w:t>Anne s</w:t>
      </w:r>
      <w:r w:rsidR="00B2673C">
        <w:t>’</w:t>
      </w:r>
      <w:r w:rsidRPr="00903F63">
        <w:t>affaire</w:t>
      </w:r>
      <w:r w:rsidR="00B2673C">
        <w:t>.</w:t>
      </w:r>
    </w:p>
    <w:p w14:paraId="5B200B38" w14:textId="1604BF52" w:rsidR="00F920FC" w:rsidRPr="00903F63" w:rsidRDefault="00F920FC" w:rsidP="00F920FC"/>
    <w:p w14:paraId="7E84669B" w14:textId="77777777" w:rsidR="00B2673C" w:rsidRDefault="00F920FC" w:rsidP="00F920FC">
      <w:r w:rsidRPr="00903F63">
        <w:t>La petite Anne</w:t>
      </w:r>
      <w:r w:rsidR="00B2673C">
        <w:t xml:space="preserve">, </w:t>
      </w:r>
      <w:r w:rsidRPr="00903F63">
        <w:t>quand elle dort</w:t>
      </w:r>
      <w:r w:rsidR="00B2673C">
        <w:t>,</w:t>
      </w:r>
    </w:p>
    <w:p w14:paraId="5A1E6757" w14:textId="77777777" w:rsidR="00B2673C" w:rsidRDefault="00F920FC" w:rsidP="00F920FC">
      <w:r w:rsidRPr="00903F63">
        <w:t>Qui donc est-elle</w:t>
      </w:r>
      <w:r w:rsidR="00B2673C">
        <w:t> ?</w:t>
      </w:r>
    </w:p>
    <w:p w14:paraId="055BB2A2" w14:textId="77777777" w:rsidR="00B2673C" w:rsidRDefault="00F920FC" w:rsidP="00F920FC">
      <w:r w:rsidRPr="00903F63">
        <w:t>Qui dort</w:t>
      </w:r>
      <w:r w:rsidR="00B2673C">
        <w:t xml:space="preserve"> ? </w:t>
      </w:r>
      <w:r w:rsidRPr="00903F63">
        <w:t>Qui court par-dessus bord</w:t>
      </w:r>
      <w:r w:rsidR="00B2673C">
        <w:t> ?</w:t>
      </w:r>
    </w:p>
    <w:p w14:paraId="35E1234E" w14:textId="77777777" w:rsidR="00B2673C" w:rsidRDefault="00F920FC" w:rsidP="00F920FC">
      <w:r w:rsidRPr="00903F63">
        <w:t>Une autre</w:t>
      </w:r>
      <w:r w:rsidR="00B2673C">
        <w:t xml:space="preserve">, </w:t>
      </w:r>
      <w:r w:rsidRPr="00903F63">
        <w:t>et elle</w:t>
      </w:r>
      <w:r w:rsidR="00B2673C">
        <w:t>.</w:t>
      </w:r>
    </w:p>
    <w:p w14:paraId="720DAAE0" w14:textId="3DBA79D8" w:rsidR="00F920FC" w:rsidRPr="00903F63" w:rsidRDefault="00F920FC" w:rsidP="00F920FC"/>
    <w:p w14:paraId="393E9D55" w14:textId="77777777" w:rsidR="00B2673C" w:rsidRDefault="00F920FC" w:rsidP="00F920FC">
      <w:r w:rsidRPr="00903F63">
        <w:t>L</w:t>
      </w:r>
      <w:r w:rsidR="00B2673C">
        <w:t>’</w:t>
      </w:r>
      <w:r w:rsidRPr="00903F63">
        <w:t>autre dort et a des ailes</w:t>
      </w:r>
      <w:r w:rsidR="00B2673C">
        <w:t>,</w:t>
      </w:r>
    </w:p>
    <w:p w14:paraId="06603EA4" w14:textId="77777777" w:rsidR="00B2673C" w:rsidRDefault="00F920FC" w:rsidP="00F920FC">
      <w:r w:rsidRPr="00903F63">
        <w:t>Anne dans son lit</w:t>
      </w:r>
      <w:r w:rsidR="00B2673C">
        <w:t xml:space="preserve">, </w:t>
      </w:r>
      <w:r w:rsidRPr="00903F63">
        <w:t>Anne dans le ciel</w:t>
      </w:r>
      <w:r w:rsidR="00B2673C">
        <w:t>.</w:t>
      </w:r>
    </w:p>
    <w:p w14:paraId="1F3F3BB8" w14:textId="6EAD3892" w:rsidR="00F920FC" w:rsidRPr="00E055BD" w:rsidRDefault="00F920FC" w:rsidP="00F920FC">
      <w:pPr>
        <w:pStyle w:val="Auteur"/>
      </w:pPr>
      <w:r w:rsidRPr="00E055BD">
        <w:t>Claude Roy</w:t>
      </w:r>
    </w:p>
    <w:p w14:paraId="57E2CA73" w14:textId="3C15BD81" w:rsidR="00F920FC" w:rsidRPr="00BF16D2" w:rsidRDefault="00CA0A14" w:rsidP="00F920FC">
      <w:pPr>
        <w:pStyle w:val="Notation"/>
      </w:pPr>
      <w:bookmarkStart w:id="94" w:name="bookmark61"/>
      <w:r>
        <w:tab/>
      </w:r>
      <w:r>
        <w:tab/>
      </w:r>
      <w:r>
        <w:tab/>
        <w:t>10 points</w:t>
      </w:r>
    </w:p>
    <w:p w14:paraId="327D77FE" w14:textId="77777777" w:rsidR="00F920FC" w:rsidRDefault="00F920FC" w:rsidP="00F920FC">
      <w:pPr>
        <w:pStyle w:val="Titre1"/>
        <w:rPr>
          <w:b/>
        </w:rPr>
      </w:pPr>
      <w:r>
        <w:t>Cavalcade</w:t>
      </w:r>
    </w:p>
    <w:bookmarkEnd w:id="94"/>
    <w:p w14:paraId="1271196D" w14:textId="77777777" w:rsidR="00F920FC" w:rsidRDefault="00F920FC" w:rsidP="00AD3954">
      <w:r>
        <w:t>Un cheval de lune</w:t>
      </w:r>
    </w:p>
    <w:p w14:paraId="17E92F62" w14:textId="77777777" w:rsidR="00F920FC" w:rsidRDefault="00F920FC" w:rsidP="00AD3954">
      <w:r>
        <w:t>Courait sur le sable</w:t>
      </w:r>
    </w:p>
    <w:p w14:paraId="67CB92B3" w14:textId="58CE7886" w:rsidR="00F920FC" w:rsidRDefault="00F920FC" w:rsidP="00AD3954">
      <w:r w:rsidRPr="00903F63">
        <w:t>Un poulain d</w:t>
      </w:r>
      <w:r w:rsidR="00B2673C">
        <w:t>’</w:t>
      </w:r>
      <w:r>
        <w:t>écume</w:t>
      </w:r>
    </w:p>
    <w:p w14:paraId="0333DF17" w14:textId="77777777" w:rsidR="00B2673C" w:rsidRDefault="00F920FC" w:rsidP="00AD3954">
      <w:r w:rsidRPr="00903F63">
        <w:t>Trottait sur la grève</w:t>
      </w:r>
      <w:r w:rsidR="00B2673C">
        <w:t>,</w:t>
      </w:r>
    </w:p>
    <w:p w14:paraId="320EBAF4" w14:textId="77777777" w:rsidR="00B2673C" w:rsidRDefault="00F920FC" w:rsidP="00AD3954">
      <w:r w:rsidRPr="00903F63">
        <w:t>Au trot</w:t>
      </w:r>
      <w:r w:rsidR="00B2673C">
        <w:t xml:space="preserve">, </w:t>
      </w:r>
      <w:r w:rsidRPr="00903F63">
        <w:t>au trot</w:t>
      </w:r>
      <w:r w:rsidR="00B2673C">
        <w:t xml:space="preserve">, </w:t>
      </w:r>
      <w:r w:rsidRPr="00903F63">
        <w:t>au galop</w:t>
      </w:r>
      <w:r w:rsidR="00B2673C">
        <w:t>.</w:t>
      </w:r>
    </w:p>
    <w:p w14:paraId="7FC1D772" w14:textId="35FC7B30" w:rsidR="00F920FC" w:rsidRPr="00903F63" w:rsidRDefault="00F920FC" w:rsidP="00AD3954"/>
    <w:p w14:paraId="4A731FFB" w14:textId="0B27E218" w:rsidR="00F920FC" w:rsidRDefault="00F920FC" w:rsidP="00AD3954">
      <w:r w:rsidRPr="00903F63">
        <w:t>Un cheval d</w:t>
      </w:r>
      <w:r w:rsidR="00B2673C">
        <w:t>’</w:t>
      </w:r>
      <w:r>
        <w:t>ivoire</w:t>
      </w:r>
    </w:p>
    <w:p w14:paraId="3B5A45BA" w14:textId="77777777" w:rsidR="00B2673C" w:rsidRDefault="00F920FC" w:rsidP="00AD3954">
      <w:r w:rsidRPr="00903F63">
        <w:t>Courait dans le soir</w:t>
      </w:r>
      <w:r w:rsidR="00B2673C">
        <w:t>,</w:t>
      </w:r>
    </w:p>
    <w:p w14:paraId="0FFF6B13" w14:textId="4C3228F6" w:rsidR="00F920FC" w:rsidRDefault="00F920FC" w:rsidP="00AD3954">
      <w:r>
        <w:t>Un cavalier rouge</w:t>
      </w:r>
    </w:p>
    <w:p w14:paraId="1E396D13" w14:textId="77777777" w:rsidR="00B2673C" w:rsidRDefault="00F920FC" w:rsidP="00AD3954">
      <w:r w:rsidRPr="00903F63">
        <w:t>Traversait l</w:t>
      </w:r>
      <w:r w:rsidR="00B2673C">
        <w:t>’</w:t>
      </w:r>
      <w:r w:rsidRPr="00903F63">
        <w:t>automne</w:t>
      </w:r>
      <w:r w:rsidR="00B2673C">
        <w:t>,</w:t>
      </w:r>
    </w:p>
    <w:p w14:paraId="1320552C" w14:textId="77777777" w:rsidR="00B2673C" w:rsidRDefault="00F920FC" w:rsidP="00AD3954">
      <w:r w:rsidRPr="00903F63">
        <w:t>Au trot</w:t>
      </w:r>
      <w:r w:rsidR="00B2673C">
        <w:t xml:space="preserve">, </w:t>
      </w:r>
      <w:r w:rsidRPr="00903F63">
        <w:t>au trot</w:t>
      </w:r>
      <w:r w:rsidR="00B2673C">
        <w:t xml:space="preserve">, </w:t>
      </w:r>
      <w:r w:rsidRPr="00903F63">
        <w:t>au galop</w:t>
      </w:r>
      <w:r w:rsidR="00B2673C">
        <w:t>.</w:t>
      </w:r>
    </w:p>
    <w:p w14:paraId="490AD16B" w14:textId="2BAC7C11" w:rsidR="00F920FC" w:rsidRPr="00903F63" w:rsidRDefault="00F920FC" w:rsidP="00AD3954"/>
    <w:p w14:paraId="3F10C84B" w14:textId="77777777" w:rsidR="00F920FC" w:rsidRDefault="00F920FC" w:rsidP="00AD3954">
      <w:r>
        <w:t>Un cheval de pluie</w:t>
      </w:r>
    </w:p>
    <w:p w14:paraId="01E0B799" w14:textId="77777777" w:rsidR="00F920FC" w:rsidRDefault="00F920FC" w:rsidP="00AD3954">
      <w:r>
        <w:t>Courait dans la nuit</w:t>
      </w:r>
    </w:p>
    <w:p w14:paraId="24F00D99" w14:textId="77777777" w:rsidR="00F920FC" w:rsidRDefault="00F920FC" w:rsidP="00AD3954">
      <w:r>
        <w:t>Un coursier de verre</w:t>
      </w:r>
    </w:p>
    <w:p w14:paraId="764D1AE6" w14:textId="77777777" w:rsidR="00B2673C" w:rsidRDefault="00F920FC" w:rsidP="00AD3954">
      <w:r w:rsidRPr="00903F63">
        <w:t>Labourait la mer</w:t>
      </w:r>
      <w:r w:rsidR="00B2673C">
        <w:t>,</w:t>
      </w:r>
    </w:p>
    <w:p w14:paraId="3F9AAAAB" w14:textId="77777777" w:rsidR="00B2673C" w:rsidRDefault="00F920FC" w:rsidP="00AD3954">
      <w:r w:rsidRPr="00903F63">
        <w:t>Au trot</w:t>
      </w:r>
      <w:r w:rsidR="00B2673C">
        <w:t xml:space="preserve">, </w:t>
      </w:r>
      <w:r w:rsidRPr="00903F63">
        <w:t>au trot</w:t>
      </w:r>
      <w:r w:rsidR="00B2673C">
        <w:t xml:space="preserve">, </w:t>
      </w:r>
      <w:r w:rsidRPr="00903F63">
        <w:t>au galop</w:t>
      </w:r>
      <w:r w:rsidR="00B2673C">
        <w:t>.</w:t>
      </w:r>
    </w:p>
    <w:p w14:paraId="0010810F" w14:textId="32389436" w:rsidR="00F920FC" w:rsidRPr="00903F63" w:rsidRDefault="00F920FC" w:rsidP="00AD3954"/>
    <w:p w14:paraId="1433DE2A" w14:textId="77777777" w:rsidR="00F920FC" w:rsidRDefault="00F920FC" w:rsidP="00AD3954">
      <w:r w:rsidRPr="00903F63">
        <w:t>Et tous le</w:t>
      </w:r>
      <w:r>
        <w:t>s enfants</w:t>
      </w:r>
    </w:p>
    <w:p w14:paraId="24DEB033" w14:textId="77777777" w:rsidR="00F920FC" w:rsidRDefault="00F920FC" w:rsidP="00AD3954">
      <w:r>
        <w:t>Poursuivaient en rêve</w:t>
      </w:r>
    </w:p>
    <w:p w14:paraId="0E1A6BD7" w14:textId="77777777" w:rsidR="00F920FC" w:rsidRDefault="00F920FC" w:rsidP="00AD3954">
      <w:r>
        <w:t>Toutes ces crinières</w:t>
      </w:r>
    </w:p>
    <w:p w14:paraId="734B6114" w14:textId="77777777" w:rsidR="00B2673C" w:rsidRDefault="00F920FC" w:rsidP="00AD3954">
      <w:r w:rsidRPr="00903F63">
        <w:t>Libres dans le vent</w:t>
      </w:r>
      <w:r w:rsidR="00B2673C">
        <w:t>,</w:t>
      </w:r>
    </w:p>
    <w:p w14:paraId="606A2BE6" w14:textId="77777777" w:rsidR="00B2673C" w:rsidRDefault="00F920FC" w:rsidP="00AD3954">
      <w:r w:rsidRPr="00903F63">
        <w:t>Au trot</w:t>
      </w:r>
      <w:r w:rsidR="00B2673C">
        <w:t xml:space="preserve">, </w:t>
      </w:r>
      <w:r w:rsidRPr="00903F63">
        <w:t>au trot</w:t>
      </w:r>
      <w:r w:rsidR="00B2673C">
        <w:t xml:space="preserve">, </w:t>
      </w:r>
      <w:r w:rsidRPr="00903F63">
        <w:t>au galop</w:t>
      </w:r>
      <w:r w:rsidR="00B2673C">
        <w:t>.</w:t>
      </w:r>
    </w:p>
    <w:p w14:paraId="3783A61F" w14:textId="0E54A5D2" w:rsidR="00F920FC" w:rsidRPr="00E055BD" w:rsidRDefault="00F920FC" w:rsidP="00F920FC">
      <w:pPr>
        <w:pStyle w:val="Auteur"/>
      </w:pPr>
      <w:r w:rsidRPr="00E055BD">
        <w:t>Louis Guillaume</w:t>
      </w:r>
    </w:p>
    <w:p w14:paraId="5088C2AF" w14:textId="04D37B27" w:rsidR="00F920FC" w:rsidRPr="005C0104" w:rsidRDefault="00CA0A14" w:rsidP="00F920FC">
      <w:pPr>
        <w:pStyle w:val="Notation"/>
      </w:pPr>
      <w:bookmarkStart w:id="95" w:name="bookmark66"/>
      <w:r>
        <w:tab/>
      </w:r>
      <w:r>
        <w:tab/>
      </w:r>
      <w:r>
        <w:tab/>
        <w:t>10 points</w:t>
      </w:r>
    </w:p>
    <w:p w14:paraId="29A1A218" w14:textId="57D23586" w:rsidR="00F920FC" w:rsidRDefault="00F920FC" w:rsidP="00F920FC">
      <w:pPr>
        <w:pStyle w:val="Titre1"/>
        <w:rPr>
          <w:b/>
        </w:rPr>
      </w:pPr>
      <w:r>
        <w:t>L</w:t>
      </w:r>
      <w:r w:rsidR="00B2673C">
        <w:rPr>
          <w:b/>
        </w:rPr>
        <w:t>’</w:t>
      </w:r>
      <w:r>
        <w:t>oiseau voyou</w:t>
      </w:r>
    </w:p>
    <w:bookmarkEnd w:id="95"/>
    <w:p w14:paraId="38D4497D" w14:textId="3938B2F4" w:rsidR="00F920FC" w:rsidRDefault="00F920FC" w:rsidP="00F920FC">
      <w:r w:rsidRPr="000827B4">
        <w:t>Le chat qui marche l</w:t>
      </w:r>
      <w:r w:rsidR="00B2673C">
        <w:t>’</w:t>
      </w:r>
      <w:r>
        <w:t>air de rien</w:t>
      </w:r>
    </w:p>
    <w:p w14:paraId="431400EC" w14:textId="77777777" w:rsidR="00F920FC" w:rsidRDefault="00F920FC" w:rsidP="00F920FC">
      <w:r w:rsidRPr="000827B4">
        <w:t>voulait se mettre s</w:t>
      </w:r>
      <w:r>
        <w:t>ous la dent</w:t>
      </w:r>
    </w:p>
    <w:p w14:paraId="717446A2" w14:textId="73E8751D" w:rsidR="00F920FC" w:rsidRDefault="00F920FC" w:rsidP="00F920FC">
      <w:r w:rsidRPr="000827B4">
        <w:t>l</w:t>
      </w:r>
      <w:r w:rsidR="00B2673C">
        <w:t>’</w:t>
      </w:r>
      <w:r w:rsidRPr="000827B4">
        <w:t>oiseau qui vit de l</w:t>
      </w:r>
      <w:r w:rsidR="00B2673C">
        <w:t>’</w:t>
      </w:r>
      <w:r>
        <w:t>air du temps</w:t>
      </w:r>
    </w:p>
    <w:p w14:paraId="14C69A15" w14:textId="77777777" w:rsidR="00F920FC" w:rsidRDefault="00F920FC" w:rsidP="00F920FC">
      <w:r w:rsidRPr="000827B4">
        <w:t>oiseau voyou oiseau vaurien</w:t>
      </w:r>
    </w:p>
    <w:p w14:paraId="2211DA64" w14:textId="77777777" w:rsidR="00F920FC" w:rsidRPr="000827B4" w:rsidRDefault="00F920FC" w:rsidP="00F920FC"/>
    <w:p w14:paraId="21F4021A" w14:textId="6EEC5383" w:rsidR="00F920FC" w:rsidRDefault="00F920FC" w:rsidP="00F920FC">
      <w:r w:rsidRPr="000827B4">
        <w:t>Mais plus futé l</w:t>
      </w:r>
      <w:r w:rsidR="00B2673C">
        <w:t>’</w:t>
      </w:r>
      <w:r>
        <w:t>oiseau lanlaire</w:t>
      </w:r>
    </w:p>
    <w:p w14:paraId="290155C5" w14:textId="46E33D91" w:rsidR="00F920FC" w:rsidRDefault="00F920FC" w:rsidP="00F920FC">
      <w:r w:rsidRPr="000827B4">
        <w:t>n</w:t>
      </w:r>
      <w:r w:rsidR="00B2673C">
        <w:t>’</w:t>
      </w:r>
      <w:r w:rsidRPr="000827B4">
        <w:t>a pas sa langue dans sa poche</w:t>
      </w:r>
    </w:p>
    <w:p w14:paraId="3344347E" w14:textId="77777777" w:rsidR="00F920FC" w:rsidRDefault="00F920FC" w:rsidP="00F920FC">
      <w:r w:rsidRPr="000827B4">
        <w:t>et siffle clair comme eau de roche</w:t>
      </w:r>
    </w:p>
    <w:p w14:paraId="1DF29741" w14:textId="77777777" w:rsidR="00B2673C" w:rsidRDefault="00F920FC" w:rsidP="00F920FC">
      <w:r w:rsidRPr="000827B4">
        <w:t>un petit air entre deux airs</w:t>
      </w:r>
      <w:r w:rsidR="00B2673C">
        <w:t>.</w:t>
      </w:r>
    </w:p>
    <w:p w14:paraId="11D421EB" w14:textId="1E7C3464" w:rsidR="00F920FC" w:rsidRPr="000827B4" w:rsidRDefault="00F920FC" w:rsidP="00F920FC"/>
    <w:p w14:paraId="1225ED65" w14:textId="0758CB6C" w:rsidR="00F920FC" w:rsidRDefault="00F920FC" w:rsidP="00F920FC">
      <w:r w:rsidRPr="000827B4">
        <w:t>Un petit air pour changer d</w:t>
      </w:r>
      <w:r w:rsidR="00B2673C">
        <w:t>’</w:t>
      </w:r>
      <w:r w:rsidRPr="000827B4">
        <w:t>air</w:t>
      </w:r>
    </w:p>
    <w:p w14:paraId="5410F7EF" w14:textId="0777C165" w:rsidR="00F920FC" w:rsidRDefault="00F920FC" w:rsidP="00F920FC">
      <w:r w:rsidRPr="000827B4">
        <w:t>et s</w:t>
      </w:r>
      <w:r w:rsidR="00B2673C">
        <w:t>’</w:t>
      </w:r>
      <w:r w:rsidRPr="000827B4">
        <w:t>en aller voir du pays</w:t>
      </w:r>
    </w:p>
    <w:p w14:paraId="2A04672A" w14:textId="5ABF9292" w:rsidR="00F920FC" w:rsidRDefault="00F920FC" w:rsidP="00F920FC">
      <w:r w:rsidRPr="000827B4">
        <w:t>un petit air qu</w:t>
      </w:r>
      <w:r w:rsidR="00B2673C">
        <w:t>’</w:t>
      </w:r>
      <w:r w:rsidRPr="000827B4">
        <w:t>il a appris</w:t>
      </w:r>
    </w:p>
    <w:p w14:paraId="05F679D9" w14:textId="3AD28677" w:rsidR="00F920FC" w:rsidRDefault="00F920FC" w:rsidP="00F920FC">
      <w:r w:rsidRPr="000827B4">
        <w:t>à force de voler en l</w:t>
      </w:r>
      <w:r w:rsidR="00B2673C">
        <w:t>’</w:t>
      </w:r>
      <w:r w:rsidRPr="000827B4">
        <w:t>air</w:t>
      </w:r>
    </w:p>
    <w:p w14:paraId="5BAD272A" w14:textId="77777777" w:rsidR="00F920FC" w:rsidRPr="000827B4" w:rsidRDefault="00F920FC" w:rsidP="00F920FC"/>
    <w:p w14:paraId="1CC44BFA" w14:textId="737E2649" w:rsidR="00F920FC" w:rsidRDefault="00F920FC" w:rsidP="00F920FC">
      <w:r w:rsidRPr="000827B4">
        <w:t>Faisant celui qui n</w:t>
      </w:r>
      <w:r w:rsidR="00B2673C">
        <w:t>’</w:t>
      </w:r>
      <w:r w:rsidRPr="000827B4">
        <w:t>a pas l</w:t>
      </w:r>
      <w:r w:rsidR="00B2673C">
        <w:t>’</w:t>
      </w:r>
      <w:r w:rsidRPr="000827B4">
        <w:t>air</w:t>
      </w:r>
    </w:p>
    <w:p w14:paraId="0E806EBA" w14:textId="77777777" w:rsidR="00B2673C" w:rsidRDefault="00F920FC" w:rsidP="00F920FC">
      <w:r w:rsidRPr="000827B4">
        <w:t>le chat prend l</w:t>
      </w:r>
      <w:r w:rsidR="00B2673C">
        <w:t>’</w:t>
      </w:r>
      <w:r w:rsidRPr="000827B4">
        <w:t>air indifférent</w:t>
      </w:r>
      <w:r w:rsidR="00B2673C">
        <w:t>.</w:t>
      </w:r>
    </w:p>
    <w:p w14:paraId="69A02584" w14:textId="01E37808" w:rsidR="00F920FC" w:rsidRDefault="00F920FC" w:rsidP="00F920FC">
      <w:r w:rsidRPr="000827B4">
        <w:t>L</w:t>
      </w:r>
      <w:r w:rsidR="00B2673C">
        <w:t>’</w:t>
      </w:r>
      <w:r w:rsidRPr="000827B4">
        <w:t>oiseau s</w:t>
      </w:r>
      <w:r w:rsidR="00B2673C">
        <w:t>’</w:t>
      </w:r>
      <w:r w:rsidRPr="000827B4">
        <w:t>estime bien content</w:t>
      </w:r>
    </w:p>
    <w:p w14:paraId="2C78F2E4" w14:textId="77777777" w:rsidR="00B2673C" w:rsidRDefault="00F920FC" w:rsidP="00F920FC">
      <w:r w:rsidRPr="000827B4">
        <w:t>et se déguise en courant d</w:t>
      </w:r>
      <w:r w:rsidR="00B2673C">
        <w:t>’</w:t>
      </w:r>
      <w:r w:rsidRPr="000827B4">
        <w:t>air</w:t>
      </w:r>
      <w:r w:rsidR="00B2673C">
        <w:t>.</w:t>
      </w:r>
    </w:p>
    <w:p w14:paraId="13E57CD1" w14:textId="16574183" w:rsidR="00F920FC" w:rsidRPr="00E055BD" w:rsidRDefault="00F920FC" w:rsidP="00F920FC">
      <w:pPr>
        <w:pStyle w:val="Auteur"/>
      </w:pPr>
      <w:r w:rsidRPr="00E055BD">
        <w:t>Claude Roy</w:t>
      </w:r>
    </w:p>
    <w:p w14:paraId="65F2184B" w14:textId="31F43B04" w:rsidR="00F920FC" w:rsidRPr="00BF16D2" w:rsidRDefault="00CA0A14" w:rsidP="00F920FC">
      <w:pPr>
        <w:pStyle w:val="Notation"/>
      </w:pPr>
      <w:bookmarkStart w:id="96" w:name="bookmark74"/>
      <w:r>
        <w:tab/>
      </w:r>
      <w:r>
        <w:tab/>
      </w:r>
      <w:r>
        <w:tab/>
        <w:t>10 points</w:t>
      </w:r>
    </w:p>
    <w:p w14:paraId="139AE232" w14:textId="77777777" w:rsidR="00F920FC" w:rsidRDefault="00F920FC" w:rsidP="00F920FC">
      <w:pPr>
        <w:pStyle w:val="Titre1"/>
        <w:rPr>
          <w:b/>
        </w:rPr>
      </w:pPr>
      <w:r>
        <w:t>Le dilemme</w:t>
      </w:r>
    </w:p>
    <w:bookmarkEnd w:id="96"/>
    <w:p w14:paraId="37E44FB0" w14:textId="027C946E" w:rsidR="00F920FC" w:rsidRDefault="00F920FC" w:rsidP="00F920FC">
      <w:r w:rsidRPr="000B0689">
        <w:t>J</w:t>
      </w:r>
      <w:r w:rsidR="00B2673C">
        <w:t>’</w:t>
      </w:r>
      <w:r w:rsidRPr="000B0689">
        <w:t>ai vu des barreaux</w:t>
      </w:r>
    </w:p>
    <w:p w14:paraId="4CD1DD44" w14:textId="22D440B8" w:rsidR="00F920FC" w:rsidRDefault="00F920FC" w:rsidP="00F920FC">
      <w:r w:rsidRPr="000B0689">
        <w:t>je m</w:t>
      </w:r>
      <w:r w:rsidR="00B2673C">
        <w:t>’</w:t>
      </w:r>
      <w:r w:rsidRPr="000B0689">
        <w:t>y suis heurté</w:t>
      </w:r>
    </w:p>
    <w:p w14:paraId="440006A3" w14:textId="77777777" w:rsidR="00B2673C" w:rsidRDefault="00F920FC" w:rsidP="00F920FC">
      <w:r w:rsidRPr="000B0689">
        <w:t>c</w:t>
      </w:r>
      <w:r w:rsidR="00B2673C">
        <w:t>’</w:t>
      </w:r>
      <w:r w:rsidRPr="000B0689">
        <w:t>était l</w:t>
      </w:r>
      <w:r w:rsidR="00B2673C">
        <w:t>’</w:t>
      </w:r>
      <w:r w:rsidRPr="000B0689">
        <w:t>esprit pur</w:t>
      </w:r>
      <w:r w:rsidR="00B2673C">
        <w:t>.</w:t>
      </w:r>
    </w:p>
    <w:p w14:paraId="02FFC0C2" w14:textId="25F1B02A" w:rsidR="00F920FC" w:rsidRPr="000B0689" w:rsidRDefault="00F920FC" w:rsidP="00F920FC"/>
    <w:p w14:paraId="28927984" w14:textId="481D067D" w:rsidR="00F920FC" w:rsidRDefault="00F920FC" w:rsidP="00F920FC">
      <w:r w:rsidRPr="000B0689">
        <w:t>J</w:t>
      </w:r>
      <w:r w:rsidR="00B2673C">
        <w:t>’</w:t>
      </w:r>
      <w:r w:rsidRPr="000B0689">
        <w:t>ai vu des poireaux</w:t>
      </w:r>
    </w:p>
    <w:p w14:paraId="164C88C9" w14:textId="77777777" w:rsidR="00F920FC" w:rsidRDefault="00F920FC" w:rsidP="00F920FC">
      <w:r w:rsidRPr="000B0689">
        <w:t>je les ai mangés</w:t>
      </w:r>
    </w:p>
    <w:p w14:paraId="354038E5" w14:textId="77777777" w:rsidR="00B2673C" w:rsidRDefault="00F920FC" w:rsidP="00F920FC">
      <w:r w:rsidRPr="000B0689">
        <w:t>c</w:t>
      </w:r>
      <w:r w:rsidR="00B2673C">
        <w:t>’</w:t>
      </w:r>
      <w:r w:rsidRPr="000B0689">
        <w:t>était la nature</w:t>
      </w:r>
      <w:r w:rsidR="00B2673C">
        <w:t>.</w:t>
      </w:r>
    </w:p>
    <w:p w14:paraId="51C2F001" w14:textId="4DBBB5F4" w:rsidR="00F920FC" w:rsidRPr="000B0689" w:rsidRDefault="00F920FC" w:rsidP="00F920FC"/>
    <w:p w14:paraId="428CE23E" w14:textId="77777777" w:rsidR="00B2673C" w:rsidRDefault="00F920FC" w:rsidP="00F920FC">
      <w:r w:rsidRPr="000B0689">
        <w:t>Pas plus avancé</w:t>
      </w:r>
      <w:r w:rsidR="00B2673C">
        <w:t> !</w:t>
      </w:r>
    </w:p>
    <w:p w14:paraId="096DF3AE" w14:textId="6B23414C" w:rsidR="00F920FC" w:rsidRDefault="00F920FC" w:rsidP="00F920FC">
      <w:r>
        <w:t>Toujours des barreaux</w:t>
      </w:r>
    </w:p>
    <w:p w14:paraId="25BABA2A" w14:textId="77777777" w:rsidR="00B2673C" w:rsidRDefault="00F920FC" w:rsidP="00F920FC">
      <w:r w:rsidRPr="000B0689">
        <w:t>toujours des poireaux</w:t>
      </w:r>
      <w:r w:rsidR="00B2673C">
        <w:t> !</w:t>
      </w:r>
    </w:p>
    <w:p w14:paraId="19C39177" w14:textId="63A756D3" w:rsidR="00F920FC" w:rsidRPr="000B0689" w:rsidRDefault="00F920FC" w:rsidP="00F920FC"/>
    <w:p w14:paraId="7EB04FDA" w14:textId="07579A5D" w:rsidR="00F920FC" w:rsidRDefault="00F920FC" w:rsidP="00F920FC">
      <w:r w:rsidRPr="000B0689">
        <w:t>Ah</w:t>
      </w:r>
      <w:r w:rsidR="00B2673C">
        <w:t xml:space="preserve"> ! </w:t>
      </w:r>
      <w:r>
        <w:t>si je pouvais</w:t>
      </w:r>
    </w:p>
    <w:p w14:paraId="4CF4654A" w14:textId="77777777" w:rsidR="00F920FC" w:rsidRDefault="00F920FC" w:rsidP="00F920FC">
      <w:r>
        <w:t>laisser les poireaux</w:t>
      </w:r>
    </w:p>
    <w:p w14:paraId="56DEB4E7" w14:textId="77777777" w:rsidR="00F920FC" w:rsidRDefault="00F920FC" w:rsidP="00F920FC">
      <w:r>
        <w:t>d</w:t>
      </w:r>
      <w:r w:rsidRPr="000B0689">
        <w:t>errière les barreaux</w:t>
      </w:r>
    </w:p>
    <w:p w14:paraId="38CEE6C6" w14:textId="77777777" w:rsidR="00F920FC" w:rsidRDefault="00F920FC" w:rsidP="00F920FC">
      <w:r w:rsidRPr="000B0689">
        <w:t>la clé sous la porte</w:t>
      </w:r>
    </w:p>
    <w:p w14:paraId="74780022" w14:textId="77777777" w:rsidR="00F920FC" w:rsidRDefault="00F920FC" w:rsidP="00F920FC">
      <w:r w:rsidRPr="000B0689">
        <w:t>et partir ailleurs</w:t>
      </w:r>
    </w:p>
    <w:p w14:paraId="30B936A6" w14:textId="77777777" w:rsidR="00B2673C" w:rsidRDefault="00F920FC" w:rsidP="00F920FC">
      <w:r w:rsidRPr="000B0689">
        <w:t>parler d</w:t>
      </w:r>
      <w:r w:rsidR="00B2673C">
        <w:t>’</w:t>
      </w:r>
      <w:r w:rsidRPr="000B0689">
        <w:t>autre chose</w:t>
      </w:r>
      <w:r w:rsidR="00B2673C">
        <w:t> !</w:t>
      </w:r>
    </w:p>
    <w:p w14:paraId="2B9F2433" w14:textId="64DA95FF" w:rsidR="00F920FC" w:rsidRPr="00E055BD" w:rsidRDefault="00F920FC" w:rsidP="00F920FC">
      <w:pPr>
        <w:pStyle w:val="Auteur"/>
      </w:pPr>
      <w:r w:rsidRPr="00E055BD">
        <w:t>Jean Tardieu</w:t>
      </w:r>
    </w:p>
    <w:p w14:paraId="133C7153" w14:textId="2CD5A7C9" w:rsidR="00F920FC" w:rsidRPr="00E055BD" w:rsidRDefault="00CA0A14" w:rsidP="00F920FC">
      <w:pPr>
        <w:pStyle w:val="Notation"/>
      </w:pPr>
      <w:bookmarkStart w:id="97" w:name="bookmark75"/>
      <w:r>
        <w:tab/>
      </w:r>
      <w:r>
        <w:tab/>
      </w:r>
      <w:r>
        <w:tab/>
        <w:t>10 points</w:t>
      </w:r>
    </w:p>
    <w:p w14:paraId="10D44ADB" w14:textId="77777777" w:rsidR="00F920FC" w:rsidRPr="00E055BD" w:rsidRDefault="00F920FC" w:rsidP="00F920FC">
      <w:pPr>
        <w:pStyle w:val="Titre1"/>
      </w:pPr>
      <w:r w:rsidRPr="00E055BD">
        <w:t>Le globe</w:t>
      </w:r>
      <w:bookmarkEnd w:id="97"/>
    </w:p>
    <w:p w14:paraId="1007D5C3" w14:textId="77777777" w:rsidR="00B2673C" w:rsidRDefault="00F920FC" w:rsidP="00F920FC">
      <w:r w:rsidRPr="000B0689">
        <w:t>Offrons le globe aux enfants</w:t>
      </w:r>
      <w:r w:rsidR="00B2673C">
        <w:t xml:space="preserve">, </w:t>
      </w:r>
      <w:r w:rsidRPr="000B0689">
        <w:t>au moins pour une journée</w:t>
      </w:r>
      <w:r w:rsidR="00B2673C">
        <w:t>.</w:t>
      </w:r>
    </w:p>
    <w:p w14:paraId="65B95E04" w14:textId="5B9220F9" w:rsidR="00F920FC" w:rsidRPr="000B0689" w:rsidRDefault="00F920FC" w:rsidP="00F920FC">
      <w:r w:rsidRPr="000B0689">
        <w:t>Donnons-leur afin qu</w:t>
      </w:r>
      <w:r w:rsidR="00B2673C">
        <w:t>’</w:t>
      </w:r>
      <w:r w:rsidRPr="000B0689">
        <w:t>ils en jouent comme d</w:t>
      </w:r>
      <w:r w:rsidR="00B2673C">
        <w:t>’</w:t>
      </w:r>
      <w:r w:rsidRPr="000B0689">
        <w:t>un ballon multicolore</w:t>
      </w:r>
    </w:p>
    <w:p w14:paraId="5EB5C246" w14:textId="77777777" w:rsidR="00B2673C" w:rsidRDefault="00F920FC" w:rsidP="00F920FC">
      <w:r w:rsidRPr="000B0689">
        <w:t>Pour qu</w:t>
      </w:r>
      <w:r w:rsidR="00B2673C">
        <w:t>’</w:t>
      </w:r>
      <w:r w:rsidRPr="000B0689">
        <w:t>ils jouent en chantant parmi les étoiles</w:t>
      </w:r>
      <w:r w:rsidR="00B2673C">
        <w:t>.</w:t>
      </w:r>
    </w:p>
    <w:p w14:paraId="1C4895EF" w14:textId="77777777" w:rsidR="00B2673C" w:rsidRDefault="00F920FC" w:rsidP="00F920FC">
      <w:r w:rsidRPr="000B0689">
        <w:t>Offrons le globe aux enfants</w:t>
      </w:r>
      <w:r w:rsidR="00B2673C">
        <w:t>,</w:t>
      </w:r>
    </w:p>
    <w:p w14:paraId="2FC0AF50" w14:textId="4563AF4A" w:rsidR="00F920FC" w:rsidRDefault="00F920FC" w:rsidP="00F920FC">
      <w:r w:rsidRPr="000B0689">
        <w:t>Donn</w:t>
      </w:r>
      <w:r>
        <w:t>ons-leur comme une pomme énorme</w:t>
      </w:r>
    </w:p>
    <w:p w14:paraId="5AD3B666" w14:textId="77777777" w:rsidR="00B2673C" w:rsidRDefault="00F920FC" w:rsidP="00F920FC">
      <w:r>
        <w:t>C</w:t>
      </w:r>
      <w:r w:rsidRPr="000B0689">
        <w:t>omme une boule de pain toute chaude</w:t>
      </w:r>
      <w:r w:rsidR="00B2673C">
        <w:t>,</w:t>
      </w:r>
    </w:p>
    <w:p w14:paraId="3948D4A5" w14:textId="77777777" w:rsidR="00B2673C" w:rsidRDefault="00F920FC" w:rsidP="00F920FC">
      <w:r w:rsidRPr="000B0689">
        <w:t>Qu</w:t>
      </w:r>
      <w:r w:rsidR="00B2673C">
        <w:t>’</w:t>
      </w:r>
      <w:r w:rsidRPr="000B0689">
        <w:t>une journée au moins ils puissent manger à leur faim</w:t>
      </w:r>
      <w:r w:rsidR="00B2673C">
        <w:t>.</w:t>
      </w:r>
    </w:p>
    <w:p w14:paraId="16050C80" w14:textId="77777777" w:rsidR="00B2673C" w:rsidRDefault="00F920FC" w:rsidP="00F920FC">
      <w:r w:rsidRPr="000B0689">
        <w:t>Offrons le globe aux enfants</w:t>
      </w:r>
      <w:r w:rsidR="00B2673C">
        <w:t>,</w:t>
      </w:r>
    </w:p>
    <w:p w14:paraId="0117EC7E" w14:textId="77777777" w:rsidR="00B2673C" w:rsidRDefault="00F920FC" w:rsidP="00F920FC">
      <w:r w:rsidRPr="000B0689">
        <w:t>Qu</w:t>
      </w:r>
      <w:r w:rsidR="00B2673C">
        <w:t>’</w:t>
      </w:r>
      <w:r w:rsidRPr="000B0689">
        <w:t>une journée au moins le globe apprenne la camaraderie</w:t>
      </w:r>
      <w:r w:rsidR="00B2673C">
        <w:t>,</w:t>
      </w:r>
    </w:p>
    <w:p w14:paraId="3CA29FE4" w14:textId="44BC2659" w:rsidR="00F920FC" w:rsidRDefault="00F920FC" w:rsidP="00F920FC">
      <w:r w:rsidRPr="000B0689">
        <w:t xml:space="preserve">Les enfants </w:t>
      </w:r>
      <w:r>
        <w:t>prendront de nos mains le globe</w:t>
      </w:r>
    </w:p>
    <w:p w14:paraId="0D2135A7" w14:textId="77777777" w:rsidR="00B2673C" w:rsidRDefault="00F920FC" w:rsidP="00F920FC">
      <w:r w:rsidRPr="000B0689">
        <w:t>Ils y planteront des arbres immortels</w:t>
      </w:r>
      <w:r w:rsidR="00B2673C">
        <w:t>.</w:t>
      </w:r>
    </w:p>
    <w:p w14:paraId="43D3268D" w14:textId="1E21AE1C" w:rsidR="00F920FC" w:rsidRDefault="00F920FC" w:rsidP="00F920FC">
      <w:pPr>
        <w:pStyle w:val="Auteur"/>
      </w:pPr>
      <w:r w:rsidRPr="00E055BD">
        <w:t>Nazim Hikme</w:t>
      </w:r>
    </w:p>
    <w:p w14:paraId="181C4DEE" w14:textId="77777777" w:rsidR="006F2369" w:rsidRPr="00E055BD" w:rsidRDefault="006F2369" w:rsidP="006F2369">
      <w:pPr>
        <w:pStyle w:val="Notation"/>
      </w:pPr>
      <w:r>
        <w:tab/>
      </w:r>
      <w:r>
        <w:tab/>
      </w:r>
      <w:r>
        <w:tab/>
        <w:t>10 points</w:t>
      </w:r>
    </w:p>
    <w:p w14:paraId="1B759E6A" w14:textId="5154FDBF" w:rsidR="006F2369" w:rsidRDefault="006F2369" w:rsidP="006F2369">
      <w:pPr>
        <w:pStyle w:val="Titre1"/>
      </w:pPr>
      <w:r>
        <w:t>L</w:t>
      </w:r>
      <w:r w:rsidR="00B2673C">
        <w:t>’</w:t>
      </w:r>
      <w:r>
        <w:t>hippopotame</w:t>
      </w:r>
    </w:p>
    <w:p w14:paraId="0A4B06C7" w14:textId="77777777" w:rsidR="006F2369" w:rsidRDefault="006F2369" w:rsidP="006F2369">
      <w:r>
        <w:t>Pour plaire à sa femme</w:t>
      </w:r>
    </w:p>
    <w:p w14:paraId="7E3F9856" w14:textId="77777777" w:rsidR="00B2673C" w:rsidRDefault="006F2369" w:rsidP="006F2369">
      <w:r>
        <w:t>Qui le trouvait gros</w:t>
      </w:r>
      <w:r w:rsidR="00B2673C">
        <w:t>,</w:t>
      </w:r>
    </w:p>
    <w:p w14:paraId="0AEA7071" w14:textId="7FAF2C33" w:rsidR="006F2369" w:rsidRDefault="006F2369" w:rsidP="006F2369">
      <w:r>
        <w:t>Un hippopotame</w:t>
      </w:r>
    </w:p>
    <w:p w14:paraId="54064521" w14:textId="77777777" w:rsidR="00B2673C" w:rsidRDefault="006F2369" w:rsidP="006F2369">
      <w:r>
        <w:t>A fait du judo</w:t>
      </w:r>
      <w:r w:rsidR="00B2673C">
        <w:t>.</w:t>
      </w:r>
    </w:p>
    <w:p w14:paraId="12C6CA4D" w14:textId="3E04AA4E" w:rsidR="006F2369" w:rsidRDefault="006F2369" w:rsidP="006F2369">
      <w:r>
        <w:t>Pour plaire à sa femme</w:t>
      </w:r>
    </w:p>
    <w:p w14:paraId="272F85C1" w14:textId="77777777" w:rsidR="00B2673C" w:rsidRDefault="006F2369" w:rsidP="006F2369">
      <w:r>
        <w:t>Qui le trouvait laid</w:t>
      </w:r>
      <w:r w:rsidR="00B2673C">
        <w:t>,</w:t>
      </w:r>
    </w:p>
    <w:p w14:paraId="5C269701" w14:textId="14E16D6C" w:rsidR="006F2369" w:rsidRDefault="006F2369" w:rsidP="006F2369">
      <w:r>
        <w:t>Un hippopotame</w:t>
      </w:r>
    </w:p>
    <w:p w14:paraId="12CF43BB" w14:textId="77777777" w:rsidR="00B2673C" w:rsidRDefault="006F2369" w:rsidP="006F2369">
      <w:r>
        <w:t>Fit du karaté</w:t>
      </w:r>
      <w:r w:rsidR="00B2673C">
        <w:t>.</w:t>
      </w:r>
    </w:p>
    <w:p w14:paraId="5CD77419" w14:textId="6BB4D153" w:rsidR="006F2369" w:rsidRDefault="006F2369" w:rsidP="006F2369">
      <w:r>
        <w:t>Quand l</w:t>
      </w:r>
      <w:r w:rsidR="00B2673C">
        <w:t>’</w:t>
      </w:r>
      <w:r>
        <w:t>hippopotame</w:t>
      </w:r>
    </w:p>
    <w:p w14:paraId="737BBAFF" w14:textId="77777777" w:rsidR="00B2673C" w:rsidRDefault="006F2369" w:rsidP="006F2369">
      <w:r>
        <w:t>Se vit mince et beau</w:t>
      </w:r>
      <w:r w:rsidR="00B2673C">
        <w:t>,</w:t>
      </w:r>
    </w:p>
    <w:p w14:paraId="2BB39FD3" w14:textId="717D6AEB" w:rsidR="006F2369" w:rsidRDefault="006F2369" w:rsidP="006F2369">
      <w:r>
        <w:t>Il dit à sa femme</w:t>
      </w:r>
    </w:p>
    <w:p w14:paraId="25072158" w14:textId="29672EAE" w:rsidR="006F2369" w:rsidRDefault="006F2369" w:rsidP="006F2369">
      <w:r>
        <w:t>Qu</w:t>
      </w:r>
      <w:r w:rsidR="00B2673C">
        <w:t>’</w:t>
      </w:r>
      <w:r>
        <w:t>elle pesait trop</w:t>
      </w:r>
    </w:p>
    <w:p w14:paraId="66B2DAE3" w14:textId="77777777" w:rsidR="00B2673C" w:rsidRDefault="006F2369" w:rsidP="006F2369">
      <w:r>
        <w:t>Et qu</w:t>
      </w:r>
      <w:r w:rsidR="00B2673C">
        <w:t>’</w:t>
      </w:r>
      <w:r>
        <w:t xml:space="preserve">elle avait l </w:t>
      </w:r>
      <w:r w:rsidR="00B2673C">
        <w:t>‘</w:t>
      </w:r>
      <w:r>
        <w:t>air</w:t>
      </w:r>
      <w:r w:rsidR="00B2673C">
        <w:t>,</w:t>
      </w:r>
    </w:p>
    <w:p w14:paraId="6D08ECF0" w14:textId="77777777" w:rsidR="00B2673C" w:rsidRDefault="006F2369" w:rsidP="006F2369">
      <w:r>
        <w:t>A côté de lui</w:t>
      </w:r>
      <w:r w:rsidR="00B2673C">
        <w:t>,</w:t>
      </w:r>
    </w:p>
    <w:p w14:paraId="279C7E4C" w14:textId="2D353397" w:rsidR="006F2369" w:rsidRDefault="006F2369" w:rsidP="006F2369">
      <w:r>
        <w:t>D</w:t>
      </w:r>
      <w:r w:rsidR="00B2673C">
        <w:t>’</w:t>
      </w:r>
      <w:r>
        <w:t>une montgolfière</w:t>
      </w:r>
    </w:p>
    <w:p w14:paraId="45DAAFB2" w14:textId="77777777" w:rsidR="00B2673C" w:rsidRDefault="006F2369" w:rsidP="006F2369">
      <w:r>
        <w:t>En papier verni</w:t>
      </w:r>
      <w:r w:rsidR="00B2673C">
        <w:t>.</w:t>
      </w:r>
    </w:p>
    <w:p w14:paraId="2EF95A4E" w14:textId="2CD36BC8" w:rsidR="006F2369" w:rsidRDefault="006F2369" w:rsidP="006F2369">
      <w:r>
        <w:t>Pour plaire à sa femme</w:t>
      </w:r>
    </w:p>
    <w:p w14:paraId="5D97FF65" w14:textId="77777777" w:rsidR="00B2673C" w:rsidRDefault="006F2369" w:rsidP="006F2369">
      <w:r>
        <w:t>Et avoir la paix</w:t>
      </w:r>
      <w:r w:rsidR="00B2673C">
        <w:t>,</w:t>
      </w:r>
    </w:p>
    <w:p w14:paraId="37853294" w14:textId="7EA36649" w:rsidR="006F2369" w:rsidRDefault="006F2369" w:rsidP="006F2369">
      <w:r>
        <w:t>Notre hippopotame</w:t>
      </w:r>
    </w:p>
    <w:p w14:paraId="782F450D" w14:textId="77777777" w:rsidR="00B2673C" w:rsidRDefault="006F2369" w:rsidP="006F2369">
      <w:r>
        <w:t>Redevint plus laid</w:t>
      </w:r>
      <w:r w:rsidR="00B2673C">
        <w:t>.</w:t>
      </w:r>
    </w:p>
    <w:p w14:paraId="66C5CAD5" w14:textId="254F8F0A" w:rsidR="006F2369" w:rsidRDefault="006F2369" w:rsidP="006F2369">
      <w:r>
        <w:t>Il mangea sans faim</w:t>
      </w:r>
    </w:p>
    <w:p w14:paraId="4D0343EA" w14:textId="77777777" w:rsidR="006F2369" w:rsidRDefault="006F2369" w:rsidP="006F2369">
      <w:r>
        <w:t>Tant de soupe aux herbes</w:t>
      </w:r>
    </w:p>
    <w:p w14:paraId="77631BF7" w14:textId="57FE1B5A" w:rsidR="006F2369" w:rsidRDefault="006F2369" w:rsidP="006F2369">
      <w:r>
        <w:t>Que sa femme enfin</w:t>
      </w:r>
    </w:p>
    <w:p w14:paraId="48698CD8" w14:textId="77777777" w:rsidR="00B2673C" w:rsidRDefault="006F2369" w:rsidP="006F2369">
      <w:r>
        <w:t>Le trouva superbe</w:t>
      </w:r>
      <w:r w:rsidR="00B2673C">
        <w:t>.</w:t>
      </w:r>
    </w:p>
    <w:p w14:paraId="49000A87" w14:textId="10131DC3" w:rsidR="006F2369" w:rsidRDefault="006F2369" w:rsidP="006F2369">
      <w:pPr>
        <w:pStyle w:val="Auteur"/>
      </w:pPr>
      <w:r>
        <w:t>Pierre Coran</w:t>
      </w:r>
    </w:p>
    <w:p w14:paraId="2A33E08C" w14:textId="77777777" w:rsidR="006F2369" w:rsidRDefault="006F2369" w:rsidP="006F2369"/>
    <w:p w14:paraId="233D7C13" w14:textId="77777777" w:rsidR="00120167" w:rsidRPr="00E055BD" w:rsidRDefault="00120167" w:rsidP="00120167">
      <w:pPr>
        <w:pStyle w:val="Notation"/>
      </w:pPr>
      <w:r>
        <w:tab/>
      </w:r>
      <w:r>
        <w:tab/>
      </w:r>
      <w:r>
        <w:tab/>
        <w:t>10 points</w:t>
      </w:r>
    </w:p>
    <w:p w14:paraId="35B84F38" w14:textId="77777777" w:rsidR="00120167" w:rsidRDefault="00120167" w:rsidP="00120167">
      <w:pPr>
        <w:pStyle w:val="Titre1"/>
      </w:pPr>
      <w:r>
        <w:t>La Prisonnière</w:t>
      </w:r>
    </w:p>
    <w:p w14:paraId="48D7B774" w14:textId="77777777" w:rsidR="00120167" w:rsidRDefault="00120167" w:rsidP="00120167">
      <w:r>
        <w:t>Plaignez la pauvre prisonnière</w:t>
      </w:r>
    </w:p>
    <w:p w14:paraId="3888D6D8" w14:textId="77777777" w:rsidR="00B2673C" w:rsidRDefault="00120167" w:rsidP="00120167">
      <w:r>
        <w:t>Au fond de son cachot maudit</w:t>
      </w:r>
      <w:r w:rsidR="00B2673C">
        <w:t> !</w:t>
      </w:r>
    </w:p>
    <w:p w14:paraId="7AB94F7D" w14:textId="77777777" w:rsidR="00B2673C" w:rsidRDefault="00120167" w:rsidP="00120167">
      <w:r>
        <w:t>Sans feu</w:t>
      </w:r>
      <w:r w:rsidR="00B2673C">
        <w:t xml:space="preserve">, </w:t>
      </w:r>
      <w:r>
        <w:t>sans coussin</w:t>
      </w:r>
      <w:r w:rsidR="00B2673C">
        <w:t xml:space="preserve">, </w:t>
      </w:r>
      <w:r>
        <w:t>sans lumière</w:t>
      </w:r>
      <w:r w:rsidR="00B2673C">
        <w:t>…</w:t>
      </w:r>
    </w:p>
    <w:p w14:paraId="536D804A" w14:textId="77777777" w:rsidR="00B2673C" w:rsidRDefault="00120167" w:rsidP="00120167">
      <w:r>
        <w:t>Ah</w:t>
      </w:r>
      <w:r w:rsidR="00B2673C">
        <w:t xml:space="preserve"> ! </w:t>
      </w:r>
      <w:r>
        <w:t>maman me l</w:t>
      </w:r>
      <w:r w:rsidR="00B2673C">
        <w:t>’</w:t>
      </w:r>
      <w:r>
        <w:t>avait bien dit</w:t>
      </w:r>
      <w:r w:rsidR="00B2673C">
        <w:t> !</w:t>
      </w:r>
    </w:p>
    <w:p w14:paraId="4C7B0D82" w14:textId="0FF209C5" w:rsidR="00120167" w:rsidRDefault="00120167" w:rsidP="00120167"/>
    <w:p w14:paraId="27C21556" w14:textId="77777777" w:rsidR="00120167" w:rsidRDefault="00120167" w:rsidP="00120167">
      <w:r>
        <w:t>Il fallait aller chez grand-mère</w:t>
      </w:r>
    </w:p>
    <w:p w14:paraId="6027DFBF" w14:textId="77777777" w:rsidR="00B2673C" w:rsidRDefault="00120167" w:rsidP="00120167">
      <w:r>
        <w:t>Sans m</w:t>
      </w:r>
      <w:r w:rsidR="00B2673C">
        <w:t>’</w:t>
      </w:r>
      <w:r>
        <w:t>amuser au bois joli</w:t>
      </w:r>
      <w:r w:rsidR="00B2673C">
        <w:t>,</w:t>
      </w:r>
    </w:p>
    <w:p w14:paraId="6DF1449D" w14:textId="4BCBAFE6" w:rsidR="00120167" w:rsidRDefault="00120167" w:rsidP="00120167">
      <w:r>
        <w:t>Sans parler comme une commère</w:t>
      </w:r>
    </w:p>
    <w:p w14:paraId="49F91F39" w14:textId="77777777" w:rsidR="00B2673C" w:rsidRDefault="00120167" w:rsidP="00120167">
      <w:r>
        <w:t>Avec l</w:t>
      </w:r>
      <w:r w:rsidR="00B2673C">
        <w:t>’</w:t>
      </w:r>
      <w:r>
        <w:t>inconnu trop poli</w:t>
      </w:r>
      <w:r w:rsidR="00B2673C">
        <w:t>.</w:t>
      </w:r>
    </w:p>
    <w:p w14:paraId="0EFC3C73" w14:textId="10272D14" w:rsidR="00120167" w:rsidRDefault="00120167" w:rsidP="00120167"/>
    <w:p w14:paraId="7DA7B089" w14:textId="77777777" w:rsidR="00120167" w:rsidRDefault="00120167" w:rsidP="00120167">
      <w:r>
        <w:t>Ma promenade buissonnière</w:t>
      </w:r>
    </w:p>
    <w:p w14:paraId="1A7DF2A1" w14:textId="77777777" w:rsidR="00B2673C" w:rsidRDefault="00120167" w:rsidP="00120167">
      <w:r>
        <w:t>Ne m</w:t>
      </w:r>
      <w:r w:rsidR="00B2673C">
        <w:t>’</w:t>
      </w:r>
      <w:r>
        <w:t>a pas réussi du tout</w:t>
      </w:r>
      <w:r w:rsidR="00B2673C">
        <w:t> :</w:t>
      </w:r>
    </w:p>
    <w:p w14:paraId="34EF699F" w14:textId="48525B1B" w:rsidR="00120167" w:rsidRDefault="00120167" w:rsidP="00120167">
      <w:r>
        <w:t>Maintenant je suis prisonnière</w:t>
      </w:r>
    </w:p>
    <w:p w14:paraId="3366DD00" w14:textId="77777777" w:rsidR="00B2673C" w:rsidRDefault="00120167" w:rsidP="00120167">
      <w:r>
        <w:t>Dans le grand ventre noir du loup</w:t>
      </w:r>
      <w:r w:rsidR="00B2673C">
        <w:t>.</w:t>
      </w:r>
    </w:p>
    <w:p w14:paraId="0DA971E4" w14:textId="558A3D84" w:rsidR="00120167" w:rsidRDefault="00120167" w:rsidP="00120167"/>
    <w:p w14:paraId="0463FA19" w14:textId="77777777" w:rsidR="00B2673C" w:rsidRDefault="00120167" w:rsidP="00120167">
      <w:r>
        <w:t>Je suis seule</w:t>
      </w:r>
      <w:r w:rsidR="00B2673C">
        <w:t xml:space="preserve">, </w:t>
      </w:r>
      <w:r>
        <w:t>sans allumettes</w:t>
      </w:r>
      <w:r w:rsidR="00B2673C">
        <w:t>,</w:t>
      </w:r>
    </w:p>
    <w:p w14:paraId="3925575F" w14:textId="77777777" w:rsidR="00B2673C" w:rsidRDefault="00120167" w:rsidP="00120167">
      <w:r>
        <w:t>Chaperon rouge bien puni</w:t>
      </w:r>
      <w:r w:rsidR="00B2673C">
        <w:t> :</w:t>
      </w:r>
    </w:p>
    <w:p w14:paraId="1FDF2938" w14:textId="77777777" w:rsidR="00B2673C" w:rsidRDefault="00120167" w:rsidP="00120167">
      <w:r>
        <w:t>Je n</w:t>
      </w:r>
      <w:r w:rsidR="00B2673C">
        <w:t>’</w:t>
      </w:r>
      <w:r>
        <w:t>ai plus qu</w:t>
      </w:r>
      <w:r w:rsidR="00B2673C">
        <w:t>’</w:t>
      </w:r>
      <w:r>
        <w:t>un bout de galette</w:t>
      </w:r>
      <w:r w:rsidR="00B2673C">
        <w:t>,</w:t>
      </w:r>
    </w:p>
    <w:p w14:paraId="5B5ABD66" w14:textId="77777777" w:rsidR="00B2673C" w:rsidRDefault="00120167" w:rsidP="00120167">
      <w:r>
        <w:t>Et mon pot de beurre est fini</w:t>
      </w:r>
      <w:r w:rsidR="00B2673C">
        <w:t> !</w:t>
      </w:r>
    </w:p>
    <w:p w14:paraId="662E986D" w14:textId="403F66E2" w:rsidR="00120167" w:rsidRDefault="00120167" w:rsidP="00120167">
      <w:pPr>
        <w:pStyle w:val="Auteur"/>
      </w:pPr>
      <w:r>
        <w:t>Jacques Charpentreau</w:t>
      </w:r>
    </w:p>
    <w:p w14:paraId="7CA5592D" w14:textId="77777777" w:rsidR="00120167" w:rsidRDefault="00120167" w:rsidP="00120167"/>
    <w:p w14:paraId="167AB655" w14:textId="7E14DE22" w:rsidR="00F920FC" w:rsidRPr="000B0689" w:rsidRDefault="00CA0A14" w:rsidP="00F920FC">
      <w:pPr>
        <w:pStyle w:val="Notation"/>
      </w:pPr>
      <w:r>
        <w:tab/>
      </w:r>
      <w:r>
        <w:tab/>
      </w:r>
      <w:r>
        <w:tab/>
        <w:t>10 points</w:t>
      </w:r>
    </w:p>
    <w:p w14:paraId="7CB19CD0" w14:textId="53A16E68" w:rsidR="00F920FC" w:rsidRDefault="00F920FC" w:rsidP="00F920FC">
      <w:pPr>
        <w:pStyle w:val="Titre1"/>
        <w:rPr>
          <w:b/>
        </w:rPr>
      </w:pPr>
      <w:r>
        <w:t>J</w:t>
      </w:r>
      <w:r w:rsidR="00B2673C">
        <w:rPr>
          <w:b/>
        </w:rPr>
        <w:t>’</w:t>
      </w:r>
      <w:r>
        <w:t>écris</w:t>
      </w:r>
    </w:p>
    <w:p w14:paraId="44D9D1C5" w14:textId="15E5A213" w:rsidR="00F920FC" w:rsidRDefault="00F920FC" w:rsidP="00AD3954">
      <w:r w:rsidRPr="000B0689">
        <w:t>J</w:t>
      </w:r>
      <w:r w:rsidR="00B2673C">
        <w:t>’</w:t>
      </w:r>
      <w:r>
        <w:t>écris des mots bizarres</w:t>
      </w:r>
    </w:p>
    <w:p w14:paraId="7351564B" w14:textId="5A353D75" w:rsidR="00F920FC" w:rsidRDefault="00F920FC" w:rsidP="00AD3954">
      <w:r w:rsidRPr="000B0689">
        <w:t>J</w:t>
      </w:r>
      <w:r w:rsidR="00B2673C">
        <w:t>’</w:t>
      </w:r>
      <w:r>
        <w:t>écris des longues histoires</w:t>
      </w:r>
    </w:p>
    <w:p w14:paraId="12687263" w14:textId="1BEA47A0" w:rsidR="00F920FC" w:rsidRDefault="00F920FC" w:rsidP="00AD3954">
      <w:r w:rsidRPr="000B0689">
        <w:t>J</w:t>
      </w:r>
      <w:r w:rsidR="00B2673C">
        <w:t>’</w:t>
      </w:r>
      <w:r>
        <w:t>écris juste pour rire</w:t>
      </w:r>
    </w:p>
    <w:p w14:paraId="06E5C626" w14:textId="77777777" w:rsidR="00B2673C" w:rsidRDefault="00F920FC" w:rsidP="00AD3954">
      <w:r w:rsidRPr="000B0689">
        <w:t>Des choses qui ne veulent rien dire</w:t>
      </w:r>
      <w:r w:rsidR="00B2673C">
        <w:t>.</w:t>
      </w:r>
    </w:p>
    <w:p w14:paraId="278C1424" w14:textId="5A7CF592" w:rsidR="00F920FC" w:rsidRPr="000B0689" w:rsidRDefault="00F920FC" w:rsidP="00AD3954"/>
    <w:p w14:paraId="43ED6818" w14:textId="480AC95F" w:rsidR="00F920FC" w:rsidRDefault="00F920FC" w:rsidP="00AD3954">
      <w:r w:rsidRPr="000B0689">
        <w:t>Écrire c</w:t>
      </w:r>
      <w:r w:rsidR="00B2673C">
        <w:t>’</w:t>
      </w:r>
      <w:r>
        <w:t>est jouer</w:t>
      </w:r>
    </w:p>
    <w:p w14:paraId="05BF3158" w14:textId="74B67886" w:rsidR="00F920FC" w:rsidRDefault="00F920FC" w:rsidP="00AD3954">
      <w:r w:rsidRPr="000B0689">
        <w:t>J</w:t>
      </w:r>
      <w:r w:rsidR="00B2673C">
        <w:t>’</w:t>
      </w:r>
      <w:r>
        <w:t>écris le soleil</w:t>
      </w:r>
    </w:p>
    <w:p w14:paraId="12D4C188" w14:textId="3E6C49DA" w:rsidR="00F920FC" w:rsidRDefault="00F920FC" w:rsidP="00AD3954">
      <w:r w:rsidRPr="000B0689">
        <w:t>J</w:t>
      </w:r>
      <w:r w:rsidR="00B2673C">
        <w:t>’</w:t>
      </w:r>
      <w:r>
        <w:t>écris les étoiles</w:t>
      </w:r>
    </w:p>
    <w:p w14:paraId="0711399A" w14:textId="28C6E6DD" w:rsidR="00F920FC" w:rsidRDefault="00F920FC" w:rsidP="00AD3954">
      <w:r w:rsidRPr="000B0689">
        <w:t>J</w:t>
      </w:r>
      <w:r w:rsidR="00B2673C">
        <w:t>’</w:t>
      </w:r>
      <w:r>
        <w:t>invente des merveilles</w:t>
      </w:r>
    </w:p>
    <w:p w14:paraId="412D7A04" w14:textId="77777777" w:rsidR="00B2673C" w:rsidRDefault="00F920FC" w:rsidP="00AD3954">
      <w:r w:rsidRPr="000B0689">
        <w:t>Et des bateaux à voiles</w:t>
      </w:r>
      <w:r w:rsidR="00B2673C">
        <w:t>.</w:t>
      </w:r>
    </w:p>
    <w:p w14:paraId="141B2C0F" w14:textId="1DBB9AC7" w:rsidR="00F920FC" w:rsidRPr="000B0689" w:rsidRDefault="00F920FC" w:rsidP="00AD3954"/>
    <w:p w14:paraId="717609E5" w14:textId="43342F4E" w:rsidR="00F920FC" w:rsidRPr="000B0689" w:rsidRDefault="00F920FC" w:rsidP="00AD3954">
      <w:r w:rsidRPr="000B0689">
        <w:t>Écrire c</w:t>
      </w:r>
      <w:r w:rsidR="00B2673C">
        <w:t>’</w:t>
      </w:r>
      <w:r w:rsidRPr="000B0689">
        <w:t>est rêver</w:t>
      </w:r>
    </w:p>
    <w:p w14:paraId="58669D36" w14:textId="74FD03CF" w:rsidR="00F920FC" w:rsidRDefault="00F920FC" w:rsidP="00AD3954">
      <w:r w:rsidRPr="000B0689">
        <w:t>J</w:t>
      </w:r>
      <w:r w:rsidR="00B2673C">
        <w:t>’</w:t>
      </w:r>
      <w:r w:rsidRPr="000B0689">
        <w:t>écris</w:t>
      </w:r>
      <w:r>
        <w:t xml:space="preserve"> pour toi</w:t>
      </w:r>
    </w:p>
    <w:p w14:paraId="73AA06BE" w14:textId="6218D6CE" w:rsidR="00F920FC" w:rsidRDefault="00F920FC" w:rsidP="00AD3954">
      <w:r w:rsidRPr="000B0689">
        <w:t>J</w:t>
      </w:r>
      <w:r w:rsidR="00B2673C">
        <w:t>’</w:t>
      </w:r>
      <w:r>
        <w:t>écris pour moi</w:t>
      </w:r>
    </w:p>
    <w:p w14:paraId="5CD196F7" w14:textId="0134CA37" w:rsidR="00F920FC" w:rsidRDefault="00F920FC" w:rsidP="00AD3954">
      <w:r w:rsidRPr="000B0689">
        <w:t>J</w:t>
      </w:r>
      <w:r w:rsidR="00B2673C">
        <w:t>’</w:t>
      </w:r>
      <w:r>
        <w:t>écris pour ceux qui liront</w:t>
      </w:r>
    </w:p>
    <w:p w14:paraId="3B9C969A" w14:textId="77777777" w:rsidR="00B2673C" w:rsidRDefault="00F920FC" w:rsidP="00AD3954">
      <w:r w:rsidRPr="000B0689">
        <w:t>Et pour ceux qui ne liront pas</w:t>
      </w:r>
      <w:r w:rsidR="00B2673C">
        <w:t>.</w:t>
      </w:r>
    </w:p>
    <w:p w14:paraId="6B82A8E1" w14:textId="77F2E087" w:rsidR="00F920FC" w:rsidRPr="000B0689" w:rsidRDefault="00F920FC" w:rsidP="00AD3954"/>
    <w:p w14:paraId="0E95A7AB" w14:textId="303F73BA" w:rsidR="00F920FC" w:rsidRPr="000B0689" w:rsidRDefault="00F920FC" w:rsidP="00AD3954">
      <w:r w:rsidRPr="000B0689">
        <w:t>Écrire c</w:t>
      </w:r>
      <w:r w:rsidR="00B2673C">
        <w:t>’</w:t>
      </w:r>
      <w:r w:rsidRPr="000B0689">
        <w:t>est aimer</w:t>
      </w:r>
    </w:p>
    <w:p w14:paraId="1E4DFC34" w14:textId="7A06419C" w:rsidR="00F920FC" w:rsidRDefault="00F920FC" w:rsidP="00AD3954">
      <w:r w:rsidRPr="000B0689">
        <w:t>J</w:t>
      </w:r>
      <w:r w:rsidR="00B2673C">
        <w:t>’</w:t>
      </w:r>
      <w:r w:rsidRPr="000B0689">
        <w:t>écris pour ceux d</w:t>
      </w:r>
      <w:r w:rsidR="00B2673C">
        <w:t>’</w:t>
      </w:r>
      <w:r>
        <w:t>ici</w:t>
      </w:r>
    </w:p>
    <w:p w14:paraId="30D10965" w14:textId="77777777" w:rsidR="00F920FC" w:rsidRDefault="00F920FC" w:rsidP="00AD3954">
      <w:r>
        <w:t>Ou pour ceux qui sont loin</w:t>
      </w:r>
    </w:p>
    <w:p w14:paraId="5E622B80" w14:textId="3017CB44" w:rsidR="00F920FC" w:rsidRDefault="00F920FC" w:rsidP="00AD3954">
      <w:r w:rsidRPr="000B0689">
        <w:t>Pour les gens d</w:t>
      </w:r>
      <w:r w:rsidR="00B2673C">
        <w:t>’</w:t>
      </w:r>
      <w:r w:rsidRPr="000B0689">
        <w:t>aujourd</w:t>
      </w:r>
      <w:r w:rsidR="00B2673C">
        <w:t>’</w:t>
      </w:r>
      <w:r>
        <w:t>hui</w:t>
      </w:r>
    </w:p>
    <w:p w14:paraId="255D98F6" w14:textId="77777777" w:rsidR="00B2673C" w:rsidRDefault="00F920FC" w:rsidP="00AD3954">
      <w:r w:rsidRPr="000B0689">
        <w:t>Et pour ceux de demain</w:t>
      </w:r>
      <w:r w:rsidR="00B2673C">
        <w:t>.</w:t>
      </w:r>
    </w:p>
    <w:p w14:paraId="62F5CCCC" w14:textId="643D7926" w:rsidR="00F920FC" w:rsidRPr="000B0689" w:rsidRDefault="00F920FC" w:rsidP="00AD3954"/>
    <w:p w14:paraId="44C78F8B" w14:textId="77777777" w:rsidR="00B2673C" w:rsidRDefault="00F920FC" w:rsidP="00AD3954">
      <w:r w:rsidRPr="000B0689">
        <w:t>Écrire c</w:t>
      </w:r>
      <w:r w:rsidR="00B2673C">
        <w:t>’</w:t>
      </w:r>
      <w:r w:rsidRPr="000B0689">
        <w:t>est vivre</w:t>
      </w:r>
      <w:r w:rsidR="00B2673C">
        <w:t>.</w:t>
      </w:r>
    </w:p>
    <w:p w14:paraId="4F35101D" w14:textId="18991BAE" w:rsidR="00F920FC" w:rsidRDefault="00F920FC" w:rsidP="00F920FC">
      <w:pPr>
        <w:pStyle w:val="Auteur"/>
      </w:pPr>
      <w:r w:rsidRPr="00E055BD">
        <w:t>Geneviève Rousseau</w:t>
      </w:r>
    </w:p>
    <w:p w14:paraId="7CDF7784" w14:textId="77777777" w:rsidR="00C255D1" w:rsidRPr="000B0689" w:rsidRDefault="00C255D1" w:rsidP="00C255D1">
      <w:pPr>
        <w:pStyle w:val="Notation"/>
      </w:pPr>
      <w:r>
        <w:tab/>
      </w:r>
      <w:r>
        <w:tab/>
      </w:r>
      <w:r>
        <w:tab/>
        <w:t>10 points</w:t>
      </w:r>
    </w:p>
    <w:p w14:paraId="69FA3717" w14:textId="3D8D9B8E" w:rsidR="00C255D1" w:rsidRDefault="00C255D1" w:rsidP="00C255D1">
      <w:pPr>
        <w:pStyle w:val="Titre1"/>
      </w:pPr>
      <w:r>
        <w:t>Le pays de l</w:t>
      </w:r>
      <w:r w:rsidR="00B2673C">
        <w:t>’</w:t>
      </w:r>
      <w:r>
        <w:t>édredon bleu</w:t>
      </w:r>
    </w:p>
    <w:p w14:paraId="234A3CED" w14:textId="77777777" w:rsidR="00B2673C" w:rsidRDefault="00C255D1" w:rsidP="00C255D1">
      <w:r>
        <w:t>Quand j</w:t>
      </w:r>
      <w:r w:rsidR="00B2673C">
        <w:t>’</w:t>
      </w:r>
      <w:r>
        <w:t>étais malade</w:t>
      </w:r>
      <w:r w:rsidR="00B2673C">
        <w:t xml:space="preserve">, </w:t>
      </w:r>
      <w:r>
        <w:t>en mon lit</w:t>
      </w:r>
      <w:r w:rsidR="00B2673C">
        <w:t>,</w:t>
      </w:r>
    </w:p>
    <w:p w14:paraId="32FEF3BA" w14:textId="52084BA1" w:rsidR="00B2673C" w:rsidRDefault="00B2673C" w:rsidP="00C255D1">
      <w:r>
        <w:t>(</w:t>
      </w:r>
      <w:r w:rsidR="00C255D1">
        <w:t>Sous ma tête deux oreillers</w:t>
      </w:r>
      <w:r>
        <w:t>)</w:t>
      </w:r>
    </w:p>
    <w:p w14:paraId="38C97D44" w14:textId="77777777" w:rsidR="00B2673C" w:rsidRDefault="00C255D1" w:rsidP="00C255D1">
      <w:r>
        <w:t>Mes jouets étant rassemblés</w:t>
      </w:r>
      <w:r w:rsidR="00B2673C">
        <w:t>,</w:t>
      </w:r>
    </w:p>
    <w:p w14:paraId="1F22DE3D" w14:textId="77777777" w:rsidR="00B2673C" w:rsidRDefault="00C255D1" w:rsidP="00C255D1">
      <w:r>
        <w:t>Me tenant bonne compagnie</w:t>
      </w:r>
      <w:r w:rsidR="00B2673C">
        <w:t>.</w:t>
      </w:r>
    </w:p>
    <w:p w14:paraId="78EBBA5E" w14:textId="143061C1" w:rsidR="00C255D1" w:rsidRDefault="00C255D1" w:rsidP="00C255D1"/>
    <w:p w14:paraId="2ABDA918" w14:textId="77777777" w:rsidR="00B2673C" w:rsidRDefault="00C255D1" w:rsidP="00C255D1">
      <w:r>
        <w:t>Parfois</w:t>
      </w:r>
      <w:r w:rsidR="00B2673C">
        <w:t xml:space="preserve">, </w:t>
      </w:r>
      <w:r>
        <w:t>pour un temps assez long</w:t>
      </w:r>
      <w:r w:rsidR="00B2673C">
        <w:t>,</w:t>
      </w:r>
    </w:p>
    <w:p w14:paraId="7E91A6F0" w14:textId="77777777" w:rsidR="00B2673C" w:rsidRDefault="00C255D1" w:rsidP="00C255D1">
      <w:r>
        <w:t>J</w:t>
      </w:r>
      <w:r w:rsidR="00B2673C">
        <w:t>’</w:t>
      </w:r>
      <w:r>
        <w:t>observais mes soldats de plomb</w:t>
      </w:r>
      <w:r w:rsidR="00B2673C">
        <w:t>,</w:t>
      </w:r>
    </w:p>
    <w:p w14:paraId="17A196B2" w14:textId="17B7BB1B" w:rsidR="00C255D1" w:rsidRDefault="00C255D1" w:rsidP="00C255D1">
      <w:r>
        <w:t>À la manœuvre</w:t>
      </w:r>
      <w:r w:rsidR="00B2673C">
        <w:t xml:space="preserve">, </w:t>
      </w:r>
      <w:r>
        <w:t>allant au pas</w:t>
      </w:r>
    </w:p>
    <w:p w14:paraId="4E708523" w14:textId="77777777" w:rsidR="00B2673C" w:rsidRDefault="00C255D1" w:rsidP="00C255D1">
      <w:r>
        <w:t>Parmi les collines des draps</w:t>
      </w:r>
      <w:r w:rsidR="00B2673C">
        <w:t>.</w:t>
      </w:r>
    </w:p>
    <w:p w14:paraId="1761B88B" w14:textId="6E22F727" w:rsidR="00C255D1" w:rsidRDefault="00C255D1" w:rsidP="00C255D1"/>
    <w:p w14:paraId="020C2E67" w14:textId="77777777" w:rsidR="00B2673C" w:rsidRDefault="00C255D1" w:rsidP="00C255D1">
      <w:r>
        <w:t>J</w:t>
      </w:r>
      <w:r w:rsidR="00B2673C">
        <w:t>’</w:t>
      </w:r>
      <w:r>
        <w:t>envoyais bateaux</w:t>
      </w:r>
      <w:r w:rsidR="00B2673C">
        <w:t xml:space="preserve">, </w:t>
      </w:r>
      <w:r>
        <w:t>cargaisons</w:t>
      </w:r>
      <w:r w:rsidR="00B2673C">
        <w:t>,</w:t>
      </w:r>
    </w:p>
    <w:p w14:paraId="129DE57C" w14:textId="77777777" w:rsidR="00B2673C" w:rsidRDefault="00C255D1" w:rsidP="00C255D1">
      <w:r>
        <w:t>Au gré des flots de couvertures</w:t>
      </w:r>
      <w:r w:rsidR="00B2673C">
        <w:t>,</w:t>
      </w:r>
    </w:p>
    <w:p w14:paraId="5853B568" w14:textId="020EF371" w:rsidR="00C255D1" w:rsidRDefault="00C255D1" w:rsidP="00C255D1">
      <w:r>
        <w:t>Ou bien pour mes cités futures</w:t>
      </w:r>
    </w:p>
    <w:p w14:paraId="5118D56B" w14:textId="77777777" w:rsidR="00B2673C" w:rsidRDefault="00C255D1" w:rsidP="00C255D1">
      <w:r>
        <w:t>Mettais en place arbres maisons</w:t>
      </w:r>
      <w:r w:rsidR="00B2673C">
        <w:t>.</w:t>
      </w:r>
    </w:p>
    <w:p w14:paraId="5FBA2502" w14:textId="3152D096" w:rsidR="00C255D1" w:rsidRDefault="00C255D1" w:rsidP="00C255D1"/>
    <w:p w14:paraId="032AA4D5" w14:textId="193527FE" w:rsidR="00C255D1" w:rsidRDefault="00C255D1" w:rsidP="00C255D1">
      <w:r>
        <w:t>J</w:t>
      </w:r>
      <w:r w:rsidR="00B2673C">
        <w:t>’</w:t>
      </w:r>
      <w:r>
        <w:t>étais le géant silencieux</w:t>
      </w:r>
    </w:p>
    <w:p w14:paraId="16023076" w14:textId="27DF243E" w:rsidR="00C255D1" w:rsidRDefault="00C255D1" w:rsidP="00C255D1">
      <w:r>
        <w:t>Qui de sa pile d</w:t>
      </w:r>
      <w:r w:rsidR="00B2673C">
        <w:t>’</w:t>
      </w:r>
      <w:r>
        <w:t>oreillers</w:t>
      </w:r>
    </w:p>
    <w:p w14:paraId="6D09D15E" w14:textId="72A961F9" w:rsidR="00C255D1" w:rsidRDefault="00C255D1" w:rsidP="00C255D1">
      <w:r>
        <w:t>Voyait les plaines</w:t>
      </w:r>
      <w:r w:rsidR="00B2673C">
        <w:t xml:space="preserve">, </w:t>
      </w:r>
      <w:r>
        <w:t>les vallées</w:t>
      </w:r>
    </w:p>
    <w:p w14:paraId="2CB20454" w14:textId="030126C2" w:rsidR="00C255D1" w:rsidRDefault="00C255D1" w:rsidP="00C255D1"/>
    <w:p w14:paraId="5F9D80A9" w14:textId="77777777" w:rsidR="00B2673C" w:rsidRDefault="00286C2C" w:rsidP="00C255D1">
      <w:r>
        <w:t>Du pays de l</w:t>
      </w:r>
      <w:r w:rsidR="00B2673C">
        <w:t>’</w:t>
      </w:r>
      <w:r>
        <w:t>édredon bleu</w:t>
      </w:r>
      <w:r w:rsidR="00B2673C">
        <w:t>.</w:t>
      </w:r>
    </w:p>
    <w:p w14:paraId="601F9756" w14:textId="7BC8C0E8" w:rsidR="00C255D1" w:rsidRDefault="00C255D1" w:rsidP="00286C2C">
      <w:pPr>
        <w:pStyle w:val="Auteur"/>
      </w:pPr>
      <w:r>
        <w:t>Robert-Louis Stevenson</w:t>
      </w:r>
    </w:p>
    <w:p w14:paraId="052F601E" w14:textId="77777777" w:rsidR="00286C2C" w:rsidRPr="000B0689" w:rsidRDefault="00286C2C" w:rsidP="00286C2C">
      <w:pPr>
        <w:pStyle w:val="Notation"/>
      </w:pPr>
      <w:r>
        <w:tab/>
      </w:r>
      <w:r>
        <w:tab/>
      </w:r>
      <w:r>
        <w:tab/>
        <w:t>10 points</w:t>
      </w:r>
    </w:p>
    <w:p w14:paraId="2BB07431" w14:textId="77777777" w:rsidR="00B2673C" w:rsidRDefault="00286C2C" w:rsidP="00286C2C">
      <w:pPr>
        <w:pStyle w:val="Titre1"/>
      </w:pPr>
      <w:r>
        <w:t>A quoi ça sert</w:t>
      </w:r>
      <w:r w:rsidR="00B2673C">
        <w:t xml:space="preserve">, </w:t>
      </w:r>
      <w:r>
        <w:t>un poème</w:t>
      </w:r>
      <w:r w:rsidR="00B2673C">
        <w:t> ?</w:t>
      </w:r>
    </w:p>
    <w:p w14:paraId="371EC617" w14:textId="77777777" w:rsidR="00B2673C" w:rsidRDefault="00286C2C" w:rsidP="00286C2C">
      <w:r>
        <w:t>A quoi ça sert</w:t>
      </w:r>
      <w:r w:rsidR="00B2673C">
        <w:t xml:space="preserve">, </w:t>
      </w:r>
      <w:r>
        <w:t>un poème</w:t>
      </w:r>
      <w:r w:rsidR="00B2673C">
        <w:t> ?</w:t>
      </w:r>
    </w:p>
    <w:p w14:paraId="19E74645" w14:textId="76EB2CB3" w:rsidR="00286C2C" w:rsidRDefault="00286C2C" w:rsidP="00286C2C"/>
    <w:p w14:paraId="587F783E" w14:textId="77777777" w:rsidR="00286C2C" w:rsidRDefault="00286C2C" w:rsidP="00286C2C">
      <w:r>
        <w:t>Ça sert à jouer des mots</w:t>
      </w:r>
    </w:p>
    <w:p w14:paraId="6D61E80C" w14:textId="77777777" w:rsidR="00B2673C" w:rsidRDefault="00286C2C" w:rsidP="00286C2C">
      <w:r>
        <w:t>Comme on joue de la guitare</w:t>
      </w:r>
      <w:r w:rsidR="00B2673C">
        <w:t>,</w:t>
      </w:r>
    </w:p>
    <w:p w14:paraId="64D87402" w14:textId="77777777" w:rsidR="00B2673C" w:rsidRDefault="00286C2C" w:rsidP="00286C2C">
      <w:r>
        <w:t>De la flute ou du piano</w:t>
      </w:r>
      <w:r w:rsidR="00B2673C">
        <w:t>.</w:t>
      </w:r>
    </w:p>
    <w:p w14:paraId="7836ED80" w14:textId="278999A7" w:rsidR="00286C2C" w:rsidRDefault="00286C2C" w:rsidP="00286C2C">
      <w:r>
        <w:t>Ça sert à faire savoir</w:t>
      </w:r>
    </w:p>
    <w:p w14:paraId="2902B874" w14:textId="77777777" w:rsidR="00B2673C" w:rsidRDefault="00286C2C" w:rsidP="00286C2C">
      <w:r>
        <w:t>Qu</w:t>
      </w:r>
      <w:r w:rsidR="00B2673C">
        <w:t>’</w:t>
      </w:r>
      <w:r>
        <w:t>on est gai ou qu</w:t>
      </w:r>
      <w:r w:rsidR="00B2673C">
        <w:t>’</w:t>
      </w:r>
      <w:r>
        <w:t>on est triste</w:t>
      </w:r>
      <w:r w:rsidR="00B2673C">
        <w:t>,</w:t>
      </w:r>
    </w:p>
    <w:p w14:paraId="2E42673A" w14:textId="77777777" w:rsidR="00B2673C" w:rsidRDefault="00286C2C" w:rsidP="00286C2C">
      <w:r>
        <w:t>Ou bien d</w:t>
      </w:r>
      <w:r w:rsidR="00B2673C">
        <w:t>’</w:t>
      </w:r>
      <w:r>
        <w:t>humeur fantaisiste</w:t>
      </w:r>
      <w:r w:rsidR="00B2673C">
        <w:t>.</w:t>
      </w:r>
    </w:p>
    <w:p w14:paraId="5A1D9D25" w14:textId="21BB6C9C" w:rsidR="00286C2C" w:rsidRDefault="00286C2C" w:rsidP="00286C2C"/>
    <w:p w14:paraId="33FA255F" w14:textId="77777777" w:rsidR="00B2673C" w:rsidRDefault="00286C2C" w:rsidP="00286C2C">
      <w:r>
        <w:t>Ça remplace quelques larmes</w:t>
      </w:r>
      <w:r w:rsidR="00B2673C">
        <w:t>,</w:t>
      </w:r>
    </w:p>
    <w:p w14:paraId="4059B60E" w14:textId="77777777" w:rsidR="00B2673C" w:rsidRDefault="00286C2C" w:rsidP="00286C2C">
      <w:r>
        <w:t>Ça fait rire ou ça désarme</w:t>
      </w:r>
      <w:r w:rsidR="00B2673C">
        <w:t>.</w:t>
      </w:r>
    </w:p>
    <w:p w14:paraId="02255491" w14:textId="77777777" w:rsidR="00B2673C" w:rsidRDefault="00286C2C" w:rsidP="00286C2C">
      <w:r>
        <w:t>Ça sert à parler de soi</w:t>
      </w:r>
      <w:r w:rsidR="00B2673C">
        <w:t>,</w:t>
      </w:r>
    </w:p>
    <w:p w14:paraId="1D1EA6AE" w14:textId="77777777" w:rsidR="00B2673C" w:rsidRDefault="00286C2C" w:rsidP="00286C2C">
      <w:r>
        <w:t>Ou bien de n</w:t>
      </w:r>
      <w:r w:rsidR="00B2673C">
        <w:t>’</w:t>
      </w:r>
      <w:r>
        <w:t>importe quoi</w:t>
      </w:r>
      <w:r w:rsidR="00B2673C">
        <w:t>.</w:t>
      </w:r>
    </w:p>
    <w:p w14:paraId="6E5B1079" w14:textId="77777777" w:rsidR="00B2673C" w:rsidRDefault="00286C2C" w:rsidP="00286C2C">
      <w:r>
        <w:t>C</w:t>
      </w:r>
      <w:r w:rsidR="00B2673C">
        <w:t>’</w:t>
      </w:r>
      <w:r>
        <w:t>est un voyage intérieur</w:t>
      </w:r>
      <w:r w:rsidR="00B2673C">
        <w:t>,</w:t>
      </w:r>
    </w:p>
    <w:p w14:paraId="29DFAF54" w14:textId="77777777" w:rsidR="00B2673C" w:rsidRDefault="00286C2C" w:rsidP="00286C2C">
      <w:r>
        <w:t>Un moyen d</w:t>
      </w:r>
      <w:r w:rsidR="00B2673C">
        <w:t>’</w:t>
      </w:r>
      <w:r>
        <w:t>ouvrir son cœur</w:t>
      </w:r>
      <w:r w:rsidR="00B2673C">
        <w:t>.</w:t>
      </w:r>
    </w:p>
    <w:p w14:paraId="3097DAA5" w14:textId="53CE3BF9" w:rsidR="00286C2C" w:rsidRDefault="00286C2C" w:rsidP="00286C2C"/>
    <w:p w14:paraId="52C5603B" w14:textId="77777777" w:rsidR="00B2673C" w:rsidRDefault="00286C2C" w:rsidP="00286C2C">
      <w:r>
        <w:t>A quoi ça sert</w:t>
      </w:r>
      <w:r w:rsidR="00B2673C">
        <w:t xml:space="preserve">, </w:t>
      </w:r>
      <w:r>
        <w:t>un poème</w:t>
      </w:r>
      <w:r w:rsidR="00B2673C">
        <w:t> ?</w:t>
      </w:r>
    </w:p>
    <w:p w14:paraId="74E09A8D" w14:textId="0A96B5B4" w:rsidR="00286C2C" w:rsidRDefault="00286C2C" w:rsidP="00286C2C"/>
    <w:p w14:paraId="672115BA" w14:textId="77777777" w:rsidR="00B2673C" w:rsidRDefault="00286C2C" w:rsidP="00286C2C">
      <w:r>
        <w:t>Au fond</w:t>
      </w:r>
      <w:r w:rsidR="00B2673C">
        <w:t xml:space="preserve">, </w:t>
      </w:r>
      <w:r>
        <w:t>ça ne sert à rien</w:t>
      </w:r>
      <w:r w:rsidR="00B2673C">
        <w:t>,</w:t>
      </w:r>
    </w:p>
    <w:p w14:paraId="2214C7FC" w14:textId="77777777" w:rsidR="00B2673C" w:rsidRDefault="00286C2C" w:rsidP="00286C2C">
      <w:r>
        <w:t>Mais ça rend la vie plus belle</w:t>
      </w:r>
      <w:r w:rsidR="00B2673C">
        <w:t>,</w:t>
      </w:r>
    </w:p>
    <w:p w14:paraId="198DB28D" w14:textId="77777777" w:rsidR="00B2673C" w:rsidRDefault="00286C2C" w:rsidP="00286C2C">
      <w:r>
        <w:t>Comme un tour de magicien</w:t>
      </w:r>
      <w:r w:rsidR="00B2673C">
        <w:t>,</w:t>
      </w:r>
    </w:p>
    <w:p w14:paraId="7B9A7334" w14:textId="77777777" w:rsidR="00B2673C" w:rsidRDefault="00286C2C" w:rsidP="00286C2C">
      <w:r>
        <w:t>Un sourire</w:t>
      </w:r>
      <w:r w:rsidR="00B2673C">
        <w:t xml:space="preserve">, </w:t>
      </w:r>
      <w:r>
        <w:t>un arc-en-ciel</w:t>
      </w:r>
      <w:r w:rsidR="00B2673C">
        <w:t>.</w:t>
      </w:r>
    </w:p>
    <w:p w14:paraId="400269A6" w14:textId="6774818A" w:rsidR="00286C2C" w:rsidRDefault="00286C2C" w:rsidP="00286C2C"/>
    <w:p w14:paraId="0703A4F7" w14:textId="77777777" w:rsidR="00B2673C" w:rsidRDefault="00286C2C" w:rsidP="00286C2C">
      <w:r>
        <w:t>A quoi ça sert</w:t>
      </w:r>
      <w:r w:rsidR="00B2673C">
        <w:t xml:space="preserve">, </w:t>
      </w:r>
      <w:r>
        <w:t>un poème</w:t>
      </w:r>
      <w:r w:rsidR="00B2673C">
        <w:t> ?</w:t>
      </w:r>
    </w:p>
    <w:p w14:paraId="0E402D98" w14:textId="77777777" w:rsidR="00B2673C" w:rsidRDefault="00286C2C" w:rsidP="00286C2C">
      <w:r>
        <w:t xml:space="preserve">Ça sert à dire </w:t>
      </w:r>
      <w:r w:rsidR="00B2673C">
        <w:t>« </w:t>
      </w:r>
      <w:r>
        <w:t>Je t</w:t>
      </w:r>
      <w:r w:rsidR="00B2673C">
        <w:t>’</w:t>
      </w:r>
      <w:r>
        <w:t>aime</w:t>
      </w:r>
      <w:r w:rsidR="00B2673C">
        <w:t> ».</w:t>
      </w:r>
    </w:p>
    <w:p w14:paraId="22DC4471" w14:textId="3C867B97" w:rsidR="00286C2C" w:rsidRDefault="00286C2C" w:rsidP="00286C2C">
      <w:pPr>
        <w:pStyle w:val="Auteur"/>
      </w:pPr>
      <w:r>
        <w:t>Henriette Major</w:t>
      </w:r>
    </w:p>
    <w:p w14:paraId="202EFF72" w14:textId="77777777" w:rsidR="00286C2C" w:rsidRPr="00E055BD" w:rsidRDefault="00286C2C" w:rsidP="00286C2C"/>
    <w:p w14:paraId="41B8134F" w14:textId="25C15F9D" w:rsidR="00F920FC" w:rsidRPr="009C7652" w:rsidRDefault="00CA0A14" w:rsidP="00F920FC">
      <w:pPr>
        <w:pStyle w:val="Notation"/>
      </w:pPr>
      <w:r>
        <w:tab/>
      </w:r>
      <w:r>
        <w:tab/>
      </w:r>
      <w:r>
        <w:tab/>
        <w:t>10 points</w:t>
      </w:r>
    </w:p>
    <w:p w14:paraId="4DC99152" w14:textId="77777777" w:rsidR="00F920FC" w:rsidRDefault="00F920FC" w:rsidP="00F920FC">
      <w:pPr>
        <w:pStyle w:val="Titre1"/>
        <w:rPr>
          <w:b/>
        </w:rPr>
      </w:pPr>
      <w:r>
        <w:t>Le cancre</w:t>
      </w:r>
    </w:p>
    <w:p w14:paraId="48D8C58A" w14:textId="77777777" w:rsidR="00F920FC" w:rsidRPr="00086D9F" w:rsidRDefault="00F920FC" w:rsidP="00F920FC">
      <w:r w:rsidRPr="00086D9F">
        <w:t>Il dit non avec la tête</w:t>
      </w:r>
    </w:p>
    <w:p w14:paraId="3F1F154D" w14:textId="77777777" w:rsidR="00F920FC" w:rsidRPr="00086D9F" w:rsidRDefault="00F920FC" w:rsidP="00F920FC">
      <w:r w:rsidRPr="00086D9F">
        <w:t>Mais il dit oui avec le cœur</w:t>
      </w:r>
    </w:p>
    <w:p w14:paraId="26810078" w14:textId="3312F18F" w:rsidR="00F920FC" w:rsidRPr="00086D9F" w:rsidRDefault="00F920FC" w:rsidP="00F920FC">
      <w:r w:rsidRPr="00086D9F">
        <w:t>Il dit oui à ce qu</w:t>
      </w:r>
      <w:r w:rsidR="00B2673C">
        <w:t>’</w:t>
      </w:r>
      <w:r w:rsidRPr="00086D9F">
        <w:t>il aime</w:t>
      </w:r>
    </w:p>
    <w:p w14:paraId="3DFBB8BC" w14:textId="77777777" w:rsidR="00F920FC" w:rsidRPr="00086D9F" w:rsidRDefault="00F920FC" w:rsidP="00F920FC">
      <w:r w:rsidRPr="00086D9F">
        <w:t>Il dit non au professeur</w:t>
      </w:r>
    </w:p>
    <w:p w14:paraId="7CEAE686" w14:textId="77777777" w:rsidR="00F920FC" w:rsidRPr="00086D9F" w:rsidRDefault="00F920FC" w:rsidP="00F920FC">
      <w:r w:rsidRPr="00086D9F">
        <w:t>Il est debout</w:t>
      </w:r>
    </w:p>
    <w:p w14:paraId="5A9AA7E7" w14:textId="77777777" w:rsidR="00F920FC" w:rsidRPr="00086D9F" w:rsidRDefault="00F920FC" w:rsidP="00F920FC">
      <w:r w:rsidRPr="00086D9F">
        <w:t>On le questionne</w:t>
      </w:r>
    </w:p>
    <w:p w14:paraId="7A282141" w14:textId="77777777" w:rsidR="00F920FC" w:rsidRPr="00086D9F" w:rsidRDefault="00F920FC" w:rsidP="00F920FC">
      <w:r w:rsidRPr="00086D9F">
        <w:t>Et tous les problèmes sont posés</w:t>
      </w:r>
    </w:p>
    <w:p w14:paraId="7090C0BB" w14:textId="77777777" w:rsidR="00F920FC" w:rsidRPr="00086D9F" w:rsidRDefault="00F920FC" w:rsidP="00F920FC">
      <w:r w:rsidRPr="00086D9F">
        <w:t>Soudain le fou rire le prend</w:t>
      </w:r>
    </w:p>
    <w:p w14:paraId="7C3ECB87" w14:textId="77777777" w:rsidR="00F920FC" w:rsidRPr="00086D9F" w:rsidRDefault="00F920FC" w:rsidP="00F920FC">
      <w:r w:rsidRPr="00086D9F">
        <w:t>Et il efface tout</w:t>
      </w:r>
    </w:p>
    <w:p w14:paraId="1012F527" w14:textId="77777777" w:rsidR="00F920FC" w:rsidRPr="00086D9F" w:rsidRDefault="00F920FC" w:rsidP="00F920FC">
      <w:r w:rsidRPr="00086D9F">
        <w:t>Les chiffres et les mots</w:t>
      </w:r>
    </w:p>
    <w:p w14:paraId="42539D6E" w14:textId="77777777" w:rsidR="00F920FC" w:rsidRPr="00086D9F" w:rsidRDefault="00F920FC" w:rsidP="00F920FC">
      <w:r w:rsidRPr="00086D9F">
        <w:t>Les dates et les noms</w:t>
      </w:r>
    </w:p>
    <w:p w14:paraId="1CCB4AA6" w14:textId="77777777" w:rsidR="00F920FC" w:rsidRPr="00086D9F" w:rsidRDefault="00F920FC" w:rsidP="00F920FC">
      <w:r w:rsidRPr="00086D9F">
        <w:t>Les phrases et les pièges</w:t>
      </w:r>
    </w:p>
    <w:p w14:paraId="3DFB72EF" w14:textId="77777777" w:rsidR="00F920FC" w:rsidRPr="00086D9F" w:rsidRDefault="00F920FC" w:rsidP="00F920FC">
      <w:r w:rsidRPr="00086D9F">
        <w:t>Et malgré les menaces du maitre</w:t>
      </w:r>
    </w:p>
    <w:p w14:paraId="7275103D" w14:textId="77777777" w:rsidR="00F920FC" w:rsidRPr="00086D9F" w:rsidRDefault="00F920FC" w:rsidP="00F920FC">
      <w:r w:rsidRPr="00086D9F">
        <w:t>Sous les huées des enfants prodiges</w:t>
      </w:r>
    </w:p>
    <w:p w14:paraId="0FFCF710" w14:textId="77777777" w:rsidR="00F920FC" w:rsidRPr="00086D9F" w:rsidRDefault="00F920FC" w:rsidP="00F920FC">
      <w:r w:rsidRPr="00086D9F">
        <w:t>Avec des craies de toutes les couleurs</w:t>
      </w:r>
    </w:p>
    <w:p w14:paraId="769EE0E0" w14:textId="77777777" w:rsidR="00F920FC" w:rsidRPr="00086D9F" w:rsidRDefault="00F920FC" w:rsidP="00F920FC">
      <w:r w:rsidRPr="00086D9F">
        <w:t>Sur le tableau noir du malheur</w:t>
      </w:r>
    </w:p>
    <w:p w14:paraId="2B68B635" w14:textId="77777777" w:rsidR="00B2673C" w:rsidRDefault="00F920FC" w:rsidP="00F920FC">
      <w:r w:rsidRPr="00086D9F">
        <w:t>Il dessine le visage du bonheur</w:t>
      </w:r>
      <w:r w:rsidR="00B2673C">
        <w:t>.</w:t>
      </w:r>
    </w:p>
    <w:p w14:paraId="6EAF5AC1" w14:textId="1F37669F" w:rsidR="00F920FC" w:rsidRPr="00E055BD" w:rsidRDefault="00F920FC" w:rsidP="00F920FC">
      <w:pPr>
        <w:pStyle w:val="Auteur"/>
      </w:pPr>
      <w:r w:rsidRPr="00E055BD">
        <w:t>Jacques Prévert</w:t>
      </w:r>
    </w:p>
    <w:p w14:paraId="583992DA" w14:textId="216EC12B" w:rsidR="00F920FC" w:rsidRPr="006604EB" w:rsidRDefault="00CA0A14" w:rsidP="00F920FC">
      <w:pPr>
        <w:pStyle w:val="Notation"/>
      </w:pPr>
      <w:bookmarkStart w:id="98" w:name="bookmark89"/>
      <w:r>
        <w:tab/>
      </w:r>
      <w:r>
        <w:tab/>
      </w:r>
      <w:r>
        <w:tab/>
        <w:t>10 points</w:t>
      </w:r>
    </w:p>
    <w:p w14:paraId="33C38F09" w14:textId="77777777" w:rsidR="00F920FC" w:rsidRPr="00E055BD" w:rsidRDefault="00F920FC" w:rsidP="00F920FC">
      <w:pPr>
        <w:pStyle w:val="Titre1"/>
      </w:pPr>
      <w:r w:rsidRPr="00E055BD">
        <w:t>Grenouilles</w:t>
      </w:r>
      <w:bookmarkEnd w:id="98"/>
    </w:p>
    <w:p w14:paraId="70531DF0" w14:textId="77777777" w:rsidR="00F920FC" w:rsidRDefault="00F920FC" w:rsidP="00F920FC">
      <w:r w:rsidRPr="006604EB">
        <w:t>Ne coassons pas</w:t>
      </w:r>
    </w:p>
    <w:p w14:paraId="3FB07FF1" w14:textId="77777777" w:rsidR="00F920FC" w:rsidRDefault="00F920FC" w:rsidP="00F920FC">
      <w:r w:rsidRPr="006604EB">
        <w:t>Dit crapaud papa</w:t>
      </w:r>
    </w:p>
    <w:p w14:paraId="71290ED9" w14:textId="77777777" w:rsidR="00F920FC" w:rsidRDefault="00F920FC" w:rsidP="00F920FC">
      <w:r w:rsidRPr="006604EB">
        <w:t>Nul coassement</w:t>
      </w:r>
    </w:p>
    <w:p w14:paraId="4F2B93EA" w14:textId="77777777" w:rsidR="00F920FC" w:rsidRDefault="00F920FC" w:rsidP="00F920FC">
      <w:r w:rsidRPr="006604EB">
        <w:t>Dit crapaud maman</w:t>
      </w:r>
    </w:p>
    <w:p w14:paraId="55D6663A" w14:textId="77777777" w:rsidR="00F920FC" w:rsidRDefault="00F920FC" w:rsidP="00F920FC">
      <w:r w:rsidRPr="006604EB">
        <w:t>Moi pas coasser</w:t>
      </w:r>
    </w:p>
    <w:p w14:paraId="1D1CA054" w14:textId="77777777" w:rsidR="00F920FC" w:rsidRDefault="00F920FC" w:rsidP="00F920FC">
      <w:r w:rsidRPr="006604EB">
        <w:t>Dit crapaud jeunet</w:t>
      </w:r>
    </w:p>
    <w:p w14:paraId="6E3F8783" w14:textId="77777777" w:rsidR="00F920FC" w:rsidRPr="006604EB" w:rsidRDefault="00F920FC" w:rsidP="00F920FC"/>
    <w:p w14:paraId="163E93FE" w14:textId="77777777" w:rsidR="00F920FC" w:rsidRDefault="00F920FC" w:rsidP="00F920FC">
      <w:r w:rsidRPr="006604EB">
        <w:t>Ils en font du bruit</w:t>
      </w:r>
    </w:p>
    <w:p w14:paraId="79C04439" w14:textId="77777777" w:rsidR="00F920FC" w:rsidRDefault="00F920FC" w:rsidP="00F920FC">
      <w:r w:rsidRPr="006604EB">
        <w:t>Dit le vieux marq</w:t>
      </w:r>
      <w:r>
        <w:t>uis</w:t>
      </w:r>
    </w:p>
    <w:p w14:paraId="60062D73" w14:textId="77777777" w:rsidR="00F920FC" w:rsidRDefault="00F920FC" w:rsidP="00F920FC">
      <w:r w:rsidRPr="006604EB">
        <w:t>Vite une corvée</w:t>
      </w:r>
    </w:p>
    <w:p w14:paraId="680A8099" w14:textId="77777777" w:rsidR="00F920FC" w:rsidRDefault="00F920FC" w:rsidP="00F920FC">
      <w:r w:rsidRPr="006604EB">
        <w:t>Disent les laquais</w:t>
      </w:r>
    </w:p>
    <w:p w14:paraId="75F45607" w14:textId="6E070851" w:rsidR="00F920FC" w:rsidRDefault="00F920FC" w:rsidP="00F920FC">
      <w:r w:rsidRPr="006604EB">
        <w:t>Ça c</w:t>
      </w:r>
      <w:r w:rsidR="00B2673C">
        <w:t>’</w:t>
      </w:r>
      <w:r w:rsidRPr="006604EB">
        <w:t>est pas marrant</w:t>
      </w:r>
    </w:p>
    <w:p w14:paraId="399552B0" w14:textId="77777777" w:rsidR="00F920FC" w:rsidRDefault="00F920FC" w:rsidP="00F920FC">
      <w:r w:rsidRPr="006604EB">
        <w:t>Dit le paysan</w:t>
      </w:r>
    </w:p>
    <w:p w14:paraId="3092056D" w14:textId="77777777" w:rsidR="00F920FC" w:rsidRPr="006604EB" w:rsidRDefault="00F920FC" w:rsidP="00F920FC"/>
    <w:p w14:paraId="6CE6F81E" w14:textId="38848CA7" w:rsidR="00F920FC" w:rsidRDefault="00F920FC" w:rsidP="00F920FC">
      <w:r w:rsidRPr="006604EB">
        <w:t>Si j</w:t>
      </w:r>
      <w:r w:rsidR="00B2673C">
        <w:t>’</w:t>
      </w:r>
      <w:r w:rsidRPr="006604EB">
        <w:t>avais su ça</w:t>
      </w:r>
    </w:p>
    <w:p w14:paraId="73C988B6" w14:textId="77777777" w:rsidR="00F920FC" w:rsidRDefault="00F920FC" w:rsidP="00F920FC">
      <w:r w:rsidRPr="006604EB">
        <w:t>Dit crapaud papa</w:t>
      </w:r>
    </w:p>
    <w:p w14:paraId="158EAB07" w14:textId="77777777" w:rsidR="00F920FC" w:rsidRDefault="00F920FC" w:rsidP="00F920FC">
      <w:r w:rsidRPr="006604EB">
        <w:t>Au lieu de nous taire</w:t>
      </w:r>
    </w:p>
    <w:p w14:paraId="1D43D73B" w14:textId="77777777" w:rsidR="00F920FC" w:rsidRDefault="00F920FC" w:rsidP="00F920FC">
      <w:r w:rsidRPr="006604EB">
        <w:t>Dit crapaud mémère</w:t>
      </w:r>
    </w:p>
    <w:p w14:paraId="4EA4A1F0" w14:textId="77777777" w:rsidR="00F920FC" w:rsidRDefault="00F920FC" w:rsidP="00F920FC">
      <w:r w:rsidRPr="006604EB">
        <w:t>Nous aurions chanté</w:t>
      </w:r>
    </w:p>
    <w:p w14:paraId="1CE5542C" w14:textId="77777777" w:rsidR="00F920FC" w:rsidRPr="006604EB" w:rsidRDefault="00F920FC" w:rsidP="00F920FC">
      <w:r w:rsidRPr="006604EB">
        <w:t>Dit crapaud jeunet</w:t>
      </w:r>
    </w:p>
    <w:p w14:paraId="24DAE99D" w14:textId="1D8712CB" w:rsidR="00F920FC" w:rsidRDefault="00F920FC" w:rsidP="00F920FC">
      <w:pPr>
        <w:pStyle w:val="Auteur"/>
      </w:pPr>
      <w:r w:rsidRPr="00E055BD">
        <w:t>Raymond Queneau</w:t>
      </w:r>
    </w:p>
    <w:p w14:paraId="601A93A7" w14:textId="77777777" w:rsidR="002503CD" w:rsidRPr="006604EB" w:rsidRDefault="002503CD" w:rsidP="002503CD">
      <w:pPr>
        <w:pStyle w:val="Notation"/>
      </w:pPr>
      <w:r>
        <w:tab/>
      </w:r>
      <w:r>
        <w:tab/>
      </w:r>
      <w:r>
        <w:tab/>
        <w:t>10 points</w:t>
      </w:r>
    </w:p>
    <w:p w14:paraId="271C867C" w14:textId="463D3CA6" w:rsidR="002D3533" w:rsidRDefault="002D3533" w:rsidP="002D3533">
      <w:pPr>
        <w:pStyle w:val="Titre1"/>
      </w:pPr>
      <w:r>
        <w:t>J</w:t>
      </w:r>
      <w:r w:rsidR="00B2673C">
        <w:t>’</w:t>
      </w:r>
      <w:r>
        <w:t>ai ouvert la cage</w:t>
      </w:r>
    </w:p>
    <w:p w14:paraId="58C6413F" w14:textId="315B6443" w:rsidR="002D3533" w:rsidRDefault="002D3533" w:rsidP="00AD3954">
      <w:pPr>
        <w:spacing w:before="60" w:after="60"/>
      </w:pPr>
      <w:r>
        <w:t>J</w:t>
      </w:r>
      <w:r w:rsidR="00B2673C">
        <w:t>’</w:t>
      </w:r>
      <w:r>
        <w:t>ai ouvert la cage</w:t>
      </w:r>
    </w:p>
    <w:p w14:paraId="48C1F776" w14:textId="77777777" w:rsidR="002D3533" w:rsidRDefault="002D3533" w:rsidP="00AD3954">
      <w:pPr>
        <w:spacing w:before="60" w:after="60"/>
      </w:pPr>
      <w:r>
        <w:t>en pensant</w:t>
      </w:r>
    </w:p>
    <w:p w14:paraId="543F4115" w14:textId="77777777" w:rsidR="002D3533" w:rsidRDefault="002D3533" w:rsidP="00AD3954">
      <w:pPr>
        <w:spacing w:before="60" w:after="60"/>
      </w:pPr>
      <w:r>
        <w:t>il ne partira pas</w:t>
      </w:r>
    </w:p>
    <w:p w14:paraId="19B0ACF4" w14:textId="29C45D12" w:rsidR="002D3533" w:rsidRDefault="002D3533" w:rsidP="00AD3954">
      <w:pPr>
        <w:spacing w:before="60" w:after="60"/>
      </w:pPr>
      <w:r>
        <w:t>parce qu</w:t>
      </w:r>
      <w:r w:rsidR="00B2673C">
        <w:t>’</w:t>
      </w:r>
      <w:r>
        <w:t>il est bien ici</w:t>
      </w:r>
    </w:p>
    <w:p w14:paraId="29E7DCD1" w14:textId="77777777" w:rsidR="002D3533" w:rsidRDefault="002D3533" w:rsidP="00AD3954">
      <w:pPr>
        <w:spacing w:before="60" w:after="60"/>
      </w:pPr>
    </w:p>
    <w:p w14:paraId="3F0EFF0A" w14:textId="77777777" w:rsidR="002D3533" w:rsidRDefault="002D3533" w:rsidP="00AD3954">
      <w:pPr>
        <w:spacing w:before="60" w:after="60"/>
      </w:pPr>
      <w:r>
        <w:t>En plus</w:t>
      </w:r>
    </w:p>
    <w:p w14:paraId="3D5AF68E" w14:textId="64092B4C" w:rsidR="002D3533" w:rsidRDefault="002D3533" w:rsidP="00AD3954">
      <w:pPr>
        <w:spacing w:before="60" w:after="60"/>
      </w:pPr>
      <w:r>
        <w:t>j</w:t>
      </w:r>
      <w:r w:rsidR="00B2673C">
        <w:t>’</w:t>
      </w:r>
      <w:r>
        <w:t>ai posé la cage</w:t>
      </w:r>
    </w:p>
    <w:p w14:paraId="65B169D8" w14:textId="77777777" w:rsidR="002D3533" w:rsidRDefault="002D3533" w:rsidP="00AD3954">
      <w:pPr>
        <w:spacing w:before="60" w:after="60"/>
      </w:pPr>
      <w:r>
        <w:t>sur le bord de la fenêtre</w:t>
      </w:r>
    </w:p>
    <w:p w14:paraId="62366F83" w14:textId="77777777" w:rsidR="002D3533" w:rsidRDefault="002D3533" w:rsidP="00AD3954">
      <w:pPr>
        <w:spacing w:before="60" w:after="60"/>
      </w:pPr>
      <w:r>
        <w:t>à côté du soleil</w:t>
      </w:r>
    </w:p>
    <w:p w14:paraId="5D60F1F2" w14:textId="77777777" w:rsidR="002D3533" w:rsidRDefault="002D3533" w:rsidP="00AD3954">
      <w:pPr>
        <w:spacing w:before="60" w:after="60"/>
      </w:pPr>
      <w:r>
        <w:t>il y avait un peu de vent</w:t>
      </w:r>
    </w:p>
    <w:p w14:paraId="6B2EA654" w14:textId="77777777" w:rsidR="002D3533" w:rsidRDefault="002D3533" w:rsidP="00AD3954">
      <w:pPr>
        <w:spacing w:before="60" w:after="60"/>
      </w:pPr>
      <w:r>
        <w:t>aussi</w:t>
      </w:r>
    </w:p>
    <w:p w14:paraId="77AFE76A" w14:textId="77777777" w:rsidR="002D3533" w:rsidRDefault="002D3533" w:rsidP="00AD3954">
      <w:pPr>
        <w:spacing w:before="60" w:after="60"/>
      </w:pPr>
      <w:r>
        <w:t>et la porte de la cage</w:t>
      </w:r>
    </w:p>
    <w:p w14:paraId="324DB3F0" w14:textId="755E463C" w:rsidR="002D3533" w:rsidRDefault="002D3533" w:rsidP="00AD3954">
      <w:pPr>
        <w:spacing w:before="60" w:after="60"/>
      </w:pPr>
      <w:r>
        <w:t>s</w:t>
      </w:r>
      <w:r w:rsidR="00B2673C">
        <w:t>’</w:t>
      </w:r>
      <w:r>
        <w:t>ouvrait et se refermait</w:t>
      </w:r>
    </w:p>
    <w:p w14:paraId="69FCBD5A" w14:textId="77777777" w:rsidR="002D3533" w:rsidRDefault="002D3533" w:rsidP="00AD3954">
      <w:pPr>
        <w:spacing w:before="60" w:after="60"/>
      </w:pPr>
    </w:p>
    <w:p w14:paraId="1FF90442" w14:textId="2D467238" w:rsidR="002D3533" w:rsidRDefault="002D3533" w:rsidP="00AD3954">
      <w:pPr>
        <w:spacing w:before="60" w:after="60"/>
      </w:pPr>
      <w:r>
        <w:t>Je ne l</w:t>
      </w:r>
      <w:r w:rsidR="00B2673C">
        <w:t>’</w:t>
      </w:r>
      <w:r>
        <w:t>ai pas vu</w:t>
      </w:r>
    </w:p>
    <w:p w14:paraId="2F25144C" w14:textId="32626850" w:rsidR="002D3533" w:rsidRDefault="002D3533" w:rsidP="00AD3954">
      <w:pPr>
        <w:spacing w:before="60" w:after="60"/>
      </w:pPr>
      <w:r>
        <w:t>s</w:t>
      </w:r>
      <w:r w:rsidR="00B2673C">
        <w:t>’</w:t>
      </w:r>
      <w:r>
        <w:t>envoler</w:t>
      </w:r>
    </w:p>
    <w:p w14:paraId="3C88638D" w14:textId="6E502BC2" w:rsidR="002D3533" w:rsidRDefault="002D3533" w:rsidP="00AD3954">
      <w:pPr>
        <w:spacing w:before="60" w:after="60"/>
      </w:pPr>
      <w:r>
        <w:t>je l</w:t>
      </w:r>
      <w:r w:rsidR="00B2673C">
        <w:t>’</w:t>
      </w:r>
      <w:r>
        <w:t>ai vu</w:t>
      </w:r>
    </w:p>
    <w:p w14:paraId="575FFE0D" w14:textId="77777777" w:rsidR="002D3533" w:rsidRDefault="002D3533" w:rsidP="00AD3954">
      <w:pPr>
        <w:spacing w:before="60" w:after="60"/>
      </w:pPr>
      <w:r>
        <w:t>sur la branche du tilleul</w:t>
      </w:r>
    </w:p>
    <w:p w14:paraId="18A20CCC" w14:textId="77777777" w:rsidR="002D3533" w:rsidRDefault="002D3533" w:rsidP="00AD3954">
      <w:pPr>
        <w:spacing w:before="60" w:after="60"/>
      </w:pPr>
      <w:r>
        <w:t>devant la maison</w:t>
      </w:r>
    </w:p>
    <w:p w14:paraId="1BD199F2" w14:textId="77777777" w:rsidR="002D3533" w:rsidRDefault="002D3533" w:rsidP="00AD3954">
      <w:pPr>
        <w:spacing w:before="60" w:after="60"/>
      </w:pPr>
      <w:r>
        <w:t>et comme il y avait du vent</w:t>
      </w:r>
    </w:p>
    <w:p w14:paraId="530B965B" w14:textId="17BB49C2" w:rsidR="002D3533" w:rsidRDefault="002D3533" w:rsidP="00AD3954">
      <w:pPr>
        <w:spacing w:before="60" w:after="60"/>
      </w:pPr>
      <w:r>
        <w:t>les feuilles de l</w:t>
      </w:r>
      <w:r w:rsidR="00B2673C">
        <w:t>’</w:t>
      </w:r>
      <w:r>
        <w:t>arbre</w:t>
      </w:r>
    </w:p>
    <w:p w14:paraId="7E93F8CC" w14:textId="77777777" w:rsidR="002D3533" w:rsidRDefault="002D3533" w:rsidP="00AD3954">
      <w:pPr>
        <w:spacing w:before="60" w:after="60"/>
      </w:pPr>
      <w:r>
        <w:t>le cachaient par moments</w:t>
      </w:r>
    </w:p>
    <w:p w14:paraId="0DBC9EDA" w14:textId="77777777" w:rsidR="002D3533" w:rsidRDefault="002D3533" w:rsidP="00AD3954">
      <w:pPr>
        <w:spacing w:before="60" w:after="60"/>
      </w:pPr>
    </w:p>
    <w:p w14:paraId="1826C4AC" w14:textId="77777777" w:rsidR="002D3533" w:rsidRDefault="002D3533" w:rsidP="00AD3954">
      <w:pPr>
        <w:spacing w:before="60" w:after="60"/>
      </w:pPr>
      <w:r>
        <w:t>Peut-être</w:t>
      </w:r>
    </w:p>
    <w:p w14:paraId="2253CC29" w14:textId="062FFBAE" w:rsidR="002D3533" w:rsidRDefault="002D3533" w:rsidP="00AD3954">
      <w:pPr>
        <w:spacing w:before="60" w:after="60"/>
      </w:pPr>
      <w:r>
        <w:t>qu</w:t>
      </w:r>
      <w:r w:rsidR="00B2673C">
        <w:t>’</w:t>
      </w:r>
      <w:r>
        <w:t>il n</w:t>
      </w:r>
      <w:r w:rsidR="00B2673C">
        <w:t>’</w:t>
      </w:r>
      <w:r>
        <w:t>était pas assez bien</w:t>
      </w:r>
    </w:p>
    <w:p w14:paraId="03CBF3ED" w14:textId="77777777" w:rsidR="002D3533" w:rsidRDefault="002D3533" w:rsidP="00AD3954">
      <w:pPr>
        <w:spacing w:before="60" w:after="60"/>
      </w:pPr>
      <w:r>
        <w:t>ou peut-être</w:t>
      </w:r>
    </w:p>
    <w:p w14:paraId="425972F6" w14:textId="44AAE8FC" w:rsidR="002D3533" w:rsidRDefault="002D3533" w:rsidP="00AD3954">
      <w:pPr>
        <w:spacing w:before="60" w:after="60"/>
      </w:pPr>
      <w:r>
        <w:t>qu</w:t>
      </w:r>
      <w:r w:rsidR="00B2673C">
        <w:t>’</w:t>
      </w:r>
      <w:r>
        <w:t>il ne savait pas</w:t>
      </w:r>
    </w:p>
    <w:p w14:paraId="7C9C131E" w14:textId="77777777" w:rsidR="002D3533" w:rsidRDefault="002D3533" w:rsidP="00AD3954">
      <w:pPr>
        <w:spacing w:before="60" w:after="60"/>
      </w:pPr>
      <w:r>
        <w:t>je ne sais pas</w:t>
      </w:r>
    </w:p>
    <w:p w14:paraId="0A96583E" w14:textId="77777777" w:rsidR="002D3533" w:rsidRDefault="002D3533" w:rsidP="00AD3954">
      <w:pPr>
        <w:spacing w:before="60" w:after="60"/>
      </w:pPr>
    </w:p>
    <w:p w14:paraId="44C3FD31" w14:textId="77777777" w:rsidR="002D3533" w:rsidRDefault="002D3533" w:rsidP="00AD3954">
      <w:pPr>
        <w:spacing w:before="60" w:after="60"/>
      </w:pPr>
      <w:r>
        <w:t>Ce soir</w:t>
      </w:r>
    </w:p>
    <w:p w14:paraId="2DD52342" w14:textId="2CD234D5" w:rsidR="002D3533" w:rsidRDefault="002D3533" w:rsidP="00AD3954">
      <w:pPr>
        <w:spacing w:before="60" w:after="60"/>
      </w:pPr>
      <w:r>
        <w:t>j</w:t>
      </w:r>
      <w:r w:rsidR="00B2673C">
        <w:t>’</w:t>
      </w:r>
      <w:r>
        <w:t>irai poser la cage</w:t>
      </w:r>
    </w:p>
    <w:p w14:paraId="44CF1D11" w14:textId="0CC06B77" w:rsidR="002D3533" w:rsidRDefault="002D3533" w:rsidP="00AD3954">
      <w:pPr>
        <w:spacing w:before="60" w:after="60"/>
      </w:pPr>
      <w:r>
        <w:t>au pied du tilleul</w:t>
      </w:r>
    </w:p>
    <w:p w14:paraId="61E8B56F" w14:textId="589AE81F" w:rsidR="002503CD" w:rsidRPr="00E055BD" w:rsidRDefault="002D3533" w:rsidP="00AD3954">
      <w:pPr>
        <w:pStyle w:val="Auteur"/>
      </w:pPr>
      <w:r>
        <w:t>Hubert Mingarelli</w:t>
      </w:r>
    </w:p>
    <w:p w14:paraId="7D40E667" w14:textId="76299BFE" w:rsidR="00F920FC" w:rsidRDefault="00CA0A14" w:rsidP="00F920FC">
      <w:pPr>
        <w:pStyle w:val="Notation"/>
      </w:pPr>
      <w:r>
        <w:tab/>
      </w:r>
      <w:r>
        <w:tab/>
      </w:r>
      <w:r>
        <w:tab/>
        <w:t>10 points</w:t>
      </w:r>
    </w:p>
    <w:p w14:paraId="3DD3EA5D" w14:textId="77777777" w:rsidR="00F920FC" w:rsidRPr="00BF16D2" w:rsidRDefault="00F920FC" w:rsidP="00F920FC">
      <w:pPr>
        <w:pStyle w:val="Titre1"/>
      </w:pPr>
      <w:r w:rsidRPr="00BF16D2">
        <w:t>Automne</w:t>
      </w:r>
    </w:p>
    <w:p w14:paraId="05D2CFD3" w14:textId="77777777" w:rsidR="00F920FC" w:rsidRDefault="00F920FC" w:rsidP="00F920FC">
      <w:r>
        <w:t>Odeur des pluies de mon enfance</w:t>
      </w:r>
    </w:p>
    <w:p w14:paraId="0756BABB" w14:textId="77777777" w:rsidR="00B2673C" w:rsidRDefault="00F920FC" w:rsidP="00F920FC">
      <w:r w:rsidRPr="009960ED">
        <w:t>Derniers soleils de la saison</w:t>
      </w:r>
      <w:r w:rsidR="00B2673C">
        <w:t> !</w:t>
      </w:r>
    </w:p>
    <w:p w14:paraId="3472B761" w14:textId="6C40A715" w:rsidR="00F920FC" w:rsidRDefault="00F920FC" w:rsidP="00F920FC">
      <w:r>
        <w:t>A sept ans comme il faisait bon</w:t>
      </w:r>
    </w:p>
    <w:p w14:paraId="660251BD" w14:textId="77777777" w:rsidR="00B2673C" w:rsidRDefault="00F920FC" w:rsidP="00F920FC">
      <w:r w:rsidRPr="009960ED">
        <w:t>Après d</w:t>
      </w:r>
      <w:r w:rsidR="00B2673C">
        <w:t>’</w:t>
      </w:r>
      <w:r w:rsidRPr="009960ED">
        <w:t>ennuyeuses vacances</w:t>
      </w:r>
      <w:r w:rsidR="00B2673C">
        <w:t>,</w:t>
      </w:r>
    </w:p>
    <w:p w14:paraId="1DD81B07" w14:textId="77777777" w:rsidR="00B2673C" w:rsidRDefault="00F920FC" w:rsidP="00F920FC">
      <w:r w:rsidRPr="009960ED">
        <w:t>Se retrouver dans sa maison</w:t>
      </w:r>
      <w:r w:rsidR="00B2673C">
        <w:t> !</w:t>
      </w:r>
    </w:p>
    <w:p w14:paraId="6C2A9AE3" w14:textId="46F0C591" w:rsidR="00F920FC" w:rsidRPr="009960ED" w:rsidRDefault="00F920FC" w:rsidP="00F920FC"/>
    <w:p w14:paraId="276D43CE" w14:textId="77777777" w:rsidR="00B2673C" w:rsidRDefault="00F920FC" w:rsidP="00F920FC">
      <w:r w:rsidRPr="009960ED">
        <w:t>La vieille classe de mon père</w:t>
      </w:r>
      <w:r w:rsidR="00B2673C">
        <w:t>,</w:t>
      </w:r>
    </w:p>
    <w:p w14:paraId="46B810BE" w14:textId="77777777" w:rsidR="00B2673C" w:rsidRDefault="00F920FC" w:rsidP="00F920FC">
      <w:r w:rsidRPr="009960ED">
        <w:t>Pleine de guêpes écrasées</w:t>
      </w:r>
      <w:r w:rsidR="00B2673C">
        <w:t>,</w:t>
      </w:r>
    </w:p>
    <w:p w14:paraId="7260F898" w14:textId="59AC6C00" w:rsidR="00F920FC" w:rsidRDefault="00F920FC" w:rsidP="00F920FC">
      <w:r w:rsidRPr="009960ED">
        <w:t>Sentait l</w:t>
      </w:r>
      <w:r w:rsidR="00B2673C">
        <w:t>’</w:t>
      </w:r>
      <w:r w:rsidRPr="009960ED">
        <w:t>encre</w:t>
      </w:r>
      <w:r w:rsidR="00B2673C">
        <w:t xml:space="preserve">, </w:t>
      </w:r>
      <w:r w:rsidRPr="009960ED">
        <w:t>le bois</w:t>
      </w:r>
      <w:r w:rsidR="00B2673C">
        <w:t xml:space="preserve">, </w:t>
      </w:r>
      <w:r>
        <w:t>la craie</w:t>
      </w:r>
    </w:p>
    <w:p w14:paraId="0D2DE651" w14:textId="77777777" w:rsidR="00F920FC" w:rsidRDefault="00F920FC" w:rsidP="00F920FC">
      <w:r>
        <w:t>Et ces merveilleuses poussières</w:t>
      </w:r>
    </w:p>
    <w:p w14:paraId="790E6F21" w14:textId="77777777" w:rsidR="00B2673C" w:rsidRDefault="00F920FC" w:rsidP="00F920FC">
      <w:r w:rsidRPr="009960ED">
        <w:t>Amassées par tout un été</w:t>
      </w:r>
      <w:r w:rsidR="00B2673C">
        <w:t>.</w:t>
      </w:r>
    </w:p>
    <w:p w14:paraId="7BB0A27B" w14:textId="3CC55303" w:rsidR="00F920FC" w:rsidRPr="009960ED" w:rsidRDefault="00F920FC" w:rsidP="00F920FC"/>
    <w:p w14:paraId="3EDCB22B" w14:textId="77777777" w:rsidR="00B2673C" w:rsidRDefault="00F920FC" w:rsidP="00F920FC">
      <w:r>
        <w:t>O</w:t>
      </w:r>
      <w:r w:rsidRPr="009960ED">
        <w:t xml:space="preserve"> temps charmant des brumes douces</w:t>
      </w:r>
      <w:r w:rsidR="00B2673C">
        <w:t>,</w:t>
      </w:r>
    </w:p>
    <w:p w14:paraId="40A08A5A" w14:textId="77777777" w:rsidR="00B2673C" w:rsidRDefault="00F920FC" w:rsidP="00F920FC">
      <w:r w:rsidRPr="009960ED">
        <w:t>Des gibiers</w:t>
      </w:r>
      <w:r w:rsidR="00B2673C">
        <w:t xml:space="preserve">, </w:t>
      </w:r>
      <w:r w:rsidRPr="009960ED">
        <w:t>des longs vols d</w:t>
      </w:r>
      <w:r w:rsidR="00B2673C">
        <w:t>’</w:t>
      </w:r>
      <w:r w:rsidRPr="009960ED">
        <w:t>oiseaux</w:t>
      </w:r>
      <w:r w:rsidR="00B2673C">
        <w:t>,</w:t>
      </w:r>
    </w:p>
    <w:p w14:paraId="44D535C7" w14:textId="77777777" w:rsidR="00B2673C" w:rsidRDefault="00F920FC" w:rsidP="00F920FC">
      <w:r w:rsidRPr="009960ED">
        <w:t>Le vent souffle sous le préau</w:t>
      </w:r>
      <w:r w:rsidR="00B2673C">
        <w:t>,</w:t>
      </w:r>
    </w:p>
    <w:p w14:paraId="501354CD" w14:textId="29BCA365" w:rsidR="00F920FC" w:rsidRPr="009960ED" w:rsidRDefault="00F920FC" w:rsidP="00F920FC">
      <w:r w:rsidRPr="009960ED">
        <w:t>Mais je tiens entre paume et pouce</w:t>
      </w:r>
    </w:p>
    <w:p w14:paraId="55F855CC" w14:textId="77777777" w:rsidR="00B2673C" w:rsidRDefault="00F920FC" w:rsidP="00F920FC">
      <w:r w:rsidRPr="009960ED">
        <w:t>Une rouge pomme à couteau</w:t>
      </w:r>
      <w:r w:rsidR="00B2673C">
        <w:t>.</w:t>
      </w:r>
    </w:p>
    <w:p w14:paraId="422DB042" w14:textId="7AA2E356" w:rsidR="00F920FC" w:rsidRDefault="00F920FC" w:rsidP="00F920FC">
      <w:pPr>
        <w:pStyle w:val="Auteur"/>
      </w:pPr>
      <w:r w:rsidRPr="00E055BD">
        <w:t>René-Guy Cadou</w:t>
      </w:r>
    </w:p>
    <w:p w14:paraId="3108CE28" w14:textId="77777777" w:rsidR="00266B25" w:rsidRDefault="00266B25" w:rsidP="00266B25">
      <w:pPr>
        <w:pStyle w:val="Notation"/>
      </w:pPr>
      <w:r>
        <w:tab/>
      </w:r>
      <w:r>
        <w:tab/>
      </w:r>
      <w:r>
        <w:tab/>
        <w:t>10 points</w:t>
      </w:r>
    </w:p>
    <w:p w14:paraId="160C0EEE" w14:textId="748E2BC1" w:rsidR="00266B25" w:rsidRDefault="00266B25" w:rsidP="00266B25">
      <w:pPr>
        <w:pStyle w:val="Titre1"/>
      </w:pPr>
      <w:r>
        <w:t>Dans un coin</w:t>
      </w:r>
      <w:r w:rsidR="00B2673C">
        <w:t xml:space="preserve">, </w:t>
      </w:r>
      <w:r>
        <w:t>le sapin</w:t>
      </w:r>
    </w:p>
    <w:p w14:paraId="67A589BD" w14:textId="4197CA24" w:rsidR="00266B25" w:rsidRDefault="00266B25" w:rsidP="00266B25">
      <w:r>
        <w:t>Dans un coin</w:t>
      </w:r>
      <w:r w:rsidR="00B2673C">
        <w:t xml:space="preserve">, </w:t>
      </w:r>
      <w:r>
        <w:t>le sapin</w:t>
      </w:r>
    </w:p>
    <w:p w14:paraId="5C122B17" w14:textId="77777777" w:rsidR="00B2673C" w:rsidRDefault="00266B25" w:rsidP="00266B25">
      <w:r>
        <w:t>A des branches toutes blanches</w:t>
      </w:r>
      <w:r w:rsidR="00B2673C">
        <w:t>.</w:t>
      </w:r>
    </w:p>
    <w:p w14:paraId="676F227E" w14:textId="10710D26" w:rsidR="00266B25" w:rsidRDefault="00266B25" w:rsidP="00266B25">
      <w:r>
        <w:t>Dans un coin</w:t>
      </w:r>
      <w:r w:rsidR="00B2673C">
        <w:t xml:space="preserve">, </w:t>
      </w:r>
      <w:r>
        <w:t>le sapin</w:t>
      </w:r>
    </w:p>
    <w:p w14:paraId="2FBDDB94" w14:textId="77777777" w:rsidR="00B2673C" w:rsidRDefault="00266B25" w:rsidP="00266B25">
      <w:r>
        <w:t>Attend Noël pour demain</w:t>
      </w:r>
      <w:r w:rsidR="00B2673C">
        <w:t>.</w:t>
      </w:r>
    </w:p>
    <w:p w14:paraId="485F0A47" w14:textId="5381A5AE" w:rsidR="00266B25" w:rsidRDefault="00266B25" w:rsidP="00266B25"/>
    <w:p w14:paraId="4EE25603" w14:textId="77777777" w:rsidR="00266B25" w:rsidRDefault="00266B25" w:rsidP="00266B25">
      <w:r>
        <w:t>Les flocons tournent en rond</w:t>
      </w:r>
    </w:p>
    <w:p w14:paraId="1D74C7A2" w14:textId="76EDFE60" w:rsidR="00266B25" w:rsidRDefault="00266B25" w:rsidP="00266B25">
      <w:r>
        <w:t>C</w:t>
      </w:r>
      <w:r w:rsidR="00B2673C">
        <w:t>’</w:t>
      </w:r>
      <w:r>
        <w:t>est le manège de la neige</w:t>
      </w:r>
    </w:p>
    <w:p w14:paraId="241B50B8" w14:textId="77777777" w:rsidR="00266B25" w:rsidRDefault="00266B25" w:rsidP="00266B25">
      <w:r>
        <w:t>Les flocons tournent en rond</w:t>
      </w:r>
    </w:p>
    <w:p w14:paraId="24120F23" w14:textId="77777777" w:rsidR="00B2673C" w:rsidRDefault="00266B25" w:rsidP="00266B25">
      <w:r>
        <w:t>Mon jardin est en coton</w:t>
      </w:r>
      <w:r w:rsidR="00B2673C">
        <w:t>.</w:t>
      </w:r>
    </w:p>
    <w:p w14:paraId="13CAEA94" w14:textId="4E3D632A" w:rsidR="00266B25" w:rsidRDefault="00266B25" w:rsidP="00266B25"/>
    <w:p w14:paraId="377C945D" w14:textId="7F5C6AA8" w:rsidR="00266B25" w:rsidRDefault="00266B25" w:rsidP="00266B25">
      <w:r>
        <w:t>Le traineau</w:t>
      </w:r>
      <w:r w:rsidR="00B2673C">
        <w:t xml:space="preserve">, </w:t>
      </w:r>
      <w:r>
        <w:t>tout là-haut</w:t>
      </w:r>
    </w:p>
    <w:p w14:paraId="41548D8D" w14:textId="7181ED68" w:rsidR="00266B25" w:rsidRDefault="00266B25" w:rsidP="00266B25">
      <w:r>
        <w:t>Quelle merveille</w:t>
      </w:r>
      <w:r w:rsidR="00B2673C">
        <w:t xml:space="preserve">, </w:t>
      </w:r>
      <w:r>
        <w:t>Père Noël</w:t>
      </w:r>
    </w:p>
    <w:p w14:paraId="630CAF85" w14:textId="0C0BA0C9" w:rsidR="00266B25" w:rsidRDefault="00266B25" w:rsidP="00266B25">
      <w:r>
        <w:t>Le traineau</w:t>
      </w:r>
      <w:r w:rsidR="00B2673C">
        <w:t xml:space="preserve">, </w:t>
      </w:r>
      <w:r>
        <w:t>tout là-haut</w:t>
      </w:r>
    </w:p>
    <w:p w14:paraId="4959C359" w14:textId="77777777" w:rsidR="00B2673C" w:rsidRDefault="00266B25" w:rsidP="00266B25">
      <w:r>
        <w:t>Apportera des cadeaux</w:t>
      </w:r>
      <w:r w:rsidR="00B2673C">
        <w:t>.</w:t>
      </w:r>
    </w:p>
    <w:p w14:paraId="29A04550" w14:textId="4A841D02" w:rsidR="00266B25" w:rsidRDefault="00266B25" w:rsidP="00266B25"/>
    <w:p w14:paraId="0AFE4F3A" w14:textId="77777777" w:rsidR="00266B25" w:rsidRDefault="00266B25" w:rsidP="00266B25">
      <w:r>
        <w:t>Mes souliers bien cirés</w:t>
      </w:r>
    </w:p>
    <w:p w14:paraId="59321CCA" w14:textId="77777777" w:rsidR="00266B25" w:rsidRDefault="00266B25" w:rsidP="00266B25">
      <w:r>
        <w:t>Près de la cheminée</w:t>
      </w:r>
    </w:p>
    <w:p w14:paraId="72875E7A" w14:textId="77777777" w:rsidR="00266B25" w:rsidRDefault="00266B25" w:rsidP="00266B25">
      <w:r>
        <w:t>Mes souliers bien cirés</w:t>
      </w:r>
    </w:p>
    <w:p w14:paraId="40AE147E" w14:textId="77777777" w:rsidR="00B2673C" w:rsidRDefault="00266B25" w:rsidP="00266B25">
      <w:r>
        <w:t>Seront remplis de jouets</w:t>
      </w:r>
      <w:r w:rsidR="00B2673C">
        <w:t>.</w:t>
      </w:r>
    </w:p>
    <w:p w14:paraId="04B7CECD" w14:textId="3D4CA6F7" w:rsidR="00266B25" w:rsidRDefault="00266B25" w:rsidP="00266B25">
      <w:pPr>
        <w:pStyle w:val="Auteur"/>
      </w:pPr>
      <w:r>
        <w:t>Ch</w:t>
      </w:r>
      <w:r w:rsidR="00B2673C">
        <w:t xml:space="preserve">. </w:t>
      </w:r>
      <w:r>
        <w:t>Gloasgen et A-M Grosser</w:t>
      </w:r>
    </w:p>
    <w:p w14:paraId="727AA6A8" w14:textId="77777777" w:rsidR="00266B25" w:rsidRDefault="00266B25" w:rsidP="00266B25">
      <w:pPr>
        <w:pStyle w:val="Notation"/>
      </w:pPr>
      <w:r>
        <w:tab/>
      </w:r>
      <w:r>
        <w:tab/>
      </w:r>
      <w:r>
        <w:tab/>
        <w:t>10 points</w:t>
      </w:r>
    </w:p>
    <w:p w14:paraId="37514C3B" w14:textId="77777777" w:rsidR="00266B25" w:rsidRDefault="00266B25" w:rsidP="00266B25">
      <w:pPr>
        <w:pStyle w:val="Titre1"/>
      </w:pPr>
      <w:r>
        <w:t>Cantilène du vieux Noël</w:t>
      </w:r>
    </w:p>
    <w:p w14:paraId="44E64DB9" w14:textId="180C6493" w:rsidR="00266B25" w:rsidRDefault="00266B25" w:rsidP="00266B25">
      <w:r>
        <w:t>Le vieux Noël dont l</w:t>
      </w:r>
      <w:r w:rsidR="00B2673C">
        <w:t>’</w:t>
      </w:r>
      <w:r>
        <w:t>œil luit</w:t>
      </w:r>
    </w:p>
    <w:p w14:paraId="736CF675" w14:textId="1E6327FE" w:rsidR="00B2673C" w:rsidRDefault="00AD3954" w:rsidP="00266B25">
      <w:r>
        <w:t>E</w:t>
      </w:r>
      <w:r w:rsidR="00266B25">
        <w:t>n décembre dans la chambre</w:t>
      </w:r>
    </w:p>
    <w:p w14:paraId="5D192D94" w14:textId="410DC9E3" w:rsidR="00B2673C" w:rsidRDefault="00266B25" w:rsidP="00266B25">
      <w:r>
        <w:t>Le vieux Noël dont l</w:t>
      </w:r>
      <w:r w:rsidR="00B2673C">
        <w:t>’</w:t>
      </w:r>
      <w:r>
        <w:t>œil luit</w:t>
      </w:r>
    </w:p>
    <w:p w14:paraId="18C9FEF2" w14:textId="77777777" w:rsidR="00B2673C" w:rsidRDefault="00266B25" w:rsidP="00266B25">
      <w:r>
        <w:t>Rentre chez nous vers minuit</w:t>
      </w:r>
    </w:p>
    <w:p w14:paraId="73CD611C" w14:textId="77777777" w:rsidR="00B2673C" w:rsidRDefault="00266B25" w:rsidP="00266B25">
      <w:r>
        <w:t>Sans bruit</w:t>
      </w:r>
      <w:r w:rsidR="00B2673C">
        <w:t>.</w:t>
      </w:r>
    </w:p>
    <w:p w14:paraId="472DEA94" w14:textId="7523A712" w:rsidR="00266B25" w:rsidRDefault="00266B25" w:rsidP="00266B25"/>
    <w:p w14:paraId="38ADB98F" w14:textId="77777777" w:rsidR="00B2673C" w:rsidRDefault="00266B25" w:rsidP="00266B25">
      <w:r>
        <w:t>De glaçons il est vêtu</w:t>
      </w:r>
    </w:p>
    <w:p w14:paraId="0D79831B" w14:textId="77777777" w:rsidR="00B2673C" w:rsidRDefault="00266B25" w:rsidP="00266B25">
      <w:r>
        <w:t>Pendeloques</w:t>
      </w:r>
    </w:p>
    <w:p w14:paraId="3424511C" w14:textId="77777777" w:rsidR="00B2673C" w:rsidRDefault="00266B25" w:rsidP="00266B25">
      <w:r>
        <w:t>Et breloques</w:t>
      </w:r>
    </w:p>
    <w:p w14:paraId="47F2548F" w14:textId="77777777" w:rsidR="00B2673C" w:rsidRDefault="00266B25" w:rsidP="00266B25">
      <w:r>
        <w:t>De glaçons il est vêtu</w:t>
      </w:r>
    </w:p>
    <w:p w14:paraId="4B018E4F" w14:textId="77777777" w:rsidR="00B2673C" w:rsidRDefault="00266B25" w:rsidP="00266B25">
      <w:r>
        <w:t>Et porte un chapeau pointu</w:t>
      </w:r>
      <w:r w:rsidR="00B2673C">
        <w:t>.</w:t>
      </w:r>
    </w:p>
    <w:p w14:paraId="7DE43DBA" w14:textId="4A73794E" w:rsidR="00266B25" w:rsidRDefault="00266B25" w:rsidP="00266B25"/>
    <w:p w14:paraId="629304E2" w14:textId="77777777" w:rsidR="00B2673C" w:rsidRDefault="00266B25" w:rsidP="00266B25">
      <w:r>
        <w:t>On aperçoit sur son dos</w:t>
      </w:r>
    </w:p>
    <w:p w14:paraId="250419BE" w14:textId="77777777" w:rsidR="00B2673C" w:rsidRDefault="00266B25" w:rsidP="00266B25">
      <w:r>
        <w:t>Une hotte</w:t>
      </w:r>
    </w:p>
    <w:p w14:paraId="442D6AE1" w14:textId="77777777" w:rsidR="00B2673C" w:rsidRDefault="00266B25" w:rsidP="00266B25">
      <w:r>
        <w:t>Qui ballote</w:t>
      </w:r>
    </w:p>
    <w:p w14:paraId="42652BAF" w14:textId="77777777" w:rsidR="00B2673C" w:rsidRDefault="00266B25" w:rsidP="00266B25">
      <w:r>
        <w:t>On aperçoit sur son dos</w:t>
      </w:r>
    </w:p>
    <w:p w14:paraId="65C22DF9" w14:textId="77777777" w:rsidR="00B2673C" w:rsidRDefault="00266B25" w:rsidP="00266B25">
      <w:r>
        <w:t>Un tas de jolis cadeaux</w:t>
      </w:r>
      <w:r w:rsidR="00B2673C">
        <w:t>.</w:t>
      </w:r>
    </w:p>
    <w:p w14:paraId="42E2744D" w14:textId="00DE2871" w:rsidR="00266B25" w:rsidRDefault="00266B25" w:rsidP="00266B25"/>
    <w:p w14:paraId="03F7BD2B" w14:textId="2681ED93" w:rsidR="00B2673C" w:rsidRDefault="00266B25" w:rsidP="00266B25">
      <w:r>
        <w:t>C</w:t>
      </w:r>
      <w:r w:rsidR="00B2673C">
        <w:t>’</w:t>
      </w:r>
      <w:r>
        <w:t>est pour les petits garçons</w:t>
      </w:r>
    </w:p>
    <w:p w14:paraId="7E20C05A" w14:textId="77777777" w:rsidR="00B2673C" w:rsidRDefault="00266B25" w:rsidP="00266B25">
      <w:r>
        <w:t>Pour les filles</w:t>
      </w:r>
    </w:p>
    <w:p w14:paraId="1F10CA0A" w14:textId="77777777" w:rsidR="00B2673C" w:rsidRDefault="00266B25" w:rsidP="00266B25">
      <w:r>
        <w:t>Bien gentilles</w:t>
      </w:r>
    </w:p>
    <w:p w14:paraId="158E68E4" w14:textId="19C8CBE3" w:rsidR="00B2673C" w:rsidRDefault="00266B25" w:rsidP="00266B25">
      <w:r>
        <w:t>C</w:t>
      </w:r>
      <w:r w:rsidR="00B2673C">
        <w:t>’</w:t>
      </w:r>
      <w:r>
        <w:t>est pour les petits garçons</w:t>
      </w:r>
    </w:p>
    <w:p w14:paraId="28515429" w14:textId="77777777" w:rsidR="00B2673C" w:rsidRDefault="00266B25" w:rsidP="00266B25">
      <w:r>
        <w:t>Qui dorment dans les maisons</w:t>
      </w:r>
      <w:r w:rsidR="00B2673C">
        <w:t>.</w:t>
      </w:r>
    </w:p>
    <w:p w14:paraId="3F3C0CFA" w14:textId="7EE4BDC6" w:rsidR="00266B25" w:rsidRDefault="00266B25" w:rsidP="00266B25">
      <w:pPr>
        <w:pStyle w:val="Titre1"/>
      </w:pPr>
      <w:r>
        <w:t>Alphonse Gaud</w:t>
      </w:r>
    </w:p>
    <w:p w14:paraId="3F12A7DD" w14:textId="77777777" w:rsidR="00266B25" w:rsidRPr="00E055BD" w:rsidRDefault="00266B25" w:rsidP="00266B25"/>
    <w:p w14:paraId="6DCFB95A" w14:textId="3117C03F" w:rsidR="00F920FC" w:rsidRPr="005C0104" w:rsidRDefault="00CA0A14" w:rsidP="00F920FC">
      <w:pPr>
        <w:pStyle w:val="Notation"/>
      </w:pPr>
      <w:bookmarkStart w:id="99" w:name="bookmark103"/>
      <w:r>
        <w:tab/>
      </w:r>
      <w:r>
        <w:tab/>
      </w:r>
      <w:r>
        <w:tab/>
        <w:t>10 points</w:t>
      </w:r>
    </w:p>
    <w:p w14:paraId="5506A8AE" w14:textId="77777777" w:rsidR="00F920FC" w:rsidRDefault="00F920FC" w:rsidP="00F920FC">
      <w:pPr>
        <w:pStyle w:val="Titre1"/>
        <w:rPr>
          <w:b/>
        </w:rPr>
      </w:pPr>
      <w:r>
        <w:t>Le Grand Combat</w:t>
      </w:r>
    </w:p>
    <w:bookmarkEnd w:id="99"/>
    <w:p w14:paraId="7B820621" w14:textId="7DE97E07" w:rsidR="00F920FC" w:rsidRDefault="00F920FC" w:rsidP="00F920FC">
      <w:r w:rsidRPr="00212260">
        <w:t>Il l</w:t>
      </w:r>
      <w:r w:rsidR="00B2673C">
        <w:t>’</w:t>
      </w:r>
      <w:r w:rsidRPr="00212260">
        <w:t>emparouille et l</w:t>
      </w:r>
      <w:r w:rsidR="00B2673C">
        <w:t>’</w:t>
      </w:r>
      <w:r w:rsidRPr="00212260">
        <w:t>endosque contre terre</w:t>
      </w:r>
    </w:p>
    <w:p w14:paraId="463227E8" w14:textId="44C7A22C" w:rsidR="00F920FC" w:rsidRDefault="00F920FC" w:rsidP="00F920FC">
      <w:r w:rsidRPr="00212260">
        <w:t>Il le rague et le roupète jusqu</w:t>
      </w:r>
      <w:r w:rsidR="00B2673C">
        <w:t>’</w:t>
      </w:r>
      <w:r w:rsidRPr="00212260">
        <w:t>à son drâle</w:t>
      </w:r>
    </w:p>
    <w:p w14:paraId="59A92E10" w14:textId="77777777" w:rsidR="00B2673C" w:rsidRDefault="00F920FC" w:rsidP="00F920FC">
      <w:r w:rsidRPr="00212260">
        <w:t>Il le pratèle et le libucque et lui barufle les ouillais</w:t>
      </w:r>
      <w:r w:rsidR="00B2673C">
        <w:t> ;</w:t>
      </w:r>
    </w:p>
    <w:p w14:paraId="793FAD47" w14:textId="77777777" w:rsidR="00B2673C" w:rsidRDefault="00F920FC" w:rsidP="00F920FC">
      <w:r w:rsidRPr="00212260">
        <w:t>Il le tocarde et le marmine</w:t>
      </w:r>
      <w:r w:rsidR="00B2673C">
        <w:t>.</w:t>
      </w:r>
    </w:p>
    <w:p w14:paraId="158895C6" w14:textId="77777777" w:rsidR="00B2673C" w:rsidRDefault="00F920FC" w:rsidP="00F920FC">
      <w:r w:rsidRPr="00212260">
        <w:t>Le manage rape à ri et ripe à ra</w:t>
      </w:r>
      <w:r w:rsidR="00B2673C">
        <w:t>.</w:t>
      </w:r>
    </w:p>
    <w:p w14:paraId="5E4930B5" w14:textId="77777777" w:rsidR="00B2673C" w:rsidRDefault="00F920FC" w:rsidP="00F920FC">
      <w:r w:rsidRPr="00212260">
        <w:t>Enfin</w:t>
      </w:r>
      <w:r w:rsidR="00B2673C">
        <w:t xml:space="preserve">, </w:t>
      </w:r>
      <w:r w:rsidRPr="00212260">
        <w:t>il l</w:t>
      </w:r>
      <w:r w:rsidR="00B2673C">
        <w:t>’</w:t>
      </w:r>
      <w:r w:rsidRPr="00212260">
        <w:t>écorcobalisse</w:t>
      </w:r>
      <w:r w:rsidR="00B2673C">
        <w:t>.</w:t>
      </w:r>
    </w:p>
    <w:p w14:paraId="5310A9A2" w14:textId="77777777" w:rsidR="00B2673C" w:rsidRDefault="00F920FC" w:rsidP="00F920FC">
      <w:r w:rsidRPr="00212260">
        <w:t>L</w:t>
      </w:r>
      <w:r w:rsidR="00B2673C">
        <w:t>’</w:t>
      </w:r>
      <w:r w:rsidRPr="00212260">
        <w:t>autre hésite</w:t>
      </w:r>
      <w:r w:rsidR="00B2673C">
        <w:t xml:space="preserve">, </w:t>
      </w:r>
      <w:r w:rsidRPr="00212260">
        <w:t>s</w:t>
      </w:r>
      <w:r w:rsidR="00B2673C">
        <w:t>’</w:t>
      </w:r>
      <w:r w:rsidRPr="00212260">
        <w:t>espudrine</w:t>
      </w:r>
      <w:r w:rsidR="00B2673C">
        <w:t xml:space="preserve">, </w:t>
      </w:r>
      <w:r w:rsidRPr="00212260">
        <w:t>se défaisse</w:t>
      </w:r>
      <w:r w:rsidR="00B2673C">
        <w:t xml:space="preserve">, </w:t>
      </w:r>
      <w:r w:rsidRPr="00212260">
        <w:t>se torse et se ruine</w:t>
      </w:r>
      <w:r w:rsidR="00B2673C">
        <w:t>.</w:t>
      </w:r>
    </w:p>
    <w:p w14:paraId="2D57CE45" w14:textId="77777777" w:rsidR="00B2673C" w:rsidRDefault="00F920FC" w:rsidP="00F920FC">
      <w:r w:rsidRPr="00212260">
        <w:t>C</w:t>
      </w:r>
      <w:r w:rsidR="00B2673C">
        <w:t>’</w:t>
      </w:r>
      <w:r w:rsidRPr="00212260">
        <w:t>en sera bientôt fini de lui</w:t>
      </w:r>
      <w:r w:rsidR="00B2673C">
        <w:t> ;</w:t>
      </w:r>
    </w:p>
    <w:p w14:paraId="77C46978" w14:textId="77777777" w:rsidR="00B2673C" w:rsidRDefault="00F920FC" w:rsidP="00F920FC">
      <w:r w:rsidRPr="00212260">
        <w:t>Il se reprise et s</w:t>
      </w:r>
      <w:r w:rsidR="00B2673C">
        <w:t>’</w:t>
      </w:r>
      <w:r w:rsidRPr="00212260">
        <w:t>emmargine</w:t>
      </w:r>
      <w:r w:rsidR="00B2673C">
        <w:t xml:space="preserve">… </w:t>
      </w:r>
      <w:r w:rsidRPr="00212260">
        <w:t>Mais en vain</w:t>
      </w:r>
      <w:r w:rsidR="00B2673C">
        <w:t>…</w:t>
      </w:r>
    </w:p>
    <w:p w14:paraId="65B5A28F" w14:textId="1C90BD8C" w:rsidR="00F920FC" w:rsidRPr="00E055BD" w:rsidRDefault="00F920FC" w:rsidP="00F920FC">
      <w:pPr>
        <w:pStyle w:val="Auteur"/>
      </w:pPr>
      <w:r w:rsidRPr="00E055BD">
        <w:t>Henri Michaud</w:t>
      </w:r>
    </w:p>
    <w:p w14:paraId="042A319A" w14:textId="31A491A4" w:rsidR="00F920FC" w:rsidRPr="005C0104" w:rsidRDefault="00CA0A14" w:rsidP="00F920FC">
      <w:pPr>
        <w:pStyle w:val="Notation"/>
      </w:pPr>
      <w:bookmarkStart w:id="100" w:name="bookmark107"/>
      <w:r>
        <w:tab/>
      </w:r>
      <w:r>
        <w:tab/>
      </w:r>
      <w:r>
        <w:tab/>
        <w:t>10 points</w:t>
      </w:r>
    </w:p>
    <w:p w14:paraId="61BD98C4" w14:textId="77777777" w:rsidR="00F920FC" w:rsidRDefault="00F920FC" w:rsidP="00F920FC">
      <w:pPr>
        <w:pStyle w:val="Titre1"/>
        <w:rPr>
          <w:b/>
        </w:rPr>
      </w:pPr>
      <w:r>
        <w:t>Pour devenir une sorcière</w:t>
      </w:r>
    </w:p>
    <w:bookmarkEnd w:id="100"/>
    <w:p w14:paraId="419A7D68" w14:textId="29BEA1D9" w:rsidR="00F920FC" w:rsidRDefault="00F920FC" w:rsidP="00F920FC">
      <w:r>
        <w:t>A</w:t>
      </w:r>
      <w:r w:rsidRPr="00212260">
        <w:t xml:space="preserve"> l</w:t>
      </w:r>
      <w:r w:rsidR="00B2673C">
        <w:t>’</w:t>
      </w:r>
      <w:r>
        <w:t>école des sorcières</w:t>
      </w:r>
    </w:p>
    <w:p w14:paraId="5EC9CF54" w14:textId="77777777" w:rsidR="00F920FC" w:rsidRDefault="00F920FC" w:rsidP="00F920FC">
      <w:r w:rsidRPr="00212260">
        <w:t>On</w:t>
      </w:r>
      <w:r>
        <w:t xml:space="preserve"> apprend les mauvaises manières</w:t>
      </w:r>
    </w:p>
    <w:p w14:paraId="7F23AD77" w14:textId="55CC4D70" w:rsidR="00F920FC" w:rsidRDefault="00F920FC" w:rsidP="00F920FC">
      <w:r w:rsidRPr="00212260">
        <w:t>D</w:t>
      </w:r>
      <w:r w:rsidR="00B2673C">
        <w:t>’</w:t>
      </w:r>
      <w:r>
        <w:t>abord ne jamais dire pardon</w:t>
      </w:r>
    </w:p>
    <w:p w14:paraId="16C2BA46" w14:textId="77777777" w:rsidR="00F920FC" w:rsidRDefault="00F920FC" w:rsidP="00F920FC">
      <w:r>
        <w:t>Être méchant et polisson</w:t>
      </w:r>
    </w:p>
    <w:p w14:paraId="4770D5A3" w14:textId="7EF629F0" w:rsidR="00F920FC" w:rsidRDefault="00F920FC" w:rsidP="00F920FC">
      <w:r w:rsidRPr="00212260">
        <w:t>S</w:t>
      </w:r>
      <w:r w:rsidR="00B2673C">
        <w:t>’</w:t>
      </w:r>
      <w:r>
        <w:t>amuser de la peur des gens</w:t>
      </w:r>
    </w:p>
    <w:p w14:paraId="4EC0AF9F" w14:textId="77777777" w:rsidR="00F920FC" w:rsidRDefault="00F920FC" w:rsidP="00F920FC">
      <w:r w:rsidRPr="00212260">
        <w:t>Puis détester tous les enfants</w:t>
      </w:r>
    </w:p>
    <w:p w14:paraId="511E45B2" w14:textId="77777777" w:rsidR="00F920FC" w:rsidRPr="00212260" w:rsidRDefault="00F920FC" w:rsidP="00F920FC"/>
    <w:p w14:paraId="11649CD3" w14:textId="41FB4702" w:rsidR="00F920FC" w:rsidRDefault="00F920FC" w:rsidP="00F920FC">
      <w:r>
        <w:t>A</w:t>
      </w:r>
      <w:r w:rsidRPr="00212260">
        <w:t xml:space="preserve"> l</w:t>
      </w:r>
      <w:r w:rsidR="00B2673C">
        <w:t>’</w:t>
      </w:r>
      <w:r>
        <w:t>école des sorcières</w:t>
      </w:r>
    </w:p>
    <w:p w14:paraId="5BE1185A" w14:textId="77777777" w:rsidR="00F920FC" w:rsidRDefault="00F920FC" w:rsidP="00F920FC">
      <w:r w:rsidRPr="00212260">
        <w:t xml:space="preserve">On </w:t>
      </w:r>
      <w:r>
        <w:t>joue dehors dans les cimetières</w:t>
      </w:r>
    </w:p>
    <w:p w14:paraId="65701C65" w14:textId="2CC1BF2B" w:rsidR="00F920FC" w:rsidRDefault="00F920FC" w:rsidP="00F920FC">
      <w:r w:rsidRPr="00212260">
        <w:t>D</w:t>
      </w:r>
      <w:r w:rsidR="00B2673C">
        <w:t>’</w:t>
      </w:r>
      <w:r w:rsidRPr="00212260">
        <w:t>abord à saute-</w:t>
      </w:r>
      <w:r>
        <w:t>crapaud</w:t>
      </w:r>
    </w:p>
    <w:p w14:paraId="18FE3785" w14:textId="77777777" w:rsidR="00F920FC" w:rsidRDefault="00F920FC" w:rsidP="00F920FC">
      <w:r w:rsidRPr="00212260">
        <w:t>Ou bien au jeu des gros mots</w:t>
      </w:r>
    </w:p>
    <w:p w14:paraId="6BA4A136" w14:textId="7C5F224E" w:rsidR="00F920FC" w:rsidRDefault="00F920FC" w:rsidP="00F920FC">
      <w:r w:rsidRPr="00212260">
        <w:t>Puis on s</w:t>
      </w:r>
      <w:r w:rsidR="00B2673C">
        <w:t>’</w:t>
      </w:r>
      <w:r>
        <w:t>habille de noir</w:t>
      </w:r>
    </w:p>
    <w:p w14:paraId="25C981CA" w14:textId="5CA9519A" w:rsidR="00F920FC" w:rsidRDefault="00F920FC" w:rsidP="00F920FC">
      <w:r w:rsidRPr="00212260">
        <w:t>Et l</w:t>
      </w:r>
      <w:r w:rsidR="00B2673C">
        <w:t>’</w:t>
      </w:r>
      <w:r w:rsidRPr="00212260">
        <w:t>on ne sort que le soir</w:t>
      </w:r>
    </w:p>
    <w:p w14:paraId="3E84EEE3" w14:textId="77777777" w:rsidR="00F920FC" w:rsidRPr="00212260" w:rsidRDefault="00F920FC" w:rsidP="00F920FC"/>
    <w:p w14:paraId="0CCD3F67" w14:textId="7F262B8A" w:rsidR="00F920FC" w:rsidRDefault="00F920FC" w:rsidP="00F920FC">
      <w:r>
        <w:t>A</w:t>
      </w:r>
      <w:r w:rsidRPr="00212260">
        <w:t xml:space="preserve"> l</w:t>
      </w:r>
      <w:r w:rsidR="00B2673C">
        <w:t>’</w:t>
      </w:r>
      <w:r>
        <w:t>école des sorcières</w:t>
      </w:r>
    </w:p>
    <w:p w14:paraId="39060A17" w14:textId="77777777" w:rsidR="00F920FC" w:rsidRDefault="00F920FC" w:rsidP="00F920FC">
      <w:r w:rsidRPr="00212260">
        <w:t>O</w:t>
      </w:r>
      <w:r>
        <w:t>n retient des formules entières</w:t>
      </w:r>
    </w:p>
    <w:p w14:paraId="37BDEC9F" w14:textId="0C7F1DD3" w:rsidR="00F920FC" w:rsidRDefault="00F920FC" w:rsidP="00F920FC">
      <w:r w:rsidRPr="00212260">
        <w:t>D</w:t>
      </w:r>
      <w:r w:rsidR="00B2673C">
        <w:t>’</w:t>
      </w:r>
      <w:r>
        <w:t>abord des mots très rigolos</w:t>
      </w:r>
    </w:p>
    <w:p w14:paraId="0C2B688E" w14:textId="387F5C0F" w:rsidR="00F920FC" w:rsidRPr="00212260" w:rsidRDefault="00F920FC" w:rsidP="00F920FC">
      <w:r>
        <w:t xml:space="preserve">Comme </w:t>
      </w:r>
      <w:r w:rsidR="00B2673C">
        <w:t>« </w:t>
      </w:r>
      <w:r w:rsidRPr="00212260">
        <w:t>chilbernique</w:t>
      </w:r>
      <w:r w:rsidR="00B2673C">
        <w:t> »</w:t>
      </w:r>
      <w:r w:rsidRPr="00212260">
        <w:t xml:space="preserve"> et </w:t>
      </w:r>
      <w:r w:rsidR="00B2673C">
        <w:t>« </w:t>
      </w:r>
      <w:r>
        <w:t>carlingot</w:t>
      </w:r>
      <w:r w:rsidR="00B2673C">
        <w:t> »</w:t>
      </w:r>
    </w:p>
    <w:p w14:paraId="7856CC6D" w14:textId="77777777" w:rsidR="00F920FC" w:rsidRDefault="00F920FC" w:rsidP="00F920FC">
      <w:r w:rsidRPr="00212260">
        <w:t>P</w:t>
      </w:r>
      <w:r>
        <w:t>uis de vraies formules magiques</w:t>
      </w:r>
    </w:p>
    <w:p w14:paraId="3359657F" w14:textId="77777777" w:rsidR="00B2673C" w:rsidRDefault="00F920FC" w:rsidP="00F920FC">
      <w:r w:rsidRPr="00212260">
        <w:t>Et là il faut que l</w:t>
      </w:r>
      <w:r w:rsidR="00B2673C">
        <w:t>’</w:t>
      </w:r>
      <w:r w:rsidRPr="00212260">
        <w:t>on s</w:t>
      </w:r>
      <w:r w:rsidR="00B2673C">
        <w:t>’</w:t>
      </w:r>
      <w:r w:rsidRPr="00212260">
        <w:t>applique</w:t>
      </w:r>
      <w:r w:rsidR="00B2673C">
        <w:t>.</w:t>
      </w:r>
    </w:p>
    <w:p w14:paraId="114838D9" w14:textId="71B7CDA7" w:rsidR="00F920FC" w:rsidRPr="00E055BD" w:rsidRDefault="00F920FC" w:rsidP="00F920FC">
      <w:pPr>
        <w:pStyle w:val="Auteur"/>
      </w:pPr>
      <w:r w:rsidRPr="00E055BD">
        <w:t>Jacqueline Moreau</w:t>
      </w:r>
    </w:p>
    <w:p w14:paraId="1AB99422" w14:textId="46FF4AA3" w:rsidR="00F920FC" w:rsidRPr="00BF16D2" w:rsidRDefault="00CA0A14" w:rsidP="00F920FC">
      <w:pPr>
        <w:pStyle w:val="Notation"/>
      </w:pPr>
      <w:bookmarkStart w:id="101" w:name="bookmark116"/>
      <w:r>
        <w:tab/>
      </w:r>
      <w:r>
        <w:tab/>
      </w:r>
      <w:r>
        <w:tab/>
        <w:t>10 points</w:t>
      </w:r>
    </w:p>
    <w:p w14:paraId="5C7491C6" w14:textId="77777777" w:rsidR="00F920FC" w:rsidRPr="00635364" w:rsidRDefault="00F920FC" w:rsidP="00F920FC">
      <w:pPr>
        <w:pStyle w:val="Titre1"/>
      </w:pPr>
      <w:r w:rsidRPr="00635364">
        <w:t>Le gazouillement mystérieux</w:t>
      </w:r>
      <w:bookmarkEnd w:id="101"/>
    </w:p>
    <w:p w14:paraId="485C9B13" w14:textId="77777777" w:rsidR="00B2673C" w:rsidRDefault="00F920FC" w:rsidP="00F920FC">
      <w:r w:rsidRPr="00635364">
        <w:t>Ils assurent que tu ne sais pas encore parler</w:t>
      </w:r>
      <w:r w:rsidR="00B2673C">
        <w:t xml:space="preserve">, </w:t>
      </w:r>
      <w:r w:rsidRPr="00635364">
        <w:t>mon enfant chéri</w:t>
      </w:r>
      <w:r w:rsidR="00B2673C">
        <w:t xml:space="preserve">. </w:t>
      </w:r>
      <w:r w:rsidRPr="00635364">
        <w:t>Et c</w:t>
      </w:r>
      <w:r w:rsidR="00B2673C">
        <w:t>’</w:t>
      </w:r>
      <w:r w:rsidRPr="00635364">
        <w:t>est vrai que les syllabes trop pressées qui se brouillent dans ta gorge ont l</w:t>
      </w:r>
      <w:r w:rsidR="00B2673C">
        <w:t>’</w:t>
      </w:r>
      <w:r w:rsidRPr="00635364">
        <w:t>air d</w:t>
      </w:r>
      <w:r w:rsidR="00B2673C">
        <w:t>’</w:t>
      </w:r>
      <w:r w:rsidRPr="00635364">
        <w:t>un chant d</w:t>
      </w:r>
      <w:r w:rsidR="00B2673C">
        <w:t>’</w:t>
      </w:r>
      <w:r w:rsidRPr="00635364">
        <w:t>oiseau</w:t>
      </w:r>
      <w:r w:rsidR="00B2673C">
        <w:t>.</w:t>
      </w:r>
    </w:p>
    <w:p w14:paraId="66285507" w14:textId="77777777" w:rsidR="00B2673C" w:rsidRDefault="00F920FC" w:rsidP="00F920FC">
      <w:r w:rsidRPr="00635364">
        <w:t>Mais moi je sais très bien ce que signifie ce gazouillement</w:t>
      </w:r>
      <w:r w:rsidR="00B2673C">
        <w:t xml:space="preserve">, </w:t>
      </w:r>
      <w:r w:rsidRPr="00635364">
        <w:t>je sais s</w:t>
      </w:r>
      <w:r w:rsidR="00B2673C">
        <w:t>’</w:t>
      </w:r>
      <w:r w:rsidRPr="00635364">
        <w:t>il est léger de joie ou pesant de chagrin</w:t>
      </w:r>
      <w:r w:rsidR="00B2673C">
        <w:t xml:space="preserve">, </w:t>
      </w:r>
      <w:r w:rsidRPr="00635364">
        <w:t>je sais s</w:t>
      </w:r>
      <w:r w:rsidR="00B2673C">
        <w:t>’</w:t>
      </w:r>
      <w:r w:rsidRPr="00635364">
        <w:t>il y a du soleil ou de la nuit dans ton cœur</w:t>
      </w:r>
      <w:r w:rsidR="00B2673C">
        <w:t xml:space="preserve">, </w:t>
      </w:r>
      <w:r w:rsidRPr="00635364">
        <w:t>je sais ce que tu désires et ce que tu refuses</w:t>
      </w:r>
      <w:r w:rsidR="00B2673C">
        <w:t xml:space="preserve">, </w:t>
      </w:r>
      <w:r w:rsidRPr="00635364">
        <w:t>ô ma poupée</w:t>
      </w:r>
      <w:r w:rsidR="00B2673C">
        <w:t xml:space="preserve">, </w:t>
      </w:r>
      <w:r w:rsidRPr="00635364">
        <w:t>car je comprends tout ce que tu dis</w:t>
      </w:r>
      <w:r w:rsidR="00B2673C">
        <w:t>.</w:t>
      </w:r>
    </w:p>
    <w:p w14:paraId="064DD017" w14:textId="1C7C4323" w:rsidR="00F920FC" w:rsidRPr="00635364" w:rsidRDefault="00F920FC" w:rsidP="00F920FC">
      <w:pPr>
        <w:pStyle w:val="Auteur"/>
      </w:pPr>
      <w:r w:rsidRPr="00635364">
        <w:t>Tristan Klingsor</w:t>
      </w:r>
    </w:p>
    <w:p w14:paraId="7234C63D" w14:textId="1D5AB3A9" w:rsidR="00F920FC" w:rsidRPr="00863F01" w:rsidRDefault="00CA0A14" w:rsidP="00F920FC">
      <w:pPr>
        <w:pStyle w:val="Notation"/>
      </w:pPr>
      <w:bookmarkStart w:id="102" w:name="bookmark127"/>
      <w:r>
        <w:tab/>
      </w:r>
      <w:r>
        <w:tab/>
      </w:r>
      <w:r>
        <w:tab/>
        <w:t>10 points</w:t>
      </w:r>
    </w:p>
    <w:p w14:paraId="6DA601BA" w14:textId="77777777" w:rsidR="00F920FC" w:rsidRPr="00863F01" w:rsidRDefault="00F920FC" w:rsidP="00F920FC">
      <w:pPr>
        <w:pStyle w:val="Titre1"/>
      </w:pPr>
      <w:r w:rsidRPr="00863F01">
        <w:t>La chanson de Gavroche</w:t>
      </w:r>
    </w:p>
    <w:bookmarkEnd w:id="102"/>
    <w:p w14:paraId="2A8FB301" w14:textId="77777777" w:rsidR="00B2673C" w:rsidRDefault="00F920FC" w:rsidP="00F920FC">
      <w:r w:rsidRPr="00863F01">
        <w:t>On est laid à Nanterre</w:t>
      </w:r>
      <w:r w:rsidR="00B2673C">
        <w:t>,</w:t>
      </w:r>
    </w:p>
    <w:p w14:paraId="18CD4881" w14:textId="77777777" w:rsidR="00B2673C" w:rsidRDefault="00F920FC" w:rsidP="00F920FC">
      <w:r w:rsidRPr="00863F01">
        <w:t>C</w:t>
      </w:r>
      <w:r w:rsidR="00B2673C">
        <w:t>’</w:t>
      </w:r>
      <w:r w:rsidRPr="00863F01">
        <w:t>est la faute à Voltaire</w:t>
      </w:r>
      <w:r w:rsidR="00B2673C">
        <w:t>,</w:t>
      </w:r>
    </w:p>
    <w:p w14:paraId="547DCF83" w14:textId="77777777" w:rsidR="00B2673C" w:rsidRDefault="00F920FC" w:rsidP="00F920FC">
      <w:r w:rsidRPr="00863F01">
        <w:t>Et bête à Palaiseau</w:t>
      </w:r>
      <w:r w:rsidR="00B2673C">
        <w:t>,</w:t>
      </w:r>
    </w:p>
    <w:p w14:paraId="1980AB17" w14:textId="77777777" w:rsidR="00B2673C" w:rsidRDefault="00F920FC" w:rsidP="00F920FC">
      <w:r w:rsidRPr="00863F01">
        <w:t>C</w:t>
      </w:r>
      <w:r w:rsidR="00B2673C">
        <w:t>’</w:t>
      </w:r>
      <w:r w:rsidRPr="00863F01">
        <w:t>est la faute à Rousseau</w:t>
      </w:r>
      <w:r w:rsidR="00B2673C">
        <w:t>.</w:t>
      </w:r>
    </w:p>
    <w:p w14:paraId="2F0C6372" w14:textId="5F9CB2B5" w:rsidR="00F920FC" w:rsidRPr="00863F01" w:rsidRDefault="00F920FC" w:rsidP="00F920FC"/>
    <w:p w14:paraId="4A0306A3" w14:textId="77777777" w:rsidR="00B2673C" w:rsidRDefault="00F920FC" w:rsidP="00F920FC">
      <w:r w:rsidRPr="00863F01">
        <w:t>Je ne suis pas notaire</w:t>
      </w:r>
      <w:r w:rsidR="00B2673C">
        <w:t>,</w:t>
      </w:r>
    </w:p>
    <w:p w14:paraId="1D25A4F3" w14:textId="77777777" w:rsidR="00B2673C" w:rsidRDefault="00F920FC" w:rsidP="00F920FC">
      <w:r w:rsidRPr="00863F01">
        <w:t>C</w:t>
      </w:r>
      <w:r w:rsidR="00B2673C">
        <w:t>’</w:t>
      </w:r>
      <w:r w:rsidRPr="00863F01">
        <w:t>est la faute à Voltaire</w:t>
      </w:r>
      <w:r w:rsidR="00B2673C">
        <w:t>,</w:t>
      </w:r>
    </w:p>
    <w:p w14:paraId="1C590963" w14:textId="77777777" w:rsidR="00B2673C" w:rsidRDefault="00F920FC" w:rsidP="00F920FC">
      <w:r w:rsidRPr="00863F01">
        <w:t>Je suis petit oiseau</w:t>
      </w:r>
      <w:r w:rsidR="00B2673C">
        <w:t>,</w:t>
      </w:r>
    </w:p>
    <w:p w14:paraId="394A462B" w14:textId="77777777" w:rsidR="00B2673C" w:rsidRDefault="00F920FC" w:rsidP="00F920FC">
      <w:r w:rsidRPr="00863F01">
        <w:t>C</w:t>
      </w:r>
      <w:r w:rsidR="00B2673C">
        <w:t>’</w:t>
      </w:r>
      <w:r w:rsidRPr="00863F01">
        <w:t>est la faute à Rousseau</w:t>
      </w:r>
      <w:r w:rsidR="00B2673C">
        <w:t>.</w:t>
      </w:r>
    </w:p>
    <w:p w14:paraId="19189CE5" w14:textId="3AC1D662" w:rsidR="00F920FC" w:rsidRPr="00863F01" w:rsidRDefault="00F920FC" w:rsidP="00F920FC"/>
    <w:p w14:paraId="16A8CBAF" w14:textId="77777777" w:rsidR="00B2673C" w:rsidRDefault="00F920FC" w:rsidP="00F920FC">
      <w:r w:rsidRPr="00863F01">
        <w:t>Joie est mon caractère</w:t>
      </w:r>
      <w:r w:rsidR="00B2673C">
        <w:t>,</w:t>
      </w:r>
    </w:p>
    <w:p w14:paraId="0FBF6856" w14:textId="77777777" w:rsidR="00B2673C" w:rsidRDefault="00F920FC" w:rsidP="00F920FC">
      <w:r w:rsidRPr="00863F01">
        <w:t>C</w:t>
      </w:r>
      <w:r w:rsidR="00B2673C">
        <w:t>’</w:t>
      </w:r>
      <w:r w:rsidRPr="00863F01">
        <w:t>est la faute à Voltaire</w:t>
      </w:r>
      <w:r w:rsidR="00B2673C">
        <w:t>,</w:t>
      </w:r>
    </w:p>
    <w:p w14:paraId="6E1DF264" w14:textId="77777777" w:rsidR="00B2673C" w:rsidRDefault="00F920FC" w:rsidP="00F920FC">
      <w:r w:rsidRPr="00863F01">
        <w:t>Misère est mon trousseau</w:t>
      </w:r>
      <w:r w:rsidR="00B2673C">
        <w:t>,</w:t>
      </w:r>
    </w:p>
    <w:p w14:paraId="02C46952" w14:textId="77777777" w:rsidR="00B2673C" w:rsidRDefault="00F920FC" w:rsidP="00F920FC">
      <w:r w:rsidRPr="00863F01">
        <w:t>C</w:t>
      </w:r>
      <w:r w:rsidR="00B2673C">
        <w:t>’</w:t>
      </w:r>
      <w:r w:rsidRPr="00863F01">
        <w:t>est la faute à Rousseau</w:t>
      </w:r>
      <w:r w:rsidR="00B2673C">
        <w:t>.</w:t>
      </w:r>
    </w:p>
    <w:p w14:paraId="4608BD01" w14:textId="20DABE54" w:rsidR="00F920FC" w:rsidRPr="00863F01" w:rsidRDefault="00F920FC" w:rsidP="00F920FC"/>
    <w:p w14:paraId="7157A214" w14:textId="77777777" w:rsidR="00B2673C" w:rsidRDefault="00F920FC" w:rsidP="00F920FC">
      <w:r w:rsidRPr="00863F01">
        <w:t>Je suis tombé par terre</w:t>
      </w:r>
      <w:r w:rsidR="00B2673C">
        <w:t>,</w:t>
      </w:r>
    </w:p>
    <w:p w14:paraId="4BDD7100" w14:textId="77777777" w:rsidR="00B2673C" w:rsidRDefault="00F920FC" w:rsidP="00F920FC">
      <w:r w:rsidRPr="00863F01">
        <w:t>C</w:t>
      </w:r>
      <w:r w:rsidR="00B2673C">
        <w:t>’</w:t>
      </w:r>
      <w:r w:rsidRPr="00863F01">
        <w:t>est la faute à Voltaire</w:t>
      </w:r>
      <w:r w:rsidR="00B2673C">
        <w:t>,</w:t>
      </w:r>
    </w:p>
    <w:p w14:paraId="13A453CB" w14:textId="77777777" w:rsidR="00B2673C" w:rsidRDefault="00F920FC" w:rsidP="00F920FC">
      <w:r w:rsidRPr="00863F01">
        <w:t>Le nez dans le ruisseau</w:t>
      </w:r>
      <w:r w:rsidR="00B2673C">
        <w:t>,</w:t>
      </w:r>
    </w:p>
    <w:p w14:paraId="758D11BC" w14:textId="77777777" w:rsidR="00B2673C" w:rsidRDefault="00F920FC" w:rsidP="00F920FC">
      <w:r w:rsidRPr="00863F01">
        <w:t>C</w:t>
      </w:r>
      <w:r w:rsidR="00B2673C">
        <w:t>’</w:t>
      </w:r>
      <w:r w:rsidRPr="00863F01">
        <w:t>est la faute à Rousseau</w:t>
      </w:r>
      <w:r w:rsidR="00B2673C">
        <w:t>.</w:t>
      </w:r>
    </w:p>
    <w:p w14:paraId="7525D0CE" w14:textId="7D670DE5" w:rsidR="00F920FC" w:rsidRPr="00863F01" w:rsidRDefault="00F920FC" w:rsidP="00F920FC">
      <w:pPr>
        <w:pStyle w:val="Auteur"/>
      </w:pPr>
      <w:r w:rsidRPr="00863F01">
        <w:t>Victor Hugo</w:t>
      </w:r>
    </w:p>
    <w:p w14:paraId="46C85530" w14:textId="1A66996B" w:rsidR="00F920FC" w:rsidRDefault="00CA0A14" w:rsidP="00F920FC">
      <w:pPr>
        <w:pStyle w:val="Notation"/>
      </w:pPr>
      <w:bookmarkStart w:id="103" w:name="bookmark144"/>
      <w:r>
        <w:tab/>
      </w:r>
      <w:r>
        <w:tab/>
      </w:r>
      <w:r>
        <w:tab/>
        <w:t>10 points</w:t>
      </w:r>
    </w:p>
    <w:p w14:paraId="0E78F113" w14:textId="77777777" w:rsidR="00F920FC" w:rsidRDefault="00F920FC" w:rsidP="00F920FC">
      <w:pPr>
        <w:pStyle w:val="Titre1"/>
      </w:pPr>
      <w:r w:rsidRPr="00DC7CE0">
        <w:t>Cher frère blanc</w:t>
      </w:r>
    </w:p>
    <w:bookmarkEnd w:id="103"/>
    <w:p w14:paraId="49ED9A69" w14:textId="77777777" w:rsidR="00B2673C" w:rsidRDefault="00F920FC" w:rsidP="00F920FC">
      <w:r w:rsidRPr="00DC7CE0">
        <w:t>Quand je suis né</w:t>
      </w:r>
      <w:r w:rsidR="00B2673C">
        <w:t xml:space="preserve">, </w:t>
      </w:r>
      <w:r w:rsidRPr="00DC7CE0">
        <w:t>j</w:t>
      </w:r>
      <w:r w:rsidR="00B2673C">
        <w:t>’</w:t>
      </w:r>
      <w:r w:rsidRPr="00DC7CE0">
        <w:t>étais noir</w:t>
      </w:r>
      <w:r w:rsidR="00B2673C">
        <w:t>,</w:t>
      </w:r>
    </w:p>
    <w:p w14:paraId="4E54EB35" w14:textId="77777777" w:rsidR="00B2673C" w:rsidRDefault="00F920FC" w:rsidP="00F920FC">
      <w:r w:rsidRPr="00DC7CE0">
        <w:t>Quand j</w:t>
      </w:r>
      <w:r w:rsidR="00B2673C">
        <w:t>’</w:t>
      </w:r>
      <w:r w:rsidRPr="00DC7CE0">
        <w:t>ai grandi</w:t>
      </w:r>
      <w:r w:rsidR="00B2673C">
        <w:t xml:space="preserve">, </w:t>
      </w:r>
      <w:r w:rsidRPr="00DC7CE0">
        <w:t>j</w:t>
      </w:r>
      <w:r w:rsidR="00B2673C">
        <w:t>’</w:t>
      </w:r>
      <w:r w:rsidRPr="00DC7CE0">
        <w:t>étais noir</w:t>
      </w:r>
      <w:r w:rsidR="00B2673C">
        <w:t>,</w:t>
      </w:r>
    </w:p>
    <w:p w14:paraId="3C6C673B" w14:textId="77777777" w:rsidR="00B2673C" w:rsidRDefault="00F920FC" w:rsidP="00F920FC">
      <w:r w:rsidRPr="00DC7CE0">
        <w:t>Quand je vais au soleil</w:t>
      </w:r>
      <w:r w:rsidR="00B2673C">
        <w:t xml:space="preserve">, </w:t>
      </w:r>
      <w:r w:rsidRPr="00DC7CE0">
        <w:t>je suis noir</w:t>
      </w:r>
      <w:r w:rsidR="00B2673C">
        <w:t>,</w:t>
      </w:r>
    </w:p>
    <w:p w14:paraId="06BB790C" w14:textId="77777777" w:rsidR="00B2673C" w:rsidRDefault="00F920FC" w:rsidP="00F920FC">
      <w:r w:rsidRPr="00DC7CE0">
        <w:t>Quand je suis malade</w:t>
      </w:r>
      <w:r w:rsidR="00B2673C">
        <w:t xml:space="preserve">, </w:t>
      </w:r>
      <w:r w:rsidRPr="00DC7CE0">
        <w:t>je suis noir</w:t>
      </w:r>
      <w:r w:rsidR="00B2673C">
        <w:t>,</w:t>
      </w:r>
    </w:p>
    <w:p w14:paraId="49A590D2" w14:textId="028D6DD7" w:rsidR="00F920FC" w:rsidRDefault="00F920FC" w:rsidP="00F920FC">
      <w:r w:rsidRPr="00DC7CE0">
        <w:t>Quand je mourrai</w:t>
      </w:r>
      <w:r w:rsidR="00B2673C">
        <w:t xml:space="preserve">, </w:t>
      </w:r>
      <w:r w:rsidRPr="00DC7CE0">
        <w:t>je serai noir</w:t>
      </w:r>
    </w:p>
    <w:p w14:paraId="6FB1B4EF" w14:textId="77777777" w:rsidR="00F920FC" w:rsidRPr="00DC7CE0" w:rsidRDefault="00F920FC" w:rsidP="00F920FC"/>
    <w:p w14:paraId="1AC90BC4" w14:textId="77777777" w:rsidR="00B2673C" w:rsidRDefault="00F920FC" w:rsidP="00F920FC">
      <w:r w:rsidRPr="00DC7CE0">
        <w:t>Tandis que toi</w:t>
      </w:r>
      <w:r w:rsidR="00B2673C">
        <w:t xml:space="preserve">, </w:t>
      </w:r>
      <w:r w:rsidRPr="00DC7CE0">
        <w:t>homme blanc</w:t>
      </w:r>
      <w:r w:rsidR="00B2673C">
        <w:t>,</w:t>
      </w:r>
    </w:p>
    <w:p w14:paraId="2C1B1F94" w14:textId="77777777" w:rsidR="00B2673C" w:rsidRDefault="00F920FC" w:rsidP="00F920FC">
      <w:r w:rsidRPr="00DC7CE0">
        <w:t>Quand tu es né</w:t>
      </w:r>
      <w:r w:rsidR="00B2673C">
        <w:t xml:space="preserve">, </w:t>
      </w:r>
      <w:r w:rsidRPr="00DC7CE0">
        <w:t>tu étais rose</w:t>
      </w:r>
      <w:r w:rsidR="00B2673C">
        <w:t>,</w:t>
      </w:r>
    </w:p>
    <w:p w14:paraId="7233304B" w14:textId="77777777" w:rsidR="00B2673C" w:rsidRDefault="00F920FC" w:rsidP="00F920FC">
      <w:r w:rsidRPr="00DC7CE0">
        <w:t>Quand tu as grandi</w:t>
      </w:r>
      <w:r w:rsidR="00B2673C">
        <w:t xml:space="preserve">, </w:t>
      </w:r>
      <w:r w:rsidRPr="00DC7CE0">
        <w:t>tu étais blanc</w:t>
      </w:r>
      <w:r w:rsidR="00B2673C">
        <w:t>,</w:t>
      </w:r>
    </w:p>
    <w:p w14:paraId="0B60301D" w14:textId="77777777" w:rsidR="00B2673C" w:rsidRDefault="00F920FC" w:rsidP="00F920FC">
      <w:r w:rsidRPr="00DC7CE0">
        <w:t>Quand tu es au soleil</w:t>
      </w:r>
      <w:r w:rsidR="00B2673C">
        <w:t xml:space="preserve">, </w:t>
      </w:r>
      <w:r w:rsidRPr="00DC7CE0">
        <w:t>tu es rouge</w:t>
      </w:r>
      <w:r w:rsidR="00B2673C">
        <w:t>,</w:t>
      </w:r>
    </w:p>
    <w:p w14:paraId="5524414C" w14:textId="77777777" w:rsidR="00B2673C" w:rsidRDefault="00F920FC" w:rsidP="00F920FC">
      <w:r w:rsidRPr="00DC7CE0">
        <w:t>Quand tu as froid</w:t>
      </w:r>
      <w:r w:rsidR="00B2673C">
        <w:t xml:space="preserve">, </w:t>
      </w:r>
      <w:r w:rsidRPr="00DC7CE0">
        <w:t>tu es bleu</w:t>
      </w:r>
      <w:r w:rsidR="00B2673C">
        <w:t>,</w:t>
      </w:r>
    </w:p>
    <w:p w14:paraId="53DFEAD5" w14:textId="77777777" w:rsidR="00B2673C" w:rsidRDefault="00F920FC" w:rsidP="00F920FC">
      <w:r w:rsidRPr="00DC7CE0">
        <w:t>Quand tu as peur</w:t>
      </w:r>
      <w:r w:rsidR="00B2673C">
        <w:t xml:space="preserve">, </w:t>
      </w:r>
      <w:r w:rsidRPr="00DC7CE0">
        <w:t>tu es vert</w:t>
      </w:r>
      <w:r w:rsidR="00B2673C">
        <w:t>,</w:t>
      </w:r>
    </w:p>
    <w:p w14:paraId="43B36E4B" w14:textId="77777777" w:rsidR="00B2673C" w:rsidRDefault="00F920FC" w:rsidP="00F920FC">
      <w:r w:rsidRPr="00DC7CE0">
        <w:t>Quand tu es malade</w:t>
      </w:r>
      <w:r w:rsidR="00B2673C">
        <w:t xml:space="preserve">, </w:t>
      </w:r>
      <w:r w:rsidRPr="00DC7CE0">
        <w:t>tu es jaune</w:t>
      </w:r>
      <w:r w:rsidR="00B2673C">
        <w:t>,</w:t>
      </w:r>
    </w:p>
    <w:p w14:paraId="1D236F77" w14:textId="77777777" w:rsidR="00B2673C" w:rsidRDefault="00F920FC" w:rsidP="00F920FC">
      <w:r w:rsidRPr="00DC7CE0">
        <w:t>Quand tu mourras</w:t>
      </w:r>
      <w:r w:rsidR="00B2673C">
        <w:t xml:space="preserve">, </w:t>
      </w:r>
      <w:r w:rsidRPr="00DC7CE0">
        <w:t>tu seras gris</w:t>
      </w:r>
      <w:r w:rsidR="00B2673C">
        <w:t>.</w:t>
      </w:r>
    </w:p>
    <w:p w14:paraId="0CDA3F0B" w14:textId="61F207D5" w:rsidR="00F920FC" w:rsidRPr="00DC7CE0" w:rsidRDefault="00F920FC" w:rsidP="00F920FC"/>
    <w:p w14:paraId="4E73E507" w14:textId="77777777" w:rsidR="00B2673C" w:rsidRDefault="00F920FC" w:rsidP="00F920FC">
      <w:r w:rsidRPr="00DC7CE0">
        <w:t>Alors</w:t>
      </w:r>
      <w:r w:rsidR="00B2673C">
        <w:t xml:space="preserve">, </w:t>
      </w:r>
      <w:r w:rsidRPr="00DC7CE0">
        <w:t>de nous deux</w:t>
      </w:r>
      <w:r w:rsidR="00B2673C">
        <w:t>,</w:t>
      </w:r>
    </w:p>
    <w:p w14:paraId="78864F26" w14:textId="77777777" w:rsidR="00B2673C" w:rsidRDefault="00F920FC" w:rsidP="00F920FC">
      <w:r w:rsidRPr="00DC7CE0">
        <w:t>Qui est l</w:t>
      </w:r>
      <w:r w:rsidR="00B2673C">
        <w:t>’</w:t>
      </w:r>
      <w:r w:rsidRPr="00DC7CE0">
        <w:t>homme de couleur</w:t>
      </w:r>
      <w:r w:rsidR="00B2673C">
        <w:t> ?</w:t>
      </w:r>
    </w:p>
    <w:p w14:paraId="5AA31CA6" w14:textId="77777777" w:rsidR="00B2673C" w:rsidRDefault="00F920FC" w:rsidP="00F920FC">
      <w:pPr>
        <w:pStyle w:val="Auteur"/>
      </w:pPr>
      <w:r w:rsidRPr="00DC7CE0">
        <w:t>Léopold Sédar Senghor</w:t>
      </w:r>
      <w:r w:rsidR="00B2673C">
        <w:t xml:space="preserve"> (</w:t>
      </w:r>
      <w:r w:rsidRPr="00DC7CE0">
        <w:t>At</w:t>
      </w:r>
      <w:r>
        <w:t>t</w:t>
      </w:r>
      <w:r w:rsidRPr="00DC7CE0">
        <w:t>ribué à</w:t>
      </w:r>
      <w:r w:rsidR="00B2673C">
        <w:t>)</w:t>
      </w:r>
    </w:p>
    <w:p w14:paraId="1A53F062" w14:textId="2C1C7437" w:rsidR="00F920FC" w:rsidRDefault="00CA0A14" w:rsidP="00F920FC">
      <w:pPr>
        <w:pStyle w:val="Notation"/>
      </w:pPr>
      <w:r>
        <w:tab/>
      </w:r>
      <w:r>
        <w:tab/>
      </w:r>
      <w:r>
        <w:tab/>
        <w:t>10 points</w:t>
      </w:r>
    </w:p>
    <w:p w14:paraId="21398DD6" w14:textId="77777777" w:rsidR="00F920FC" w:rsidRDefault="00F920FC" w:rsidP="00F920FC">
      <w:pPr>
        <w:pStyle w:val="Titre1"/>
      </w:pPr>
      <w:r w:rsidRPr="00AB75F4">
        <w:t>Printemps</w:t>
      </w:r>
    </w:p>
    <w:p w14:paraId="380300FE" w14:textId="77777777" w:rsidR="00F920FC" w:rsidRDefault="00F920FC" w:rsidP="00F920FC">
      <w:r w:rsidRPr="00AB75F4">
        <w:t xml:space="preserve">Le temps a </w:t>
      </w:r>
      <w:r>
        <w:t>laissé son manteau</w:t>
      </w:r>
    </w:p>
    <w:p w14:paraId="1A8BA9A5" w14:textId="77777777" w:rsidR="00B2673C" w:rsidRDefault="00F920FC" w:rsidP="00F920FC">
      <w:r w:rsidRPr="00AB75F4">
        <w:t>De vent</w:t>
      </w:r>
      <w:r w:rsidR="00B2673C">
        <w:t xml:space="preserve">, </w:t>
      </w:r>
      <w:r w:rsidRPr="00AB75F4">
        <w:t>de froidure et de pluie</w:t>
      </w:r>
      <w:r w:rsidR="00B2673C">
        <w:t>,</w:t>
      </w:r>
    </w:p>
    <w:p w14:paraId="39D2CCCC" w14:textId="6C2D2259" w:rsidR="00F920FC" w:rsidRDefault="00F920FC" w:rsidP="00F920FC">
      <w:r w:rsidRPr="00AB75F4">
        <w:t>Et s</w:t>
      </w:r>
      <w:r w:rsidR="00B2673C">
        <w:t>’</w:t>
      </w:r>
      <w:r>
        <w:t>est vêtu de broderie</w:t>
      </w:r>
    </w:p>
    <w:p w14:paraId="4F8B378B" w14:textId="77777777" w:rsidR="00B2673C" w:rsidRDefault="00F920FC" w:rsidP="00F920FC">
      <w:r w:rsidRPr="00AB75F4">
        <w:t>De soleil luisant</w:t>
      </w:r>
      <w:r w:rsidR="00B2673C">
        <w:t xml:space="preserve">, </w:t>
      </w:r>
      <w:r w:rsidRPr="00AB75F4">
        <w:t>clair et beau</w:t>
      </w:r>
      <w:r w:rsidR="00B2673C">
        <w:t>.</w:t>
      </w:r>
    </w:p>
    <w:p w14:paraId="274D8312" w14:textId="28974DAA" w:rsidR="00F920FC" w:rsidRPr="00AB75F4" w:rsidRDefault="00F920FC" w:rsidP="00F920FC"/>
    <w:p w14:paraId="63AA1A63" w14:textId="0677C409" w:rsidR="00F920FC" w:rsidRPr="00AB75F4" w:rsidRDefault="00F920FC" w:rsidP="00F920FC">
      <w:r w:rsidRPr="00AB75F4">
        <w:t>Il n</w:t>
      </w:r>
      <w:r w:rsidR="00B2673C">
        <w:t>’</w:t>
      </w:r>
      <w:r w:rsidRPr="00AB75F4">
        <w:t>y a bête ni oiseau</w:t>
      </w:r>
    </w:p>
    <w:p w14:paraId="0DF2FFEC" w14:textId="77777777" w:rsidR="00B2673C" w:rsidRDefault="00F920FC" w:rsidP="00F920FC">
      <w:r w:rsidRPr="00AB75F4">
        <w:t>Qu</w:t>
      </w:r>
      <w:r w:rsidR="00B2673C">
        <w:t>’</w:t>
      </w:r>
      <w:r w:rsidRPr="00AB75F4">
        <w:t>en son jargon ne chante ou ne crie</w:t>
      </w:r>
      <w:r w:rsidR="00B2673C">
        <w:t> :</w:t>
      </w:r>
    </w:p>
    <w:p w14:paraId="4BE64E27" w14:textId="6714399C" w:rsidR="00F920FC" w:rsidRPr="00AB75F4" w:rsidRDefault="00F920FC" w:rsidP="00F920FC">
      <w:r w:rsidRPr="00AB75F4">
        <w:t>Le temps a laissé son manteau</w:t>
      </w:r>
    </w:p>
    <w:p w14:paraId="677FCB74" w14:textId="77777777" w:rsidR="00B2673C" w:rsidRDefault="00F920FC" w:rsidP="00F920FC">
      <w:r w:rsidRPr="00AB75F4">
        <w:t>De vent</w:t>
      </w:r>
      <w:r w:rsidR="00B2673C">
        <w:t xml:space="preserve">, </w:t>
      </w:r>
      <w:r w:rsidRPr="00AB75F4">
        <w:t>de froidure et de pluie</w:t>
      </w:r>
      <w:r w:rsidR="00B2673C">
        <w:t>.</w:t>
      </w:r>
    </w:p>
    <w:p w14:paraId="0BB2439D" w14:textId="464BDD91" w:rsidR="00F920FC" w:rsidRPr="00AB75F4" w:rsidRDefault="00F920FC" w:rsidP="00F920FC"/>
    <w:p w14:paraId="50D89508" w14:textId="3246821C" w:rsidR="00F920FC" w:rsidRDefault="00F920FC" w:rsidP="00F920FC">
      <w:r w:rsidRPr="00AB75F4">
        <w:t>Rivière</w:t>
      </w:r>
      <w:r w:rsidR="00B2673C">
        <w:t xml:space="preserve">, </w:t>
      </w:r>
      <w:r w:rsidRPr="00AB75F4">
        <w:t>fontai</w:t>
      </w:r>
      <w:r>
        <w:t>ne et ruisseau</w:t>
      </w:r>
    </w:p>
    <w:p w14:paraId="1FDA3A30" w14:textId="77777777" w:rsidR="00F920FC" w:rsidRDefault="00F920FC" w:rsidP="00F920FC">
      <w:r>
        <w:t>Portent en livrée jolie</w:t>
      </w:r>
    </w:p>
    <w:p w14:paraId="3EDC4EDC" w14:textId="77777777" w:rsidR="00B2673C" w:rsidRDefault="00F920FC" w:rsidP="00F920FC">
      <w:r w:rsidRPr="00AB75F4">
        <w:t>Gouttes d</w:t>
      </w:r>
      <w:r w:rsidR="00B2673C">
        <w:t>’</w:t>
      </w:r>
      <w:r w:rsidRPr="00AB75F4">
        <w:t>argent d</w:t>
      </w:r>
      <w:r w:rsidR="00B2673C">
        <w:t>’</w:t>
      </w:r>
      <w:r w:rsidRPr="00AB75F4">
        <w:t>orfèvrerie</w:t>
      </w:r>
      <w:r w:rsidR="00B2673C">
        <w:t> ;</w:t>
      </w:r>
    </w:p>
    <w:p w14:paraId="3CD4B86B" w14:textId="77777777" w:rsidR="00B2673C" w:rsidRDefault="00F920FC" w:rsidP="00F920FC">
      <w:r w:rsidRPr="00AB75F4">
        <w:t>Chacun s</w:t>
      </w:r>
      <w:r w:rsidR="00B2673C">
        <w:t>’</w:t>
      </w:r>
      <w:r w:rsidRPr="00AB75F4">
        <w:t>habille de nouveau</w:t>
      </w:r>
      <w:r w:rsidR="00B2673C">
        <w:t> :</w:t>
      </w:r>
    </w:p>
    <w:p w14:paraId="21A1F9B1" w14:textId="77777777" w:rsidR="00B2673C" w:rsidRDefault="00F920FC" w:rsidP="00F920FC">
      <w:r w:rsidRPr="00AB75F4">
        <w:t>Le temps a laissé son manteau</w:t>
      </w:r>
      <w:r w:rsidR="00B2673C">
        <w:t>.</w:t>
      </w:r>
    </w:p>
    <w:p w14:paraId="358727E3" w14:textId="4DDC908B" w:rsidR="00F920FC" w:rsidRPr="00AB75F4" w:rsidRDefault="00F920FC" w:rsidP="00F920FC">
      <w:pPr>
        <w:pStyle w:val="Auteur"/>
      </w:pPr>
      <w:r w:rsidRPr="00AB75F4">
        <w:t>Charles d</w:t>
      </w:r>
      <w:r w:rsidR="00B2673C">
        <w:t>’</w:t>
      </w:r>
      <w:r w:rsidRPr="00AB75F4">
        <w:t>Orléans</w:t>
      </w:r>
    </w:p>
    <w:p w14:paraId="1D11F54D" w14:textId="0535B864" w:rsidR="00F920FC" w:rsidRPr="00AB75F4" w:rsidRDefault="00CA0A14" w:rsidP="00F920FC">
      <w:pPr>
        <w:pStyle w:val="Notation"/>
      </w:pPr>
      <w:bookmarkStart w:id="104" w:name="bookmark158"/>
      <w:r>
        <w:tab/>
      </w:r>
      <w:r>
        <w:tab/>
      </w:r>
      <w:r>
        <w:tab/>
        <w:t>10 points</w:t>
      </w:r>
    </w:p>
    <w:p w14:paraId="54FC4989" w14:textId="2192FF89" w:rsidR="00F920FC" w:rsidRPr="00AB75F4" w:rsidRDefault="00F920FC" w:rsidP="00F920FC">
      <w:pPr>
        <w:pStyle w:val="Titre1"/>
      </w:pPr>
      <w:r w:rsidRPr="00AB75F4">
        <w:t>En sortant de l</w:t>
      </w:r>
      <w:r w:rsidR="00B2673C">
        <w:t>’</w:t>
      </w:r>
      <w:r w:rsidRPr="00AB75F4">
        <w:t>école</w:t>
      </w:r>
    </w:p>
    <w:bookmarkEnd w:id="104"/>
    <w:p w14:paraId="6D9E004E" w14:textId="058D63BA" w:rsidR="00F920FC" w:rsidRDefault="00F920FC" w:rsidP="00F920FC">
      <w:r w:rsidRPr="00AB75F4">
        <w:t>En sortant de l</w:t>
      </w:r>
      <w:r w:rsidR="00B2673C">
        <w:t>’</w:t>
      </w:r>
      <w:r>
        <w:t>école</w:t>
      </w:r>
    </w:p>
    <w:p w14:paraId="617EB3FC" w14:textId="77777777" w:rsidR="00F920FC" w:rsidRDefault="00F920FC" w:rsidP="00F920FC">
      <w:r>
        <w:t>Nous avons rencontré</w:t>
      </w:r>
    </w:p>
    <w:p w14:paraId="54CBA9EE" w14:textId="77777777" w:rsidR="00F920FC" w:rsidRDefault="00F920FC" w:rsidP="00F920FC">
      <w:r w:rsidRPr="00AB75F4">
        <w:t>Un grand chemin de fer</w:t>
      </w:r>
    </w:p>
    <w:p w14:paraId="2442F212" w14:textId="77777777" w:rsidR="00F920FC" w:rsidRDefault="00F920FC" w:rsidP="00F920FC">
      <w:r w:rsidRPr="00AB75F4">
        <w:t>Qui nous a emmenés</w:t>
      </w:r>
    </w:p>
    <w:p w14:paraId="374D5184" w14:textId="77777777" w:rsidR="00F920FC" w:rsidRDefault="00F920FC" w:rsidP="00F920FC">
      <w:r w:rsidRPr="00AB75F4">
        <w:t>Tout autour de la Terre</w:t>
      </w:r>
    </w:p>
    <w:p w14:paraId="2C3CF88A" w14:textId="77777777" w:rsidR="00F920FC" w:rsidRDefault="00F920FC" w:rsidP="00F920FC">
      <w:r w:rsidRPr="00AB75F4">
        <w:t>Dans un wagon doré</w:t>
      </w:r>
    </w:p>
    <w:p w14:paraId="3A1799D4" w14:textId="77777777" w:rsidR="00F920FC" w:rsidRDefault="00F920FC" w:rsidP="00F920FC">
      <w:r w:rsidRPr="00AB75F4">
        <w:t>Tout autour de la Terre</w:t>
      </w:r>
    </w:p>
    <w:p w14:paraId="36752FBC" w14:textId="77777777" w:rsidR="00F920FC" w:rsidRDefault="00F920FC" w:rsidP="00F920FC">
      <w:r w:rsidRPr="00AB75F4">
        <w:t>Nous avons rencontré</w:t>
      </w:r>
    </w:p>
    <w:p w14:paraId="48B51158" w14:textId="77777777" w:rsidR="00F920FC" w:rsidRDefault="00F920FC" w:rsidP="00F920FC">
      <w:r w:rsidRPr="00AB75F4">
        <w:t>La mer qui se promenait</w:t>
      </w:r>
    </w:p>
    <w:p w14:paraId="656732D6" w14:textId="77777777" w:rsidR="00F920FC" w:rsidRDefault="00F920FC" w:rsidP="00F920FC">
      <w:r w:rsidRPr="00AB75F4">
        <w:t>Avec tous ses coquillages</w:t>
      </w:r>
    </w:p>
    <w:p w14:paraId="43161BBA" w14:textId="77777777" w:rsidR="00F920FC" w:rsidRDefault="00F920FC" w:rsidP="00F920FC">
      <w:r w:rsidRPr="00AB75F4">
        <w:t>Les iles parfumées</w:t>
      </w:r>
    </w:p>
    <w:p w14:paraId="2DB56408" w14:textId="77777777" w:rsidR="00B2673C" w:rsidRDefault="00F920FC" w:rsidP="00F920FC">
      <w:r w:rsidRPr="00AB75F4">
        <w:t>Et les saumons fumés</w:t>
      </w:r>
      <w:r w:rsidR="00B2673C">
        <w:t>.</w:t>
      </w:r>
    </w:p>
    <w:p w14:paraId="25D36AE6" w14:textId="6970F6B5" w:rsidR="00F920FC" w:rsidRDefault="00F920FC" w:rsidP="00F920FC">
      <w:r w:rsidRPr="00AB75F4">
        <w:t>Au-dessus de la mer</w:t>
      </w:r>
    </w:p>
    <w:p w14:paraId="3AB8C023" w14:textId="77777777" w:rsidR="00F920FC" w:rsidRDefault="00F920FC" w:rsidP="00F920FC">
      <w:r w:rsidRPr="00AB75F4">
        <w:t>Nous avons rencontré</w:t>
      </w:r>
    </w:p>
    <w:p w14:paraId="5CAFDC99" w14:textId="77777777" w:rsidR="00F920FC" w:rsidRDefault="00F920FC" w:rsidP="00F920FC">
      <w:r w:rsidRPr="00AB75F4">
        <w:t>La lune et les étoiles</w:t>
      </w:r>
    </w:p>
    <w:p w14:paraId="61AECA46" w14:textId="77777777" w:rsidR="00F920FC" w:rsidRDefault="00F920FC" w:rsidP="00F920FC">
      <w:r w:rsidRPr="00AB75F4">
        <w:t>Sur un bateau à voiles</w:t>
      </w:r>
    </w:p>
    <w:p w14:paraId="0992C077" w14:textId="77777777" w:rsidR="00F920FC" w:rsidRDefault="00F920FC" w:rsidP="00F920FC">
      <w:r w:rsidRPr="00AB75F4">
        <w:t>Partant pour le Japon</w:t>
      </w:r>
    </w:p>
    <w:p w14:paraId="5DEE5152" w14:textId="77777777" w:rsidR="00F920FC" w:rsidRDefault="00F920FC" w:rsidP="00F920FC">
      <w:r w:rsidRPr="00AB75F4">
        <w:t>Et les trois mousquetaires</w:t>
      </w:r>
    </w:p>
    <w:p w14:paraId="1AB2AA8E" w14:textId="77777777" w:rsidR="00F920FC" w:rsidRDefault="00F920FC" w:rsidP="00F920FC">
      <w:r w:rsidRPr="00AB75F4">
        <w:t>Des cinq doigts de la main</w:t>
      </w:r>
    </w:p>
    <w:p w14:paraId="5345D56A" w14:textId="77777777" w:rsidR="00F920FC" w:rsidRDefault="00F920FC" w:rsidP="00F920FC">
      <w:r w:rsidRPr="00AB75F4">
        <w:t>Tournant la manivelle</w:t>
      </w:r>
    </w:p>
    <w:p w14:paraId="39191674" w14:textId="1B69CC81" w:rsidR="00F920FC" w:rsidRDefault="00F920FC" w:rsidP="00F920FC">
      <w:r w:rsidRPr="00AB75F4">
        <w:t>D</w:t>
      </w:r>
      <w:r w:rsidR="00B2673C">
        <w:t>’</w:t>
      </w:r>
      <w:r w:rsidRPr="00AB75F4">
        <w:t>un petit sous-marin</w:t>
      </w:r>
    </w:p>
    <w:p w14:paraId="127F3CE8" w14:textId="77777777" w:rsidR="00F920FC" w:rsidRDefault="00F920FC" w:rsidP="00F920FC">
      <w:r w:rsidRPr="00AB75F4">
        <w:t>Plongeant au fond des mers</w:t>
      </w:r>
    </w:p>
    <w:p w14:paraId="32EAA132" w14:textId="77777777" w:rsidR="00B2673C" w:rsidRDefault="00F920FC" w:rsidP="00F920FC">
      <w:r w:rsidRPr="00AB75F4">
        <w:t>Pour Chercher des oursins</w:t>
      </w:r>
      <w:r w:rsidR="00B2673C">
        <w:t>.</w:t>
      </w:r>
    </w:p>
    <w:p w14:paraId="3F8683AF" w14:textId="5CEAB33A" w:rsidR="00F920FC" w:rsidRPr="00AB75F4" w:rsidRDefault="00F920FC" w:rsidP="00F920FC">
      <w:pPr>
        <w:pStyle w:val="Auteur"/>
        <w:spacing w:before="360"/>
      </w:pPr>
      <w:r w:rsidRPr="00AB75F4">
        <w:t>Jacques Prévert</w:t>
      </w:r>
    </w:p>
    <w:p w14:paraId="2676AD6A" w14:textId="3ABA1ED4" w:rsidR="00F920FC" w:rsidRPr="00AB75F4" w:rsidRDefault="00CA0A14" w:rsidP="00F920FC">
      <w:pPr>
        <w:pStyle w:val="Notation"/>
      </w:pPr>
      <w:r>
        <w:tab/>
      </w:r>
      <w:r>
        <w:tab/>
      </w:r>
      <w:r>
        <w:tab/>
        <w:t>10 points</w:t>
      </w:r>
    </w:p>
    <w:p w14:paraId="31E77102" w14:textId="77777777" w:rsidR="00F920FC" w:rsidRPr="00AB75F4" w:rsidRDefault="00F920FC" w:rsidP="00F920FC">
      <w:pPr>
        <w:pStyle w:val="Titre1"/>
      </w:pPr>
      <w:r w:rsidRPr="00AB75F4">
        <w:t>Le givre</w:t>
      </w:r>
    </w:p>
    <w:p w14:paraId="16E727BB" w14:textId="783D7234" w:rsidR="00F920FC" w:rsidRDefault="00F920FC" w:rsidP="00AD3954">
      <w:r w:rsidRPr="00AB75F4">
        <w:t>Mon Dieu</w:t>
      </w:r>
      <w:r w:rsidR="00B2673C">
        <w:t xml:space="preserve"> ! </w:t>
      </w:r>
      <w:r w:rsidRPr="00AB75F4">
        <w:t>Comme ils sont beaux</w:t>
      </w:r>
    </w:p>
    <w:p w14:paraId="3CEBE7C8" w14:textId="77777777" w:rsidR="00F920FC" w:rsidRDefault="00F920FC" w:rsidP="00AD3954">
      <w:r>
        <w:t>Les tremblants animaux</w:t>
      </w:r>
    </w:p>
    <w:p w14:paraId="4127BBFF" w14:textId="77777777" w:rsidR="00F920FC" w:rsidRDefault="00F920FC" w:rsidP="00AD3954">
      <w:r w:rsidRPr="00AB75F4">
        <w:t>Que le givre fait naitre</w:t>
      </w:r>
    </w:p>
    <w:p w14:paraId="6458AC10" w14:textId="77777777" w:rsidR="00B2673C" w:rsidRDefault="00F920FC" w:rsidP="00AD3954">
      <w:r w:rsidRPr="00AB75F4">
        <w:t>La nuit sur ma fenêtre</w:t>
      </w:r>
      <w:r w:rsidR="00B2673C">
        <w:t>.</w:t>
      </w:r>
    </w:p>
    <w:p w14:paraId="142FD2C7" w14:textId="669B0697" w:rsidR="00F920FC" w:rsidRPr="00AB75F4" w:rsidRDefault="00F920FC" w:rsidP="00AD3954"/>
    <w:p w14:paraId="09B5E307" w14:textId="77777777" w:rsidR="00F920FC" w:rsidRDefault="00F920FC" w:rsidP="00AD3954">
      <w:r w:rsidRPr="00AB75F4">
        <w:t>Ils broutent les fougères</w:t>
      </w:r>
    </w:p>
    <w:p w14:paraId="21D34901" w14:textId="11039C75" w:rsidR="00F920FC" w:rsidRDefault="00F920FC" w:rsidP="00AD3954">
      <w:r w:rsidRPr="00AB75F4">
        <w:t>Dans un bois plein d</w:t>
      </w:r>
      <w:r w:rsidR="00B2673C">
        <w:t>’</w:t>
      </w:r>
      <w:r w:rsidRPr="00AB75F4">
        <w:t>étoiles</w:t>
      </w:r>
    </w:p>
    <w:p w14:paraId="41A46D73" w14:textId="5AA108FC" w:rsidR="00F920FC" w:rsidRDefault="00F920FC" w:rsidP="00AD3954">
      <w:r w:rsidRPr="00AB75F4">
        <w:t>Et l</w:t>
      </w:r>
      <w:r w:rsidR="00B2673C">
        <w:t>’</w:t>
      </w:r>
      <w:r>
        <w:t>on voit</w:t>
      </w:r>
    </w:p>
    <w:p w14:paraId="5C07B68F" w14:textId="77777777" w:rsidR="00F920FC" w:rsidRPr="00AB75F4" w:rsidRDefault="00F920FC" w:rsidP="00AD3954">
      <w:r w:rsidRPr="00AB75F4">
        <w:t>La lumière</w:t>
      </w:r>
    </w:p>
    <w:p w14:paraId="021B81A1" w14:textId="77777777" w:rsidR="00B2673C" w:rsidRDefault="00F920FC" w:rsidP="00AD3954">
      <w:r>
        <w:t>A</w:t>
      </w:r>
      <w:r w:rsidRPr="00AB75F4">
        <w:t xml:space="preserve"> travers les corps pâles</w:t>
      </w:r>
      <w:r w:rsidR="00B2673C">
        <w:t>.</w:t>
      </w:r>
    </w:p>
    <w:p w14:paraId="4AD12557" w14:textId="06D3B034" w:rsidR="00F920FC" w:rsidRDefault="00F920FC" w:rsidP="00AD3954">
      <w:r w:rsidRPr="00AB75F4">
        <w:t>Il y a un chevreuil</w:t>
      </w:r>
    </w:p>
    <w:p w14:paraId="57CEC970" w14:textId="77777777" w:rsidR="00B2673C" w:rsidRDefault="00F920FC" w:rsidP="00AD3954">
      <w:r w:rsidRPr="00AB75F4">
        <w:t>Qui me connait déjà</w:t>
      </w:r>
      <w:r w:rsidR="00B2673C">
        <w:t> ;</w:t>
      </w:r>
    </w:p>
    <w:p w14:paraId="0B349CCF" w14:textId="7E066E9F" w:rsidR="00F920FC" w:rsidRPr="00AB75F4" w:rsidRDefault="00F920FC" w:rsidP="00AD3954">
      <w:r w:rsidRPr="00AB75F4">
        <w:t>Il soulève pour moi</w:t>
      </w:r>
    </w:p>
    <w:p w14:paraId="3763AED8" w14:textId="77777777" w:rsidR="00B2673C" w:rsidRDefault="00F920FC" w:rsidP="00AD3954">
      <w:r w:rsidRPr="00AB75F4">
        <w:t>Son front d</w:t>
      </w:r>
      <w:r w:rsidR="00B2673C">
        <w:t>’</w:t>
      </w:r>
      <w:r w:rsidRPr="00AB75F4">
        <w:t>entre les feuilles</w:t>
      </w:r>
      <w:r w:rsidR="00B2673C">
        <w:t>.</w:t>
      </w:r>
    </w:p>
    <w:p w14:paraId="7D21060B" w14:textId="0E7EF402" w:rsidR="00F920FC" w:rsidRPr="00AB75F4" w:rsidRDefault="00F920FC" w:rsidP="00AD3954"/>
    <w:p w14:paraId="76F1DC4A" w14:textId="77777777" w:rsidR="00F920FC" w:rsidRDefault="00F920FC" w:rsidP="00AD3954">
      <w:r w:rsidRPr="00AB75F4">
        <w:t>Et quand il me regarde</w:t>
      </w:r>
    </w:p>
    <w:p w14:paraId="379CEC4F" w14:textId="77777777" w:rsidR="00F920FC" w:rsidRDefault="00F920FC" w:rsidP="00AD3954">
      <w:r>
        <w:t>Ses grands yeux sont si doux</w:t>
      </w:r>
    </w:p>
    <w:p w14:paraId="1A225C0F" w14:textId="77777777" w:rsidR="00F920FC" w:rsidRDefault="00F920FC" w:rsidP="00AD3954">
      <w:r w:rsidRPr="00AB75F4">
        <w:t>Que je sens mon cœur battre</w:t>
      </w:r>
    </w:p>
    <w:p w14:paraId="1D75BF8D" w14:textId="77777777" w:rsidR="00B2673C" w:rsidRDefault="00F920FC" w:rsidP="00AD3954">
      <w:r w:rsidRPr="00AB75F4">
        <w:t>Et trembler mes genoux</w:t>
      </w:r>
      <w:r w:rsidR="00B2673C">
        <w:t>.</w:t>
      </w:r>
    </w:p>
    <w:p w14:paraId="2D70A748" w14:textId="5E988D68" w:rsidR="00F920FC" w:rsidRPr="00AB75F4" w:rsidRDefault="00F920FC" w:rsidP="00AD3954"/>
    <w:p w14:paraId="3BDC606B" w14:textId="77777777" w:rsidR="00B2673C" w:rsidRDefault="00F920FC" w:rsidP="00AD3954">
      <w:r w:rsidRPr="00AB75F4">
        <w:t>Laissez-moi</w:t>
      </w:r>
      <w:r w:rsidR="00B2673C">
        <w:t xml:space="preserve">, </w:t>
      </w:r>
      <w:r>
        <w:t>O</w:t>
      </w:r>
      <w:r w:rsidRPr="00AB75F4">
        <w:t xml:space="preserve"> Décembre</w:t>
      </w:r>
      <w:r w:rsidR="00B2673C">
        <w:t> !</w:t>
      </w:r>
    </w:p>
    <w:p w14:paraId="64215C2E" w14:textId="357A9CC1" w:rsidR="00F920FC" w:rsidRDefault="00F920FC" w:rsidP="00AD3954">
      <w:r>
        <w:t>Le chevreuil merveilleux</w:t>
      </w:r>
    </w:p>
    <w:p w14:paraId="6EDA4958" w14:textId="77777777" w:rsidR="00F920FC" w:rsidRDefault="00F920FC" w:rsidP="00AD3954">
      <w:r>
        <w:t>Je resterai sans feu</w:t>
      </w:r>
    </w:p>
    <w:p w14:paraId="3AA1A68E" w14:textId="77777777" w:rsidR="00B2673C" w:rsidRDefault="00F920FC" w:rsidP="00AD3954">
      <w:r w:rsidRPr="00AB75F4">
        <w:t>Dans ma petite chambre</w:t>
      </w:r>
      <w:r w:rsidR="00B2673C">
        <w:t>.</w:t>
      </w:r>
    </w:p>
    <w:p w14:paraId="7BC90FB7" w14:textId="12DCC5EC" w:rsidR="00F920FC" w:rsidRPr="00431AF5" w:rsidRDefault="00F920FC" w:rsidP="00F920FC">
      <w:pPr>
        <w:pStyle w:val="Auteur"/>
      </w:pPr>
      <w:r w:rsidRPr="00431AF5">
        <w:t>Maurice Carême</w:t>
      </w:r>
    </w:p>
    <w:p w14:paraId="6B6CDB8F" w14:textId="7DF0F051" w:rsidR="00F920FC" w:rsidRPr="00673A1B" w:rsidRDefault="00CA0A14" w:rsidP="00F920FC">
      <w:pPr>
        <w:pStyle w:val="Notation"/>
      </w:pPr>
      <w:bookmarkStart w:id="105" w:name="bookmark166"/>
      <w:r>
        <w:tab/>
      </w:r>
      <w:r>
        <w:tab/>
      </w:r>
      <w:r>
        <w:tab/>
        <w:t>10 points</w:t>
      </w:r>
    </w:p>
    <w:p w14:paraId="4A2FF55C" w14:textId="77777777" w:rsidR="00F920FC" w:rsidRPr="00673A1B" w:rsidRDefault="00F920FC" w:rsidP="00F920FC">
      <w:pPr>
        <w:pStyle w:val="Titre1"/>
      </w:pPr>
      <w:r w:rsidRPr="00673A1B">
        <w:t>Le matin des étrennes</w:t>
      </w:r>
    </w:p>
    <w:bookmarkEnd w:id="105"/>
    <w:p w14:paraId="78BE422F" w14:textId="77777777" w:rsidR="00B2673C" w:rsidRDefault="00F920FC" w:rsidP="00AD3954">
      <w:r w:rsidRPr="00673A1B">
        <w:t>Ah</w:t>
      </w:r>
      <w:r w:rsidR="00B2673C">
        <w:t xml:space="preserve"> ! </w:t>
      </w:r>
      <w:r w:rsidRPr="00673A1B">
        <w:t>quel beau matin que ce matin des étrennes</w:t>
      </w:r>
      <w:r w:rsidR="00B2673C">
        <w:t> !</w:t>
      </w:r>
    </w:p>
    <w:p w14:paraId="59E8F6BC" w14:textId="3BDBC26A" w:rsidR="00F920FC" w:rsidRDefault="00F920FC" w:rsidP="00AD3954">
      <w:r w:rsidRPr="00673A1B">
        <w:t>Chacun pendant la nuit</w:t>
      </w:r>
      <w:r w:rsidR="00B2673C">
        <w:t xml:space="preserve">, </w:t>
      </w:r>
      <w:r w:rsidRPr="00673A1B">
        <w:t>avait rêvé des siennes</w:t>
      </w:r>
    </w:p>
    <w:p w14:paraId="226168A9" w14:textId="77777777" w:rsidR="00B2673C" w:rsidRDefault="00F920FC" w:rsidP="00AD3954">
      <w:r w:rsidRPr="00673A1B">
        <w:t>Dans quelque songe étrange où l</w:t>
      </w:r>
      <w:r w:rsidR="00B2673C">
        <w:t>’</w:t>
      </w:r>
      <w:r w:rsidRPr="00673A1B">
        <w:t>on voyait joujoux</w:t>
      </w:r>
      <w:r w:rsidR="00B2673C">
        <w:t>,</w:t>
      </w:r>
    </w:p>
    <w:p w14:paraId="10CCDE75" w14:textId="77777777" w:rsidR="00B2673C" w:rsidRDefault="00F920FC" w:rsidP="00AD3954">
      <w:r w:rsidRPr="00673A1B">
        <w:t>Bonbons habillés d</w:t>
      </w:r>
      <w:r w:rsidR="00B2673C">
        <w:t>’</w:t>
      </w:r>
      <w:r w:rsidRPr="00673A1B">
        <w:t>or</w:t>
      </w:r>
      <w:r w:rsidR="00B2673C">
        <w:t xml:space="preserve">, </w:t>
      </w:r>
      <w:r w:rsidRPr="00673A1B">
        <w:t>étincelants bijoux</w:t>
      </w:r>
      <w:r w:rsidR="00B2673C">
        <w:t>,</w:t>
      </w:r>
    </w:p>
    <w:p w14:paraId="54FF212B" w14:textId="77777777" w:rsidR="00B2673C" w:rsidRDefault="00F920FC" w:rsidP="00AD3954">
      <w:r w:rsidRPr="00673A1B">
        <w:t>Tourbillonner</w:t>
      </w:r>
      <w:r w:rsidR="00B2673C">
        <w:t xml:space="preserve"> ; </w:t>
      </w:r>
      <w:r w:rsidRPr="00673A1B">
        <w:t>danser dans une danse sonore</w:t>
      </w:r>
      <w:r w:rsidR="00B2673C">
        <w:t>,</w:t>
      </w:r>
    </w:p>
    <w:p w14:paraId="2385B18A" w14:textId="77777777" w:rsidR="00B2673C" w:rsidRDefault="00F920FC" w:rsidP="00AD3954">
      <w:r w:rsidRPr="00673A1B">
        <w:t>Puis fuir sous les rideaux</w:t>
      </w:r>
      <w:r w:rsidR="00B2673C">
        <w:t xml:space="preserve">, </w:t>
      </w:r>
      <w:r w:rsidRPr="00673A1B">
        <w:t>puis reparaitre encore</w:t>
      </w:r>
      <w:r w:rsidR="00B2673C">
        <w:t> !</w:t>
      </w:r>
    </w:p>
    <w:p w14:paraId="36F17D67" w14:textId="77777777" w:rsidR="00B2673C" w:rsidRDefault="00F920FC" w:rsidP="00AD3954">
      <w:r w:rsidRPr="00673A1B">
        <w:t>On s</w:t>
      </w:r>
      <w:r w:rsidR="00B2673C">
        <w:t>’</w:t>
      </w:r>
      <w:r w:rsidRPr="00673A1B">
        <w:t>éveillait matin</w:t>
      </w:r>
      <w:r w:rsidR="00B2673C">
        <w:t xml:space="preserve">, </w:t>
      </w:r>
      <w:r w:rsidRPr="00673A1B">
        <w:t>on se levait joyeux</w:t>
      </w:r>
      <w:r w:rsidR="00B2673C">
        <w:t>,</w:t>
      </w:r>
    </w:p>
    <w:p w14:paraId="478769BF" w14:textId="77777777" w:rsidR="00B2673C" w:rsidRDefault="00F920FC" w:rsidP="00AD3954">
      <w:r w:rsidRPr="00673A1B">
        <w:t>La lèvre affriandée</w:t>
      </w:r>
      <w:r w:rsidR="00B2673C">
        <w:t xml:space="preserve">, </w:t>
      </w:r>
      <w:r w:rsidRPr="00673A1B">
        <w:t>en se frottant les yeux</w:t>
      </w:r>
      <w:r w:rsidR="00B2673C">
        <w:t>…</w:t>
      </w:r>
    </w:p>
    <w:p w14:paraId="09E6FCAC" w14:textId="77777777" w:rsidR="00B2673C" w:rsidRDefault="00F920FC" w:rsidP="00AD3954">
      <w:r w:rsidRPr="00673A1B">
        <w:t>On allait</w:t>
      </w:r>
      <w:r w:rsidR="00B2673C">
        <w:t xml:space="preserve">, </w:t>
      </w:r>
      <w:r w:rsidRPr="00673A1B">
        <w:t>les cheveux emmêlés sur la tête</w:t>
      </w:r>
      <w:r w:rsidR="00B2673C">
        <w:t>,</w:t>
      </w:r>
    </w:p>
    <w:p w14:paraId="63840744" w14:textId="77777777" w:rsidR="00B2673C" w:rsidRDefault="00F920FC" w:rsidP="00AD3954">
      <w:r w:rsidRPr="00673A1B">
        <w:t>Les yeux tout rayonnants</w:t>
      </w:r>
      <w:r w:rsidR="00B2673C">
        <w:t xml:space="preserve">, </w:t>
      </w:r>
      <w:r w:rsidRPr="00673A1B">
        <w:t>comme aux grands jours de fête</w:t>
      </w:r>
      <w:r w:rsidR="00B2673C">
        <w:t>,</w:t>
      </w:r>
    </w:p>
    <w:p w14:paraId="0F27B26A" w14:textId="77777777" w:rsidR="00B2673C" w:rsidRDefault="00F920FC" w:rsidP="00AD3954">
      <w:r w:rsidRPr="00673A1B">
        <w:t>Et les petits pieds nus effleurant le plancher</w:t>
      </w:r>
      <w:r w:rsidR="00B2673C">
        <w:t>,</w:t>
      </w:r>
    </w:p>
    <w:p w14:paraId="05F39AE6" w14:textId="77777777" w:rsidR="00B2673C" w:rsidRDefault="00F920FC" w:rsidP="00AD3954">
      <w:r w:rsidRPr="00673A1B">
        <w:t>Aux portes des parents tout doucement toucher</w:t>
      </w:r>
      <w:r w:rsidR="00B2673C">
        <w:t>…</w:t>
      </w:r>
    </w:p>
    <w:p w14:paraId="2D88B4B8" w14:textId="77777777" w:rsidR="00B2673C" w:rsidRDefault="00F920FC" w:rsidP="00AD3954">
      <w:r w:rsidRPr="00673A1B">
        <w:t>On entrait</w:t>
      </w:r>
      <w:r w:rsidR="00B2673C">
        <w:t xml:space="preserve"> !… </w:t>
      </w:r>
      <w:r w:rsidRPr="00673A1B">
        <w:t>puis alors les souhaits</w:t>
      </w:r>
      <w:r w:rsidR="00B2673C">
        <w:t xml:space="preserve">… </w:t>
      </w:r>
      <w:r w:rsidRPr="00673A1B">
        <w:t>en chemise</w:t>
      </w:r>
      <w:r w:rsidR="00B2673C">
        <w:t>,</w:t>
      </w:r>
    </w:p>
    <w:p w14:paraId="1A3CF20C" w14:textId="77777777" w:rsidR="00B2673C" w:rsidRDefault="00F920FC" w:rsidP="00AD3954">
      <w:r w:rsidRPr="00673A1B">
        <w:t>Les baisers répétés</w:t>
      </w:r>
      <w:r w:rsidR="00B2673C">
        <w:t xml:space="preserve">, </w:t>
      </w:r>
      <w:r w:rsidRPr="00673A1B">
        <w:t>et la gaieté permise</w:t>
      </w:r>
      <w:r w:rsidR="00B2673C">
        <w:t> !</w:t>
      </w:r>
    </w:p>
    <w:p w14:paraId="5CDC64BD" w14:textId="5185EF5F" w:rsidR="00F920FC" w:rsidRPr="00673A1B" w:rsidRDefault="00F920FC" w:rsidP="00F920FC">
      <w:pPr>
        <w:pStyle w:val="Auteur"/>
      </w:pPr>
      <w:r w:rsidRPr="00673A1B">
        <w:t>Arthur Rimbaud</w:t>
      </w:r>
    </w:p>
    <w:p w14:paraId="0E118779" w14:textId="79827DCA" w:rsidR="00F920FC" w:rsidRPr="006E5327" w:rsidRDefault="00CA0A14" w:rsidP="00F920FC">
      <w:pPr>
        <w:pStyle w:val="Notation"/>
      </w:pPr>
      <w:bookmarkStart w:id="106" w:name="bookmark170"/>
      <w:r>
        <w:tab/>
      </w:r>
      <w:r>
        <w:tab/>
      </w:r>
      <w:r>
        <w:tab/>
        <w:t>10 points</w:t>
      </w:r>
    </w:p>
    <w:p w14:paraId="5186D425" w14:textId="77777777" w:rsidR="00F920FC" w:rsidRPr="006E5327" w:rsidRDefault="00F920FC" w:rsidP="00F920FC">
      <w:pPr>
        <w:pStyle w:val="Titre1"/>
      </w:pPr>
      <w:r w:rsidRPr="006E5327">
        <w:t>Il y a des mots</w:t>
      </w:r>
    </w:p>
    <w:bookmarkEnd w:id="106"/>
    <w:p w14:paraId="57139DFA" w14:textId="77777777" w:rsidR="00B2673C" w:rsidRDefault="00F920FC" w:rsidP="00F920FC">
      <w:r w:rsidRPr="006E5327">
        <w:t>Il y a des mots</w:t>
      </w:r>
      <w:r w:rsidR="00B2673C">
        <w:t xml:space="preserve">, </w:t>
      </w:r>
      <w:r w:rsidRPr="006E5327">
        <w:t>c</w:t>
      </w:r>
      <w:r w:rsidR="00B2673C">
        <w:t>’</w:t>
      </w:r>
      <w:r w:rsidRPr="006E5327">
        <w:t>est pour les dire</w:t>
      </w:r>
      <w:r w:rsidR="00B2673C">
        <w:t>,</w:t>
      </w:r>
    </w:p>
    <w:p w14:paraId="66EBE6DA" w14:textId="77777777" w:rsidR="00B2673C" w:rsidRDefault="00F920FC" w:rsidP="00F920FC">
      <w:r w:rsidRPr="006E5327">
        <w:t>c</w:t>
      </w:r>
      <w:r w:rsidR="00B2673C">
        <w:t>’</w:t>
      </w:r>
      <w:r w:rsidRPr="006E5327">
        <w:t>est pour les faire frire</w:t>
      </w:r>
      <w:r w:rsidR="00B2673C">
        <w:t>,</w:t>
      </w:r>
    </w:p>
    <w:p w14:paraId="5B6BCC6A" w14:textId="77777777" w:rsidR="00B2673C" w:rsidRDefault="00F920FC" w:rsidP="00F920FC">
      <w:r w:rsidRPr="006E5327">
        <w:t>c</w:t>
      </w:r>
      <w:r w:rsidR="00B2673C">
        <w:t>’</w:t>
      </w:r>
      <w:r w:rsidRPr="006E5327">
        <w:t>est pour rire</w:t>
      </w:r>
      <w:r w:rsidR="00B2673C">
        <w:t>.</w:t>
      </w:r>
    </w:p>
    <w:p w14:paraId="621439CD" w14:textId="305F8486" w:rsidR="00F920FC" w:rsidRPr="006E5327" w:rsidRDefault="00F920FC" w:rsidP="00F920FC"/>
    <w:p w14:paraId="1353926E" w14:textId="77777777" w:rsidR="00B2673C" w:rsidRDefault="00F920FC" w:rsidP="00F920FC">
      <w:r w:rsidRPr="006E5327">
        <w:t>Il y a des mots</w:t>
      </w:r>
      <w:r w:rsidR="00B2673C">
        <w:t xml:space="preserve">, </w:t>
      </w:r>
      <w:r w:rsidRPr="006E5327">
        <w:t>c</w:t>
      </w:r>
      <w:r w:rsidR="00B2673C">
        <w:t>’</w:t>
      </w:r>
      <w:r w:rsidRPr="006E5327">
        <w:t>est pour les chanter</w:t>
      </w:r>
      <w:r w:rsidR="00B2673C">
        <w:t>,</w:t>
      </w:r>
    </w:p>
    <w:p w14:paraId="3C34A3B6" w14:textId="77777777" w:rsidR="00B2673C" w:rsidRDefault="00F920FC" w:rsidP="00F920FC">
      <w:r w:rsidRPr="006E5327">
        <w:t>c</w:t>
      </w:r>
      <w:r w:rsidR="00B2673C">
        <w:t>’</w:t>
      </w:r>
      <w:r w:rsidRPr="006E5327">
        <w:t>est pour rêver</w:t>
      </w:r>
      <w:r w:rsidR="00B2673C">
        <w:t>,</w:t>
      </w:r>
    </w:p>
    <w:p w14:paraId="10692C37" w14:textId="77777777" w:rsidR="00B2673C" w:rsidRDefault="00F920FC" w:rsidP="00F920FC">
      <w:r w:rsidRPr="006E5327">
        <w:t>c</w:t>
      </w:r>
      <w:r w:rsidR="00B2673C">
        <w:t>’</w:t>
      </w:r>
      <w:r w:rsidRPr="006E5327">
        <w:t>est pour les manger</w:t>
      </w:r>
      <w:r w:rsidR="00B2673C">
        <w:t>.</w:t>
      </w:r>
    </w:p>
    <w:p w14:paraId="5D4F5B63" w14:textId="74E1AAFA" w:rsidR="00F920FC" w:rsidRPr="006E5327" w:rsidRDefault="00F920FC" w:rsidP="00F920FC"/>
    <w:p w14:paraId="227D6A80" w14:textId="77777777" w:rsidR="00B2673C" w:rsidRDefault="00F920FC" w:rsidP="00F920FC">
      <w:r w:rsidRPr="006E5327">
        <w:t>Il y a des mots</w:t>
      </w:r>
      <w:r w:rsidR="00B2673C">
        <w:t xml:space="preserve">, </w:t>
      </w:r>
      <w:r w:rsidRPr="006E5327">
        <w:t>que l</w:t>
      </w:r>
      <w:r w:rsidR="00B2673C">
        <w:t>’</w:t>
      </w:r>
      <w:r>
        <w:t>on ramasse</w:t>
      </w:r>
      <w:r w:rsidR="00B2673C">
        <w:t>,</w:t>
      </w:r>
    </w:p>
    <w:p w14:paraId="4F5D31D8" w14:textId="77777777" w:rsidR="00B2673C" w:rsidRDefault="00F920FC" w:rsidP="00F920FC">
      <w:r w:rsidRPr="006E5327">
        <w:t>des mots qui passent</w:t>
      </w:r>
      <w:r w:rsidR="00B2673C">
        <w:t>,</w:t>
      </w:r>
    </w:p>
    <w:p w14:paraId="737F2C7B" w14:textId="77777777" w:rsidR="00B2673C" w:rsidRDefault="00F920FC" w:rsidP="00F920FC">
      <w:r w:rsidRPr="006E5327">
        <w:t>des mots qui se cassent</w:t>
      </w:r>
      <w:r w:rsidR="00B2673C">
        <w:t>.</w:t>
      </w:r>
    </w:p>
    <w:p w14:paraId="56315170" w14:textId="218B2E62" w:rsidR="00F920FC" w:rsidRPr="006E5327" w:rsidRDefault="00F920FC" w:rsidP="00F920FC"/>
    <w:p w14:paraId="3DB2025C" w14:textId="77777777" w:rsidR="00B2673C" w:rsidRDefault="00F920FC" w:rsidP="00F920FC">
      <w:r w:rsidRPr="006E5327">
        <w:t>Il y a des mots pour le matin</w:t>
      </w:r>
      <w:r w:rsidR="00B2673C">
        <w:t>,</w:t>
      </w:r>
    </w:p>
    <w:p w14:paraId="5B93AA71" w14:textId="77777777" w:rsidR="00B2673C" w:rsidRDefault="00F920FC" w:rsidP="00F920FC">
      <w:r w:rsidRPr="006E5327">
        <w:t>des mots métropolitains</w:t>
      </w:r>
      <w:r w:rsidR="00B2673C">
        <w:t xml:space="preserve">, </w:t>
      </w:r>
      <w:r w:rsidRPr="006E5327">
        <w:t>ou lointains</w:t>
      </w:r>
      <w:r w:rsidR="00B2673C">
        <w:t>.</w:t>
      </w:r>
    </w:p>
    <w:p w14:paraId="47E577ED" w14:textId="09FD758F" w:rsidR="00F920FC" w:rsidRPr="006E5327" w:rsidRDefault="00F920FC" w:rsidP="00F920FC"/>
    <w:p w14:paraId="4B8FC92B" w14:textId="77777777" w:rsidR="00B2673C" w:rsidRDefault="00F920FC" w:rsidP="00F920FC">
      <w:r w:rsidRPr="006E5327">
        <w:t>Il y a des mots épais et noir</w:t>
      </w:r>
      <w:r w:rsidR="00B2673C">
        <w:t>,</w:t>
      </w:r>
    </w:p>
    <w:p w14:paraId="70A8EF57" w14:textId="77777777" w:rsidR="00B2673C" w:rsidRDefault="00F920FC" w:rsidP="00F920FC">
      <w:r w:rsidRPr="006E5327">
        <w:t>des mots légers pour les histoires</w:t>
      </w:r>
      <w:r w:rsidR="00B2673C">
        <w:t>,</w:t>
      </w:r>
    </w:p>
    <w:p w14:paraId="0BF752C6" w14:textId="77777777" w:rsidR="00B2673C" w:rsidRDefault="00F920FC" w:rsidP="00F920FC">
      <w:r w:rsidRPr="006E5327">
        <w:t>des mots à boire</w:t>
      </w:r>
      <w:r w:rsidR="00B2673C">
        <w:t>.</w:t>
      </w:r>
    </w:p>
    <w:p w14:paraId="43E3A824" w14:textId="01AE04B5" w:rsidR="00F920FC" w:rsidRPr="006E5327" w:rsidRDefault="00F920FC" w:rsidP="00F920FC"/>
    <w:p w14:paraId="1D284CEA" w14:textId="77777777" w:rsidR="00B2673C" w:rsidRDefault="00F920FC" w:rsidP="00F920FC">
      <w:r w:rsidRPr="006E5327">
        <w:t>Il y a des mots pour toutes les choses</w:t>
      </w:r>
      <w:r w:rsidR="00B2673C">
        <w:t>,</w:t>
      </w:r>
    </w:p>
    <w:p w14:paraId="1FEAA0D8" w14:textId="77777777" w:rsidR="00B2673C" w:rsidRDefault="00F920FC" w:rsidP="00F920FC">
      <w:r w:rsidRPr="006E5327">
        <w:t>pour les lèvres</w:t>
      </w:r>
      <w:r w:rsidR="00B2673C">
        <w:t xml:space="preserve">, </w:t>
      </w:r>
      <w:r w:rsidRPr="006E5327">
        <w:t>pour les roses</w:t>
      </w:r>
      <w:r w:rsidR="00B2673C">
        <w:t>,</w:t>
      </w:r>
    </w:p>
    <w:p w14:paraId="1FFA7394" w14:textId="77777777" w:rsidR="00B2673C" w:rsidRDefault="00F920FC" w:rsidP="00F920FC">
      <w:r w:rsidRPr="006E5327">
        <w:t>des mots pour les métamorphoses</w:t>
      </w:r>
      <w:r w:rsidR="00B2673C">
        <w:t>,</w:t>
      </w:r>
    </w:p>
    <w:p w14:paraId="658753A6" w14:textId="77777777" w:rsidR="00B2673C" w:rsidRDefault="00F920FC" w:rsidP="00F920FC">
      <w:r w:rsidRPr="006E5327">
        <w:t>Si l</w:t>
      </w:r>
      <w:r w:rsidR="00B2673C">
        <w:t>’</w:t>
      </w:r>
      <w:r w:rsidRPr="006E5327">
        <w:t>on ose</w:t>
      </w:r>
      <w:r w:rsidR="00B2673C">
        <w:t>…</w:t>
      </w:r>
    </w:p>
    <w:p w14:paraId="3B7F4BA6" w14:textId="3C09F84C" w:rsidR="00F920FC" w:rsidRDefault="00F920FC" w:rsidP="00F920FC">
      <w:pPr>
        <w:pStyle w:val="Auteur"/>
        <w:spacing w:before="360"/>
      </w:pPr>
      <w:r w:rsidRPr="006E5327">
        <w:t>Georges Jean</w:t>
      </w:r>
    </w:p>
    <w:p w14:paraId="60999A7E" w14:textId="77777777" w:rsidR="00DE105A" w:rsidRPr="006E5327" w:rsidRDefault="00DE105A" w:rsidP="00DE105A">
      <w:pPr>
        <w:pStyle w:val="Notation"/>
      </w:pPr>
      <w:r>
        <w:tab/>
      </w:r>
      <w:r>
        <w:tab/>
      </w:r>
      <w:r>
        <w:tab/>
        <w:t>10 points</w:t>
      </w:r>
    </w:p>
    <w:p w14:paraId="1304A32C" w14:textId="599C4E83" w:rsidR="00DE105A" w:rsidRDefault="00DE105A" w:rsidP="00DE105A">
      <w:pPr>
        <w:pStyle w:val="Titre1"/>
      </w:pPr>
      <w:r>
        <w:t>Jour pluvieux d</w:t>
      </w:r>
      <w:r w:rsidR="00B2673C">
        <w:t>’</w:t>
      </w:r>
      <w:r>
        <w:t>automne</w:t>
      </w:r>
    </w:p>
    <w:p w14:paraId="33F491D2" w14:textId="77777777" w:rsidR="00DE105A" w:rsidRDefault="00DE105A" w:rsidP="00DE105A">
      <w:r>
        <w:t>Une feuille rousse</w:t>
      </w:r>
    </w:p>
    <w:p w14:paraId="488B0007" w14:textId="77777777" w:rsidR="00DE105A" w:rsidRDefault="00DE105A" w:rsidP="00DE105A">
      <w:r>
        <w:t>Que le vent pousse</w:t>
      </w:r>
    </w:p>
    <w:p w14:paraId="07FE25BB" w14:textId="77777777" w:rsidR="00B2673C" w:rsidRDefault="00DE105A" w:rsidP="00DE105A">
      <w:r>
        <w:t>Dans le ciel gris-bleu</w:t>
      </w:r>
      <w:r w:rsidR="00B2673C">
        <w:t>,</w:t>
      </w:r>
    </w:p>
    <w:p w14:paraId="229EF812" w14:textId="0F3539FC" w:rsidR="00DE105A" w:rsidRDefault="00DE105A" w:rsidP="00DE105A">
      <w:r>
        <w:t>L</w:t>
      </w:r>
      <w:r w:rsidR="00B2673C">
        <w:t>’</w:t>
      </w:r>
      <w:r>
        <w:t>arbre nu qui tremble</w:t>
      </w:r>
    </w:p>
    <w:p w14:paraId="479F856F" w14:textId="77777777" w:rsidR="00DE105A" w:rsidRDefault="00DE105A" w:rsidP="00DE105A">
      <w:r>
        <w:t>Et dans le bois semble</w:t>
      </w:r>
    </w:p>
    <w:p w14:paraId="5185FE9A" w14:textId="77777777" w:rsidR="00B2673C" w:rsidRDefault="00DE105A" w:rsidP="00DE105A">
      <w:r>
        <w:t>Un homme frileux</w:t>
      </w:r>
      <w:r w:rsidR="00B2673C">
        <w:t>,</w:t>
      </w:r>
    </w:p>
    <w:p w14:paraId="37235A42" w14:textId="0C7076B0" w:rsidR="00DE105A" w:rsidRDefault="00DE105A" w:rsidP="00DE105A"/>
    <w:p w14:paraId="104E6531" w14:textId="77777777" w:rsidR="00DE105A" w:rsidRDefault="00DE105A" w:rsidP="00DE105A">
      <w:r>
        <w:t>Une gouttelette</w:t>
      </w:r>
    </w:p>
    <w:p w14:paraId="2A8CD5C1" w14:textId="37A31707" w:rsidR="00DE105A" w:rsidRDefault="00DE105A" w:rsidP="00DE105A">
      <w:r>
        <w:t>Comme une fléchette</w:t>
      </w:r>
    </w:p>
    <w:p w14:paraId="73A41D2D" w14:textId="77777777" w:rsidR="00B2673C" w:rsidRDefault="00DE105A" w:rsidP="00DE105A">
      <w:r>
        <w:t>Qui tape au carreau</w:t>
      </w:r>
      <w:r w:rsidR="00B2673C">
        <w:t>,</w:t>
      </w:r>
    </w:p>
    <w:p w14:paraId="76D26E71" w14:textId="493AE65B" w:rsidR="00DE105A" w:rsidRDefault="00DE105A" w:rsidP="00DE105A">
      <w:r>
        <w:t>Une fleur jaunie</w:t>
      </w:r>
    </w:p>
    <w:p w14:paraId="01E3E602" w14:textId="156DB2FD" w:rsidR="00DE105A" w:rsidRDefault="00DE105A" w:rsidP="00DE105A">
      <w:r>
        <w:t>Qui traine sans vie</w:t>
      </w:r>
    </w:p>
    <w:p w14:paraId="1740B83C" w14:textId="77777777" w:rsidR="00B2673C" w:rsidRDefault="00DE105A" w:rsidP="00DE105A">
      <w:r>
        <w:t>Dans la flaque d</w:t>
      </w:r>
      <w:r w:rsidR="00B2673C">
        <w:t>’</w:t>
      </w:r>
      <w:r>
        <w:t>eau</w:t>
      </w:r>
      <w:r w:rsidR="00B2673C">
        <w:t>,</w:t>
      </w:r>
    </w:p>
    <w:p w14:paraId="02CD8184" w14:textId="29395363" w:rsidR="00DE105A" w:rsidRDefault="00DE105A" w:rsidP="00DE105A"/>
    <w:p w14:paraId="7A9020CA" w14:textId="77777777" w:rsidR="00DE105A" w:rsidRDefault="00DE105A" w:rsidP="00DE105A">
      <w:r>
        <w:t>Sur toutes les choses</w:t>
      </w:r>
    </w:p>
    <w:p w14:paraId="33195054" w14:textId="77777777" w:rsidR="00B2673C" w:rsidRDefault="00DE105A" w:rsidP="00DE105A">
      <w:r>
        <w:t>Des notes moroses</w:t>
      </w:r>
      <w:r w:rsidR="00B2673C">
        <w:t>,</w:t>
      </w:r>
    </w:p>
    <w:p w14:paraId="0EA24E57" w14:textId="77777777" w:rsidR="00B2673C" w:rsidRDefault="00DE105A" w:rsidP="00DE105A">
      <w:r>
        <w:t>Des pleurs</w:t>
      </w:r>
      <w:r w:rsidR="00B2673C">
        <w:t xml:space="preserve">, </w:t>
      </w:r>
      <w:r>
        <w:t>des frissons</w:t>
      </w:r>
      <w:r w:rsidR="00B2673C">
        <w:t>,</w:t>
      </w:r>
    </w:p>
    <w:p w14:paraId="2218B878" w14:textId="77777777" w:rsidR="00B2673C" w:rsidRDefault="00DE105A" w:rsidP="00DE105A">
      <w:r>
        <w:t>Des pas qui résonnent</w:t>
      </w:r>
      <w:r w:rsidR="00B2673C">
        <w:t> :</w:t>
      </w:r>
    </w:p>
    <w:p w14:paraId="29BB3C4C" w14:textId="131B870D" w:rsidR="00DE105A" w:rsidRDefault="00DE105A" w:rsidP="00DE105A">
      <w:r>
        <w:t>C</w:t>
      </w:r>
      <w:r w:rsidR="00B2673C">
        <w:t>’</w:t>
      </w:r>
      <w:r>
        <w:t>est déjà l</w:t>
      </w:r>
      <w:r w:rsidR="00B2673C">
        <w:t>’</w:t>
      </w:r>
      <w:r>
        <w:t>automne</w:t>
      </w:r>
    </w:p>
    <w:p w14:paraId="709A1920" w14:textId="77777777" w:rsidR="00B2673C" w:rsidRDefault="00DE105A" w:rsidP="00DE105A">
      <w:r>
        <w:t>qui marche en sifflant sa triste chanson</w:t>
      </w:r>
      <w:r w:rsidR="00B2673C">
        <w:t>.</w:t>
      </w:r>
    </w:p>
    <w:p w14:paraId="7C6BDEAC" w14:textId="7C0BED43" w:rsidR="00DE105A" w:rsidRDefault="00DE105A" w:rsidP="00DE105A">
      <w:pPr>
        <w:pStyle w:val="Auteur"/>
      </w:pPr>
      <w:r>
        <w:t>Michel Beau</w:t>
      </w:r>
    </w:p>
    <w:p w14:paraId="05EC229A" w14:textId="77777777" w:rsidR="00DE105A" w:rsidRPr="006E5327" w:rsidRDefault="00DE105A" w:rsidP="00DE105A"/>
    <w:p w14:paraId="1D860210" w14:textId="78B200DA" w:rsidR="00F920FC" w:rsidRPr="004260A7" w:rsidRDefault="00CA0A14" w:rsidP="00F920FC">
      <w:pPr>
        <w:pStyle w:val="Notation"/>
      </w:pPr>
      <w:bookmarkStart w:id="107" w:name="bookmark174"/>
      <w:r>
        <w:tab/>
      </w:r>
      <w:r>
        <w:tab/>
      </w:r>
      <w:r>
        <w:tab/>
        <w:t>10 points</w:t>
      </w:r>
    </w:p>
    <w:p w14:paraId="3909E2B9" w14:textId="7E4EDBE5" w:rsidR="00F920FC" w:rsidRPr="004260A7" w:rsidRDefault="00F920FC" w:rsidP="00F920FC">
      <w:pPr>
        <w:pStyle w:val="Titre1"/>
      </w:pPr>
      <w:r w:rsidRPr="004260A7">
        <w:t>L</w:t>
      </w:r>
      <w:r w:rsidR="00B2673C">
        <w:t>’</w:t>
      </w:r>
      <w:r w:rsidRPr="004260A7">
        <w:t>enfant précoce</w:t>
      </w:r>
    </w:p>
    <w:bookmarkEnd w:id="107"/>
    <w:p w14:paraId="4B4BB4EA" w14:textId="77777777" w:rsidR="00F920FC" w:rsidRPr="004260A7" w:rsidRDefault="00F920FC" w:rsidP="00F920FC">
      <w:r w:rsidRPr="004260A7">
        <w:t>Une lampe naquit sous la mer</w:t>
      </w:r>
    </w:p>
    <w:p w14:paraId="32684974" w14:textId="77777777" w:rsidR="00F920FC" w:rsidRPr="004260A7" w:rsidRDefault="00F920FC" w:rsidP="00F920FC">
      <w:r w:rsidRPr="004260A7">
        <w:t>Un oiseau chanta</w:t>
      </w:r>
    </w:p>
    <w:p w14:paraId="65D6B5D0" w14:textId="77777777" w:rsidR="00F920FC" w:rsidRPr="004260A7" w:rsidRDefault="00F920FC" w:rsidP="00F920FC">
      <w:r w:rsidRPr="004260A7">
        <w:t>Alors dans un village reculé</w:t>
      </w:r>
    </w:p>
    <w:p w14:paraId="7909E21F" w14:textId="77777777" w:rsidR="00F920FC" w:rsidRPr="004260A7" w:rsidRDefault="00F920FC" w:rsidP="00F920FC">
      <w:r w:rsidRPr="004260A7">
        <w:t>Une petite fille se mit à écrire</w:t>
      </w:r>
    </w:p>
    <w:p w14:paraId="0B34BF3E" w14:textId="77777777" w:rsidR="00F920FC" w:rsidRPr="004260A7" w:rsidRDefault="00F920FC" w:rsidP="00F920FC">
      <w:r w:rsidRPr="004260A7">
        <w:t>Pour elle seule</w:t>
      </w:r>
    </w:p>
    <w:p w14:paraId="01996A4B" w14:textId="77777777" w:rsidR="00F920FC" w:rsidRPr="004260A7" w:rsidRDefault="00F920FC" w:rsidP="00F920FC">
      <w:r w:rsidRPr="004260A7">
        <w:t>Le plus beau poème</w:t>
      </w:r>
    </w:p>
    <w:p w14:paraId="758F7EA2" w14:textId="244ABADA" w:rsidR="00F920FC" w:rsidRPr="004260A7" w:rsidRDefault="00F920FC" w:rsidP="00F920FC">
      <w:r w:rsidRPr="004260A7">
        <w:t>Elle n</w:t>
      </w:r>
      <w:r w:rsidR="00B2673C">
        <w:t>’</w:t>
      </w:r>
      <w:r w:rsidRPr="004260A7">
        <w:t>avait pas appris l</w:t>
      </w:r>
      <w:r w:rsidR="00B2673C">
        <w:t>’</w:t>
      </w:r>
      <w:r w:rsidRPr="004260A7">
        <w:t>orthographe</w:t>
      </w:r>
    </w:p>
    <w:p w14:paraId="1CFA0052" w14:textId="77777777" w:rsidR="00F920FC" w:rsidRPr="004260A7" w:rsidRDefault="00F920FC" w:rsidP="00F920FC">
      <w:r w:rsidRPr="004260A7">
        <w:t>Elle dessinait dans le sable</w:t>
      </w:r>
    </w:p>
    <w:p w14:paraId="3DEB055C" w14:textId="77777777" w:rsidR="00F920FC" w:rsidRPr="004260A7" w:rsidRDefault="00F920FC" w:rsidP="00F920FC">
      <w:r w:rsidRPr="004260A7">
        <w:t>Des locomotives</w:t>
      </w:r>
    </w:p>
    <w:p w14:paraId="7C395D68" w14:textId="77777777" w:rsidR="00F920FC" w:rsidRPr="004260A7" w:rsidRDefault="00F920FC" w:rsidP="00F920FC">
      <w:r w:rsidRPr="004260A7">
        <w:t>Et des wagons pleins de soleil</w:t>
      </w:r>
    </w:p>
    <w:p w14:paraId="3FC14775" w14:textId="77777777" w:rsidR="00F920FC" w:rsidRPr="004260A7" w:rsidRDefault="00F920FC" w:rsidP="00F920FC">
      <w:r w:rsidRPr="004260A7">
        <w:t>Elle affrontait les arbres gauchement</w:t>
      </w:r>
    </w:p>
    <w:p w14:paraId="74DF23E6" w14:textId="77777777" w:rsidR="00F920FC" w:rsidRPr="004260A7" w:rsidRDefault="00F920FC" w:rsidP="00F920FC">
      <w:r w:rsidRPr="004260A7">
        <w:t>Avec des majuscules enlacées et des cœurs</w:t>
      </w:r>
    </w:p>
    <w:p w14:paraId="2F712AF0" w14:textId="2911EB73" w:rsidR="00F920FC" w:rsidRPr="004260A7" w:rsidRDefault="00F920FC" w:rsidP="00F920FC">
      <w:r w:rsidRPr="004260A7">
        <w:t>Elle ne disait rien de l</w:t>
      </w:r>
      <w:r w:rsidR="00B2673C">
        <w:t>’</w:t>
      </w:r>
      <w:r w:rsidRPr="004260A7">
        <w:t>amour</w:t>
      </w:r>
    </w:p>
    <w:p w14:paraId="238900BF" w14:textId="77777777" w:rsidR="00F920FC" w:rsidRPr="004260A7" w:rsidRDefault="00F920FC" w:rsidP="00F920FC">
      <w:r w:rsidRPr="004260A7">
        <w:t>Pour ne pas mentir</w:t>
      </w:r>
    </w:p>
    <w:p w14:paraId="59EE64C5" w14:textId="77777777" w:rsidR="00F920FC" w:rsidRPr="004260A7" w:rsidRDefault="00F920FC" w:rsidP="00F920FC">
      <w:r w:rsidRPr="004260A7">
        <w:t>Et quand le soir descendait en elle</w:t>
      </w:r>
    </w:p>
    <w:p w14:paraId="299CBB0D" w14:textId="77777777" w:rsidR="00F920FC" w:rsidRPr="004260A7" w:rsidRDefault="00F920FC" w:rsidP="00F920FC">
      <w:r w:rsidRPr="004260A7">
        <w:t>Par ses joues</w:t>
      </w:r>
    </w:p>
    <w:p w14:paraId="7CC0A142" w14:textId="77777777" w:rsidR="00F920FC" w:rsidRDefault="00F920FC" w:rsidP="00F920FC">
      <w:r w:rsidRPr="004260A7">
        <w:t>Elle appelait son chien doucement</w:t>
      </w:r>
    </w:p>
    <w:p w14:paraId="04F76262" w14:textId="77777777" w:rsidR="00F920FC" w:rsidRPr="004260A7" w:rsidRDefault="00F920FC" w:rsidP="00F920FC">
      <w:r w:rsidRPr="004260A7">
        <w:t>Et disait</w:t>
      </w:r>
    </w:p>
    <w:p w14:paraId="2649B9C8" w14:textId="77777777" w:rsidR="00B2673C" w:rsidRDefault="00B2673C" w:rsidP="00F920FC">
      <w:r>
        <w:t>« </w:t>
      </w:r>
      <w:r w:rsidR="00F920FC" w:rsidRPr="004260A7">
        <w:t>Et maintenant cherche ta vie</w:t>
      </w:r>
      <w:r>
        <w:t> ».</w:t>
      </w:r>
    </w:p>
    <w:p w14:paraId="2A8A4E1D" w14:textId="7A18D8FF" w:rsidR="00F920FC" w:rsidRPr="004260A7" w:rsidRDefault="00F920FC" w:rsidP="00F920FC">
      <w:pPr>
        <w:pStyle w:val="Auteur"/>
      </w:pPr>
      <w:r w:rsidRPr="004260A7">
        <w:t>René-Guy Cadou</w:t>
      </w:r>
    </w:p>
    <w:p w14:paraId="16E37EA3" w14:textId="2AE25F0A" w:rsidR="00F920FC" w:rsidRPr="00AD29AB" w:rsidRDefault="00CA0A14" w:rsidP="00F920FC">
      <w:pPr>
        <w:pStyle w:val="Notation"/>
      </w:pPr>
      <w:bookmarkStart w:id="108" w:name="bookmark175"/>
      <w:r>
        <w:tab/>
      </w:r>
      <w:r>
        <w:tab/>
      </w:r>
      <w:r>
        <w:tab/>
        <w:t>10 points</w:t>
      </w:r>
    </w:p>
    <w:p w14:paraId="307DED5C" w14:textId="77777777" w:rsidR="00F920FC" w:rsidRPr="00AD29AB" w:rsidRDefault="00F920FC" w:rsidP="00F920FC">
      <w:pPr>
        <w:pStyle w:val="Titre1"/>
      </w:pPr>
      <w:r w:rsidRPr="00AD29AB">
        <w:t>Petite souris</w:t>
      </w:r>
    </w:p>
    <w:bookmarkEnd w:id="108"/>
    <w:p w14:paraId="413BB14D" w14:textId="77777777" w:rsidR="00B2673C" w:rsidRDefault="00F920FC" w:rsidP="00F920FC">
      <w:r w:rsidRPr="00AD29AB">
        <w:t>C</w:t>
      </w:r>
      <w:r w:rsidR="00B2673C">
        <w:t>’</w:t>
      </w:r>
      <w:r w:rsidRPr="00AD29AB">
        <w:t>est la petite souris grise</w:t>
      </w:r>
      <w:r w:rsidR="00B2673C">
        <w:t>,</w:t>
      </w:r>
    </w:p>
    <w:p w14:paraId="2FB0DD1F" w14:textId="77777777" w:rsidR="00B2673C" w:rsidRDefault="00F920FC" w:rsidP="00F920FC">
      <w:r w:rsidRPr="00AD29AB">
        <w:t>Dans sa cachette elle est assise</w:t>
      </w:r>
      <w:r w:rsidR="00B2673C">
        <w:t>.</w:t>
      </w:r>
    </w:p>
    <w:p w14:paraId="1F4B4AC4" w14:textId="77777777" w:rsidR="00B2673C" w:rsidRDefault="00F920FC" w:rsidP="00F920FC">
      <w:r w:rsidRPr="00AD29AB">
        <w:t>Quand elle n</w:t>
      </w:r>
      <w:r w:rsidR="00B2673C">
        <w:t>’</w:t>
      </w:r>
      <w:r w:rsidRPr="00AD29AB">
        <w:t>est pas dans son trou</w:t>
      </w:r>
      <w:r w:rsidR="00B2673C">
        <w:t>,</w:t>
      </w:r>
    </w:p>
    <w:p w14:paraId="16A42E27" w14:textId="77777777" w:rsidR="00B2673C" w:rsidRDefault="00F920FC" w:rsidP="00F920FC">
      <w:r w:rsidRPr="00AD29AB">
        <w:t>C</w:t>
      </w:r>
      <w:r w:rsidR="00B2673C">
        <w:t>’</w:t>
      </w:r>
      <w:r w:rsidRPr="00AD29AB">
        <w:t>est qu</w:t>
      </w:r>
      <w:r w:rsidR="00B2673C">
        <w:t>’</w:t>
      </w:r>
      <w:r w:rsidRPr="00AD29AB">
        <w:t>elle galope partout</w:t>
      </w:r>
      <w:r w:rsidR="00B2673C">
        <w:t>.</w:t>
      </w:r>
    </w:p>
    <w:p w14:paraId="202FC58B" w14:textId="2CE2DF7B" w:rsidR="00F920FC" w:rsidRPr="00AD29AB" w:rsidRDefault="00F920FC" w:rsidP="00F920FC"/>
    <w:p w14:paraId="63BA2D5A" w14:textId="3E07EA18" w:rsidR="00F920FC" w:rsidRDefault="00F920FC" w:rsidP="00F920FC">
      <w:r w:rsidRPr="00AD29AB">
        <w:t>C</w:t>
      </w:r>
      <w:r w:rsidR="00B2673C">
        <w:t>’</w:t>
      </w:r>
      <w:r>
        <w:t>est la petite souris blanche</w:t>
      </w:r>
    </w:p>
    <w:p w14:paraId="544F1873" w14:textId="77777777" w:rsidR="00B2673C" w:rsidRDefault="00F920FC" w:rsidP="00F920FC">
      <w:r w:rsidRPr="00AD29AB">
        <w:t>Qui ronge le pain sur la planche</w:t>
      </w:r>
      <w:r w:rsidR="00B2673C">
        <w:t>.</w:t>
      </w:r>
    </w:p>
    <w:p w14:paraId="787052E4" w14:textId="77777777" w:rsidR="00B2673C" w:rsidRDefault="00F920FC" w:rsidP="00F920FC">
      <w:r w:rsidRPr="00AD29AB">
        <w:t>Aussitôt qu</w:t>
      </w:r>
      <w:r w:rsidR="00B2673C">
        <w:t>’</w:t>
      </w:r>
      <w:r w:rsidRPr="00AD29AB">
        <w:t>elle entend du bruit</w:t>
      </w:r>
      <w:r w:rsidR="00B2673C">
        <w:t>,</w:t>
      </w:r>
    </w:p>
    <w:p w14:paraId="3CEA1356" w14:textId="77777777" w:rsidR="00B2673C" w:rsidRDefault="00F920FC" w:rsidP="00F920FC">
      <w:r w:rsidRPr="00AD29AB">
        <w:t>Dans sa maison elle s</w:t>
      </w:r>
      <w:r w:rsidR="00B2673C">
        <w:t>’</w:t>
      </w:r>
      <w:r w:rsidRPr="00AD29AB">
        <w:t>enfuit</w:t>
      </w:r>
      <w:r w:rsidR="00B2673C">
        <w:t>.</w:t>
      </w:r>
    </w:p>
    <w:p w14:paraId="69D69538" w14:textId="6FEEF2EB" w:rsidR="00F920FC" w:rsidRPr="00AD29AB" w:rsidRDefault="00F920FC" w:rsidP="00F920FC"/>
    <w:p w14:paraId="68276FF7" w14:textId="5993C70F" w:rsidR="00F920FC" w:rsidRDefault="00F920FC" w:rsidP="00F920FC">
      <w:r w:rsidRPr="00AD29AB">
        <w:t>C</w:t>
      </w:r>
      <w:r w:rsidR="00B2673C">
        <w:t>’</w:t>
      </w:r>
      <w:r w:rsidRPr="00AD29AB">
        <w:t>est la petite souris brune</w:t>
      </w:r>
    </w:p>
    <w:p w14:paraId="6AC854CD" w14:textId="77777777" w:rsidR="00B2673C" w:rsidRDefault="00F920FC" w:rsidP="00F920FC">
      <w:r w:rsidRPr="00AD29AB">
        <w:t>Qui se promène au clair de lune</w:t>
      </w:r>
      <w:r w:rsidR="00B2673C">
        <w:t>,</w:t>
      </w:r>
    </w:p>
    <w:p w14:paraId="6DB51381" w14:textId="77777777" w:rsidR="00B2673C" w:rsidRDefault="00F920FC" w:rsidP="00F920FC">
      <w:r w:rsidRPr="00AD29AB">
        <w:t>Si le chat miaule en dormant</w:t>
      </w:r>
      <w:r w:rsidR="00B2673C">
        <w:t>,</w:t>
      </w:r>
    </w:p>
    <w:p w14:paraId="2B777E71" w14:textId="77777777" w:rsidR="00B2673C" w:rsidRDefault="00F920FC" w:rsidP="00F920FC">
      <w:r w:rsidRPr="00AD29AB">
        <w:t>Elle se sauve prestement</w:t>
      </w:r>
      <w:r w:rsidR="00B2673C">
        <w:t>.</w:t>
      </w:r>
    </w:p>
    <w:p w14:paraId="31E15FBA" w14:textId="6F3DA889" w:rsidR="00F920FC" w:rsidRPr="00AD29AB" w:rsidRDefault="00F920FC" w:rsidP="00F920FC"/>
    <w:p w14:paraId="7FC57BD6" w14:textId="77777777" w:rsidR="00B2673C" w:rsidRDefault="00F920FC" w:rsidP="00F920FC">
      <w:r w:rsidRPr="00AD29AB">
        <w:t>C</w:t>
      </w:r>
      <w:r w:rsidR="00B2673C">
        <w:t>’</w:t>
      </w:r>
      <w:r w:rsidRPr="00AD29AB">
        <w:t>est la petite souris rouge</w:t>
      </w:r>
      <w:r w:rsidR="00B2673C">
        <w:t>,</w:t>
      </w:r>
    </w:p>
    <w:p w14:paraId="4EB37225" w14:textId="77777777" w:rsidR="00B2673C" w:rsidRDefault="00F920FC" w:rsidP="00F920FC">
      <w:r w:rsidRPr="00AD29AB">
        <w:t>Elle a peur aussitôt qu</w:t>
      </w:r>
      <w:r w:rsidR="00B2673C">
        <w:t>’</w:t>
      </w:r>
      <w:r w:rsidRPr="00AD29AB">
        <w:t>on bouge</w:t>
      </w:r>
      <w:r w:rsidR="00B2673C">
        <w:t> !</w:t>
      </w:r>
    </w:p>
    <w:p w14:paraId="0A752457" w14:textId="77777777" w:rsidR="00B2673C" w:rsidRDefault="00F920FC" w:rsidP="00F920FC">
      <w:r w:rsidRPr="00AD29AB">
        <w:t>Mais</w:t>
      </w:r>
      <w:r w:rsidR="00B2673C">
        <w:t xml:space="preserve">, </w:t>
      </w:r>
      <w:r w:rsidRPr="00AD29AB">
        <w:t>lorsque personne n</w:t>
      </w:r>
      <w:r w:rsidR="00B2673C">
        <w:t>’</w:t>
      </w:r>
      <w:r w:rsidRPr="00AD29AB">
        <w:t>est là</w:t>
      </w:r>
      <w:r w:rsidR="00B2673C">
        <w:t>,</w:t>
      </w:r>
    </w:p>
    <w:p w14:paraId="03CDE0C6" w14:textId="77777777" w:rsidR="00B2673C" w:rsidRDefault="00F920FC" w:rsidP="00F920FC">
      <w:r w:rsidRPr="00AD29AB">
        <w:t>Elle mange tout ce qu</w:t>
      </w:r>
      <w:r w:rsidR="00B2673C">
        <w:t>’</w:t>
      </w:r>
      <w:r w:rsidRPr="00AD29AB">
        <w:t>on a</w:t>
      </w:r>
      <w:r w:rsidR="00B2673C">
        <w:t>.</w:t>
      </w:r>
    </w:p>
    <w:p w14:paraId="3B73A11E" w14:textId="735AF74B" w:rsidR="00F920FC" w:rsidRPr="00AD29AB" w:rsidRDefault="00F920FC" w:rsidP="00F920FC">
      <w:pPr>
        <w:pStyle w:val="Auteur"/>
      </w:pPr>
      <w:r w:rsidRPr="00AD29AB">
        <w:t>Lucie Delarue-Mardrus</w:t>
      </w:r>
    </w:p>
    <w:p w14:paraId="5DF8D37D" w14:textId="2C4666EC" w:rsidR="00F920FC" w:rsidRPr="00C53CF1" w:rsidRDefault="00CA0A14" w:rsidP="00F920FC">
      <w:pPr>
        <w:pStyle w:val="Notation"/>
      </w:pPr>
      <w:r>
        <w:tab/>
      </w:r>
      <w:r>
        <w:tab/>
      </w:r>
      <w:r>
        <w:tab/>
        <w:t>10 points</w:t>
      </w:r>
    </w:p>
    <w:p w14:paraId="2DD64937" w14:textId="77777777" w:rsidR="00F920FC" w:rsidRPr="00C53CF1" w:rsidRDefault="00F920FC" w:rsidP="00F920FC">
      <w:pPr>
        <w:pStyle w:val="Titre1"/>
      </w:pPr>
      <w:r w:rsidRPr="00C53CF1">
        <w:t>Dans Paris</w:t>
      </w:r>
    </w:p>
    <w:p w14:paraId="7F14E12E" w14:textId="77777777" w:rsidR="00B2673C" w:rsidRDefault="00F920FC" w:rsidP="00F920FC">
      <w:r w:rsidRPr="00C53CF1">
        <w:t>Dans Paris il y a une rue</w:t>
      </w:r>
      <w:r w:rsidR="00B2673C">
        <w:t> ;</w:t>
      </w:r>
    </w:p>
    <w:p w14:paraId="0FDA7B9A" w14:textId="77777777" w:rsidR="00B2673C" w:rsidRDefault="00F920FC" w:rsidP="00F920FC">
      <w:r w:rsidRPr="00C53CF1">
        <w:t>Dans cette rue il y a une maison</w:t>
      </w:r>
      <w:r w:rsidR="00B2673C">
        <w:t> ;</w:t>
      </w:r>
    </w:p>
    <w:p w14:paraId="7D18ABBA" w14:textId="77777777" w:rsidR="00B2673C" w:rsidRDefault="00F920FC" w:rsidP="00F920FC">
      <w:r w:rsidRPr="00C53CF1">
        <w:t>Dans cette maison il y a un escalier</w:t>
      </w:r>
      <w:r w:rsidR="00B2673C">
        <w:t> ;</w:t>
      </w:r>
    </w:p>
    <w:p w14:paraId="39FC68F9" w14:textId="77777777" w:rsidR="00B2673C" w:rsidRDefault="00F920FC" w:rsidP="00F920FC">
      <w:r w:rsidRPr="00C53CF1">
        <w:t>Dans cet escalier il y a une chambre</w:t>
      </w:r>
      <w:r w:rsidR="00B2673C">
        <w:t> ;</w:t>
      </w:r>
    </w:p>
    <w:p w14:paraId="3DE48D55" w14:textId="77777777" w:rsidR="00B2673C" w:rsidRDefault="00F920FC" w:rsidP="00F920FC">
      <w:r w:rsidRPr="00C53CF1">
        <w:t>Dans cette chambre il y a une table</w:t>
      </w:r>
      <w:r w:rsidR="00B2673C">
        <w:t> ;</w:t>
      </w:r>
    </w:p>
    <w:p w14:paraId="3CD1B868" w14:textId="77777777" w:rsidR="00B2673C" w:rsidRDefault="00F920FC" w:rsidP="00F920FC">
      <w:r w:rsidRPr="00C53CF1">
        <w:t>Sur cette table il y a un tapis</w:t>
      </w:r>
      <w:r w:rsidR="00B2673C">
        <w:t> ;</w:t>
      </w:r>
    </w:p>
    <w:p w14:paraId="4560A50B" w14:textId="77777777" w:rsidR="00B2673C" w:rsidRDefault="00F920FC" w:rsidP="00F920FC">
      <w:r w:rsidRPr="00C53CF1">
        <w:t>Sur ce tapis il y a une cage</w:t>
      </w:r>
      <w:r w:rsidR="00B2673C">
        <w:t> ;</w:t>
      </w:r>
    </w:p>
    <w:p w14:paraId="0CF39539" w14:textId="77777777" w:rsidR="00B2673C" w:rsidRDefault="00F920FC" w:rsidP="00F920FC">
      <w:r w:rsidRPr="00C53CF1">
        <w:t>Dans cette cage il y a un nid</w:t>
      </w:r>
      <w:r w:rsidR="00B2673C">
        <w:t> ;</w:t>
      </w:r>
    </w:p>
    <w:p w14:paraId="5217EA06" w14:textId="77777777" w:rsidR="00B2673C" w:rsidRDefault="00F920FC" w:rsidP="00F920FC">
      <w:r w:rsidRPr="00C53CF1">
        <w:t>Dans ce nid il y a un œuf</w:t>
      </w:r>
      <w:r w:rsidR="00B2673C">
        <w:t> ;</w:t>
      </w:r>
    </w:p>
    <w:p w14:paraId="7C292CEC" w14:textId="77777777" w:rsidR="00B2673C" w:rsidRDefault="00F920FC" w:rsidP="00F920FC">
      <w:r w:rsidRPr="00C53CF1">
        <w:t>Dans cet œuf il y a un oiseau</w:t>
      </w:r>
      <w:r w:rsidR="00B2673C">
        <w:t>.</w:t>
      </w:r>
    </w:p>
    <w:p w14:paraId="5E0112DD" w14:textId="77777777" w:rsidR="00B2673C" w:rsidRDefault="00F920FC" w:rsidP="00F920FC">
      <w:r w:rsidRPr="00C53CF1">
        <w:t>L</w:t>
      </w:r>
      <w:r w:rsidR="00B2673C">
        <w:t>’</w:t>
      </w:r>
      <w:r w:rsidRPr="00C53CF1">
        <w:t>oiseau renversa l</w:t>
      </w:r>
      <w:r w:rsidR="00B2673C">
        <w:t>’</w:t>
      </w:r>
      <w:r w:rsidRPr="00C53CF1">
        <w:t>œuf</w:t>
      </w:r>
      <w:r w:rsidR="00B2673C">
        <w:t> ;</w:t>
      </w:r>
    </w:p>
    <w:p w14:paraId="5E321816" w14:textId="77777777" w:rsidR="00B2673C" w:rsidRDefault="00F920FC" w:rsidP="00F920FC">
      <w:r w:rsidRPr="00C53CF1">
        <w:t>L</w:t>
      </w:r>
      <w:r w:rsidR="00B2673C">
        <w:t>’</w:t>
      </w:r>
      <w:r w:rsidRPr="00C53CF1">
        <w:t>œuf renversa le nid</w:t>
      </w:r>
      <w:r w:rsidR="00B2673C">
        <w:t> ;</w:t>
      </w:r>
    </w:p>
    <w:p w14:paraId="335D8831" w14:textId="77777777" w:rsidR="00B2673C" w:rsidRDefault="00F920FC" w:rsidP="00F920FC">
      <w:r w:rsidRPr="00C53CF1">
        <w:t>Le nid renversa la cage</w:t>
      </w:r>
      <w:r w:rsidR="00B2673C">
        <w:t> ;</w:t>
      </w:r>
    </w:p>
    <w:p w14:paraId="61AECDF5" w14:textId="77777777" w:rsidR="00B2673C" w:rsidRDefault="00F920FC" w:rsidP="00F920FC">
      <w:r w:rsidRPr="00C53CF1">
        <w:t>La cage renversa le tapis</w:t>
      </w:r>
      <w:r w:rsidR="00B2673C">
        <w:t> ;</w:t>
      </w:r>
    </w:p>
    <w:p w14:paraId="76CF5E4F" w14:textId="77777777" w:rsidR="00B2673C" w:rsidRDefault="00F920FC" w:rsidP="00F920FC">
      <w:r w:rsidRPr="00C53CF1">
        <w:t>Le tapis renversa la table</w:t>
      </w:r>
      <w:r w:rsidR="00B2673C">
        <w:t> ;</w:t>
      </w:r>
    </w:p>
    <w:p w14:paraId="26EEA612" w14:textId="77777777" w:rsidR="00B2673C" w:rsidRDefault="00F920FC" w:rsidP="00F920FC">
      <w:r w:rsidRPr="00C53CF1">
        <w:t>La table renversa la chambre</w:t>
      </w:r>
      <w:r w:rsidR="00B2673C">
        <w:t> ;</w:t>
      </w:r>
    </w:p>
    <w:p w14:paraId="6021A15B" w14:textId="77777777" w:rsidR="00B2673C" w:rsidRDefault="00F920FC" w:rsidP="00F920FC">
      <w:r w:rsidRPr="00C53CF1">
        <w:t>La chambre renversa l</w:t>
      </w:r>
      <w:r w:rsidR="00B2673C">
        <w:t>’</w:t>
      </w:r>
      <w:r w:rsidRPr="00C53CF1">
        <w:t>escalier</w:t>
      </w:r>
      <w:r w:rsidR="00B2673C">
        <w:t> ;</w:t>
      </w:r>
    </w:p>
    <w:p w14:paraId="5CD5ABE5" w14:textId="77777777" w:rsidR="00B2673C" w:rsidRDefault="00F920FC" w:rsidP="00F920FC">
      <w:r w:rsidRPr="00C53CF1">
        <w:t>L</w:t>
      </w:r>
      <w:r w:rsidR="00B2673C">
        <w:t>’</w:t>
      </w:r>
      <w:r w:rsidRPr="00C53CF1">
        <w:t>escalier renversa la maison</w:t>
      </w:r>
      <w:r w:rsidR="00B2673C">
        <w:t> ;</w:t>
      </w:r>
    </w:p>
    <w:p w14:paraId="3E1DF6A9" w14:textId="77777777" w:rsidR="00B2673C" w:rsidRDefault="00F920FC" w:rsidP="00F920FC">
      <w:r w:rsidRPr="00C53CF1">
        <w:t>La maison renversa la rue</w:t>
      </w:r>
      <w:r w:rsidR="00B2673C">
        <w:t> ;</w:t>
      </w:r>
    </w:p>
    <w:p w14:paraId="499A13C1" w14:textId="77777777" w:rsidR="00B2673C" w:rsidRDefault="00F920FC" w:rsidP="00F920FC">
      <w:r w:rsidRPr="00C53CF1">
        <w:t>La rue renversa la ville de Paris</w:t>
      </w:r>
      <w:r w:rsidR="00B2673C">
        <w:t>.</w:t>
      </w:r>
    </w:p>
    <w:p w14:paraId="25687535" w14:textId="1B027DA0" w:rsidR="00F920FC" w:rsidRPr="00C53CF1" w:rsidRDefault="00F920FC" w:rsidP="00F920FC">
      <w:pPr>
        <w:pStyle w:val="Auteur"/>
      </w:pPr>
      <w:r w:rsidRPr="00C53CF1">
        <w:t xml:space="preserve">Paul </w:t>
      </w:r>
      <w:r>
        <w:t>E</w:t>
      </w:r>
      <w:r w:rsidRPr="00C53CF1">
        <w:t>luard</w:t>
      </w:r>
    </w:p>
    <w:p w14:paraId="336548F2" w14:textId="79879407" w:rsidR="00F920FC" w:rsidRDefault="00CA0A14" w:rsidP="00F920FC">
      <w:pPr>
        <w:pStyle w:val="Notation"/>
      </w:pPr>
      <w:r>
        <w:tab/>
      </w:r>
      <w:r>
        <w:tab/>
      </w:r>
      <w:r>
        <w:tab/>
        <w:t>10 points</w:t>
      </w:r>
    </w:p>
    <w:p w14:paraId="4FAC4BD2" w14:textId="1D4112DF" w:rsidR="00F920FC" w:rsidRDefault="00F920FC" w:rsidP="00F920FC">
      <w:pPr>
        <w:pStyle w:val="Titre1"/>
      </w:pPr>
      <w:r w:rsidRPr="00C53CF1">
        <w:t>L</w:t>
      </w:r>
      <w:r w:rsidR="00B2673C">
        <w:t>’</w:t>
      </w:r>
      <w:r w:rsidRPr="00C53CF1">
        <w:t>école</w:t>
      </w:r>
    </w:p>
    <w:p w14:paraId="1FE5A450" w14:textId="77777777" w:rsidR="00F920FC" w:rsidRPr="00C53CF1" w:rsidRDefault="00F920FC" w:rsidP="00AD3954">
      <w:r w:rsidRPr="00C53CF1">
        <w:t>Dans notre ville il y a</w:t>
      </w:r>
    </w:p>
    <w:p w14:paraId="4A98C067" w14:textId="77777777" w:rsidR="00B2673C" w:rsidRDefault="00F920FC" w:rsidP="00AD3954">
      <w:r w:rsidRPr="00C53CF1">
        <w:t>Des tours</w:t>
      </w:r>
      <w:r w:rsidR="00B2673C">
        <w:t xml:space="preserve">, </w:t>
      </w:r>
      <w:r w:rsidRPr="00C53CF1">
        <w:t>des maisons par milliers</w:t>
      </w:r>
      <w:r w:rsidR="00B2673C">
        <w:t>,</w:t>
      </w:r>
    </w:p>
    <w:p w14:paraId="1EC4CEF6" w14:textId="77777777" w:rsidR="00B2673C" w:rsidRDefault="00F920FC" w:rsidP="00AD3954">
      <w:r w:rsidRPr="00C53CF1">
        <w:t>Du béton</w:t>
      </w:r>
      <w:r w:rsidR="00B2673C">
        <w:t xml:space="preserve">, </w:t>
      </w:r>
      <w:r w:rsidRPr="00C53CF1">
        <w:t>des blocs</w:t>
      </w:r>
      <w:r w:rsidR="00B2673C">
        <w:t xml:space="preserve">, </w:t>
      </w:r>
      <w:r w:rsidRPr="00C53CF1">
        <w:t>des quartiers</w:t>
      </w:r>
      <w:r w:rsidR="00B2673C">
        <w:t>,</w:t>
      </w:r>
    </w:p>
    <w:p w14:paraId="458E0D27" w14:textId="4339E2F6" w:rsidR="00F920FC" w:rsidRDefault="00F920FC" w:rsidP="00AD3954">
      <w:r w:rsidRPr="00C53CF1">
        <w:t>Et puis mon cœur</w:t>
      </w:r>
      <w:r w:rsidR="00B2673C">
        <w:t xml:space="preserve">, </w:t>
      </w:r>
      <w:r>
        <w:t>mon cœur qui bat</w:t>
      </w:r>
    </w:p>
    <w:p w14:paraId="617910C5" w14:textId="77777777" w:rsidR="00B2673C" w:rsidRDefault="00F920FC" w:rsidP="00AD3954">
      <w:r w:rsidRPr="00C53CF1">
        <w:t>Tout bas</w:t>
      </w:r>
      <w:r w:rsidR="00B2673C">
        <w:t>.</w:t>
      </w:r>
    </w:p>
    <w:p w14:paraId="6728749A" w14:textId="3B3453A1" w:rsidR="00F920FC" w:rsidRPr="00C53CF1" w:rsidRDefault="00F920FC" w:rsidP="00AD3954"/>
    <w:p w14:paraId="160E2C29" w14:textId="76DE7514" w:rsidR="00F920FC" w:rsidRDefault="00F920FC" w:rsidP="00AD3954">
      <w:r w:rsidRPr="00C53CF1">
        <w:t>Dans mon quartier</w:t>
      </w:r>
      <w:r w:rsidR="00B2673C">
        <w:t xml:space="preserve">, </w:t>
      </w:r>
      <w:r>
        <w:t>il y a</w:t>
      </w:r>
    </w:p>
    <w:p w14:paraId="65838AA8" w14:textId="77777777" w:rsidR="00B2673C" w:rsidRDefault="00F920FC" w:rsidP="00AD3954">
      <w:r w:rsidRPr="00C53CF1">
        <w:t>Des boulevards</w:t>
      </w:r>
      <w:r w:rsidR="00B2673C">
        <w:t xml:space="preserve">, </w:t>
      </w:r>
      <w:r w:rsidRPr="00C53CF1">
        <w:t>des avenues</w:t>
      </w:r>
      <w:r w:rsidR="00B2673C">
        <w:t>,</w:t>
      </w:r>
    </w:p>
    <w:p w14:paraId="5CCA8234" w14:textId="23BEB070" w:rsidR="00F920FC" w:rsidRDefault="00F920FC" w:rsidP="00AD3954">
      <w:r w:rsidRPr="00C53CF1">
        <w:t>Des places</w:t>
      </w:r>
      <w:r w:rsidR="00B2673C">
        <w:t xml:space="preserve">, </w:t>
      </w:r>
      <w:r w:rsidRPr="00C53CF1">
        <w:t>des ronds-points</w:t>
      </w:r>
      <w:r w:rsidR="00B2673C">
        <w:t xml:space="preserve">, </w:t>
      </w:r>
      <w:r w:rsidRPr="00C53CF1">
        <w:t>des rues</w:t>
      </w:r>
    </w:p>
    <w:p w14:paraId="5FF1E3E6" w14:textId="3BC114E6" w:rsidR="00F920FC" w:rsidRDefault="00F920FC" w:rsidP="00AD3954">
      <w:r w:rsidRPr="00C53CF1">
        <w:t>Et puis mon cœur</w:t>
      </w:r>
      <w:r w:rsidR="00B2673C">
        <w:t xml:space="preserve">, </w:t>
      </w:r>
      <w:r>
        <w:t>mon cœur qui bat</w:t>
      </w:r>
    </w:p>
    <w:p w14:paraId="751B012B" w14:textId="77777777" w:rsidR="00B2673C" w:rsidRDefault="00F920FC" w:rsidP="00AD3954">
      <w:r w:rsidRPr="00C53CF1">
        <w:t>Tout bas</w:t>
      </w:r>
      <w:r w:rsidR="00B2673C">
        <w:t>.</w:t>
      </w:r>
    </w:p>
    <w:p w14:paraId="49AC0727" w14:textId="5B30AAF3" w:rsidR="00F920FC" w:rsidRPr="00C53CF1" w:rsidRDefault="00F920FC" w:rsidP="00AD3954"/>
    <w:p w14:paraId="679B4B3E" w14:textId="77777777" w:rsidR="00F920FC" w:rsidRPr="00C53CF1" w:rsidRDefault="00F920FC" w:rsidP="00AD3954">
      <w:r w:rsidRPr="00C53CF1">
        <w:t>Dans notre rue il y a</w:t>
      </w:r>
    </w:p>
    <w:p w14:paraId="0822D8FD" w14:textId="77777777" w:rsidR="00B2673C" w:rsidRDefault="00F920FC" w:rsidP="00AD3954">
      <w:r w:rsidRPr="00C53CF1">
        <w:t>Des autos</w:t>
      </w:r>
      <w:r w:rsidR="00B2673C">
        <w:t xml:space="preserve">, </w:t>
      </w:r>
      <w:r w:rsidRPr="00C53CF1">
        <w:t>des gens qui s</w:t>
      </w:r>
      <w:r w:rsidR="00B2673C">
        <w:t>’</w:t>
      </w:r>
      <w:r w:rsidRPr="00C53CF1">
        <w:t>affolent</w:t>
      </w:r>
      <w:r w:rsidR="00B2673C">
        <w:t>,</w:t>
      </w:r>
    </w:p>
    <w:p w14:paraId="68EF5D5F" w14:textId="77777777" w:rsidR="00B2673C" w:rsidRDefault="00F920FC" w:rsidP="00AD3954">
      <w:r w:rsidRPr="00C53CF1">
        <w:t>Un grand magasin</w:t>
      </w:r>
      <w:r w:rsidR="00B2673C">
        <w:t xml:space="preserve">, </w:t>
      </w:r>
      <w:r w:rsidRPr="00C53CF1">
        <w:t>une école</w:t>
      </w:r>
      <w:r w:rsidR="00B2673C">
        <w:t>,</w:t>
      </w:r>
    </w:p>
    <w:p w14:paraId="77288329" w14:textId="5598FB59" w:rsidR="00F920FC" w:rsidRDefault="00F920FC" w:rsidP="00AD3954">
      <w:r w:rsidRPr="00C53CF1">
        <w:t>Et puis mon cœur</w:t>
      </w:r>
      <w:r w:rsidR="00B2673C">
        <w:t xml:space="preserve">, </w:t>
      </w:r>
      <w:r>
        <w:t>mon cœur qui bat</w:t>
      </w:r>
    </w:p>
    <w:p w14:paraId="177784C4" w14:textId="77777777" w:rsidR="00B2673C" w:rsidRDefault="00F920FC" w:rsidP="00AD3954">
      <w:r w:rsidRPr="00C53CF1">
        <w:t>Tout bas</w:t>
      </w:r>
      <w:r w:rsidR="00B2673C">
        <w:t>.</w:t>
      </w:r>
    </w:p>
    <w:p w14:paraId="7E229027" w14:textId="1750F299" w:rsidR="00F920FC" w:rsidRPr="00C53CF1" w:rsidRDefault="00F920FC" w:rsidP="00AD3954"/>
    <w:p w14:paraId="0F011AA9" w14:textId="3878085C" w:rsidR="00F920FC" w:rsidRPr="00C53CF1" w:rsidRDefault="00F920FC" w:rsidP="00AD3954">
      <w:r w:rsidRPr="00C53CF1">
        <w:t>Dans cette école</w:t>
      </w:r>
      <w:r w:rsidR="00B2673C">
        <w:t xml:space="preserve">, </w:t>
      </w:r>
      <w:r w:rsidRPr="00C53CF1">
        <w:t>il y a</w:t>
      </w:r>
    </w:p>
    <w:p w14:paraId="38688DDA" w14:textId="77777777" w:rsidR="00F920FC" w:rsidRPr="00C53CF1" w:rsidRDefault="00F920FC" w:rsidP="00AD3954">
      <w:r w:rsidRPr="00C53CF1">
        <w:t>Des oiseaux qui chantent tout le jour</w:t>
      </w:r>
    </w:p>
    <w:p w14:paraId="067933F4" w14:textId="77777777" w:rsidR="00B2673C" w:rsidRDefault="00F920FC" w:rsidP="00AD3954">
      <w:r w:rsidRPr="00C53CF1">
        <w:t>Dans les marronniers de la cour</w:t>
      </w:r>
      <w:r w:rsidR="00B2673C">
        <w:t>.</w:t>
      </w:r>
    </w:p>
    <w:p w14:paraId="677CE859" w14:textId="6C7959DC" w:rsidR="00F920FC" w:rsidRDefault="00F920FC" w:rsidP="00AD3954">
      <w:r w:rsidRPr="00C53CF1">
        <w:t>Mon cœur</w:t>
      </w:r>
      <w:r w:rsidR="00B2673C">
        <w:t xml:space="preserve">, </w:t>
      </w:r>
      <w:r w:rsidRPr="00C53CF1">
        <w:t>mon cœur</w:t>
      </w:r>
      <w:r w:rsidR="00B2673C">
        <w:t xml:space="preserve">, </w:t>
      </w:r>
      <w:r w:rsidRPr="00C53CF1">
        <w:t xml:space="preserve">mon cœur </w:t>
      </w:r>
      <w:r>
        <w:t>qui bat</w:t>
      </w:r>
    </w:p>
    <w:p w14:paraId="3B9B89C9" w14:textId="77777777" w:rsidR="00B2673C" w:rsidRDefault="00F920FC" w:rsidP="00AD3954">
      <w:r w:rsidRPr="00C53CF1">
        <w:t>Est là</w:t>
      </w:r>
      <w:r w:rsidR="00B2673C">
        <w:t>.</w:t>
      </w:r>
    </w:p>
    <w:p w14:paraId="698C4513" w14:textId="6649E322" w:rsidR="00F920FC" w:rsidRPr="00C53CF1" w:rsidRDefault="00F920FC" w:rsidP="00F920FC">
      <w:pPr>
        <w:pStyle w:val="Auteur"/>
      </w:pPr>
      <w:r w:rsidRPr="00C53CF1">
        <w:t>Jacques Charpentreau</w:t>
      </w:r>
    </w:p>
    <w:p w14:paraId="4542CD42" w14:textId="76414FDB" w:rsidR="00F920FC" w:rsidRPr="00C53CF1" w:rsidRDefault="00CA0A14" w:rsidP="00F920FC">
      <w:pPr>
        <w:pStyle w:val="Notation"/>
      </w:pPr>
      <w:bookmarkStart w:id="109" w:name="bookmark180"/>
      <w:r>
        <w:tab/>
      </w:r>
      <w:r>
        <w:tab/>
      </w:r>
      <w:r>
        <w:tab/>
        <w:t>10 points</w:t>
      </w:r>
    </w:p>
    <w:p w14:paraId="2EC93146" w14:textId="71F421E4" w:rsidR="00F920FC" w:rsidRPr="00C53CF1" w:rsidRDefault="00F920FC" w:rsidP="00F920FC">
      <w:pPr>
        <w:pStyle w:val="Titre1"/>
      </w:pPr>
      <w:r w:rsidRPr="00C53CF1">
        <w:t>J</w:t>
      </w:r>
      <w:r w:rsidR="00B2673C">
        <w:t>’</w:t>
      </w:r>
      <w:r w:rsidRPr="00C53CF1">
        <w:t>ai trouvé dans mes cheveux</w:t>
      </w:r>
      <w:bookmarkEnd w:id="109"/>
    </w:p>
    <w:p w14:paraId="77740B2A" w14:textId="0234AD7C" w:rsidR="00F920FC" w:rsidRDefault="00F920FC" w:rsidP="00F920FC">
      <w:r w:rsidRPr="00C53CF1">
        <w:t>J</w:t>
      </w:r>
      <w:r w:rsidR="00B2673C">
        <w:t>’</w:t>
      </w:r>
      <w:r>
        <w:t>ai trouvé dans mes cheveux</w:t>
      </w:r>
    </w:p>
    <w:p w14:paraId="6B75DC36" w14:textId="77777777" w:rsidR="00B2673C" w:rsidRDefault="00F920FC" w:rsidP="00F920FC">
      <w:r w:rsidRPr="00C53CF1">
        <w:t>Une souris bleue</w:t>
      </w:r>
      <w:r w:rsidR="00B2673C">
        <w:t>.</w:t>
      </w:r>
    </w:p>
    <w:p w14:paraId="60B3282F" w14:textId="77777777" w:rsidR="00B2673C" w:rsidRDefault="00F920FC" w:rsidP="00F920FC">
      <w:r w:rsidRPr="00C53CF1">
        <w:t>Dans mes cheveux une souris bleue</w:t>
      </w:r>
      <w:r w:rsidR="00B2673C">
        <w:t> ?</w:t>
      </w:r>
    </w:p>
    <w:p w14:paraId="07B9B1F2" w14:textId="77777777" w:rsidR="00B2673C" w:rsidRDefault="00F920FC" w:rsidP="00F920FC">
      <w:r w:rsidRPr="00C53CF1">
        <w:t>Encore bien heureux qu</w:t>
      </w:r>
      <w:r w:rsidR="00B2673C">
        <w:t>’</w:t>
      </w:r>
      <w:r w:rsidRPr="00C53CF1">
        <w:t>il n</w:t>
      </w:r>
      <w:r w:rsidR="00B2673C">
        <w:t>’</w:t>
      </w:r>
      <w:r w:rsidRPr="00C53CF1">
        <w:t>y en ait pas deux</w:t>
      </w:r>
      <w:r w:rsidR="00B2673C">
        <w:t>.</w:t>
      </w:r>
    </w:p>
    <w:p w14:paraId="45AA4375" w14:textId="2E22CA5A" w:rsidR="00F920FC" w:rsidRDefault="00F920FC" w:rsidP="00F920FC">
      <w:r w:rsidRPr="00C53CF1">
        <w:t>J</w:t>
      </w:r>
      <w:r w:rsidR="00B2673C">
        <w:t>’</w:t>
      </w:r>
      <w:r>
        <w:t>ai trouvé dans ma manche</w:t>
      </w:r>
    </w:p>
    <w:p w14:paraId="0E8BED06" w14:textId="77777777" w:rsidR="00B2673C" w:rsidRDefault="00F920FC" w:rsidP="00F920FC">
      <w:r w:rsidRPr="00C53CF1">
        <w:t>Une souris blanche</w:t>
      </w:r>
      <w:r w:rsidR="00B2673C">
        <w:t>.</w:t>
      </w:r>
    </w:p>
    <w:p w14:paraId="6BDF03DE" w14:textId="77777777" w:rsidR="00B2673C" w:rsidRDefault="00F920FC" w:rsidP="00F920FC">
      <w:r w:rsidRPr="00C53CF1">
        <w:t>Dans ma manche une souris blanche</w:t>
      </w:r>
      <w:r w:rsidR="00B2673C">
        <w:t> ?</w:t>
      </w:r>
    </w:p>
    <w:p w14:paraId="1EB4EAC7" w14:textId="77777777" w:rsidR="00B2673C" w:rsidRDefault="00F920FC" w:rsidP="00F920FC">
      <w:r w:rsidRPr="00C53CF1">
        <w:t>Dans mes cheveux une souris bleue</w:t>
      </w:r>
      <w:r w:rsidR="00B2673C">
        <w:t> ?</w:t>
      </w:r>
    </w:p>
    <w:p w14:paraId="68E2550C" w14:textId="77777777" w:rsidR="00B2673C" w:rsidRDefault="00F920FC" w:rsidP="00F920FC">
      <w:r w:rsidRPr="00C53CF1">
        <w:t>Encore bien heureux qu</w:t>
      </w:r>
      <w:r w:rsidR="00B2673C">
        <w:t>’</w:t>
      </w:r>
      <w:r w:rsidRPr="00C53CF1">
        <w:t>il n</w:t>
      </w:r>
      <w:r w:rsidR="00B2673C">
        <w:t>’</w:t>
      </w:r>
      <w:r w:rsidRPr="00C53CF1">
        <w:t>y en ait pas deux</w:t>
      </w:r>
      <w:r w:rsidR="00B2673C">
        <w:t>.</w:t>
      </w:r>
    </w:p>
    <w:p w14:paraId="064FA1D8" w14:textId="01CB21F5" w:rsidR="00F920FC" w:rsidRDefault="00F920FC" w:rsidP="00F920FC">
      <w:r w:rsidRPr="00C53CF1">
        <w:t>J</w:t>
      </w:r>
      <w:r w:rsidR="00B2673C">
        <w:t>’</w:t>
      </w:r>
      <w:r>
        <w:t>ai trouvé dans mon pantalon</w:t>
      </w:r>
    </w:p>
    <w:p w14:paraId="6D8F4ED9" w14:textId="77777777" w:rsidR="00B2673C" w:rsidRDefault="00F920FC" w:rsidP="00F920FC">
      <w:r w:rsidRPr="00C53CF1">
        <w:t>Une souris marron</w:t>
      </w:r>
      <w:r w:rsidR="00B2673C">
        <w:t>.</w:t>
      </w:r>
    </w:p>
    <w:p w14:paraId="01BF154E" w14:textId="77777777" w:rsidR="00B2673C" w:rsidRDefault="00F920FC" w:rsidP="00F920FC">
      <w:r w:rsidRPr="00C53CF1">
        <w:t>Dans mon pantalon</w:t>
      </w:r>
      <w:r w:rsidR="00B2673C">
        <w:t xml:space="preserve">, </w:t>
      </w:r>
      <w:r w:rsidRPr="00C53CF1">
        <w:t>une souris marron</w:t>
      </w:r>
      <w:r w:rsidR="00B2673C">
        <w:t> ?</w:t>
      </w:r>
    </w:p>
    <w:p w14:paraId="214177B9" w14:textId="77777777" w:rsidR="00B2673C" w:rsidRDefault="00F920FC" w:rsidP="00F920FC">
      <w:r w:rsidRPr="00C53CF1">
        <w:t>Dans ma manche une souris blanche</w:t>
      </w:r>
      <w:r w:rsidR="00B2673C">
        <w:t> ?</w:t>
      </w:r>
    </w:p>
    <w:p w14:paraId="45D12C49" w14:textId="77777777" w:rsidR="00B2673C" w:rsidRDefault="00F920FC" w:rsidP="00F920FC">
      <w:r w:rsidRPr="00C53CF1">
        <w:t>Dans mes cheveux une souris bleue</w:t>
      </w:r>
      <w:r w:rsidR="00B2673C">
        <w:t> ?</w:t>
      </w:r>
    </w:p>
    <w:p w14:paraId="7F3817C3" w14:textId="77777777" w:rsidR="00B2673C" w:rsidRDefault="00F920FC" w:rsidP="00F920FC">
      <w:r w:rsidRPr="00C53CF1">
        <w:t>Encore bien heureux qu</w:t>
      </w:r>
      <w:r w:rsidR="00B2673C">
        <w:t>’</w:t>
      </w:r>
      <w:r w:rsidRPr="00C53CF1">
        <w:t>il n</w:t>
      </w:r>
      <w:r w:rsidR="00B2673C">
        <w:t>’</w:t>
      </w:r>
      <w:r w:rsidRPr="00C53CF1">
        <w:t>y en ait pas deux</w:t>
      </w:r>
      <w:r w:rsidR="00B2673C">
        <w:t>.</w:t>
      </w:r>
    </w:p>
    <w:p w14:paraId="554C8291" w14:textId="44C97270" w:rsidR="00F920FC" w:rsidRDefault="00F920FC" w:rsidP="00F920FC">
      <w:r w:rsidRPr="00C53CF1">
        <w:t>J</w:t>
      </w:r>
      <w:r w:rsidR="00B2673C">
        <w:t>’</w:t>
      </w:r>
      <w:r w:rsidRPr="00C53CF1">
        <w:t>ai trouvé dans mon oreille</w:t>
      </w:r>
    </w:p>
    <w:p w14:paraId="68BF0B43" w14:textId="77777777" w:rsidR="00B2673C" w:rsidRDefault="00F920FC" w:rsidP="00F920FC">
      <w:r w:rsidRPr="00C53CF1">
        <w:t>Une souris groseille</w:t>
      </w:r>
      <w:r w:rsidR="00B2673C">
        <w:t>.</w:t>
      </w:r>
    </w:p>
    <w:p w14:paraId="353A3300" w14:textId="77777777" w:rsidR="00B2673C" w:rsidRDefault="00F920FC" w:rsidP="00F920FC">
      <w:r w:rsidRPr="00C53CF1">
        <w:t>Dans mon oreille</w:t>
      </w:r>
      <w:r w:rsidR="00B2673C">
        <w:t xml:space="preserve">, </w:t>
      </w:r>
      <w:r w:rsidRPr="00C53CF1">
        <w:t>une souris groseille</w:t>
      </w:r>
      <w:r w:rsidR="00B2673C">
        <w:t> ?</w:t>
      </w:r>
    </w:p>
    <w:p w14:paraId="59395089" w14:textId="77777777" w:rsidR="00B2673C" w:rsidRDefault="00F920FC" w:rsidP="00F920FC">
      <w:r w:rsidRPr="00C53CF1">
        <w:t>Dans mon pantalon</w:t>
      </w:r>
      <w:r w:rsidR="00B2673C">
        <w:t xml:space="preserve">, </w:t>
      </w:r>
      <w:r w:rsidRPr="00C53CF1">
        <w:t>une souris marron</w:t>
      </w:r>
      <w:r w:rsidR="00B2673C">
        <w:t> ?</w:t>
      </w:r>
    </w:p>
    <w:p w14:paraId="78D1E0BC" w14:textId="77777777" w:rsidR="00B2673C" w:rsidRDefault="00F920FC" w:rsidP="00F920FC">
      <w:r w:rsidRPr="00C53CF1">
        <w:t>Dans ma manche une souris blanche</w:t>
      </w:r>
      <w:r w:rsidR="00B2673C">
        <w:t> ?</w:t>
      </w:r>
    </w:p>
    <w:p w14:paraId="6E1D4348" w14:textId="77777777" w:rsidR="00B2673C" w:rsidRDefault="00F920FC" w:rsidP="00F920FC">
      <w:r w:rsidRPr="00C53CF1">
        <w:t>Dans mes cheveux une souris bleue</w:t>
      </w:r>
      <w:r w:rsidR="00B2673C">
        <w:t> ?</w:t>
      </w:r>
    </w:p>
    <w:p w14:paraId="1A66B63A" w14:textId="77777777" w:rsidR="00B2673C" w:rsidRDefault="00F920FC" w:rsidP="00F920FC">
      <w:r w:rsidRPr="00C53CF1">
        <w:t>Encore bien heureux qu</w:t>
      </w:r>
      <w:r w:rsidR="00B2673C">
        <w:t>’</w:t>
      </w:r>
      <w:r w:rsidRPr="00C53CF1">
        <w:t>il n</w:t>
      </w:r>
      <w:r w:rsidR="00B2673C">
        <w:t>’</w:t>
      </w:r>
      <w:r w:rsidRPr="00C53CF1">
        <w:t>y en ait pas deux</w:t>
      </w:r>
      <w:r w:rsidR="00B2673C">
        <w:t>.</w:t>
      </w:r>
    </w:p>
    <w:p w14:paraId="45D24B45" w14:textId="194F8324" w:rsidR="00F920FC" w:rsidRPr="00C53CF1" w:rsidRDefault="00F920FC" w:rsidP="00F920FC">
      <w:pPr>
        <w:pStyle w:val="Auteur"/>
      </w:pPr>
      <w:r w:rsidRPr="00C53CF1">
        <w:t>Claude Roy</w:t>
      </w:r>
    </w:p>
    <w:p w14:paraId="2F9E6771" w14:textId="3210C396" w:rsidR="00F920FC" w:rsidRPr="00D222E0" w:rsidRDefault="00CA0A14" w:rsidP="00F920FC">
      <w:pPr>
        <w:pStyle w:val="Notation"/>
      </w:pPr>
      <w:bookmarkStart w:id="110" w:name="bookmark190"/>
      <w:r>
        <w:tab/>
      </w:r>
      <w:r>
        <w:tab/>
      </w:r>
      <w:r>
        <w:tab/>
        <w:t>10 points</w:t>
      </w:r>
    </w:p>
    <w:p w14:paraId="6AF31791" w14:textId="77777777" w:rsidR="00F920FC" w:rsidRPr="00D222E0" w:rsidRDefault="00F920FC" w:rsidP="00F920FC">
      <w:pPr>
        <w:pStyle w:val="Titre1"/>
      </w:pPr>
      <w:r w:rsidRPr="00D222E0">
        <w:t>Petite pomme</w:t>
      </w:r>
    </w:p>
    <w:bookmarkEnd w:id="110"/>
    <w:p w14:paraId="0ADBF464" w14:textId="6EB2DD37" w:rsidR="00F920FC" w:rsidRDefault="00F920FC" w:rsidP="00F920FC">
      <w:r w:rsidRPr="00D222E0">
        <w:t>La petite pomme s</w:t>
      </w:r>
      <w:r w:rsidR="00B2673C">
        <w:t>’</w:t>
      </w:r>
      <w:r>
        <w:t>ennuie</w:t>
      </w:r>
    </w:p>
    <w:p w14:paraId="557C6349" w14:textId="77777777" w:rsidR="00B2673C" w:rsidRDefault="00F920FC" w:rsidP="00F920FC">
      <w:r w:rsidRPr="00D222E0">
        <w:t>De n</w:t>
      </w:r>
      <w:r w:rsidR="00B2673C">
        <w:t>’</w:t>
      </w:r>
      <w:r w:rsidRPr="00D222E0">
        <w:t>être pas encore cueillie</w:t>
      </w:r>
      <w:r w:rsidR="00B2673C">
        <w:t>.</w:t>
      </w:r>
    </w:p>
    <w:p w14:paraId="76D63DEA" w14:textId="77777777" w:rsidR="00B2673C" w:rsidRDefault="00F920FC" w:rsidP="00F920FC">
      <w:r w:rsidRPr="00D222E0">
        <w:t>Les autres pommes sont parties</w:t>
      </w:r>
      <w:r w:rsidR="00B2673C">
        <w:t>,</w:t>
      </w:r>
    </w:p>
    <w:p w14:paraId="35760880" w14:textId="77777777" w:rsidR="00B2673C" w:rsidRDefault="00F920FC" w:rsidP="00F920FC">
      <w:r w:rsidRPr="00D222E0">
        <w:t>Petite pomme est sans amie</w:t>
      </w:r>
      <w:r w:rsidR="00B2673C">
        <w:t>.</w:t>
      </w:r>
    </w:p>
    <w:p w14:paraId="3C97A473" w14:textId="6DF39A5E" w:rsidR="00F920FC" w:rsidRPr="00D222E0" w:rsidRDefault="00F920FC" w:rsidP="00F920FC"/>
    <w:p w14:paraId="7BDB551D" w14:textId="77777777" w:rsidR="00B2673C" w:rsidRDefault="00F920FC" w:rsidP="00F920FC">
      <w:r w:rsidRPr="00D222E0">
        <w:t>Comme il fait froid dans cet automne</w:t>
      </w:r>
      <w:r w:rsidR="00B2673C">
        <w:t> !</w:t>
      </w:r>
    </w:p>
    <w:p w14:paraId="5BABD76F" w14:textId="77777777" w:rsidR="00B2673C" w:rsidRDefault="00F920FC" w:rsidP="00F920FC">
      <w:r w:rsidRPr="00D222E0">
        <w:t>Les jours sont courts</w:t>
      </w:r>
      <w:r w:rsidR="00B2673C">
        <w:t xml:space="preserve"> ! </w:t>
      </w:r>
      <w:r w:rsidRPr="00D222E0">
        <w:t>Il va pleuvoir</w:t>
      </w:r>
      <w:r w:rsidR="00B2673C">
        <w:t>.</w:t>
      </w:r>
    </w:p>
    <w:p w14:paraId="11DF773D" w14:textId="51699CA9" w:rsidR="00F920FC" w:rsidRDefault="00F920FC" w:rsidP="00F920FC">
      <w:r w:rsidRPr="00D222E0">
        <w:t>Comme on a peur au verger noir</w:t>
      </w:r>
    </w:p>
    <w:p w14:paraId="62739BD3" w14:textId="77777777" w:rsidR="00B2673C" w:rsidRDefault="00F920FC" w:rsidP="00F920FC">
      <w:r w:rsidRPr="00D222E0">
        <w:t>Quand on est seule et qu</w:t>
      </w:r>
      <w:r w:rsidR="00B2673C">
        <w:t>’</w:t>
      </w:r>
      <w:r w:rsidRPr="00D222E0">
        <w:t>on est pomme</w:t>
      </w:r>
      <w:r w:rsidR="00B2673C">
        <w:t>.</w:t>
      </w:r>
    </w:p>
    <w:p w14:paraId="7E339307" w14:textId="6F8BD4E7" w:rsidR="00F920FC" w:rsidRPr="00D222E0" w:rsidRDefault="00F920FC" w:rsidP="00F920FC"/>
    <w:p w14:paraId="18DBC837" w14:textId="77777777" w:rsidR="00B2673C" w:rsidRDefault="00F920FC" w:rsidP="00F920FC">
      <w:r w:rsidRPr="00D222E0">
        <w:t>Je n</w:t>
      </w:r>
      <w:r w:rsidR="00B2673C">
        <w:t>’</w:t>
      </w:r>
      <w:r w:rsidRPr="00D222E0">
        <w:t>en puis plus viens me cueillir</w:t>
      </w:r>
      <w:r w:rsidR="00B2673C">
        <w:t>,</w:t>
      </w:r>
    </w:p>
    <w:p w14:paraId="53E927D3" w14:textId="77777777" w:rsidR="00B2673C" w:rsidRDefault="00F920FC" w:rsidP="00F920FC">
      <w:r w:rsidRPr="00D222E0">
        <w:t>Tu viens me cueillir Isabelle</w:t>
      </w:r>
      <w:r w:rsidR="00B2673C">
        <w:t> ?</w:t>
      </w:r>
    </w:p>
    <w:p w14:paraId="7E4507DF" w14:textId="7CE40D8F" w:rsidR="00F920FC" w:rsidRPr="00D222E0" w:rsidRDefault="00F920FC" w:rsidP="00F920FC">
      <w:r w:rsidRPr="00D222E0">
        <w:t>Comme c</w:t>
      </w:r>
      <w:r w:rsidR="00B2673C">
        <w:t>’</w:t>
      </w:r>
      <w:r w:rsidRPr="00D222E0">
        <w:t>est triste de vieillir</w:t>
      </w:r>
    </w:p>
    <w:p w14:paraId="4C7588DC" w14:textId="77777777" w:rsidR="00B2673C" w:rsidRDefault="00F920FC" w:rsidP="00F920FC">
      <w:r w:rsidRPr="00D222E0">
        <w:t>Quand on est pomme et qu</w:t>
      </w:r>
      <w:r w:rsidR="00B2673C">
        <w:t>’</w:t>
      </w:r>
      <w:r w:rsidRPr="00D222E0">
        <w:t>on est belle</w:t>
      </w:r>
      <w:r w:rsidR="00B2673C">
        <w:t>.</w:t>
      </w:r>
    </w:p>
    <w:p w14:paraId="3031C4C0" w14:textId="57254930" w:rsidR="00F920FC" w:rsidRPr="00D222E0" w:rsidRDefault="00F920FC" w:rsidP="00F920FC"/>
    <w:p w14:paraId="1D886022" w14:textId="77777777" w:rsidR="00B2673C" w:rsidRDefault="00F920FC" w:rsidP="00F920FC">
      <w:r w:rsidRPr="00D222E0">
        <w:t>Prends-moi doucement dans ta main</w:t>
      </w:r>
      <w:r w:rsidR="00B2673C">
        <w:t>,</w:t>
      </w:r>
    </w:p>
    <w:p w14:paraId="0B788B18" w14:textId="77777777" w:rsidR="00B2673C" w:rsidRDefault="00F920FC" w:rsidP="00F920FC">
      <w:r w:rsidRPr="00D222E0">
        <w:t>Mais fais-moi vivre une journée</w:t>
      </w:r>
      <w:r w:rsidR="00B2673C">
        <w:t>,</w:t>
      </w:r>
    </w:p>
    <w:p w14:paraId="693F031F" w14:textId="628B0CD7" w:rsidR="00F920FC" w:rsidRDefault="00F920FC" w:rsidP="00F920FC">
      <w:r w:rsidRPr="00D222E0">
        <w:t>Bien au chaud sur ta cheminée</w:t>
      </w:r>
    </w:p>
    <w:p w14:paraId="6B89B1CE" w14:textId="77777777" w:rsidR="00B2673C" w:rsidRDefault="00F920FC" w:rsidP="00F920FC">
      <w:r w:rsidRPr="00D222E0">
        <w:t>Et tu me mangeras demain</w:t>
      </w:r>
      <w:r w:rsidR="00B2673C">
        <w:t>.</w:t>
      </w:r>
    </w:p>
    <w:p w14:paraId="70FE5232" w14:textId="1ED85035" w:rsidR="00F920FC" w:rsidRPr="00D222E0" w:rsidRDefault="00F920FC" w:rsidP="00F920FC">
      <w:pPr>
        <w:pStyle w:val="Auteur"/>
      </w:pPr>
      <w:r w:rsidRPr="00D222E0">
        <w:t>Géo Norge</w:t>
      </w:r>
    </w:p>
    <w:p w14:paraId="67A447C4" w14:textId="11CD86C0" w:rsidR="00F920FC" w:rsidRDefault="00CA0A14" w:rsidP="00F920FC">
      <w:pPr>
        <w:pStyle w:val="Notation"/>
      </w:pPr>
      <w:r>
        <w:tab/>
      </w:r>
      <w:r>
        <w:tab/>
      </w:r>
      <w:r>
        <w:tab/>
        <w:t>10 points</w:t>
      </w:r>
    </w:p>
    <w:p w14:paraId="246210EF" w14:textId="77777777" w:rsidR="00F920FC" w:rsidRDefault="00F920FC" w:rsidP="00F920FC">
      <w:pPr>
        <w:pStyle w:val="Titre1"/>
      </w:pPr>
      <w:r>
        <w:t>Le relais</w:t>
      </w:r>
    </w:p>
    <w:p w14:paraId="3C1DB2DE" w14:textId="77777777" w:rsidR="00B2673C" w:rsidRDefault="00F920FC" w:rsidP="00F920FC">
      <w:r>
        <w:t>En voyage</w:t>
      </w:r>
      <w:r w:rsidR="00B2673C">
        <w:t xml:space="preserve">, </w:t>
      </w:r>
      <w:r>
        <w:t>on s</w:t>
      </w:r>
      <w:r w:rsidR="00B2673C">
        <w:t>’</w:t>
      </w:r>
      <w:r>
        <w:t>arrête</w:t>
      </w:r>
      <w:r w:rsidR="00B2673C">
        <w:t xml:space="preserve">, </w:t>
      </w:r>
      <w:r>
        <w:t>on descend de voiture</w:t>
      </w:r>
      <w:r w:rsidR="00B2673C">
        <w:t> ;</w:t>
      </w:r>
    </w:p>
    <w:p w14:paraId="7F13F411" w14:textId="77777777" w:rsidR="00B2673C" w:rsidRDefault="00F920FC" w:rsidP="00F920FC">
      <w:r>
        <w:t>Puis entre deux maisons on passe à l</w:t>
      </w:r>
      <w:r w:rsidR="00B2673C">
        <w:t>’</w:t>
      </w:r>
      <w:r>
        <w:t>aventure</w:t>
      </w:r>
      <w:r w:rsidR="00B2673C">
        <w:t>,</w:t>
      </w:r>
    </w:p>
    <w:p w14:paraId="20D15F94" w14:textId="77777777" w:rsidR="00B2673C" w:rsidRDefault="00F920FC" w:rsidP="00F920FC">
      <w:r>
        <w:t>Des chevaux</w:t>
      </w:r>
      <w:r w:rsidR="00B2673C">
        <w:t xml:space="preserve">, </w:t>
      </w:r>
      <w:r>
        <w:t>de la route et des fouets étourdi</w:t>
      </w:r>
      <w:r w:rsidR="00B2673C">
        <w:t>,</w:t>
      </w:r>
    </w:p>
    <w:p w14:paraId="5901C3BE" w14:textId="77777777" w:rsidR="00B2673C" w:rsidRDefault="00F920FC" w:rsidP="00F920FC">
      <w:r>
        <w:t>L</w:t>
      </w:r>
      <w:r w:rsidR="00B2673C">
        <w:t>’</w:t>
      </w:r>
      <w:r>
        <w:t>œil fatigué de voir et le corps engourdi</w:t>
      </w:r>
      <w:r w:rsidR="00B2673C">
        <w:t>.</w:t>
      </w:r>
    </w:p>
    <w:p w14:paraId="3640BB19" w14:textId="599234D5" w:rsidR="00F920FC" w:rsidRDefault="00F920FC" w:rsidP="00F920FC"/>
    <w:p w14:paraId="232ECE0B" w14:textId="77777777" w:rsidR="00B2673C" w:rsidRDefault="00F920FC" w:rsidP="00F920FC">
      <w:r>
        <w:t>Et voici tout à coup</w:t>
      </w:r>
      <w:r w:rsidR="00B2673C">
        <w:t xml:space="preserve">, </w:t>
      </w:r>
      <w:r>
        <w:t>silencieuse et verte</w:t>
      </w:r>
      <w:r w:rsidR="00B2673C">
        <w:t>,</w:t>
      </w:r>
    </w:p>
    <w:p w14:paraId="1BCB353A" w14:textId="77777777" w:rsidR="00B2673C" w:rsidRDefault="00F920FC" w:rsidP="00F920FC">
      <w:r>
        <w:t>Une vallée humide et de lilas couverte</w:t>
      </w:r>
      <w:r w:rsidR="00B2673C">
        <w:t>,</w:t>
      </w:r>
    </w:p>
    <w:p w14:paraId="4177B14F" w14:textId="77777777" w:rsidR="00B2673C" w:rsidRDefault="00F920FC" w:rsidP="00F920FC">
      <w:r>
        <w:t>Un ruisseau qui murmure entre les peupliers</w:t>
      </w:r>
      <w:r w:rsidR="00B2673C">
        <w:t>,</w:t>
      </w:r>
    </w:p>
    <w:p w14:paraId="6CE9C8F8" w14:textId="77777777" w:rsidR="00B2673C" w:rsidRDefault="00F920FC" w:rsidP="00F920FC">
      <w:r>
        <w:t>Et la route et le bruit sont bien vite oubliés</w:t>
      </w:r>
      <w:r w:rsidR="00B2673C">
        <w:t> !</w:t>
      </w:r>
    </w:p>
    <w:p w14:paraId="6CB53167" w14:textId="022552E5" w:rsidR="00F920FC" w:rsidRDefault="00F920FC" w:rsidP="00F920FC"/>
    <w:p w14:paraId="05344B96" w14:textId="77777777" w:rsidR="00B2673C" w:rsidRDefault="00F920FC" w:rsidP="00F920FC">
      <w:r>
        <w:t>On se couche dans l</w:t>
      </w:r>
      <w:r w:rsidR="00B2673C">
        <w:t>’</w:t>
      </w:r>
      <w:r>
        <w:t>herbe et l</w:t>
      </w:r>
      <w:r w:rsidR="00B2673C">
        <w:t>’</w:t>
      </w:r>
      <w:r>
        <w:t>on s</w:t>
      </w:r>
      <w:r w:rsidR="00B2673C">
        <w:t>’</w:t>
      </w:r>
      <w:r>
        <w:t>écoute vivre</w:t>
      </w:r>
      <w:r w:rsidR="00B2673C">
        <w:t>,</w:t>
      </w:r>
    </w:p>
    <w:p w14:paraId="1B4BFCE8" w14:textId="77777777" w:rsidR="00B2673C" w:rsidRDefault="00F920FC" w:rsidP="00F920FC">
      <w:r>
        <w:t>De l</w:t>
      </w:r>
      <w:r w:rsidR="00B2673C">
        <w:t>’</w:t>
      </w:r>
      <w:r>
        <w:t>odeur du foin vert à loisir on s</w:t>
      </w:r>
      <w:r w:rsidR="00B2673C">
        <w:t>’</w:t>
      </w:r>
      <w:r>
        <w:t>enivre</w:t>
      </w:r>
      <w:r w:rsidR="00B2673C">
        <w:t>,</w:t>
      </w:r>
    </w:p>
    <w:p w14:paraId="321C6693" w14:textId="77777777" w:rsidR="00B2673C" w:rsidRDefault="00F920FC" w:rsidP="00F920FC">
      <w:r>
        <w:t>Et sans penser à rien on regarde les cieux</w:t>
      </w:r>
      <w:r w:rsidR="00B2673C">
        <w:t>.</w:t>
      </w:r>
    </w:p>
    <w:p w14:paraId="0A8C26FC" w14:textId="5088FB45" w:rsidR="00F920FC" w:rsidRDefault="00F920FC" w:rsidP="00F920FC">
      <w:r>
        <w:t>Hélas une voix crie</w:t>
      </w:r>
      <w:r w:rsidR="00B2673C">
        <w:t> : « </w:t>
      </w:r>
      <w:r>
        <w:t>En voiture</w:t>
      </w:r>
      <w:r w:rsidR="00B2673C">
        <w:t xml:space="preserve">, </w:t>
      </w:r>
      <w:r>
        <w:t>messieurs</w:t>
      </w:r>
      <w:r w:rsidR="00B2673C">
        <w:t> ! »</w:t>
      </w:r>
    </w:p>
    <w:p w14:paraId="3DC04F37" w14:textId="27BC5F0F" w:rsidR="00F920FC" w:rsidRDefault="00F920FC" w:rsidP="00F920FC">
      <w:pPr>
        <w:pStyle w:val="Auteur"/>
      </w:pPr>
      <w:r>
        <w:t>Gérard de Nerval</w:t>
      </w:r>
    </w:p>
    <w:p w14:paraId="04704BA3" w14:textId="54F22501" w:rsidR="008047C5" w:rsidRPr="00BF16D2" w:rsidRDefault="00CA0A14" w:rsidP="008047C5">
      <w:pPr>
        <w:pStyle w:val="Notation"/>
      </w:pPr>
      <w:bookmarkStart w:id="111" w:name="bookmark22"/>
      <w:bookmarkStart w:id="112" w:name="_Hlk490741975"/>
      <w:r>
        <w:tab/>
      </w:r>
      <w:r>
        <w:tab/>
      </w:r>
      <w:r>
        <w:tab/>
        <w:t>10 points</w:t>
      </w:r>
    </w:p>
    <w:p w14:paraId="631268C1" w14:textId="3FD48B53" w:rsidR="008047C5" w:rsidRPr="00E055BD" w:rsidRDefault="008047C5" w:rsidP="008047C5">
      <w:pPr>
        <w:pStyle w:val="Titre1"/>
      </w:pPr>
      <w:r w:rsidRPr="00E055BD">
        <w:t>C</w:t>
      </w:r>
      <w:r w:rsidR="00B2673C">
        <w:rPr>
          <w:b/>
        </w:rPr>
        <w:t>’</w:t>
      </w:r>
      <w:r w:rsidRPr="00E055BD">
        <w:t>est tout un art d</w:t>
      </w:r>
      <w:r w:rsidR="00B2673C">
        <w:rPr>
          <w:b/>
        </w:rPr>
        <w:t>’</w:t>
      </w:r>
      <w:r w:rsidRPr="00E055BD">
        <w:t>être canard</w:t>
      </w:r>
      <w:bookmarkEnd w:id="111"/>
    </w:p>
    <w:p w14:paraId="5449AB53" w14:textId="76751FFD" w:rsidR="008047C5" w:rsidRDefault="008047C5" w:rsidP="008047C5">
      <w:r w:rsidRPr="00282C99">
        <w:t>C</w:t>
      </w:r>
      <w:r w:rsidR="00B2673C">
        <w:t>’</w:t>
      </w:r>
      <w:r w:rsidRPr="00282C99">
        <w:t>est tout un art d</w:t>
      </w:r>
      <w:r w:rsidR="00B2673C">
        <w:t>’</w:t>
      </w:r>
      <w:r w:rsidRPr="00282C99">
        <w:t>être canard</w:t>
      </w:r>
    </w:p>
    <w:p w14:paraId="293E689E" w14:textId="25D1271C" w:rsidR="008047C5" w:rsidRDefault="008047C5" w:rsidP="008047C5">
      <w:r w:rsidRPr="00282C99">
        <w:t>C</w:t>
      </w:r>
      <w:r w:rsidR="00B2673C">
        <w:t>’</w:t>
      </w:r>
      <w:r w:rsidRPr="00282C99">
        <w:t>est tout un art</w:t>
      </w:r>
    </w:p>
    <w:p w14:paraId="5A404A97" w14:textId="28F88312" w:rsidR="008047C5" w:rsidRDefault="008047C5" w:rsidP="008047C5">
      <w:r w:rsidRPr="00282C99">
        <w:t>d</w:t>
      </w:r>
      <w:r w:rsidR="00B2673C">
        <w:t>’</w:t>
      </w:r>
      <w:r w:rsidRPr="00282C99">
        <w:t>être canard</w:t>
      </w:r>
    </w:p>
    <w:p w14:paraId="6F7A70D9" w14:textId="77777777" w:rsidR="008047C5" w:rsidRDefault="008047C5" w:rsidP="008047C5">
      <w:r w:rsidRPr="00282C99">
        <w:t>canard marchant</w:t>
      </w:r>
    </w:p>
    <w:p w14:paraId="4748278C" w14:textId="77777777" w:rsidR="008047C5" w:rsidRDefault="008047C5" w:rsidP="008047C5">
      <w:r w:rsidRPr="00282C99">
        <w:t>canard nageant</w:t>
      </w:r>
    </w:p>
    <w:p w14:paraId="3622034C" w14:textId="77777777" w:rsidR="008047C5" w:rsidRDefault="008047C5" w:rsidP="008047C5">
      <w:r w:rsidRPr="00282C99">
        <w:t>canards au sol vont dandinant</w:t>
      </w:r>
    </w:p>
    <w:p w14:paraId="51E5417E" w14:textId="1B6E1F4E" w:rsidR="008047C5" w:rsidRDefault="008047C5" w:rsidP="008047C5">
      <w:r w:rsidRPr="00282C99">
        <w:t>canards sur l</w:t>
      </w:r>
      <w:r w:rsidR="00B2673C">
        <w:t>’</w:t>
      </w:r>
      <w:r w:rsidRPr="00282C99">
        <w:t>eau vont naviguant</w:t>
      </w:r>
    </w:p>
    <w:p w14:paraId="630E522B" w14:textId="77777777" w:rsidR="008047C5" w:rsidRDefault="008047C5" w:rsidP="008047C5">
      <w:r w:rsidRPr="00282C99">
        <w:t>être canard</w:t>
      </w:r>
    </w:p>
    <w:p w14:paraId="37731BD4" w14:textId="0D0FBD54" w:rsidR="008047C5" w:rsidRDefault="008047C5" w:rsidP="008047C5">
      <w:r w:rsidRPr="00282C99">
        <w:t>c</w:t>
      </w:r>
      <w:r w:rsidR="00B2673C">
        <w:t>’</w:t>
      </w:r>
      <w:r w:rsidRPr="00282C99">
        <w:t>est absorbant</w:t>
      </w:r>
    </w:p>
    <w:p w14:paraId="55FF768C" w14:textId="164535A6" w:rsidR="008047C5" w:rsidRPr="00282C99" w:rsidRDefault="008047C5" w:rsidP="008047C5">
      <w:r w:rsidRPr="00282C99">
        <w:t>terre ou étang c</w:t>
      </w:r>
      <w:r w:rsidR="00B2673C">
        <w:t>’</w:t>
      </w:r>
      <w:r w:rsidRPr="00282C99">
        <w:t>est différent</w:t>
      </w:r>
    </w:p>
    <w:p w14:paraId="4473AD3B" w14:textId="2B5CEB5B" w:rsidR="008047C5" w:rsidRPr="00282C99" w:rsidRDefault="008047C5" w:rsidP="008047C5">
      <w:r w:rsidRPr="00282C99">
        <w:t>canards au sol s</w:t>
      </w:r>
      <w:r w:rsidR="00B2673C">
        <w:t>’</w:t>
      </w:r>
      <w:r w:rsidRPr="00282C99">
        <w:t>en vont en rang</w:t>
      </w:r>
    </w:p>
    <w:p w14:paraId="24C97824" w14:textId="46EB2536" w:rsidR="008047C5" w:rsidRPr="00282C99" w:rsidRDefault="008047C5" w:rsidP="008047C5">
      <w:r w:rsidRPr="00282C99">
        <w:t>canards sur l</w:t>
      </w:r>
      <w:r w:rsidR="00B2673C">
        <w:t>’</w:t>
      </w:r>
      <w:r w:rsidRPr="00282C99">
        <w:t>eau</w:t>
      </w:r>
      <w:r w:rsidR="00B2673C">
        <w:t xml:space="preserve">, </w:t>
      </w:r>
      <w:r w:rsidRPr="00282C99">
        <w:t>s</w:t>
      </w:r>
      <w:r w:rsidR="00B2673C">
        <w:t>’</w:t>
      </w:r>
      <w:r w:rsidRPr="00282C99">
        <w:t>en vont ramant</w:t>
      </w:r>
    </w:p>
    <w:p w14:paraId="6012D066" w14:textId="77777777" w:rsidR="008047C5" w:rsidRPr="00282C99" w:rsidRDefault="008047C5" w:rsidP="008047C5">
      <w:r w:rsidRPr="00282C99">
        <w:t>être canard</w:t>
      </w:r>
    </w:p>
    <w:p w14:paraId="4CD1B24B" w14:textId="77777777" w:rsidR="008047C5" w:rsidRPr="00282C99" w:rsidRDefault="008047C5" w:rsidP="008047C5">
      <w:r w:rsidRPr="00282C99">
        <w:t>ça prend du temps</w:t>
      </w:r>
    </w:p>
    <w:p w14:paraId="23B1CDE6" w14:textId="72AD3CF3" w:rsidR="008047C5" w:rsidRPr="00282C99" w:rsidRDefault="008047C5" w:rsidP="008047C5">
      <w:r w:rsidRPr="00282C99">
        <w:t>c</w:t>
      </w:r>
      <w:r w:rsidR="00B2673C">
        <w:t>’</w:t>
      </w:r>
      <w:r w:rsidRPr="00282C99">
        <w:t>est tout un art</w:t>
      </w:r>
    </w:p>
    <w:p w14:paraId="7734C48C" w14:textId="04C002C7" w:rsidR="008047C5" w:rsidRPr="00282C99" w:rsidRDefault="008047C5" w:rsidP="008047C5">
      <w:r w:rsidRPr="00282C99">
        <w:t>c</w:t>
      </w:r>
      <w:r w:rsidR="00B2673C">
        <w:t>’</w:t>
      </w:r>
      <w:r w:rsidRPr="00282C99">
        <w:t>est amusant</w:t>
      </w:r>
    </w:p>
    <w:p w14:paraId="3E652073" w14:textId="77777777" w:rsidR="008047C5" w:rsidRDefault="008047C5" w:rsidP="008047C5">
      <w:r w:rsidRPr="00282C99">
        <w:t>canards au sol vont cancanant</w:t>
      </w:r>
    </w:p>
    <w:p w14:paraId="489AC3B4" w14:textId="4300C0F7" w:rsidR="008047C5" w:rsidRDefault="008047C5" w:rsidP="008047C5">
      <w:r w:rsidRPr="00282C99">
        <w:t>canards sur l</w:t>
      </w:r>
      <w:r w:rsidR="00B2673C">
        <w:t>’</w:t>
      </w:r>
      <w:r w:rsidRPr="00282C99">
        <w:t>eau sont étonnants</w:t>
      </w:r>
    </w:p>
    <w:p w14:paraId="7452A7C1" w14:textId="77777777" w:rsidR="008047C5" w:rsidRDefault="008047C5" w:rsidP="008047C5">
      <w:r w:rsidRPr="00282C99">
        <w:t>il f</w:t>
      </w:r>
      <w:r>
        <w:t>aut savoir</w:t>
      </w:r>
    </w:p>
    <w:p w14:paraId="21FA8F60" w14:textId="1945462D" w:rsidR="008047C5" w:rsidRDefault="008047C5" w:rsidP="008047C5">
      <w:r w:rsidRPr="00282C99">
        <w:t>marcher</w:t>
      </w:r>
      <w:r w:rsidR="00B2673C">
        <w:t xml:space="preserve">, </w:t>
      </w:r>
      <w:r>
        <w:t>nager</w:t>
      </w:r>
    </w:p>
    <w:p w14:paraId="245B1DE2" w14:textId="0BFFFD37" w:rsidR="008047C5" w:rsidRDefault="008047C5" w:rsidP="008047C5">
      <w:r w:rsidRPr="00282C99">
        <w:t>courir</w:t>
      </w:r>
      <w:r w:rsidR="00B2673C">
        <w:t xml:space="preserve">, </w:t>
      </w:r>
      <w:r w:rsidRPr="00282C99">
        <w:t>plonger</w:t>
      </w:r>
    </w:p>
    <w:p w14:paraId="56962FEE" w14:textId="49F217E7" w:rsidR="008047C5" w:rsidRPr="00282C99" w:rsidRDefault="008047C5" w:rsidP="008047C5">
      <w:r w:rsidRPr="00282C99">
        <w:t>dans l</w:t>
      </w:r>
      <w:r w:rsidR="00B2673C">
        <w:t>’</w:t>
      </w:r>
      <w:r w:rsidRPr="00282C99">
        <w:t>abreuvoir</w:t>
      </w:r>
    </w:p>
    <w:p w14:paraId="5AB9AC94" w14:textId="77777777" w:rsidR="008047C5" w:rsidRDefault="008047C5" w:rsidP="008047C5">
      <w:r w:rsidRPr="00282C99">
        <w:t>canards le jour sont claironnants</w:t>
      </w:r>
    </w:p>
    <w:p w14:paraId="201E91EB" w14:textId="77777777" w:rsidR="008047C5" w:rsidRDefault="008047C5" w:rsidP="008047C5">
      <w:r w:rsidRPr="00282C99">
        <w:t>canards le soir vont clopinant</w:t>
      </w:r>
    </w:p>
    <w:p w14:paraId="4FD0AA47" w14:textId="77777777" w:rsidR="008047C5" w:rsidRDefault="008047C5" w:rsidP="008047C5">
      <w:r>
        <w:t>canards aux champs</w:t>
      </w:r>
    </w:p>
    <w:p w14:paraId="132151B1" w14:textId="7C77133F" w:rsidR="008047C5" w:rsidRDefault="008047C5" w:rsidP="008047C5">
      <w:r w:rsidRPr="00282C99">
        <w:t>ou sur l</w:t>
      </w:r>
      <w:r w:rsidR="00B2673C">
        <w:t>’</w:t>
      </w:r>
      <w:r w:rsidRPr="00282C99">
        <w:t>étang</w:t>
      </w:r>
    </w:p>
    <w:p w14:paraId="0047BC5C" w14:textId="147713A4" w:rsidR="008047C5" w:rsidRDefault="008047C5" w:rsidP="008047C5">
      <w:r w:rsidRPr="00282C99">
        <w:t>c</w:t>
      </w:r>
      <w:r w:rsidR="00B2673C">
        <w:t>’</w:t>
      </w:r>
      <w:r w:rsidRPr="00282C99">
        <w:t>est tout un art</w:t>
      </w:r>
    </w:p>
    <w:p w14:paraId="72FFD2F1" w14:textId="77777777" w:rsidR="00B2673C" w:rsidRDefault="008047C5" w:rsidP="008047C5">
      <w:r w:rsidRPr="00282C99">
        <w:t>d</w:t>
      </w:r>
      <w:r w:rsidR="00B2673C">
        <w:t>’</w:t>
      </w:r>
      <w:r w:rsidRPr="00282C99">
        <w:t>être canard</w:t>
      </w:r>
      <w:r w:rsidR="00B2673C">
        <w:t>.</w:t>
      </w:r>
    </w:p>
    <w:p w14:paraId="54E78AA2" w14:textId="0D683D2E" w:rsidR="008047C5" w:rsidRPr="00282C99" w:rsidRDefault="008047C5" w:rsidP="008047C5">
      <w:pPr>
        <w:pStyle w:val="Auteur"/>
      </w:pPr>
      <w:r w:rsidRPr="00282C99">
        <w:t>Claude Roy</w:t>
      </w:r>
    </w:p>
    <w:bookmarkEnd w:id="112"/>
    <w:p w14:paraId="5E955BA8" w14:textId="04FA3162" w:rsidR="008047C5" w:rsidRPr="00BF16D2" w:rsidRDefault="00CA0A14" w:rsidP="008047C5">
      <w:pPr>
        <w:pStyle w:val="Notation"/>
      </w:pPr>
      <w:r>
        <w:tab/>
      </w:r>
      <w:r>
        <w:tab/>
      </w:r>
      <w:r>
        <w:tab/>
        <w:t>10 points</w:t>
      </w:r>
    </w:p>
    <w:p w14:paraId="22EA34BE" w14:textId="77777777" w:rsidR="008047C5" w:rsidRDefault="008047C5" w:rsidP="008047C5">
      <w:pPr>
        <w:pStyle w:val="Titre1"/>
      </w:pPr>
      <w:r>
        <w:t>Dame la Lune</w:t>
      </w:r>
    </w:p>
    <w:p w14:paraId="0DF62868" w14:textId="77777777" w:rsidR="008047C5" w:rsidRDefault="008047C5" w:rsidP="008047C5">
      <w:pPr>
        <w:sectPr w:rsidR="008047C5" w:rsidSect="007F453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851" w:right="567" w:bottom="851" w:left="1134" w:header="454" w:footer="454" w:gutter="0"/>
          <w:pgBorders w:offsetFrom="page">
            <w:left w:val="thinThickSmallGap" w:sz="24" w:space="31" w:color="1352A6"/>
          </w:pgBorders>
          <w:pgNumType w:start="1"/>
          <w:cols w:space="708"/>
          <w:titlePg/>
          <w:docGrid w:linePitch="381"/>
        </w:sectPr>
      </w:pPr>
    </w:p>
    <w:p w14:paraId="3778C6EB" w14:textId="77777777" w:rsidR="008047C5" w:rsidRDefault="008047C5" w:rsidP="008047C5">
      <w:r>
        <w:t>Dame la Lune</w:t>
      </w:r>
    </w:p>
    <w:p w14:paraId="2F73F47F" w14:textId="77777777" w:rsidR="008047C5" w:rsidRDefault="008047C5" w:rsidP="008047C5">
      <w:r>
        <w:t>Mange des prunes</w:t>
      </w:r>
    </w:p>
    <w:p w14:paraId="0E777EC9" w14:textId="77777777" w:rsidR="008047C5" w:rsidRDefault="008047C5" w:rsidP="008047C5">
      <w:r w:rsidRPr="004C461A">
        <w:t>Avec la peau</w:t>
      </w:r>
    </w:p>
    <w:p w14:paraId="11F5920F" w14:textId="77777777" w:rsidR="00B2673C" w:rsidRDefault="008047C5" w:rsidP="008047C5">
      <w:r w:rsidRPr="004C461A">
        <w:t>Et les noyaux</w:t>
      </w:r>
      <w:r w:rsidR="00B2673C">
        <w:t>.</w:t>
      </w:r>
    </w:p>
    <w:p w14:paraId="6CB49AA8" w14:textId="31B899EB" w:rsidR="008047C5" w:rsidRPr="004C461A" w:rsidRDefault="008047C5" w:rsidP="008047C5"/>
    <w:p w14:paraId="679E1604" w14:textId="3D5E3E8D" w:rsidR="008047C5" w:rsidRDefault="008047C5" w:rsidP="008047C5">
      <w:r w:rsidRPr="004C461A">
        <w:t xml:space="preserve">Et </w:t>
      </w:r>
      <w:r>
        <w:t>c</w:t>
      </w:r>
      <w:r w:rsidR="00B2673C">
        <w:t>’</w:t>
      </w:r>
      <w:r w:rsidRPr="004C461A">
        <w:t>est pour</w:t>
      </w:r>
      <w:r>
        <w:t>quoi</w:t>
      </w:r>
    </w:p>
    <w:p w14:paraId="1A7E6C9A" w14:textId="77777777" w:rsidR="00B2673C" w:rsidRDefault="008047C5" w:rsidP="008047C5">
      <w:r w:rsidRPr="004C461A">
        <w:t>Quand on la voit</w:t>
      </w:r>
      <w:r w:rsidR="00B2673C">
        <w:t>,</w:t>
      </w:r>
    </w:p>
    <w:p w14:paraId="3D921C16" w14:textId="77777777" w:rsidR="00B2673C" w:rsidRDefault="008047C5" w:rsidP="008047C5">
      <w:r w:rsidRPr="004C461A">
        <w:t>Elle est si ronde</w:t>
      </w:r>
      <w:r w:rsidR="00B2673C">
        <w:t>,</w:t>
      </w:r>
    </w:p>
    <w:p w14:paraId="5D742ED5" w14:textId="063515CD" w:rsidR="008047C5" w:rsidRDefault="008047C5" w:rsidP="008047C5">
      <w:r w:rsidRPr="004C461A">
        <w:t>La Lune blonde</w:t>
      </w:r>
    </w:p>
    <w:p w14:paraId="4D35785F" w14:textId="77777777" w:rsidR="008047C5" w:rsidRPr="004C461A" w:rsidRDefault="008047C5" w:rsidP="008047C5"/>
    <w:p w14:paraId="1757A9EF" w14:textId="77777777" w:rsidR="008047C5" w:rsidRDefault="008047C5" w:rsidP="008047C5">
      <w:r>
        <w:t>Mais une nuit</w:t>
      </w:r>
    </w:p>
    <w:p w14:paraId="191EEC00" w14:textId="77777777" w:rsidR="008047C5" w:rsidRDefault="008047C5" w:rsidP="008047C5">
      <w:r>
        <w:t>Elle maigrit</w:t>
      </w:r>
    </w:p>
    <w:p w14:paraId="52507BFD" w14:textId="77777777" w:rsidR="008047C5" w:rsidRDefault="008047C5" w:rsidP="008047C5">
      <w:r>
        <w:t>Car la salade</w:t>
      </w:r>
    </w:p>
    <w:p w14:paraId="429096C6" w14:textId="77777777" w:rsidR="00B2673C" w:rsidRDefault="008047C5" w:rsidP="008047C5">
      <w:r w:rsidRPr="004C461A">
        <w:t>La rend malade</w:t>
      </w:r>
      <w:r w:rsidR="00B2673C">
        <w:t>.</w:t>
      </w:r>
    </w:p>
    <w:p w14:paraId="573E3967" w14:textId="4EA59D4E" w:rsidR="008047C5" w:rsidRPr="004C461A" w:rsidRDefault="008047C5" w:rsidP="008047C5"/>
    <w:p w14:paraId="092D0AD9" w14:textId="0323DA61" w:rsidR="008047C5" w:rsidRDefault="008047C5" w:rsidP="008047C5">
      <w:r w:rsidRPr="004C461A">
        <w:t>Et c</w:t>
      </w:r>
      <w:r w:rsidR="00B2673C">
        <w:t>’</w:t>
      </w:r>
      <w:r w:rsidRPr="004C461A">
        <w:t>est pourquoi</w:t>
      </w:r>
    </w:p>
    <w:p w14:paraId="2005E5ED" w14:textId="77777777" w:rsidR="008047C5" w:rsidRDefault="008047C5" w:rsidP="008047C5">
      <w:r>
        <w:t>Elle décroit</w:t>
      </w:r>
    </w:p>
    <w:p w14:paraId="15DBF327" w14:textId="77777777" w:rsidR="00B2673C" w:rsidRDefault="008047C5" w:rsidP="008047C5">
      <w:r w:rsidRPr="004C461A">
        <w:t>Et n</w:t>
      </w:r>
      <w:r w:rsidR="00B2673C">
        <w:t>’</w:t>
      </w:r>
      <w:r w:rsidRPr="004C461A">
        <w:t>est plus ronde</w:t>
      </w:r>
      <w:r w:rsidR="00B2673C">
        <w:t>,</w:t>
      </w:r>
    </w:p>
    <w:p w14:paraId="7D2C64F3" w14:textId="1E614D37" w:rsidR="008047C5" w:rsidRDefault="008047C5" w:rsidP="008047C5">
      <w:r w:rsidRPr="004C461A">
        <w:t>La Lune blonde</w:t>
      </w:r>
    </w:p>
    <w:p w14:paraId="2B29C693" w14:textId="77777777" w:rsidR="008047C5" w:rsidRPr="004C461A" w:rsidRDefault="008047C5" w:rsidP="008047C5"/>
    <w:p w14:paraId="7CB3B876" w14:textId="77777777" w:rsidR="008047C5" w:rsidRDefault="008047C5" w:rsidP="008047C5">
      <w:r>
        <w:t>La demi-Lune</w:t>
      </w:r>
    </w:p>
    <w:p w14:paraId="15B87683" w14:textId="77777777" w:rsidR="008047C5" w:rsidRDefault="008047C5" w:rsidP="008047C5">
      <w:r>
        <w:t>Fait encore jeune</w:t>
      </w:r>
    </w:p>
    <w:p w14:paraId="60A74BF1" w14:textId="77777777" w:rsidR="008047C5" w:rsidRDefault="008047C5" w:rsidP="008047C5">
      <w:r w:rsidRPr="004C461A">
        <w:t>Et de moitié</w:t>
      </w:r>
    </w:p>
    <w:p w14:paraId="76356205" w14:textId="77777777" w:rsidR="00B2673C" w:rsidRDefault="008047C5" w:rsidP="008047C5">
      <w:r w:rsidRPr="004C461A">
        <w:t>Devient quartier</w:t>
      </w:r>
      <w:r w:rsidR="00B2673C">
        <w:t>.</w:t>
      </w:r>
    </w:p>
    <w:p w14:paraId="1BCF85ED" w14:textId="4BA78F68" w:rsidR="008047C5" w:rsidRPr="004C461A" w:rsidRDefault="008047C5" w:rsidP="008047C5"/>
    <w:p w14:paraId="03518641" w14:textId="120D1588" w:rsidR="008047C5" w:rsidRDefault="008047C5" w:rsidP="008047C5">
      <w:r w:rsidRPr="004C461A">
        <w:t>Et c</w:t>
      </w:r>
      <w:r w:rsidR="00B2673C">
        <w:t>’</w:t>
      </w:r>
      <w:r w:rsidRPr="004C461A">
        <w:t>est pour</w:t>
      </w:r>
      <w:r>
        <w:t>quoi</w:t>
      </w:r>
    </w:p>
    <w:p w14:paraId="4F80C435" w14:textId="77777777" w:rsidR="00B2673C" w:rsidRDefault="008047C5" w:rsidP="008047C5">
      <w:r w:rsidRPr="004C461A">
        <w:t>Elle décroit</w:t>
      </w:r>
      <w:r w:rsidR="00B2673C">
        <w:t>,</w:t>
      </w:r>
    </w:p>
    <w:p w14:paraId="5D5C27A8" w14:textId="77777777" w:rsidR="00B2673C" w:rsidRDefault="008047C5" w:rsidP="008047C5">
      <w:r w:rsidRPr="004C461A">
        <w:t>Et n</w:t>
      </w:r>
      <w:r w:rsidR="00B2673C">
        <w:t>’</w:t>
      </w:r>
      <w:r w:rsidRPr="004C461A">
        <w:t>est plus ronde</w:t>
      </w:r>
      <w:r w:rsidR="00B2673C">
        <w:t>,</w:t>
      </w:r>
    </w:p>
    <w:p w14:paraId="62052C38" w14:textId="77777777" w:rsidR="00B2673C" w:rsidRDefault="008047C5" w:rsidP="008047C5">
      <w:r w:rsidRPr="004C461A">
        <w:t>La Lune blonde</w:t>
      </w:r>
      <w:r w:rsidR="00B2673C">
        <w:t> !</w:t>
      </w:r>
    </w:p>
    <w:p w14:paraId="7DB05790" w14:textId="113965DB" w:rsidR="008047C5" w:rsidRDefault="008047C5" w:rsidP="008047C5">
      <w:r>
        <w:br w:type="column"/>
        <w:t>Le quart de Lune</w:t>
      </w:r>
    </w:p>
    <w:p w14:paraId="711C3B6D" w14:textId="77777777" w:rsidR="008047C5" w:rsidRDefault="008047C5" w:rsidP="008047C5">
      <w:r>
        <w:t>Mange des prunes</w:t>
      </w:r>
    </w:p>
    <w:p w14:paraId="6320B836" w14:textId="77777777" w:rsidR="008047C5" w:rsidRDefault="008047C5" w:rsidP="008047C5">
      <w:r>
        <w:t>Avec la peau</w:t>
      </w:r>
    </w:p>
    <w:p w14:paraId="78AA9572" w14:textId="77777777" w:rsidR="00B2673C" w:rsidRDefault="008047C5" w:rsidP="008047C5">
      <w:r w:rsidRPr="004C461A">
        <w:t>Et les noyaux</w:t>
      </w:r>
      <w:r w:rsidR="00B2673C">
        <w:t>.</w:t>
      </w:r>
    </w:p>
    <w:p w14:paraId="539ACD12" w14:textId="17DC475E" w:rsidR="008047C5" w:rsidRPr="004C461A" w:rsidRDefault="008047C5" w:rsidP="008047C5"/>
    <w:p w14:paraId="74BA0394" w14:textId="790A0E78" w:rsidR="008047C5" w:rsidRDefault="008047C5" w:rsidP="008047C5">
      <w:r w:rsidRPr="004C461A">
        <w:t>Et c</w:t>
      </w:r>
      <w:r w:rsidR="00B2673C">
        <w:t>’</w:t>
      </w:r>
      <w:r>
        <w:t>est pourquoi</w:t>
      </w:r>
    </w:p>
    <w:p w14:paraId="1F282F04" w14:textId="77777777" w:rsidR="008047C5" w:rsidRDefault="008047C5" w:rsidP="008047C5">
      <w:r>
        <w:t>La Lune croît</w:t>
      </w:r>
    </w:p>
    <w:p w14:paraId="63A075CE" w14:textId="77777777" w:rsidR="008047C5" w:rsidRDefault="008047C5" w:rsidP="008047C5">
      <w:r w:rsidRPr="004C461A">
        <w:t>Et sera ronde</w:t>
      </w:r>
    </w:p>
    <w:p w14:paraId="1DD4595F" w14:textId="06A22F1A" w:rsidR="008047C5" w:rsidRDefault="008047C5" w:rsidP="008047C5">
      <w:r>
        <w:t>La Dame blonde</w:t>
      </w:r>
    </w:p>
    <w:p w14:paraId="7A56598C" w14:textId="3A28FF7A" w:rsidR="00C65E39" w:rsidRDefault="00C65E39" w:rsidP="00C65E39">
      <w:pPr>
        <w:pStyle w:val="Auteur"/>
      </w:pPr>
      <w:r>
        <w:t>Marcelle Vérité</w:t>
      </w:r>
    </w:p>
    <w:p w14:paraId="76755CD0" w14:textId="7A6C62F9" w:rsidR="008047C5" w:rsidRDefault="008047C5" w:rsidP="008047C5">
      <w:pPr>
        <w:pStyle w:val="Auteur"/>
      </w:pPr>
    </w:p>
    <w:p w14:paraId="2B1DF4A0" w14:textId="77777777" w:rsidR="00C65E39" w:rsidRDefault="00C65E39" w:rsidP="008047C5">
      <w:pPr>
        <w:pStyle w:val="Auteur"/>
        <w:sectPr w:rsidR="00C65E39" w:rsidSect="007F453C">
          <w:type w:val="continuous"/>
          <w:pgSz w:w="11906" w:h="16838"/>
          <w:pgMar w:top="851" w:right="567" w:bottom="851" w:left="1134" w:header="454" w:footer="454" w:gutter="0"/>
          <w:pgBorders w:offsetFrom="page">
            <w:left w:val="thinThickSmallGap" w:sz="24" w:space="31" w:color="1352A6"/>
          </w:pgBorders>
          <w:cols w:num="2" w:space="567"/>
          <w:docGrid w:linePitch="360"/>
        </w:sectPr>
      </w:pPr>
    </w:p>
    <w:p w14:paraId="42D62342" w14:textId="31E7E5B9" w:rsidR="008047C5" w:rsidRPr="00BF16D2" w:rsidRDefault="00CA0A14" w:rsidP="008047C5">
      <w:pPr>
        <w:pStyle w:val="Notation"/>
      </w:pPr>
      <w:r>
        <w:tab/>
      </w:r>
      <w:r>
        <w:tab/>
      </w:r>
      <w:r>
        <w:tab/>
        <w:t>10 points</w:t>
      </w:r>
    </w:p>
    <w:p w14:paraId="2C13847A" w14:textId="77777777" w:rsidR="008047C5" w:rsidRPr="00BF16D2" w:rsidRDefault="008047C5" w:rsidP="008047C5">
      <w:pPr>
        <w:pStyle w:val="Titre1"/>
      </w:pPr>
      <w:r w:rsidRPr="00BF16D2">
        <w:t>Le rat</w:t>
      </w:r>
    </w:p>
    <w:p w14:paraId="03CE0C93" w14:textId="727FB82B" w:rsidR="008047C5" w:rsidRPr="000B0689" w:rsidRDefault="008047C5" w:rsidP="00C65E39">
      <w:pPr>
        <w:spacing w:before="80" w:after="80"/>
      </w:pPr>
      <w:r w:rsidRPr="000B0689">
        <w:t>Un rat d</w:t>
      </w:r>
      <w:r w:rsidR="00B2673C">
        <w:t>’</w:t>
      </w:r>
      <w:r w:rsidRPr="000B0689">
        <w:t>eau</w:t>
      </w:r>
    </w:p>
    <w:p w14:paraId="12C50520" w14:textId="77777777" w:rsidR="008047C5" w:rsidRPr="000B0689" w:rsidRDefault="008047C5" w:rsidP="00C65E39">
      <w:pPr>
        <w:spacing w:before="80" w:after="80"/>
      </w:pPr>
      <w:r w:rsidRPr="000B0689">
        <w:t>va</w:t>
      </w:r>
    </w:p>
    <w:p w14:paraId="2B624610" w14:textId="4C2220FC" w:rsidR="008047C5" w:rsidRPr="000B0689" w:rsidRDefault="008047C5" w:rsidP="00C65E39">
      <w:pPr>
        <w:spacing w:before="80" w:after="80"/>
      </w:pPr>
      <w:r w:rsidRPr="000B0689">
        <w:t>d</w:t>
      </w:r>
      <w:r w:rsidR="00B2673C">
        <w:t>’</w:t>
      </w:r>
      <w:r w:rsidRPr="000B0689">
        <w:t>un radeau</w:t>
      </w:r>
    </w:p>
    <w:p w14:paraId="74269872" w14:textId="77777777" w:rsidR="008047C5" w:rsidRPr="000B0689" w:rsidRDefault="008047C5" w:rsidP="00C65E39">
      <w:pPr>
        <w:spacing w:before="80" w:after="80"/>
      </w:pPr>
      <w:r w:rsidRPr="000B0689">
        <w:t>bas</w:t>
      </w:r>
    </w:p>
    <w:p w14:paraId="07B335F1" w14:textId="77777777" w:rsidR="008047C5" w:rsidRPr="000B0689" w:rsidRDefault="008047C5" w:rsidP="00C65E39">
      <w:pPr>
        <w:spacing w:before="80" w:after="80"/>
      </w:pPr>
      <w:r w:rsidRPr="000B0689">
        <w:t>au ras dos</w:t>
      </w:r>
    </w:p>
    <w:p w14:paraId="6093B045" w14:textId="77777777" w:rsidR="00B2673C" w:rsidRDefault="008047C5" w:rsidP="00C65E39">
      <w:pPr>
        <w:spacing w:before="80" w:after="80"/>
      </w:pPr>
      <w:r w:rsidRPr="000B0689">
        <w:t>pouah</w:t>
      </w:r>
      <w:r w:rsidR="00B2673C">
        <w:t> !</w:t>
      </w:r>
    </w:p>
    <w:p w14:paraId="516BDCFB" w14:textId="77777777" w:rsidR="00B2673C" w:rsidRDefault="008047C5" w:rsidP="00C65E39">
      <w:pPr>
        <w:spacing w:before="80" w:after="80"/>
      </w:pPr>
      <w:r w:rsidRPr="000B0689">
        <w:t>d</w:t>
      </w:r>
      <w:r w:rsidR="00B2673C">
        <w:t>’</w:t>
      </w:r>
      <w:r w:rsidRPr="000B0689">
        <w:t>un boa</w:t>
      </w:r>
      <w:r w:rsidR="00B2673C">
        <w:t>.</w:t>
      </w:r>
    </w:p>
    <w:p w14:paraId="4E9E9981" w14:textId="55DE6F97" w:rsidR="008047C5" w:rsidRDefault="008047C5" w:rsidP="00C65E39">
      <w:pPr>
        <w:spacing w:before="80" w:after="80"/>
      </w:pPr>
    </w:p>
    <w:p w14:paraId="00857A4C" w14:textId="77777777" w:rsidR="00B2673C" w:rsidRDefault="008047C5" w:rsidP="00C65E39">
      <w:pPr>
        <w:spacing w:before="80" w:after="80"/>
      </w:pPr>
      <w:r w:rsidRPr="000B0689">
        <w:t>Le rat bat</w:t>
      </w:r>
      <w:r w:rsidR="00B2673C">
        <w:t>,</w:t>
      </w:r>
    </w:p>
    <w:p w14:paraId="34DE5553" w14:textId="28813971" w:rsidR="008047C5" w:rsidRPr="000B0689" w:rsidRDefault="008047C5" w:rsidP="00C65E39">
      <w:pPr>
        <w:spacing w:before="80" w:after="80"/>
      </w:pPr>
      <w:r w:rsidRPr="000B0689">
        <w:t>beau</w:t>
      </w:r>
    </w:p>
    <w:p w14:paraId="507C1D0E" w14:textId="77777777" w:rsidR="008047C5" w:rsidRPr="000B0689" w:rsidRDefault="008047C5" w:rsidP="00C65E39">
      <w:pPr>
        <w:spacing w:before="80" w:after="80"/>
      </w:pPr>
      <w:r w:rsidRPr="000B0689">
        <w:t>à Rabat</w:t>
      </w:r>
    </w:p>
    <w:p w14:paraId="44737C00" w14:textId="140AAD6A" w:rsidR="008047C5" w:rsidRPr="000B0689" w:rsidRDefault="008047C5" w:rsidP="00C65E39">
      <w:pPr>
        <w:spacing w:before="80" w:after="80"/>
      </w:pPr>
      <w:r w:rsidRPr="000B0689">
        <w:t>l</w:t>
      </w:r>
      <w:r w:rsidR="00B2673C">
        <w:t>’</w:t>
      </w:r>
      <w:r w:rsidRPr="000B0689">
        <w:t>eau</w:t>
      </w:r>
    </w:p>
    <w:p w14:paraId="1D68E4A5" w14:textId="77777777" w:rsidR="008047C5" w:rsidRPr="000B0689" w:rsidRDefault="008047C5" w:rsidP="00C65E39">
      <w:pPr>
        <w:spacing w:before="80" w:after="80"/>
      </w:pPr>
      <w:r w:rsidRPr="000B0689">
        <w:t>et rabat</w:t>
      </w:r>
    </w:p>
    <w:p w14:paraId="1507AC47" w14:textId="77777777" w:rsidR="00B2673C" w:rsidRDefault="008047C5" w:rsidP="00C65E39">
      <w:pPr>
        <w:spacing w:before="80" w:after="80"/>
      </w:pPr>
      <w:r w:rsidRPr="000B0689">
        <w:t>oh</w:t>
      </w:r>
      <w:r w:rsidR="00B2673C">
        <w:t> !</w:t>
      </w:r>
    </w:p>
    <w:p w14:paraId="28E31F6F" w14:textId="77BFD2D2" w:rsidR="008047C5" w:rsidRDefault="008047C5" w:rsidP="00C65E39">
      <w:pPr>
        <w:spacing w:before="80" w:after="80"/>
      </w:pPr>
      <w:r w:rsidRPr="000B0689">
        <w:t>son chapeau</w:t>
      </w:r>
    </w:p>
    <w:p w14:paraId="2C39AD8E" w14:textId="77777777" w:rsidR="008047C5" w:rsidRPr="000B0689" w:rsidRDefault="008047C5" w:rsidP="00C65E39">
      <w:pPr>
        <w:spacing w:before="80" w:after="80"/>
      </w:pPr>
    </w:p>
    <w:p w14:paraId="3BC3FE52" w14:textId="77777777" w:rsidR="008047C5" w:rsidRPr="000B0689" w:rsidRDefault="008047C5" w:rsidP="00C65E39">
      <w:pPr>
        <w:spacing w:before="80" w:after="80"/>
      </w:pPr>
      <w:r w:rsidRPr="000B0689">
        <w:t>Le rat beau</w:t>
      </w:r>
    </w:p>
    <w:p w14:paraId="6900728B" w14:textId="77777777" w:rsidR="008047C5" w:rsidRPr="000B0689" w:rsidRDefault="008047C5" w:rsidP="00C65E39">
      <w:pPr>
        <w:spacing w:before="80" w:after="80"/>
      </w:pPr>
      <w:r w:rsidRPr="000B0689">
        <w:t>a</w:t>
      </w:r>
    </w:p>
    <w:p w14:paraId="513727C5" w14:textId="77777777" w:rsidR="008047C5" w:rsidRPr="000B0689" w:rsidRDefault="008047C5" w:rsidP="00C65E39">
      <w:pPr>
        <w:spacing w:before="80" w:after="80"/>
      </w:pPr>
      <w:r w:rsidRPr="000B0689">
        <w:t>un rabot</w:t>
      </w:r>
    </w:p>
    <w:p w14:paraId="56A36FDB" w14:textId="77777777" w:rsidR="00B2673C" w:rsidRDefault="008047C5" w:rsidP="00C65E39">
      <w:pPr>
        <w:spacing w:before="80" w:after="80"/>
      </w:pPr>
      <w:r w:rsidRPr="000B0689">
        <w:t>d</w:t>
      </w:r>
      <w:r w:rsidR="00B2673C">
        <w:t>’</w:t>
      </w:r>
      <w:r w:rsidRPr="000B0689">
        <w:t>bois</w:t>
      </w:r>
      <w:r w:rsidR="00B2673C">
        <w:t>,</w:t>
      </w:r>
    </w:p>
    <w:p w14:paraId="59E15BDF" w14:textId="12761229" w:rsidR="008047C5" w:rsidRPr="000B0689" w:rsidRDefault="008047C5" w:rsidP="00C65E39">
      <w:pPr>
        <w:spacing w:before="80" w:after="80"/>
      </w:pPr>
      <w:r w:rsidRPr="000B0689">
        <w:t>d</w:t>
      </w:r>
      <w:r w:rsidR="00B2673C">
        <w:t>’</w:t>
      </w:r>
      <w:r w:rsidRPr="000B0689">
        <w:t>or à beau</w:t>
      </w:r>
    </w:p>
    <w:p w14:paraId="358E6F0D" w14:textId="77777777" w:rsidR="008047C5" w:rsidRPr="000B0689" w:rsidRDefault="008047C5" w:rsidP="00C65E39">
      <w:pPr>
        <w:spacing w:before="80" w:after="80"/>
      </w:pPr>
      <w:r w:rsidRPr="000B0689">
        <w:t>poids</w:t>
      </w:r>
    </w:p>
    <w:p w14:paraId="24C345AD" w14:textId="77777777" w:rsidR="00B2673C" w:rsidRDefault="008047C5" w:rsidP="00C65E39">
      <w:pPr>
        <w:spacing w:before="80" w:after="80"/>
      </w:pPr>
      <w:r w:rsidRPr="000B0689">
        <w:t>oh là là</w:t>
      </w:r>
      <w:r w:rsidR="00B2673C">
        <w:t> !</w:t>
      </w:r>
    </w:p>
    <w:p w14:paraId="25FA7B5A" w14:textId="062DC3F5" w:rsidR="008047C5" w:rsidRDefault="008047C5" w:rsidP="00C65E39">
      <w:pPr>
        <w:spacing w:before="80" w:after="80"/>
      </w:pPr>
    </w:p>
    <w:p w14:paraId="1B273DA7" w14:textId="77777777" w:rsidR="00B2673C" w:rsidRDefault="008047C5" w:rsidP="00C65E39">
      <w:pPr>
        <w:spacing w:before="80" w:after="80"/>
      </w:pPr>
      <w:r w:rsidRPr="000B0689">
        <w:t>Le rat</w:t>
      </w:r>
      <w:r w:rsidR="00B2673C">
        <w:t xml:space="preserve">, </w:t>
      </w:r>
      <w:r w:rsidRPr="000B0689">
        <w:t>gars</w:t>
      </w:r>
      <w:r w:rsidR="00B2673C">
        <w:t>,</w:t>
      </w:r>
    </w:p>
    <w:p w14:paraId="5B94DC9E" w14:textId="0E382670" w:rsidR="008047C5" w:rsidRPr="000B0689" w:rsidRDefault="008047C5" w:rsidP="00C65E39">
      <w:pPr>
        <w:spacing w:before="80" w:after="80"/>
      </w:pPr>
      <w:r w:rsidRPr="000B0689">
        <w:t>aux</w:t>
      </w:r>
    </w:p>
    <w:p w14:paraId="78E08CDC" w14:textId="77777777" w:rsidR="008047C5" w:rsidRPr="000B0689" w:rsidRDefault="008047C5" w:rsidP="00C65E39">
      <w:pPr>
        <w:spacing w:before="80" w:after="80"/>
      </w:pPr>
      <w:r w:rsidRPr="000B0689">
        <w:t>airs Agha</w:t>
      </w:r>
    </w:p>
    <w:p w14:paraId="5988D09A" w14:textId="77777777" w:rsidR="008047C5" w:rsidRPr="000B0689" w:rsidRDefault="008047C5" w:rsidP="00C65E39">
      <w:pPr>
        <w:spacing w:before="80" w:after="80"/>
      </w:pPr>
      <w:r w:rsidRPr="000B0689">
        <w:t>sots</w:t>
      </w:r>
    </w:p>
    <w:p w14:paraId="70B7875F" w14:textId="2FD174D4" w:rsidR="008047C5" w:rsidRPr="000B0689" w:rsidRDefault="008047C5" w:rsidP="00C65E39">
      <w:pPr>
        <w:spacing w:before="80" w:after="80"/>
      </w:pPr>
      <w:r w:rsidRPr="000B0689">
        <w:t>d</w:t>
      </w:r>
      <w:r w:rsidR="00B2673C">
        <w:t>’</w:t>
      </w:r>
      <w:r w:rsidRPr="000B0689">
        <w:t>un raga</w:t>
      </w:r>
    </w:p>
    <w:p w14:paraId="4BD14923" w14:textId="77777777" w:rsidR="008047C5" w:rsidRPr="000B0689" w:rsidRDefault="008047C5" w:rsidP="00C65E39">
      <w:pPr>
        <w:spacing w:before="80" w:after="80"/>
      </w:pPr>
      <w:r w:rsidRPr="000B0689">
        <w:t>faux</w:t>
      </w:r>
    </w:p>
    <w:p w14:paraId="1192425E" w14:textId="77777777" w:rsidR="00B2673C" w:rsidRDefault="008047C5" w:rsidP="00C65E39">
      <w:pPr>
        <w:spacing w:before="80" w:after="80"/>
      </w:pPr>
      <w:r w:rsidRPr="000B0689">
        <w:t>fait cadeau</w:t>
      </w:r>
      <w:r w:rsidR="00B2673C">
        <w:t> !</w:t>
      </w:r>
    </w:p>
    <w:p w14:paraId="22E09239" w14:textId="01B82C90" w:rsidR="008047C5" w:rsidRPr="00BF16D2" w:rsidRDefault="008047C5" w:rsidP="008047C5">
      <w:pPr>
        <w:pStyle w:val="Auteur"/>
      </w:pPr>
      <w:r w:rsidRPr="00BF16D2">
        <w:t>Christian Laucou</w:t>
      </w:r>
    </w:p>
    <w:p w14:paraId="0F5F7A3B" w14:textId="3C8B347D" w:rsidR="008047C5" w:rsidRPr="00BF16D2" w:rsidRDefault="00CA0A14" w:rsidP="008047C5">
      <w:pPr>
        <w:pStyle w:val="Notation"/>
      </w:pPr>
      <w:r>
        <w:tab/>
      </w:r>
      <w:r>
        <w:tab/>
      </w:r>
      <w:r>
        <w:tab/>
        <w:t>10 points</w:t>
      </w:r>
    </w:p>
    <w:p w14:paraId="5CE0DDCF" w14:textId="4F3D934A" w:rsidR="008047C5" w:rsidRDefault="008047C5" w:rsidP="008047C5">
      <w:pPr>
        <w:pStyle w:val="Titre1"/>
        <w:rPr>
          <w:b/>
        </w:rPr>
      </w:pPr>
      <w:r>
        <w:t>Portrait de l</w:t>
      </w:r>
      <w:r w:rsidR="00B2673C">
        <w:rPr>
          <w:b/>
        </w:rPr>
        <w:t>’</w:t>
      </w:r>
      <w:r>
        <w:t>autre</w:t>
      </w:r>
    </w:p>
    <w:p w14:paraId="60C4ED08" w14:textId="77777777" w:rsidR="00B2673C" w:rsidRDefault="008047C5" w:rsidP="008047C5">
      <w:r w:rsidRPr="006604EB">
        <w:t>L</w:t>
      </w:r>
      <w:r w:rsidR="00B2673C">
        <w:t>’</w:t>
      </w:r>
      <w:r w:rsidRPr="006604EB">
        <w:t>Autre</w:t>
      </w:r>
      <w:r w:rsidR="00B2673C">
        <w:t> :</w:t>
      </w:r>
    </w:p>
    <w:p w14:paraId="36741798" w14:textId="77777777" w:rsidR="00B2673C" w:rsidRDefault="008047C5" w:rsidP="008047C5">
      <w:r w:rsidRPr="006604EB">
        <w:t>Celui d</w:t>
      </w:r>
      <w:r w:rsidR="00B2673C">
        <w:t>’</w:t>
      </w:r>
      <w:r w:rsidRPr="006604EB">
        <w:t>en face</w:t>
      </w:r>
      <w:r w:rsidR="00B2673C">
        <w:t xml:space="preserve">, </w:t>
      </w:r>
      <w:r w:rsidRPr="006604EB">
        <w:t>ou d</w:t>
      </w:r>
      <w:r w:rsidR="00B2673C">
        <w:t>’</w:t>
      </w:r>
      <w:r w:rsidRPr="006604EB">
        <w:t>à côté</w:t>
      </w:r>
      <w:r w:rsidR="00B2673C">
        <w:t>,</w:t>
      </w:r>
    </w:p>
    <w:p w14:paraId="7AC65695" w14:textId="6D5379C9" w:rsidR="008047C5" w:rsidRDefault="008047C5" w:rsidP="008047C5">
      <w:r>
        <w:t>Qui parle une autre langue</w:t>
      </w:r>
    </w:p>
    <w:p w14:paraId="6F219BD6" w14:textId="77777777" w:rsidR="00B2673C" w:rsidRDefault="008047C5" w:rsidP="008047C5">
      <w:r w:rsidRPr="006604EB">
        <w:t>Qui a une autre couleur</w:t>
      </w:r>
      <w:r w:rsidR="00B2673C">
        <w:t>,</w:t>
      </w:r>
    </w:p>
    <w:p w14:paraId="2FECB7AA" w14:textId="01A341D8" w:rsidR="008047C5" w:rsidRDefault="008047C5" w:rsidP="008047C5">
      <w:r w:rsidRPr="006604EB">
        <w:t>Et même u</w:t>
      </w:r>
      <w:r>
        <w:t>ne autre odeur</w:t>
      </w:r>
    </w:p>
    <w:p w14:paraId="19E5F61A" w14:textId="77777777" w:rsidR="00B2673C" w:rsidRDefault="008047C5" w:rsidP="008047C5">
      <w:r w:rsidRPr="006604EB">
        <w:t>Si on cherche bien</w:t>
      </w:r>
      <w:r w:rsidR="00B2673C">
        <w:t>…</w:t>
      </w:r>
    </w:p>
    <w:p w14:paraId="1510B87D" w14:textId="14B25EA7" w:rsidR="008047C5" w:rsidRPr="006604EB" w:rsidRDefault="008047C5" w:rsidP="008047C5"/>
    <w:p w14:paraId="6765AF05" w14:textId="77777777" w:rsidR="00B2673C" w:rsidRDefault="008047C5" w:rsidP="008047C5">
      <w:r w:rsidRPr="006604EB">
        <w:t>L</w:t>
      </w:r>
      <w:r w:rsidR="00B2673C">
        <w:t>’</w:t>
      </w:r>
      <w:r w:rsidRPr="006604EB">
        <w:t>Autre</w:t>
      </w:r>
      <w:r w:rsidR="00B2673C">
        <w:t> :</w:t>
      </w:r>
    </w:p>
    <w:p w14:paraId="4DC5F785" w14:textId="2F9E4FBC" w:rsidR="008047C5" w:rsidRDefault="008047C5" w:rsidP="008047C5">
      <w:r w:rsidRPr="006604EB">
        <w:t>Celui qui ne porte pas l</w:t>
      </w:r>
      <w:r w:rsidR="00B2673C">
        <w:t>’</w:t>
      </w:r>
      <w:r>
        <w:t>uniforme</w:t>
      </w:r>
    </w:p>
    <w:p w14:paraId="76EBF674" w14:textId="77777777" w:rsidR="00B2673C" w:rsidRDefault="008047C5" w:rsidP="008047C5">
      <w:r w:rsidRPr="006604EB">
        <w:t>Des bien-élevés</w:t>
      </w:r>
      <w:r w:rsidR="00B2673C">
        <w:t>,</w:t>
      </w:r>
    </w:p>
    <w:p w14:paraId="540B0BFD" w14:textId="5267E5E9" w:rsidR="008047C5" w:rsidRDefault="008047C5" w:rsidP="008047C5">
      <w:r>
        <w:t>Ni les idées</w:t>
      </w:r>
    </w:p>
    <w:p w14:paraId="78ADF69E" w14:textId="77777777" w:rsidR="00B2673C" w:rsidRDefault="008047C5" w:rsidP="008047C5">
      <w:r w:rsidRPr="006604EB">
        <w:t>Des bien-pensants</w:t>
      </w:r>
      <w:r w:rsidR="00B2673C">
        <w:t>,</w:t>
      </w:r>
    </w:p>
    <w:p w14:paraId="5E2073E1" w14:textId="50A8D987" w:rsidR="008047C5" w:rsidRDefault="008047C5" w:rsidP="008047C5">
      <w:r w:rsidRPr="006604EB">
        <w:t>Qui n</w:t>
      </w:r>
      <w:r w:rsidR="00B2673C">
        <w:t>’</w:t>
      </w:r>
      <w:r w:rsidRPr="006604EB">
        <w:t>a pas peur d</w:t>
      </w:r>
      <w:r w:rsidR="00B2673C">
        <w:t>’</w:t>
      </w:r>
      <w:r>
        <w:t>avouer</w:t>
      </w:r>
    </w:p>
    <w:p w14:paraId="637932EF" w14:textId="77777777" w:rsidR="00B2673C" w:rsidRDefault="008047C5" w:rsidP="008047C5">
      <w:r w:rsidRPr="006604EB">
        <w:t>Qu</w:t>
      </w:r>
      <w:r w:rsidR="00B2673C">
        <w:t>’</w:t>
      </w:r>
      <w:r w:rsidRPr="006604EB">
        <w:t>il a peur</w:t>
      </w:r>
      <w:r w:rsidR="00B2673C">
        <w:t>.</w:t>
      </w:r>
    </w:p>
    <w:p w14:paraId="0E201580" w14:textId="1E3E9F7D" w:rsidR="008047C5" w:rsidRPr="006604EB" w:rsidRDefault="008047C5" w:rsidP="008047C5"/>
    <w:p w14:paraId="6C042530" w14:textId="77777777" w:rsidR="00B2673C" w:rsidRDefault="008047C5" w:rsidP="008047C5">
      <w:r w:rsidRPr="006604EB">
        <w:t>L</w:t>
      </w:r>
      <w:r w:rsidR="00B2673C">
        <w:t>’</w:t>
      </w:r>
      <w:r w:rsidRPr="006604EB">
        <w:t>Autre</w:t>
      </w:r>
      <w:r w:rsidR="00B2673C">
        <w:t> :</w:t>
      </w:r>
    </w:p>
    <w:p w14:paraId="25094989" w14:textId="66C9EFDF" w:rsidR="008047C5" w:rsidRDefault="008047C5" w:rsidP="008047C5">
      <w:r w:rsidRPr="006604EB">
        <w:t>Celui à qui tu ne donnerais pas trois sous</w:t>
      </w:r>
    </w:p>
    <w:p w14:paraId="695D1D39" w14:textId="77777777" w:rsidR="00B2673C" w:rsidRDefault="008047C5" w:rsidP="008047C5">
      <w:r w:rsidRPr="006604EB">
        <w:t>Des-fois-qu</w:t>
      </w:r>
      <w:r w:rsidR="00B2673C">
        <w:t>’</w:t>
      </w:r>
      <w:r w:rsidRPr="006604EB">
        <w:t>il-irait-les-boire</w:t>
      </w:r>
      <w:r w:rsidR="00B2673C">
        <w:t>,</w:t>
      </w:r>
    </w:p>
    <w:p w14:paraId="3A85BF72" w14:textId="77777777" w:rsidR="00B2673C" w:rsidRDefault="008047C5" w:rsidP="008047C5">
      <w:r w:rsidRPr="006604EB">
        <w:t>Celui qui ne lit pas les mêmes bibles</w:t>
      </w:r>
      <w:r w:rsidR="00B2673C">
        <w:t>,</w:t>
      </w:r>
    </w:p>
    <w:p w14:paraId="42C60B71" w14:textId="77777777" w:rsidR="00B2673C" w:rsidRDefault="008047C5" w:rsidP="008047C5">
      <w:r w:rsidRPr="006604EB">
        <w:t>Qui n</w:t>
      </w:r>
      <w:r w:rsidR="00B2673C">
        <w:t>’</w:t>
      </w:r>
      <w:r w:rsidRPr="006604EB">
        <w:t>apprend pas les mêmes refrains</w:t>
      </w:r>
      <w:r w:rsidR="00B2673C">
        <w:t>.</w:t>
      </w:r>
    </w:p>
    <w:p w14:paraId="695C4F56" w14:textId="4459C421" w:rsidR="008047C5" w:rsidRPr="006604EB" w:rsidRDefault="008047C5" w:rsidP="008047C5"/>
    <w:p w14:paraId="15CADCF9" w14:textId="77777777" w:rsidR="00B2673C" w:rsidRDefault="008047C5" w:rsidP="008047C5">
      <w:r w:rsidRPr="006604EB">
        <w:t>L</w:t>
      </w:r>
      <w:r w:rsidR="00B2673C">
        <w:t>’</w:t>
      </w:r>
      <w:r w:rsidRPr="006604EB">
        <w:t>Autre</w:t>
      </w:r>
      <w:r w:rsidR="00B2673C">
        <w:t> :</w:t>
      </w:r>
    </w:p>
    <w:p w14:paraId="595EAB7D" w14:textId="77777777" w:rsidR="00B2673C" w:rsidRDefault="008047C5" w:rsidP="008047C5">
      <w:r w:rsidRPr="006604EB">
        <w:t>N</w:t>
      </w:r>
      <w:r w:rsidR="00B2673C">
        <w:t>’</w:t>
      </w:r>
      <w:r w:rsidRPr="006604EB">
        <w:t>est pas nécessairement menteur</w:t>
      </w:r>
      <w:r w:rsidR="00B2673C">
        <w:t xml:space="preserve">, </w:t>
      </w:r>
      <w:r w:rsidRPr="006604EB">
        <w:t>hypocrite</w:t>
      </w:r>
      <w:r w:rsidR="00B2673C">
        <w:t xml:space="preserve">, </w:t>
      </w:r>
      <w:r w:rsidRPr="006604EB">
        <w:t>vaniteux</w:t>
      </w:r>
      <w:r w:rsidR="00B2673C">
        <w:t xml:space="preserve">, </w:t>
      </w:r>
      <w:r w:rsidRPr="006604EB">
        <w:t>égoïste</w:t>
      </w:r>
      <w:r w:rsidR="00B2673C">
        <w:t xml:space="preserve">, </w:t>
      </w:r>
      <w:r w:rsidRPr="006604EB">
        <w:t>ambitieux</w:t>
      </w:r>
      <w:r w:rsidR="00B2673C">
        <w:t xml:space="preserve">, </w:t>
      </w:r>
      <w:r w:rsidRPr="006604EB">
        <w:t>jaloux</w:t>
      </w:r>
      <w:r w:rsidR="00B2673C">
        <w:t xml:space="preserve">, </w:t>
      </w:r>
      <w:r w:rsidRPr="006604EB">
        <w:t>lâche</w:t>
      </w:r>
      <w:r w:rsidR="00B2673C">
        <w:t xml:space="preserve">, </w:t>
      </w:r>
      <w:r w:rsidRPr="006604EB">
        <w:t>cynique</w:t>
      </w:r>
      <w:r w:rsidR="00B2673C">
        <w:t xml:space="preserve">, </w:t>
      </w:r>
      <w:r w:rsidRPr="006604EB">
        <w:t>grossier</w:t>
      </w:r>
      <w:r w:rsidR="00B2673C">
        <w:t xml:space="preserve">, </w:t>
      </w:r>
      <w:r w:rsidRPr="006604EB">
        <w:t>sale</w:t>
      </w:r>
      <w:r w:rsidR="00B2673C">
        <w:t xml:space="preserve">, </w:t>
      </w:r>
      <w:r w:rsidRPr="006604EB">
        <w:t>cruel</w:t>
      </w:r>
      <w:r w:rsidR="00B2673C">
        <w:t>.</w:t>
      </w:r>
    </w:p>
    <w:p w14:paraId="31B63328" w14:textId="77777777" w:rsidR="00B2673C" w:rsidRDefault="008047C5" w:rsidP="008047C5">
      <w:r w:rsidRPr="006604EB">
        <w:t>Puisque</w:t>
      </w:r>
      <w:r w:rsidR="00B2673C">
        <w:t xml:space="preserve">, </w:t>
      </w:r>
      <w:r w:rsidRPr="006604EB">
        <w:t>pour Lui</w:t>
      </w:r>
      <w:r w:rsidR="00B2673C">
        <w:t xml:space="preserve">, </w:t>
      </w:r>
      <w:r w:rsidRPr="006604EB">
        <w:t>l</w:t>
      </w:r>
      <w:r w:rsidR="00B2673C">
        <w:t>’</w:t>
      </w:r>
      <w:r w:rsidRPr="006604EB">
        <w:t>AUTRE</w:t>
      </w:r>
      <w:r w:rsidR="00B2673C">
        <w:t>…</w:t>
      </w:r>
    </w:p>
    <w:p w14:paraId="51C3133C" w14:textId="0EF39560" w:rsidR="008047C5" w:rsidRPr="006604EB" w:rsidRDefault="008047C5" w:rsidP="008047C5">
      <w:r w:rsidRPr="006604EB">
        <w:t>C</w:t>
      </w:r>
      <w:r w:rsidR="00B2673C">
        <w:t>’</w:t>
      </w:r>
      <w:r w:rsidRPr="006604EB">
        <w:t>est Toi</w:t>
      </w:r>
    </w:p>
    <w:p w14:paraId="43C5D1AB" w14:textId="131E08BD" w:rsidR="008047C5" w:rsidRDefault="008047C5" w:rsidP="008047C5">
      <w:pPr>
        <w:pStyle w:val="Auteur"/>
      </w:pPr>
      <w:r w:rsidRPr="00E055BD">
        <w:t>Robert Gélis</w:t>
      </w:r>
    </w:p>
    <w:p w14:paraId="6895CDEE" w14:textId="1A86E57B" w:rsidR="00C65E39" w:rsidRPr="00E055BD" w:rsidRDefault="00C65E39" w:rsidP="00C65E39">
      <w:pPr>
        <w:pStyle w:val="Notation"/>
      </w:pPr>
      <w:r>
        <w:tab/>
      </w:r>
      <w:r>
        <w:tab/>
      </w:r>
      <w:r>
        <w:tab/>
        <w:t>1</w:t>
      </w:r>
      <w:r>
        <w:t>0</w:t>
      </w:r>
      <w:r>
        <w:t xml:space="preserve"> points</w:t>
      </w:r>
    </w:p>
    <w:p w14:paraId="560A040B" w14:textId="77777777" w:rsidR="00C65E39" w:rsidRDefault="00C65E39" w:rsidP="00C65E39">
      <w:pPr>
        <w:pStyle w:val="Titre1"/>
        <w:rPr>
          <w:b/>
        </w:rPr>
      </w:pPr>
      <w:r w:rsidRPr="00E055BD">
        <w:t>Demain</w:t>
      </w:r>
      <w:r>
        <w:rPr>
          <w:b/>
        </w:rPr>
        <w:t xml:space="preserve">, </w:t>
      </w:r>
      <w:r w:rsidRPr="00E055BD">
        <w:t>dès l</w:t>
      </w:r>
      <w:r>
        <w:rPr>
          <w:b/>
        </w:rPr>
        <w:t>’</w:t>
      </w:r>
      <w:r w:rsidRPr="00E055BD">
        <w:t>aube</w:t>
      </w:r>
      <w:r>
        <w:rPr>
          <w:b/>
        </w:rPr>
        <w:t>…</w:t>
      </w:r>
    </w:p>
    <w:p w14:paraId="5949F901" w14:textId="77777777" w:rsidR="00C65E39" w:rsidRDefault="00C65E39" w:rsidP="00C65E39">
      <w:r w:rsidRPr="002F3732">
        <w:t>Demain</w:t>
      </w:r>
      <w:r>
        <w:t xml:space="preserve">, </w:t>
      </w:r>
      <w:r w:rsidRPr="002F3732">
        <w:t>dès l</w:t>
      </w:r>
      <w:r>
        <w:t>’</w:t>
      </w:r>
      <w:r w:rsidRPr="002F3732">
        <w:t>aube</w:t>
      </w:r>
      <w:r>
        <w:t xml:space="preserve">, </w:t>
      </w:r>
      <w:r w:rsidRPr="002F3732">
        <w:t>à l</w:t>
      </w:r>
      <w:r>
        <w:t>’</w:t>
      </w:r>
      <w:r w:rsidRPr="002F3732">
        <w:t>heure où blanchit la campagne</w:t>
      </w:r>
      <w:r>
        <w:t>,</w:t>
      </w:r>
    </w:p>
    <w:p w14:paraId="05E2817F" w14:textId="77777777" w:rsidR="00C65E39" w:rsidRDefault="00C65E39" w:rsidP="00C65E39">
      <w:r w:rsidRPr="002F3732">
        <w:t>Je partirai</w:t>
      </w:r>
      <w:r>
        <w:t xml:space="preserve">. </w:t>
      </w:r>
      <w:r w:rsidRPr="002F3732">
        <w:t>Vois-tu</w:t>
      </w:r>
      <w:r>
        <w:t xml:space="preserve">, </w:t>
      </w:r>
      <w:r w:rsidRPr="002F3732">
        <w:t>je sais que tu m</w:t>
      </w:r>
      <w:r>
        <w:t>’</w:t>
      </w:r>
      <w:r w:rsidRPr="002F3732">
        <w:t>attends</w:t>
      </w:r>
      <w:r>
        <w:t>.</w:t>
      </w:r>
    </w:p>
    <w:p w14:paraId="5D8E885A" w14:textId="77777777" w:rsidR="00C65E39" w:rsidRDefault="00C65E39" w:rsidP="00C65E39">
      <w:r w:rsidRPr="002F3732">
        <w:t>J</w:t>
      </w:r>
      <w:r>
        <w:t>’</w:t>
      </w:r>
      <w:r w:rsidRPr="002F3732">
        <w:t>irai par la forêt</w:t>
      </w:r>
      <w:r>
        <w:t xml:space="preserve">, </w:t>
      </w:r>
      <w:r w:rsidRPr="002F3732">
        <w:t>j</w:t>
      </w:r>
      <w:r>
        <w:t>’</w:t>
      </w:r>
      <w:r w:rsidRPr="002F3732">
        <w:t>irai par la montagne</w:t>
      </w:r>
      <w:r>
        <w:t>.</w:t>
      </w:r>
    </w:p>
    <w:p w14:paraId="4011CCC5" w14:textId="77777777" w:rsidR="00C65E39" w:rsidRDefault="00C65E39" w:rsidP="00C65E39">
      <w:r w:rsidRPr="002F3732">
        <w:t>Je ne puis demeurer loin de toi plus longtemps</w:t>
      </w:r>
      <w:r>
        <w:t>.</w:t>
      </w:r>
    </w:p>
    <w:p w14:paraId="05E986E0" w14:textId="77777777" w:rsidR="00C65E39" w:rsidRPr="002F3732" w:rsidRDefault="00C65E39" w:rsidP="00C65E39"/>
    <w:p w14:paraId="6AE7E2AA" w14:textId="77777777" w:rsidR="00C65E39" w:rsidRDefault="00C65E39" w:rsidP="00C65E39">
      <w:r w:rsidRPr="002F3732">
        <w:t>Je marcherai les yeux fixés sur mes pensées</w:t>
      </w:r>
      <w:r>
        <w:t>,</w:t>
      </w:r>
    </w:p>
    <w:p w14:paraId="5CEF82CD" w14:textId="77777777" w:rsidR="00C65E39" w:rsidRDefault="00C65E39" w:rsidP="00C65E39">
      <w:r w:rsidRPr="002F3732">
        <w:t>Sans rien voir au dehors</w:t>
      </w:r>
      <w:r>
        <w:t xml:space="preserve">, </w:t>
      </w:r>
      <w:r w:rsidRPr="002F3732">
        <w:t>sans entendre aucun bruit</w:t>
      </w:r>
      <w:r>
        <w:t>,</w:t>
      </w:r>
    </w:p>
    <w:p w14:paraId="6B79D3CD" w14:textId="77777777" w:rsidR="00C65E39" w:rsidRDefault="00C65E39" w:rsidP="00C65E39">
      <w:r w:rsidRPr="002F3732">
        <w:t>Seul</w:t>
      </w:r>
      <w:r>
        <w:t xml:space="preserve">, </w:t>
      </w:r>
      <w:r w:rsidRPr="002F3732">
        <w:t>inconnu</w:t>
      </w:r>
      <w:r>
        <w:t xml:space="preserve">, </w:t>
      </w:r>
      <w:r w:rsidRPr="002F3732">
        <w:t>le dos courbé</w:t>
      </w:r>
      <w:r>
        <w:t xml:space="preserve">, </w:t>
      </w:r>
      <w:r w:rsidRPr="002F3732">
        <w:t>les mains croisées</w:t>
      </w:r>
      <w:r>
        <w:t>,</w:t>
      </w:r>
    </w:p>
    <w:p w14:paraId="3BBF5DCD" w14:textId="77777777" w:rsidR="00C65E39" w:rsidRDefault="00C65E39" w:rsidP="00C65E39">
      <w:r w:rsidRPr="002F3732">
        <w:t>Triste</w:t>
      </w:r>
      <w:r>
        <w:t xml:space="preserve">, </w:t>
      </w:r>
      <w:r w:rsidRPr="002F3732">
        <w:t>et le jour pour moi sera comme la nuit</w:t>
      </w:r>
      <w:r>
        <w:t>.</w:t>
      </w:r>
    </w:p>
    <w:p w14:paraId="377E64E7" w14:textId="77777777" w:rsidR="00C65E39" w:rsidRPr="002F3732" w:rsidRDefault="00C65E39" w:rsidP="00C65E39"/>
    <w:p w14:paraId="06F1CD2F" w14:textId="77777777" w:rsidR="00C65E39" w:rsidRDefault="00C65E39" w:rsidP="00C65E39">
      <w:r w:rsidRPr="002F3732">
        <w:t>Je ne regarderai ni l</w:t>
      </w:r>
      <w:r>
        <w:t>’</w:t>
      </w:r>
      <w:r w:rsidRPr="002F3732">
        <w:t>or du soir qui tombe</w:t>
      </w:r>
      <w:r>
        <w:t>,</w:t>
      </w:r>
    </w:p>
    <w:p w14:paraId="055940B2" w14:textId="77777777" w:rsidR="00C65E39" w:rsidRDefault="00C65E39" w:rsidP="00C65E39">
      <w:r w:rsidRPr="002F3732">
        <w:t>Ni les voiles au loin descendant vers Harfleur</w:t>
      </w:r>
      <w:r>
        <w:t>,</w:t>
      </w:r>
    </w:p>
    <w:p w14:paraId="4C139E1E" w14:textId="77777777" w:rsidR="00C65E39" w:rsidRDefault="00C65E39" w:rsidP="00C65E39">
      <w:r w:rsidRPr="002F3732">
        <w:t>Et quand j</w:t>
      </w:r>
      <w:r>
        <w:t>’</w:t>
      </w:r>
      <w:r w:rsidRPr="002F3732">
        <w:t>arriverai</w:t>
      </w:r>
      <w:r>
        <w:t xml:space="preserve">, </w:t>
      </w:r>
      <w:r w:rsidRPr="002F3732">
        <w:t>je mettrai sur ta tombe</w:t>
      </w:r>
    </w:p>
    <w:p w14:paraId="27A5BA3E" w14:textId="77777777" w:rsidR="00C65E39" w:rsidRDefault="00C65E39" w:rsidP="00C65E39">
      <w:r w:rsidRPr="002F3732">
        <w:t>Un bouquet de houx vert et de bruyère en fleur</w:t>
      </w:r>
      <w:r>
        <w:t>.</w:t>
      </w:r>
    </w:p>
    <w:p w14:paraId="1BE6B218" w14:textId="77777777" w:rsidR="00C65E39" w:rsidRDefault="00C65E39" w:rsidP="00C65E39">
      <w:pPr>
        <w:pStyle w:val="Auteur"/>
      </w:pPr>
      <w:r w:rsidRPr="00E055BD">
        <w:t>Victor Hugo</w:t>
      </w:r>
    </w:p>
    <w:p w14:paraId="0241F017" w14:textId="77777777" w:rsidR="00C65E39" w:rsidRPr="00E055BD" w:rsidRDefault="00C65E39" w:rsidP="00C65E39"/>
    <w:p w14:paraId="0CC3B76D" w14:textId="1861410F" w:rsidR="008047C5" w:rsidRPr="00F97F2E" w:rsidRDefault="00C65E39" w:rsidP="008047C5">
      <w:pPr>
        <w:pStyle w:val="Notation"/>
      </w:pPr>
      <w:bookmarkStart w:id="113" w:name="bookmark208"/>
      <w:r>
        <w:tab/>
      </w:r>
      <w:r>
        <w:tab/>
      </w:r>
      <w:r>
        <w:tab/>
        <w:t>12</w:t>
      </w:r>
      <w:r w:rsidR="00CA0A14">
        <w:t xml:space="preserve"> points</w:t>
      </w:r>
    </w:p>
    <w:p w14:paraId="4B608BB7" w14:textId="3ED59D0B" w:rsidR="008047C5" w:rsidRPr="00F97F2E" w:rsidRDefault="008047C5" w:rsidP="008047C5">
      <w:pPr>
        <w:pStyle w:val="Titre1"/>
      </w:pPr>
      <w:r w:rsidRPr="00F97F2E">
        <w:t>Moi j</w:t>
      </w:r>
      <w:r w:rsidR="00B2673C">
        <w:t>’</w:t>
      </w:r>
      <w:r w:rsidRPr="00F97F2E">
        <w:t>irai dans la lune</w:t>
      </w:r>
    </w:p>
    <w:bookmarkEnd w:id="113"/>
    <w:p w14:paraId="51DCD162" w14:textId="0B5CA826" w:rsidR="008047C5" w:rsidRDefault="008047C5" w:rsidP="008047C5">
      <w:r w:rsidRPr="00F97F2E">
        <w:t>Moi</w:t>
      </w:r>
      <w:r w:rsidR="00B2673C">
        <w:t xml:space="preserve">, </w:t>
      </w:r>
      <w:r w:rsidRPr="00F97F2E">
        <w:t>j</w:t>
      </w:r>
      <w:r w:rsidR="00B2673C">
        <w:t>’</w:t>
      </w:r>
      <w:r w:rsidRPr="00F97F2E">
        <w:t>irai dans la lune</w:t>
      </w:r>
    </w:p>
    <w:p w14:paraId="1B6D9883" w14:textId="77777777" w:rsidR="00B2673C" w:rsidRDefault="008047C5" w:rsidP="008047C5">
      <w:r w:rsidRPr="00F97F2E">
        <w:t>Avec des petits pois</w:t>
      </w:r>
      <w:r w:rsidR="00B2673C">
        <w:t>,</w:t>
      </w:r>
    </w:p>
    <w:p w14:paraId="464F9CA7" w14:textId="48771501" w:rsidR="008047C5" w:rsidRDefault="008047C5" w:rsidP="008047C5">
      <w:r w:rsidRPr="00F97F2E">
        <w:t>Quelques mots de fortune</w:t>
      </w:r>
    </w:p>
    <w:p w14:paraId="404F3F59" w14:textId="77777777" w:rsidR="00B2673C" w:rsidRDefault="008047C5" w:rsidP="008047C5">
      <w:r w:rsidRPr="00F97F2E">
        <w:t>Et Blanquette</w:t>
      </w:r>
      <w:r w:rsidR="00B2673C">
        <w:t xml:space="preserve">, </w:t>
      </w:r>
      <w:r w:rsidRPr="00F97F2E">
        <w:t>mon oie</w:t>
      </w:r>
      <w:r w:rsidR="00B2673C">
        <w:t>.</w:t>
      </w:r>
    </w:p>
    <w:p w14:paraId="775CD70C" w14:textId="5489AA18" w:rsidR="008047C5" w:rsidRPr="00F97F2E" w:rsidRDefault="008047C5" w:rsidP="008047C5"/>
    <w:p w14:paraId="3FB2EDDB" w14:textId="77777777" w:rsidR="008047C5" w:rsidRDefault="008047C5" w:rsidP="008047C5">
      <w:r w:rsidRPr="00F97F2E">
        <w:t>Nous dormirons là-haut</w:t>
      </w:r>
    </w:p>
    <w:p w14:paraId="4E5BC632" w14:textId="574737EE" w:rsidR="008047C5" w:rsidRDefault="008047C5" w:rsidP="008047C5">
      <w:r w:rsidRPr="00F97F2E">
        <w:t>Un p</w:t>
      </w:r>
      <w:r w:rsidR="00B2673C">
        <w:t>’</w:t>
      </w:r>
      <w:r w:rsidRPr="00F97F2E">
        <w:t>tit peu de guingois</w:t>
      </w:r>
    </w:p>
    <w:p w14:paraId="31CF4BA0" w14:textId="77777777" w:rsidR="008047C5" w:rsidRDefault="008047C5" w:rsidP="008047C5">
      <w:r w:rsidRPr="00F97F2E">
        <w:t>Au grand pays du froid</w:t>
      </w:r>
    </w:p>
    <w:p w14:paraId="7894FC55" w14:textId="561CD8E1" w:rsidR="008047C5" w:rsidRDefault="008047C5" w:rsidP="008047C5">
      <w:r w:rsidRPr="00F97F2E">
        <w:t>Où l</w:t>
      </w:r>
      <w:r w:rsidR="00B2673C">
        <w:t>’</w:t>
      </w:r>
      <w:r w:rsidRPr="00F97F2E">
        <w:t>on voit des bateaux</w:t>
      </w:r>
    </w:p>
    <w:p w14:paraId="7AFCE593" w14:textId="77777777" w:rsidR="00B2673C" w:rsidRDefault="008047C5" w:rsidP="008047C5">
      <w:r w:rsidRPr="00F97F2E">
        <w:t>Retenus par le dos</w:t>
      </w:r>
      <w:r w:rsidR="00B2673C">
        <w:t>.</w:t>
      </w:r>
    </w:p>
    <w:p w14:paraId="7418E0D3" w14:textId="59931797" w:rsidR="008047C5" w:rsidRPr="00F97F2E" w:rsidRDefault="008047C5" w:rsidP="008047C5"/>
    <w:p w14:paraId="7975F530" w14:textId="77777777" w:rsidR="008047C5" w:rsidRDefault="008047C5" w:rsidP="008047C5">
      <w:r w:rsidRPr="00F97F2E">
        <w:t>Bateaux de brise-bise</w:t>
      </w:r>
    </w:p>
    <w:p w14:paraId="3D4C1A10" w14:textId="77777777" w:rsidR="008047C5" w:rsidRDefault="008047C5" w:rsidP="008047C5">
      <w:r w:rsidRPr="00F97F2E">
        <w:t>Dont les ailes sont prises</w:t>
      </w:r>
    </w:p>
    <w:p w14:paraId="2B90B9BF" w14:textId="77777777" w:rsidR="008047C5" w:rsidRDefault="008047C5" w:rsidP="008047C5">
      <w:r w:rsidRPr="00F97F2E">
        <w:t>Dans de vastes banquises</w:t>
      </w:r>
    </w:p>
    <w:p w14:paraId="6A32975F" w14:textId="77777777" w:rsidR="008047C5" w:rsidRDefault="008047C5" w:rsidP="008047C5">
      <w:r w:rsidRPr="00F97F2E">
        <w:t>Et des messieurs sans os</w:t>
      </w:r>
    </w:p>
    <w:p w14:paraId="5BB89106" w14:textId="77777777" w:rsidR="00B2673C" w:rsidRDefault="008047C5" w:rsidP="008047C5">
      <w:r w:rsidRPr="00F97F2E">
        <w:t>Remontent des phonos</w:t>
      </w:r>
      <w:r w:rsidR="00B2673C">
        <w:t>.</w:t>
      </w:r>
    </w:p>
    <w:p w14:paraId="5FA201C2" w14:textId="78FEA2CD" w:rsidR="008047C5" w:rsidRPr="00F97F2E" w:rsidRDefault="008047C5" w:rsidP="008047C5"/>
    <w:p w14:paraId="652A64E3" w14:textId="77777777" w:rsidR="008047C5" w:rsidRDefault="008047C5" w:rsidP="008047C5">
      <w:r w:rsidRPr="00F97F2E">
        <w:t>Blanquette sur mon cœur</w:t>
      </w:r>
    </w:p>
    <w:p w14:paraId="1AA17719" w14:textId="77777777" w:rsidR="00B2673C" w:rsidRDefault="008047C5" w:rsidP="008047C5">
      <w:r w:rsidRPr="00F97F2E">
        <w:t>M</w:t>
      </w:r>
      <w:r w:rsidR="00B2673C">
        <w:t>’</w:t>
      </w:r>
      <w:r w:rsidRPr="00F97F2E">
        <w:t>avertira de l</w:t>
      </w:r>
      <w:r w:rsidR="00B2673C">
        <w:t>’</w:t>
      </w:r>
      <w:r w:rsidRPr="00F97F2E">
        <w:t>heure</w:t>
      </w:r>
      <w:r w:rsidR="00B2673C">
        <w:t> :</w:t>
      </w:r>
    </w:p>
    <w:p w14:paraId="49D0223C" w14:textId="79ADC668" w:rsidR="008047C5" w:rsidRDefault="008047C5" w:rsidP="008047C5">
      <w:r w:rsidRPr="00F97F2E">
        <w:t>Elle mange des pois</w:t>
      </w:r>
    </w:p>
    <w:p w14:paraId="0707102C" w14:textId="77777777" w:rsidR="00B2673C" w:rsidRDefault="008047C5" w:rsidP="008047C5">
      <w:r w:rsidRPr="00F97F2E">
        <w:t>Tous les premiers du mois</w:t>
      </w:r>
      <w:r w:rsidR="00B2673C">
        <w:t>.</w:t>
      </w:r>
    </w:p>
    <w:p w14:paraId="2D2F589E" w14:textId="5A263689" w:rsidR="008047C5" w:rsidRPr="00F97F2E" w:rsidRDefault="008047C5" w:rsidP="008047C5"/>
    <w:p w14:paraId="0C677E91" w14:textId="77777777" w:rsidR="008047C5" w:rsidRDefault="008047C5" w:rsidP="008047C5">
      <w:r w:rsidRPr="00F97F2E">
        <w:t>Elle claque du bec</w:t>
      </w:r>
    </w:p>
    <w:p w14:paraId="483CADAE" w14:textId="77777777" w:rsidR="00B2673C" w:rsidRDefault="008047C5" w:rsidP="008047C5">
      <w:r>
        <w:t>T</w:t>
      </w:r>
      <w:r w:rsidRPr="00F97F2E">
        <w:t>ous les minuits moins sept</w:t>
      </w:r>
      <w:r w:rsidR="00B2673C">
        <w:t>.</w:t>
      </w:r>
    </w:p>
    <w:p w14:paraId="3B10C3C1" w14:textId="47775675" w:rsidR="008047C5" w:rsidRDefault="008047C5" w:rsidP="008047C5"/>
    <w:p w14:paraId="0D328DF8" w14:textId="77777777" w:rsidR="008047C5" w:rsidRDefault="008047C5" w:rsidP="008047C5">
      <w:r w:rsidRPr="00F97F2E">
        <w:t>Pas besoin de fusée</w:t>
      </w:r>
    </w:p>
    <w:p w14:paraId="112C5E3A" w14:textId="77777777" w:rsidR="00B2673C" w:rsidRDefault="008047C5" w:rsidP="008047C5">
      <w:r w:rsidRPr="00F97F2E">
        <w:t>Ni de toute une armée</w:t>
      </w:r>
      <w:r w:rsidR="00B2673C">
        <w:t>,</w:t>
      </w:r>
    </w:p>
    <w:p w14:paraId="477B3252" w14:textId="3038E16A" w:rsidR="008047C5" w:rsidRDefault="008047C5" w:rsidP="008047C5">
      <w:r w:rsidRPr="00F97F2E">
        <w:t>Je monte sur Blanquette</w:t>
      </w:r>
    </w:p>
    <w:p w14:paraId="5AA883BA" w14:textId="77777777" w:rsidR="00B2673C" w:rsidRDefault="008047C5" w:rsidP="008047C5">
      <w:r w:rsidRPr="00F97F2E">
        <w:t>Hop</w:t>
      </w:r>
      <w:r w:rsidR="00B2673C">
        <w:t xml:space="preserve"> ! </w:t>
      </w:r>
      <w:r w:rsidRPr="00F97F2E">
        <w:t>on est arrivé</w:t>
      </w:r>
      <w:r w:rsidR="00B2673C">
        <w:t>.</w:t>
      </w:r>
    </w:p>
    <w:p w14:paraId="00978896" w14:textId="540D5E8C" w:rsidR="008047C5" w:rsidRPr="008047C5" w:rsidRDefault="008047C5" w:rsidP="00C65E39">
      <w:pPr>
        <w:pStyle w:val="Auteur"/>
      </w:pPr>
      <w:r w:rsidRPr="00F97F2E">
        <w:t>René de Obaldia</w:t>
      </w:r>
    </w:p>
    <w:p w14:paraId="604CF20D" w14:textId="77777777" w:rsidR="00C255D1" w:rsidRPr="00E055BD" w:rsidRDefault="00C255D1" w:rsidP="00C255D1">
      <w:pPr>
        <w:pStyle w:val="Notation"/>
      </w:pPr>
      <w:r>
        <w:tab/>
      </w:r>
      <w:r>
        <w:tab/>
      </w:r>
      <w:r>
        <w:tab/>
        <w:t>12 points</w:t>
      </w:r>
    </w:p>
    <w:p w14:paraId="71681955" w14:textId="77777777" w:rsidR="00C255D1" w:rsidRDefault="00C255D1" w:rsidP="00C255D1">
      <w:pPr>
        <w:pStyle w:val="Titre1"/>
      </w:pPr>
      <w:r>
        <w:t>Fable</w:t>
      </w:r>
    </w:p>
    <w:p w14:paraId="64FB9384" w14:textId="77777777" w:rsidR="00B2673C" w:rsidRDefault="00C255D1" w:rsidP="00C255D1">
      <w:r>
        <w:t>En arroi de dentelle</w:t>
      </w:r>
      <w:r w:rsidR="00B2673C">
        <w:t>,</w:t>
      </w:r>
    </w:p>
    <w:p w14:paraId="7898F933" w14:textId="6F713498" w:rsidR="00C255D1" w:rsidRDefault="00C255D1" w:rsidP="00C255D1">
      <w:r>
        <w:t>La très noble Isabelle</w:t>
      </w:r>
    </w:p>
    <w:p w14:paraId="54D75729" w14:textId="77777777" w:rsidR="00B2673C" w:rsidRDefault="00C255D1" w:rsidP="00C255D1">
      <w:r>
        <w:t>Traversait la forêt</w:t>
      </w:r>
      <w:r w:rsidR="00B2673C">
        <w:t>.</w:t>
      </w:r>
    </w:p>
    <w:p w14:paraId="6530D7E0" w14:textId="2AF00407" w:rsidR="00C255D1" w:rsidRDefault="00C255D1" w:rsidP="00C255D1">
      <w:r>
        <w:t>Un loup maigre parait</w:t>
      </w:r>
    </w:p>
    <w:p w14:paraId="19BE59D7" w14:textId="77777777" w:rsidR="00B2673C" w:rsidRDefault="00C255D1" w:rsidP="00C255D1">
      <w:r>
        <w:t>Qui se jette sur elle</w:t>
      </w:r>
      <w:r w:rsidR="00B2673C">
        <w:t>.</w:t>
      </w:r>
    </w:p>
    <w:p w14:paraId="24E714F6" w14:textId="45F316CC" w:rsidR="00B2673C" w:rsidRDefault="00B2673C" w:rsidP="00C255D1"/>
    <w:p w14:paraId="3034B2C0" w14:textId="77777777" w:rsidR="00B2673C" w:rsidRDefault="00B2673C" w:rsidP="00C255D1">
      <w:r>
        <w:t>— </w:t>
      </w:r>
      <w:r w:rsidR="00C255D1">
        <w:t>Malheureux</w:t>
      </w:r>
      <w:r>
        <w:t xml:space="preserve">, </w:t>
      </w:r>
      <w:r w:rsidR="00C255D1">
        <w:t>arrêtez</w:t>
      </w:r>
      <w:r>
        <w:t> !</w:t>
      </w:r>
    </w:p>
    <w:p w14:paraId="14AC2F76" w14:textId="77777777" w:rsidR="00B2673C" w:rsidRDefault="00C255D1" w:rsidP="00C255D1">
      <w:r>
        <w:t>Lui enjoint Isabelle</w:t>
      </w:r>
      <w:r w:rsidR="00B2673C">
        <w:t>,</w:t>
      </w:r>
    </w:p>
    <w:p w14:paraId="38E6DCFE" w14:textId="77777777" w:rsidR="00B2673C" w:rsidRDefault="00C255D1" w:rsidP="00C255D1">
      <w:r>
        <w:t>Je suis princesse et belle</w:t>
      </w:r>
      <w:r w:rsidR="00B2673C">
        <w:t>.</w:t>
      </w:r>
    </w:p>
    <w:p w14:paraId="49E52295" w14:textId="7F609FFE" w:rsidR="00C255D1" w:rsidRDefault="00C255D1" w:rsidP="00C255D1">
      <w:r>
        <w:t>Les plus grands chevaliers</w:t>
      </w:r>
    </w:p>
    <w:p w14:paraId="60808391" w14:textId="77777777" w:rsidR="00B2673C" w:rsidRDefault="00C255D1" w:rsidP="00C255D1">
      <w:r>
        <w:t>Se courbent à mes pieds</w:t>
      </w:r>
      <w:r w:rsidR="00B2673C">
        <w:t>.</w:t>
      </w:r>
    </w:p>
    <w:p w14:paraId="03C58ADC" w14:textId="4CDD4A84" w:rsidR="00B2673C" w:rsidRDefault="00B2673C" w:rsidP="00C255D1"/>
    <w:p w14:paraId="71440E65" w14:textId="77777777" w:rsidR="00B2673C" w:rsidRDefault="00B2673C" w:rsidP="00C255D1">
      <w:r>
        <w:t>— </w:t>
      </w:r>
      <w:r w:rsidR="00C255D1">
        <w:t>Vous me contez merveille</w:t>
      </w:r>
      <w:r>
        <w:t>,</w:t>
      </w:r>
    </w:p>
    <w:p w14:paraId="1CF2B14A" w14:textId="77777777" w:rsidR="00B2673C" w:rsidRDefault="00C255D1" w:rsidP="00C255D1">
      <w:r>
        <w:t>Dit le loup ébranlé</w:t>
      </w:r>
      <w:r w:rsidR="00B2673C">
        <w:t>.</w:t>
      </w:r>
    </w:p>
    <w:p w14:paraId="73DFE8B2" w14:textId="1C6D0201" w:rsidR="00C255D1" w:rsidRDefault="00C255D1" w:rsidP="00C255D1">
      <w:r>
        <w:t>Comment</w:t>
      </w:r>
      <w:r w:rsidR="00B2673C">
        <w:t xml:space="preserve">, </w:t>
      </w:r>
      <w:r>
        <w:t>vous ignorez</w:t>
      </w:r>
    </w:p>
    <w:p w14:paraId="6FEEF28A" w14:textId="77777777" w:rsidR="00C255D1" w:rsidRDefault="00C255D1" w:rsidP="00C255D1">
      <w:r>
        <w:t>Que le loup affamé</w:t>
      </w:r>
    </w:p>
    <w:p w14:paraId="17252251" w14:textId="77777777" w:rsidR="00B2673C" w:rsidRDefault="00C255D1" w:rsidP="00C255D1">
      <w:r>
        <w:t>N</w:t>
      </w:r>
      <w:r w:rsidR="00B2673C">
        <w:t>’</w:t>
      </w:r>
      <w:r>
        <w:t>a jamais eu d</w:t>
      </w:r>
      <w:r w:rsidR="00B2673C">
        <w:t>’</w:t>
      </w:r>
      <w:r>
        <w:t>oreilles</w:t>
      </w:r>
      <w:r w:rsidR="00B2673C">
        <w:t> ?</w:t>
      </w:r>
    </w:p>
    <w:p w14:paraId="1694B988" w14:textId="68C6367C" w:rsidR="00B2673C" w:rsidRDefault="00B2673C" w:rsidP="00C255D1"/>
    <w:p w14:paraId="2B53C48E" w14:textId="77777777" w:rsidR="00B2673C" w:rsidRDefault="00B2673C" w:rsidP="00C255D1">
      <w:r>
        <w:t>— </w:t>
      </w:r>
      <w:r w:rsidR="00C255D1">
        <w:t>Que si</w:t>
      </w:r>
      <w:r>
        <w:t xml:space="preserve">, </w:t>
      </w:r>
      <w:r w:rsidR="00C255D1">
        <w:t>vous en avez</w:t>
      </w:r>
      <w:r>
        <w:t>,</w:t>
      </w:r>
    </w:p>
    <w:p w14:paraId="6EEB215D" w14:textId="77777777" w:rsidR="00B2673C" w:rsidRDefault="00C255D1" w:rsidP="00C255D1">
      <w:r>
        <w:t>Beau sire</w:t>
      </w:r>
      <w:r w:rsidR="00B2673C">
        <w:t xml:space="preserve">, </w:t>
      </w:r>
      <w:r>
        <w:t>et pas vilaines</w:t>
      </w:r>
      <w:r w:rsidR="00B2673C">
        <w:t> !</w:t>
      </w:r>
    </w:p>
    <w:p w14:paraId="28679A59" w14:textId="77777777" w:rsidR="00B2673C" w:rsidRDefault="00C255D1" w:rsidP="00C255D1">
      <w:r>
        <w:t>Et moi de par la reine</w:t>
      </w:r>
      <w:r w:rsidR="00B2673C">
        <w:t>,</w:t>
      </w:r>
    </w:p>
    <w:p w14:paraId="62262481" w14:textId="77777777" w:rsidR="00B2673C" w:rsidRDefault="00C255D1" w:rsidP="00C255D1">
      <w:r>
        <w:t>Et Jean de La Fontaine</w:t>
      </w:r>
      <w:r w:rsidR="00B2673C">
        <w:t>,</w:t>
      </w:r>
    </w:p>
    <w:p w14:paraId="3F128506" w14:textId="77777777" w:rsidR="00B2673C" w:rsidRDefault="00C255D1" w:rsidP="00C255D1">
      <w:r>
        <w:t>Je vous fais chevalier</w:t>
      </w:r>
      <w:r w:rsidR="00B2673C">
        <w:t>.</w:t>
      </w:r>
    </w:p>
    <w:p w14:paraId="7CF1009C" w14:textId="2CE3ED47" w:rsidR="00C255D1" w:rsidRDefault="00C255D1" w:rsidP="00C255D1"/>
    <w:p w14:paraId="58B6C33E" w14:textId="77777777" w:rsidR="00B2673C" w:rsidRDefault="00C255D1" w:rsidP="00C255D1">
      <w:r>
        <w:t>Pauvre loup</w:t>
      </w:r>
      <w:r w:rsidR="00B2673C">
        <w:t xml:space="preserve"> ! </w:t>
      </w:r>
      <w:r>
        <w:t>Il la croit</w:t>
      </w:r>
      <w:r w:rsidR="00B2673C">
        <w:t> !</w:t>
      </w:r>
    </w:p>
    <w:p w14:paraId="66E4FD8F" w14:textId="77777777" w:rsidR="00B2673C" w:rsidRDefault="00C255D1" w:rsidP="00C255D1">
      <w:r>
        <w:t>À la sortie du bois</w:t>
      </w:r>
      <w:r w:rsidR="00B2673C">
        <w:t>,</w:t>
      </w:r>
    </w:p>
    <w:p w14:paraId="3A566263" w14:textId="77777777" w:rsidR="00B2673C" w:rsidRDefault="00C255D1" w:rsidP="00C255D1">
      <w:r>
        <w:t>On le met en quartier</w:t>
      </w:r>
      <w:r w:rsidR="00B2673C">
        <w:t>.</w:t>
      </w:r>
    </w:p>
    <w:p w14:paraId="68D6994E" w14:textId="6FA95246" w:rsidR="00B2673C" w:rsidRDefault="00C255D1" w:rsidP="00C255D1">
      <w:r>
        <w:t>Aimer fille de roi</w:t>
      </w:r>
      <w:r w:rsidR="00B2673C">
        <w:t> !</w:t>
      </w:r>
      <w:r w:rsidR="00C65E39">
        <w:t xml:space="preserve"> </w:t>
      </w:r>
      <w:r w:rsidR="00B2673C">
        <w:t>…</w:t>
      </w:r>
    </w:p>
    <w:p w14:paraId="50258AE9" w14:textId="77777777" w:rsidR="00B2673C" w:rsidRDefault="00C255D1" w:rsidP="00C255D1">
      <w:r>
        <w:t>Mieux valait la manger</w:t>
      </w:r>
      <w:r w:rsidR="00B2673C">
        <w:t>.</w:t>
      </w:r>
    </w:p>
    <w:p w14:paraId="2E01B5FF" w14:textId="20CF6A16" w:rsidR="00C255D1" w:rsidRDefault="00C255D1" w:rsidP="00C255D1"/>
    <w:p w14:paraId="585D3E7C" w14:textId="5D8CC569" w:rsidR="00C255D1" w:rsidRPr="00E055BD" w:rsidRDefault="00C255D1" w:rsidP="00C65E39">
      <w:pPr>
        <w:pStyle w:val="Auteur"/>
      </w:pPr>
      <w:r>
        <w:t>Maurice Carême</w:t>
      </w:r>
    </w:p>
    <w:p w14:paraId="7ACD5123" w14:textId="43756976" w:rsidR="008B1D48" w:rsidRDefault="00CA0A14" w:rsidP="008B1D48">
      <w:pPr>
        <w:pStyle w:val="Notation"/>
      </w:pPr>
      <w:r>
        <w:tab/>
      </w:r>
      <w:r>
        <w:tab/>
      </w:r>
      <w:r>
        <w:tab/>
        <w:t>12 points</w:t>
      </w:r>
    </w:p>
    <w:p w14:paraId="31AEB85B" w14:textId="77777777" w:rsidR="008B1D48" w:rsidRDefault="008B1D48" w:rsidP="008B1D48">
      <w:pPr>
        <w:pStyle w:val="Titre1"/>
      </w:pPr>
      <w:r w:rsidRPr="00635364">
        <w:t>La pomme</w:t>
      </w:r>
    </w:p>
    <w:p w14:paraId="16E352A7" w14:textId="77777777" w:rsidR="008B1D48" w:rsidRDefault="008B1D48" w:rsidP="008B1D48">
      <w:r>
        <w:t>Une pomme rubiconde</w:t>
      </w:r>
    </w:p>
    <w:p w14:paraId="29E6911C" w14:textId="223AEE84" w:rsidR="008B1D48" w:rsidRDefault="008B1D48" w:rsidP="008B1D48">
      <w:r w:rsidRPr="00635364">
        <w:t>Se pavanait</w:t>
      </w:r>
      <w:r w:rsidR="00B2673C">
        <w:t xml:space="preserve">, </w:t>
      </w:r>
      <w:r>
        <w:t>proclamant</w:t>
      </w:r>
    </w:p>
    <w:p w14:paraId="14344A2A" w14:textId="77777777" w:rsidR="00B2673C" w:rsidRDefault="008B1D48" w:rsidP="008B1D48">
      <w:r w:rsidRPr="00635364">
        <w:t>Qu</w:t>
      </w:r>
      <w:r w:rsidR="00B2673C">
        <w:t>’</w:t>
      </w:r>
      <w:r w:rsidRPr="00635364">
        <w:t>elle était le plus beau de tous les fruits du monde</w:t>
      </w:r>
      <w:r w:rsidR="00B2673C">
        <w:t>,</w:t>
      </w:r>
    </w:p>
    <w:p w14:paraId="034F8B93" w14:textId="77777777" w:rsidR="00B2673C" w:rsidRDefault="008B1D48" w:rsidP="008B1D48">
      <w:r w:rsidRPr="00635364">
        <w:t>Le plus tendre</w:t>
      </w:r>
      <w:r w:rsidR="00B2673C">
        <w:t xml:space="preserve">, </w:t>
      </w:r>
      <w:r w:rsidRPr="00635364">
        <w:t>le plus charmant</w:t>
      </w:r>
      <w:r w:rsidR="00B2673C">
        <w:t>,</w:t>
      </w:r>
    </w:p>
    <w:p w14:paraId="74F7F252" w14:textId="77777777" w:rsidR="00B2673C" w:rsidRDefault="008B1D48" w:rsidP="008B1D48">
      <w:r w:rsidRPr="00635364">
        <w:t>Le plus sucré</w:t>
      </w:r>
      <w:r w:rsidR="00B2673C">
        <w:t xml:space="preserve">, </w:t>
      </w:r>
      <w:r w:rsidRPr="00635364">
        <w:t>le plus suave</w:t>
      </w:r>
      <w:r w:rsidR="00B2673C">
        <w:t>,</w:t>
      </w:r>
    </w:p>
    <w:p w14:paraId="0C072B43" w14:textId="77777777" w:rsidR="00B2673C" w:rsidRDefault="008B1D48" w:rsidP="008B1D48">
      <w:r w:rsidRPr="00635364">
        <w:t>Ni la mangue</w:t>
      </w:r>
      <w:r w:rsidR="00B2673C">
        <w:t xml:space="preserve">, </w:t>
      </w:r>
      <w:r w:rsidRPr="00635364">
        <w:t>ni l</w:t>
      </w:r>
      <w:r w:rsidR="00B2673C">
        <w:t>’</w:t>
      </w:r>
      <w:r w:rsidRPr="00635364">
        <w:t>agave</w:t>
      </w:r>
      <w:r w:rsidR="00B2673C">
        <w:t>,</w:t>
      </w:r>
    </w:p>
    <w:p w14:paraId="68C34AC7" w14:textId="77777777" w:rsidR="00B2673C" w:rsidRDefault="008B1D48" w:rsidP="008B1D48">
      <w:r w:rsidRPr="00635364">
        <w:t>Le melon délicieux</w:t>
      </w:r>
      <w:r w:rsidR="00B2673C">
        <w:t>,</w:t>
      </w:r>
    </w:p>
    <w:p w14:paraId="4F1C3E23" w14:textId="77777777" w:rsidR="00B2673C" w:rsidRDefault="008B1D48" w:rsidP="008B1D48">
      <w:r w:rsidRPr="00635364">
        <w:t>Ni l</w:t>
      </w:r>
      <w:r w:rsidR="00B2673C">
        <w:t>’</w:t>
      </w:r>
      <w:r w:rsidRPr="00635364">
        <w:t>ananas</w:t>
      </w:r>
      <w:r w:rsidR="00B2673C">
        <w:t xml:space="preserve">, </w:t>
      </w:r>
      <w:r w:rsidRPr="00635364">
        <w:t>ni l</w:t>
      </w:r>
      <w:r w:rsidR="00B2673C">
        <w:t>’</w:t>
      </w:r>
      <w:r w:rsidRPr="00635364">
        <w:t>orange</w:t>
      </w:r>
      <w:r w:rsidR="00B2673C">
        <w:t>,</w:t>
      </w:r>
    </w:p>
    <w:p w14:paraId="25B84B24" w14:textId="69D297F3" w:rsidR="008B1D48" w:rsidRDefault="008B1D48" w:rsidP="008B1D48">
      <w:r w:rsidRPr="00635364">
        <w:t>Aucun des fruits que l</w:t>
      </w:r>
      <w:r w:rsidR="00B2673C">
        <w:t>’</w:t>
      </w:r>
      <w:r>
        <w:t>on mange</w:t>
      </w:r>
    </w:p>
    <w:p w14:paraId="01AB12F5" w14:textId="77777777" w:rsidR="00B2673C" w:rsidRDefault="008B1D48" w:rsidP="008B1D48">
      <w:r w:rsidRPr="00635364">
        <w:t>Sous l</w:t>
      </w:r>
      <w:r w:rsidR="00B2673C">
        <w:t>’</w:t>
      </w:r>
      <w:r w:rsidRPr="00635364">
        <w:t>un ou l</w:t>
      </w:r>
      <w:r w:rsidR="00B2673C">
        <w:t>’</w:t>
      </w:r>
      <w:r w:rsidRPr="00635364">
        <w:t>autre des cieux</w:t>
      </w:r>
      <w:r w:rsidR="00B2673C">
        <w:t>,</w:t>
      </w:r>
    </w:p>
    <w:p w14:paraId="4617BEE4" w14:textId="77777777" w:rsidR="00B2673C" w:rsidRDefault="008B1D48" w:rsidP="008B1D48">
      <w:r w:rsidRPr="00635364">
        <w:t>Ni la rouge sapotille</w:t>
      </w:r>
      <w:r w:rsidR="00B2673C">
        <w:t>,</w:t>
      </w:r>
    </w:p>
    <w:p w14:paraId="4249C313" w14:textId="4532BA09" w:rsidR="008B1D48" w:rsidRPr="00635364" w:rsidRDefault="008B1D48" w:rsidP="008B1D48">
      <w:r w:rsidRPr="00635364">
        <w:t>La fraise</w:t>
      </w:r>
      <w:r w:rsidR="00B2673C">
        <w:t xml:space="preserve">, </w:t>
      </w:r>
      <w:r w:rsidRPr="00635364">
        <w:t>ni la myrtille</w:t>
      </w:r>
    </w:p>
    <w:p w14:paraId="1564AAEF" w14:textId="77777777" w:rsidR="00B2673C" w:rsidRDefault="008B1D48" w:rsidP="008B1D48">
      <w:r w:rsidRPr="00635364">
        <w:t>N</w:t>
      </w:r>
      <w:r w:rsidR="00B2673C">
        <w:t>’</w:t>
      </w:r>
      <w:r w:rsidRPr="00635364">
        <w:t>avait sa chair exquise et sa vive</w:t>
      </w:r>
      <w:r>
        <w:t xml:space="preserve"> </w:t>
      </w:r>
      <w:r w:rsidRPr="00635364">
        <w:t>couleur</w:t>
      </w:r>
      <w:r w:rsidR="00B2673C">
        <w:t>.</w:t>
      </w:r>
    </w:p>
    <w:p w14:paraId="15EAD9D1" w14:textId="77777777" w:rsidR="00B2673C" w:rsidRDefault="008B1D48" w:rsidP="008B1D48">
      <w:r w:rsidRPr="00635364">
        <w:t>On ne pourrait jamais lui trouver une sœur</w:t>
      </w:r>
      <w:r w:rsidR="00B2673C">
        <w:t>.</w:t>
      </w:r>
    </w:p>
    <w:p w14:paraId="7C1D3C86" w14:textId="23A1EC16" w:rsidR="008B1D48" w:rsidRDefault="008B1D48" w:rsidP="008B1D48">
      <w:r w:rsidRPr="00635364">
        <w:t>La bri</w:t>
      </w:r>
      <w:r>
        <w:t>se répandait alentour son arôme</w:t>
      </w:r>
    </w:p>
    <w:p w14:paraId="5DDF1BDA" w14:textId="77777777" w:rsidR="00B2673C" w:rsidRDefault="008B1D48" w:rsidP="008B1D48">
      <w:r w:rsidRPr="00635364">
        <w:t>Et sa pourpre éclatait sur le feuillage vert</w:t>
      </w:r>
      <w:r w:rsidR="00B2673C">
        <w:t>.</w:t>
      </w:r>
    </w:p>
    <w:p w14:paraId="284ED3C0" w14:textId="01DB8738" w:rsidR="008B1D48" w:rsidRPr="00635364" w:rsidRDefault="008B1D48" w:rsidP="008B1D48">
      <w:r w:rsidRPr="00635364">
        <w:t>Oui</w:t>
      </w:r>
      <w:r w:rsidR="00B2673C">
        <w:t xml:space="preserve">, </w:t>
      </w:r>
      <w:r w:rsidRPr="00635364">
        <w:t>c</w:t>
      </w:r>
      <w:r w:rsidR="00B2673C">
        <w:t>’</w:t>
      </w:r>
      <w:r w:rsidRPr="00635364">
        <w:t>est vrai</w:t>
      </w:r>
      <w:r w:rsidR="00B2673C">
        <w:t xml:space="preserve">, </w:t>
      </w:r>
      <w:r w:rsidRPr="00635364">
        <w:t>c</w:t>
      </w:r>
      <w:r w:rsidR="00B2673C">
        <w:t>’</w:t>
      </w:r>
      <w:r w:rsidRPr="00635364">
        <w:t>est bien vrai</w:t>
      </w:r>
      <w:r w:rsidR="00B2673C">
        <w:t xml:space="preserve"> ! </w:t>
      </w:r>
      <w:r w:rsidRPr="00635364">
        <w:t>dit un tout petit vers</w:t>
      </w:r>
    </w:p>
    <w:p w14:paraId="53C4F942" w14:textId="77777777" w:rsidR="00B2673C" w:rsidRDefault="008B1D48" w:rsidP="008B1D48">
      <w:r w:rsidRPr="00635364">
        <w:t>Blotti dans le creux de la pomme</w:t>
      </w:r>
      <w:r w:rsidR="00B2673C">
        <w:t>.</w:t>
      </w:r>
    </w:p>
    <w:p w14:paraId="66653BA1" w14:textId="5A8C4F24" w:rsidR="008B1D48" w:rsidRPr="00635364" w:rsidRDefault="008B1D48" w:rsidP="008B1D48">
      <w:pPr>
        <w:pStyle w:val="Auteur"/>
      </w:pPr>
      <w:r>
        <w:t>Pierre Gamarra</w:t>
      </w:r>
    </w:p>
    <w:p w14:paraId="54AD6C79" w14:textId="7AF5A0FB" w:rsidR="008B1D48" w:rsidRPr="00863F01" w:rsidRDefault="00CA0A14" w:rsidP="008B1D48">
      <w:pPr>
        <w:pStyle w:val="Notation"/>
      </w:pPr>
      <w:bookmarkStart w:id="114" w:name="bookmark128"/>
      <w:r>
        <w:tab/>
      </w:r>
      <w:r>
        <w:tab/>
      </w:r>
      <w:r>
        <w:tab/>
        <w:t>12 points</w:t>
      </w:r>
    </w:p>
    <w:p w14:paraId="1C2747C2" w14:textId="77777777" w:rsidR="008B1D48" w:rsidRPr="00863F01" w:rsidRDefault="008B1D48" w:rsidP="008B1D48">
      <w:pPr>
        <w:pStyle w:val="Titre1"/>
      </w:pPr>
      <w:r w:rsidRPr="00863F01">
        <w:t>La fourmi et la cigale</w:t>
      </w:r>
    </w:p>
    <w:bookmarkEnd w:id="114"/>
    <w:p w14:paraId="29F8A33D" w14:textId="43A1B832" w:rsidR="008B1D48" w:rsidRDefault="008B1D48" w:rsidP="008B1D48">
      <w:r w:rsidRPr="00863F01">
        <w:t>Une fourmi fait l</w:t>
      </w:r>
      <w:r w:rsidR="00B2673C">
        <w:t>’</w:t>
      </w:r>
      <w:r>
        <w:t>ascension</w:t>
      </w:r>
    </w:p>
    <w:p w14:paraId="429B12C2" w14:textId="3F213337" w:rsidR="008B1D48" w:rsidRDefault="008B1D48" w:rsidP="008B1D48">
      <w:r>
        <w:t>D</w:t>
      </w:r>
      <w:r w:rsidR="00B2673C">
        <w:t>’</w:t>
      </w:r>
      <w:r>
        <w:t>une herbe flexible</w:t>
      </w:r>
    </w:p>
    <w:p w14:paraId="522B6DC6" w14:textId="77777777" w:rsidR="008B1D48" w:rsidRDefault="008B1D48" w:rsidP="008B1D48">
      <w:r>
        <w:t>E</w:t>
      </w:r>
      <w:r w:rsidRPr="00863F01">
        <w:t>lle ne se rend pas compte</w:t>
      </w:r>
    </w:p>
    <w:p w14:paraId="671F21D7" w14:textId="77777777" w:rsidR="008B1D48" w:rsidRDefault="008B1D48" w:rsidP="008B1D48">
      <w:r>
        <w:t>D</w:t>
      </w:r>
      <w:r w:rsidRPr="00863F01">
        <w:t>e la difficulté de son entreprise</w:t>
      </w:r>
    </w:p>
    <w:p w14:paraId="306217F0" w14:textId="77777777" w:rsidR="008B1D48" w:rsidRPr="00863F01" w:rsidRDefault="008B1D48" w:rsidP="008B1D48"/>
    <w:p w14:paraId="3E3D1C11" w14:textId="32346444" w:rsidR="008B1D48" w:rsidRDefault="008B1D48" w:rsidP="008B1D48">
      <w:r>
        <w:t>E</w:t>
      </w:r>
      <w:r w:rsidRPr="00863F01">
        <w:t>lle s</w:t>
      </w:r>
      <w:r w:rsidR="00B2673C">
        <w:t>’</w:t>
      </w:r>
      <w:r w:rsidRPr="00863F01">
        <w:t>obstine la pauvrette</w:t>
      </w:r>
    </w:p>
    <w:p w14:paraId="496A95C3" w14:textId="77777777" w:rsidR="008B1D48" w:rsidRDefault="008B1D48" w:rsidP="008B1D48">
      <w:r>
        <w:t>Dans son dessein délirant</w:t>
      </w:r>
    </w:p>
    <w:p w14:paraId="19002EA9" w14:textId="121E15BE" w:rsidR="008B1D48" w:rsidRDefault="008B1D48" w:rsidP="008B1D48">
      <w:r>
        <w:t>P</w:t>
      </w:r>
      <w:r w:rsidRPr="00863F01">
        <w:t>our elle c</w:t>
      </w:r>
      <w:r w:rsidR="00B2673C">
        <w:t>’</w:t>
      </w:r>
      <w:r w:rsidRPr="00863F01">
        <w:t>est un Eve</w:t>
      </w:r>
      <w:r>
        <w:t>rest</w:t>
      </w:r>
    </w:p>
    <w:p w14:paraId="370AD48C" w14:textId="2F607D50" w:rsidR="008B1D48" w:rsidRDefault="008B1D48" w:rsidP="008B1D48">
      <w:r>
        <w:t>P</w:t>
      </w:r>
      <w:r w:rsidRPr="00863F01">
        <w:t>our elle c</w:t>
      </w:r>
      <w:r w:rsidR="00B2673C">
        <w:t>’</w:t>
      </w:r>
      <w:r w:rsidRPr="00863F01">
        <w:t>est un Mont-Blanc</w:t>
      </w:r>
    </w:p>
    <w:p w14:paraId="3588DFD1" w14:textId="77777777" w:rsidR="008B1D48" w:rsidRPr="00863F01" w:rsidRDefault="008B1D48" w:rsidP="008B1D48"/>
    <w:p w14:paraId="5EFF3069" w14:textId="77777777" w:rsidR="008B1D48" w:rsidRDefault="008B1D48" w:rsidP="008B1D48">
      <w:r>
        <w:t>C</w:t>
      </w:r>
      <w:r w:rsidRPr="00863F01">
        <w:t>e qui devait arriver arrive</w:t>
      </w:r>
    </w:p>
    <w:p w14:paraId="7EF12407" w14:textId="77777777" w:rsidR="008B1D48" w:rsidRDefault="008B1D48" w:rsidP="008B1D48">
      <w:r>
        <w:t>E</w:t>
      </w:r>
      <w:r w:rsidRPr="00863F01">
        <w:t>lle choit patatratement</w:t>
      </w:r>
    </w:p>
    <w:p w14:paraId="0400125D" w14:textId="77777777" w:rsidR="008B1D48" w:rsidRDefault="008B1D48" w:rsidP="008B1D48">
      <w:r>
        <w:t>U</w:t>
      </w:r>
      <w:r w:rsidRPr="00863F01">
        <w:t>ne cigale la reçoit dans ses bras</w:t>
      </w:r>
    </w:p>
    <w:p w14:paraId="11CD29F8" w14:textId="77777777" w:rsidR="008B1D48" w:rsidRDefault="008B1D48" w:rsidP="008B1D48">
      <w:r>
        <w:t>B</w:t>
      </w:r>
      <w:r w:rsidRPr="00863F01">
        <w:t>ien gentiment</w:t>
      </w:r>
    </w:p>
    <w:p w14:paraId="06CFBAB5" w14:textId="77777777" w:rsidR="008B1D48" w:rsidRPr="00863F01" w:rsidRDefault="008B1D48" w:rsidP="008B1D48"/>
    <w:p w14:paraId="6A3A5A4A" w14:textId="51B7389C" w:rsidR="008B1D48" w:rsidRDefault="00B2673C" w:rsidP="008B1D48">
      <w:r>
        <w:t>« </w:t>
      </w:r>
      <w:r w:rsidR="008B1D48">
        <w:t>E</w:t>
      </w:r>
      <w:r w:rsidR="008B1D48" w:rsidRPr="00863F01">
        <w:t>h dit-elle point n</w:t>
      </w:r>
      <w:r>
        <w:t>’</w:t>
      </w:r>
      <w:r w:rsidR="008B1D48" w:rsidRPr="00863F01">
        <w:t>est la saison</w:t>
      </w:r>
    </w:p>
    <w:p w14:paraId="3FA929EF" w14:textId="77777777" w:rsidR="00B2673C" w:rsidRDefault="008B1D48" w:rsidP="008B1D48">
      <w:r w:rsidRPr="00863F01">
        <w:t>des sports alpinistes</w:t>
      </w:r>
    </w:p>
    <w:p w14:paraId="05E5CEB8" w14:textId="51F5040C" w:rsidR="00B2673C" w:rsidRDefault="00B2673C" w:rsidP="008B1D48">
      <w:r>
        <w:t>(</w:t>
      </w:r>
      <w:r w:rsidR="008B1D48" w:rsidRPr="00863F01">
        <w:t>vous ne vous êtes pas fait mal j</w:t>
      </w:r>
      <w:r>
        <w:t>’</w:t>
      </w:r>
      <w:r w:rsidR="008B1D48" w:rsidRPr="00863F01">
        <w:t>espère</w:t>
      </w:r>
      <w:r>
        <w:t> ?)</w:t>
      </w:r>
    </w:p>
    <w:p w14:paraId="5A829026" w14:textId="01ED4111" w:rsidR="008B1D48" w:rsidRPr="00863F01" w:rsidRDefault="008B1D48" w:rsidP="008B1D48">
      <w:r w:rsidRPr="00863F01">
        <w:t>et maintenant dansons dansons une bourrée ou une matchiche</w:t>
      </w:r>
      <w:r w:rsidR="00B2673C">
        <w:t>. »</w:t>
      </w:r>
    </w:p>
    <w:p w14:paraId="5DE0DCFE" w14:textId="7C063760" w:rsidR="008B1D48" w:rsidRDefault="008B1D48" w:rsidP="008B1D48">
      <w:pPr>
        <w:pStyle w:val="Auteur"/>
      </w:pPr>
      <w:r w:rsidRPr="00863F01">
        <w:t>Raymond Queneau</w:t>
      </w:r>
    </w:p>
    <w:p w14:paraId="05735FC1" w14:textId="77777777" w:rsidR="00120167" w:rsidRPr="00863F01" w:rsidRDefault="00120167" w:rsidP="00120167">
      <w:pPr>
        <w:pStyle w:val="Notation"/>
      </w:pPr>
      <w:r>
        <w:tab/>
      </w:r>
      <w:r>
        <w:tab/>
      </w:r>
      <w:r>
        <w:tab/>
        <w:t>12 points</w:t>
      </w:r>
    </w:p>
    <w:p w14:paraId="658EBCD4" w14:textId="77777777" w:rsidR="00120167" w:rsidRDefault="00120167" w:rsidP="00120167">
      <w:pPr>
        <w:pStyle w:val="Titre1"/>
      </w:pPr>
      <w:r>
        <w:t>La Cigale et la Fourmi</w:t>
      </w:r>
    </w:p>
    <w:p w14:paraId="2FEF0262" w14:textId="1B84F8A2" w:rsidR="00120167" w:rsidRDefault="00120167" w:rsidP="00120167">
      <w:r>
        <w:t>La Cigale</w:t>
      </w:r>
      <w:r w:rsidR="00B2673C">
        <w:t xml:space="preserve">, </w:t>
      </w:r>
      <w:r>
        <w:t>ayant chanté</w:t>
      </w:r>
    </w:p>
    <w:p w14:paraId="5CEF44B9" w14:textId="77777777" w:rsidR="00B2673C" w:rsidRDefault="00120167" w:rsidP="00120167">
      <w:r>
        <w:t>Tout l</w:t>
      </w:r>
      <w:r w:rsidR="00B2673C">
        <w:t>’</w:t>
      </w:r>
      <w:r>
        <w:t>été</w:t>
      </w:r>
      <w:r w:rsidR="00B2673C">
        <w:t>,</w:t>
      </w:r>
    </w:p>
    <w:p w14:paraId="1E91837E" w14:textId="57B1D96E" w:rsidR="00120167" w:rsidRDefault="00120167" w:rsidP="00120167">
      <w:r>
        <w:t>Se trouva fort dépourvue</w:t>
      </w:r>
    </w:p>
    <w:p w14:paraId="2751D0BC" w14:textId="77777777" w:rsidR="00B2673C" w:rsidRDefault="00120167" w:rsidP="00120167">
      <w:r>
        <w:t>Quand la bise fut venue</w:t>
      </w:r>
      <w:r w:rsidR="00B2673C">
        <w:t> :</w:t>
      </w:r>
    </w:p>
    <w:p w14:paraId="550B323A" w14:textId="58649FC3" w:rsidR="00120167" w:rsidRDefault="00120167" w:rsidP="00120167">
      <w:r>
        <w:t>Pas un seul petit morceau</w:t>
      </w:r>
    </w:p>
    <w:p w14:paraId="4E653D66" w14:textId="77777777" w:rsidR="00B2673C" w:rsidRDefault="00120167" w:rsidP="00120167">
      <w:r>
        <w:t>De mouche ou de vermisseau</w:t>
      </w:r>
      <w:r w:rsidR="00B2673C">
        <w:t>.</w:t>
      </w:r>
    </w:p>
    <w:p w14:paraId="7B80E855" w14:textId="7673AA9D" w:rsidR="00120167" w:rsidRDefault="00120167" w:rsidP="00120167">
      <w:r>
        <w:t>Elle alla crier famine</w:t>
      </w:r>
    </w:p>
    <w:p w14:paraId="4BA40879" w14:textId="77777777" w:rsidR="00B2673C" w:rsidRDefault="00120167" w:rsidP="00120167">
      <w:r>
        <w:t>Chez la Fourmi sa voisine</w:t>
      </w:r>
      <w:r w:rsidR="00B2673C">
        <w:t>,</w:t>
      </w:r>
    </w:p>
    <w:p w14:paraId="7EF05FA7" w14:textId="1DD33BA6" w:rsidR="00120167" w:rsidRDefault="00120167" w:rsidP="00120167">
      <w:r>
        <w:t>La priant de lui prêter</w:t>
      </w:r>
    </w:p>
    <w:p w14:paraId="669276E9" w14:textId="77777777" w:rsidR="00120167" w:rsidRDefault="00120167" w:rsidP="00120167">
      <w:r>
        <w:t>Quelque grain pour subsister</w:t>
      </w:r>
    </w:p>
    <w:p w14:paraId="531BDBE4" w14:textId="77777777" w:rsidR="00B2673C" w:rsidRDefault="00120167" w:rsidP="00120167">
      <w:r>
        <w:t>Jusqu</w:t>
      </w:r>
      <w:r w:rsidR="00B2673C">
        <w:t>’</w:t>
      </w:r>
      <w:r>
        <w:t>à la saison nouvelle</w:t>
      </w:r>
      <w:r w:rsidR="00B2673C">
        <w:t>.</w:t>
      </w:r>
    </w:p>
    <w:p w14:paraId="16117F7E" w14:textId="77777777" w:rsidR="00B2673C" w:rsidRDefault="00B2673C" w:rsidP="00120167">
      <w:r>
        <w:t>« </w:t>
      </w:r>
      <w:r w:rsidR="00120167">
        <w:t>Je vous paierai</w:t>
      </w:r>
      <w:r>
        <w:t xml:space="preserve">, </w:t>
      </w:r>
      <w:r w:rsidR="00120167">
        <w:t>lui dit-elle</w:t>
      </w:r>
      <w:r>
        <w:t>,</w:t>
      </w:r>
    </w:p>
    <w:p w14:paraId="031F7542" w14:textId="77777777" w:rsidR="00B2673C" w:rsidRDefault="00120167" w:rsidP="00120167">
      <w:r>
        <w:t>Avant l</w:t>
      </w:r>
      <w:r w:rsidR="00B2673C">
        <w:t>’</w:t>
      </w:r>
      <w:r>
        <w:t>oût</w:t>
      </w:r>
      <w:r w:rsidR="00B2673C">
        <w:t xml:space="preserve">, </w:t>
      </w:r>
      <w:r>
        <w:t>foi d</w:t>
      </w:r>
      <w:r w:rsidR="00B2673C">
        <w:t>’</w:t>
      </w:r>
      <w:r>
        <w:t>animal</w:t>
      </w:r>
      <w:r w:rsidR="00B2673C">
        <w:t>,</w:t>
      </w:r>
    </w:p>
    <w:p w14:paraId="60735ECE" w14:textId="30AD4AE8" w:rsidR="00120167" w:rsidRDefault="00120167" w:rsidP="00120167">
      <w:r>
        <w:t>Intérêt et principal</w:t>
      </w:r>
      <w:r w:rsidR="00B2673C">
        <w:t>. »</w:t>
      </w:r>
    </w:p>
    <w:p w14:paraId="1750DCCD" w14:textId="77777777" w:rsidR="00B2673C" w:rsidRDefault="00120167" w:rsidP="00120167">
      <w:r>
        <w:t>La Fourmi n</w:t>
      </w:r>
      <w:r w:rsidR="00B2673C">
        <w:t>’</w:t>
      </w:r>
      <w:r>
        <w:t>est pas prêteuse</w:t>
      </w:r>
      <w:r w:rsidR="00B2673C">
        <w:t> ;</w:t>
      </w:r>
    </w:p>
    <w:p w14:paraId="4ABF9383" w14:textId="77777777" w:rsidR="00B2673C" w:rsidRDefault="00120167" w:rsidP="00120167">
      <w:r>
        <w:t>C</w:t>
      </w:r>
      <w:r w:rsidR="00B2673C">
        <w:t>’</w:t>
      </w:r>
      <w:r>
        <w:t>est là son moindre défaut</w:t>
      </w:r>
      <w:r w:rsidR="00B2673C">
        <w:t>.</w:t>
      </w:r>
    </w:p>
    <w:p w14:paraId="76C07D09" w14:textId="77777777" w:rsidR="00B2673C" w:rsidRDefault="00B2673C" w:rsidP="00120167">
      <w:r>
        <w:t>« </w:t>
      </w:r>
      <w:r w:rsidR="00120167">
        <w:t>Que faisiez-vous au temps chaud</w:t>
      </w:r>
      <w:r>
        <w:t> ?</w:t>
      </w:r>
    </w:p>
    <w:p w14:paraId="79A29F5A" w14:textId="77777777" w:rsidR="00B2673C" w:rsidRDefault="00120167" w:rsidP="00120167">
      <w:r>
        <w:t>Dit-elle à cette emprunteuse</w:t>
      </w:r>
      <w:r w:rsidR="00B2673C">
        <w:t>.</w:t>
      </w:r>
    </w:p>
    <w:p w14:paraId="2DFB8EC7" w14:textId="77777777" w:rsidR="00C65E39" w:rsidRDefault="00B2673C" w:rsidP="00120167">
      <w:r>
        <w:t>— </w:t>
      </w:r>
      <w:r w:rsidR="00120167">
        <w:t>Nuit et jour à tout venant</w:t>
      </w:r>
    </w:p>
    <w:p w14:paraId="059AE8CC" w14:textId="0CA268F5" w:rsidR="00B2673C" w:rsidRDefault="00C65E39" w:rsidP="00120167">
      <w:r>
        <w:t>J</w:t>
      </w:r>
      <w:r w:rsidR="00120167">
        <w:t>e chantais</w:t>
      </w:r>
      <w:r w:rsidR="00B2673C">
        <w:t>,</w:t>
      </w:r>
      <w:r>
        <w:t xml:space="preserve"> </w:t>
      </w:r>
      <w:r w:rsidR="00120167">
        <w:t>ne vous déplaise</w:t>
      </w:r>
      <w:r w:rsidR="00B2673C">
        <w:t>.</w:t>
      </w:r>
    </w:p>
    <w:p w14:paraId="0445E029" w14:textId="39707F7C" w:rsidR="00B2673C" w:rsidRDefault="00B2673C" w:rsidP="00120167">
      <w:r>
        <w:t>— </w:t>
      </w:r>
      <w:r w:rsidR="00120167">
        <w:t>Vous chantiez</w:t>
      </w:r>
      <w:r>
        <w:t xml:space="preserve"> ? </w:t>
      </w:r>
      <w:r w:rsidR="00120167">
        <w:t>j</w:t>
      </w:r>
      <w:r>
        <w:t>’</w:t>
      </w:r>
      <w:r w:rsidR="00120167">
        <w:t>en suis fort aise</w:t>
      </w:r>
      <w:r w:rsidR="00C65E39">
        <w:t>.</w:t>
      </w:r>
    </w:p>
    <w:p w14:paraId="5B2CF0C7" w14:textId="21EC60AF" w:rsidR="00120167" w:rsidRDefault="00120167" w:rsidP="00120167">
      <w:r>
        <w:t>Eh bien</w:t>
      </w:r>
      <w:r w:rsidR="00B2673C">
        <w:t xml:space="preserve"> ! </w:t>
      </w:r>
      <w:r>
        <w:t>dansez maintenant</w:t>
      </w:r>
      <w:r w:rsidR="00B2673C">
        <w:t>. »</w:t>
      </w:r>
    </w:p>
    <w:p w14:paraId="158763DA" w14:textId="661DD623" w:rsidR="00120167" w:rsidRPr="00863F01" w:rsidRDefault="00120167" w:rsidP="00120167">
      <w:pPr>
        <w:pStyle w:val="Auteur"/>
      </w:pPr>
      <w:r>
        <w:t>Jean de La Fontaine</w:t>
      </w:r>
    </w:p>
    <w:p w14:paraId="168AD84A" w14:textId="4F889986" w:rsidR="008B1D48" w:rsidRPr="00863F01" w:rsidRDefault="00CA0A14" w:rsidP="008B1D48">
      <w:pPr>
        <w:pStyle w:val="Notation"/>
      </w:pPr>
      <w:r>
        <w:tab/>
      </w:r>
      <w:r>
        <w:tab/>
      </w:r>
      <w:r>
        <w:tab/>
        <w:t>12 points</w:t>
      </w:r>
    </w:p>
    <w:p w14:paraId="67984474" w14:textId="35BED4CC" w:rsidR="008B1D48" w:rsidRPr="00863F01" w:rsidRDefault="008B1D48" w:rsidP="008B1D48">
      <w:pPr>
        <w:pStyle w:val="Titre1"/>
      </w:pPr>
      <w:r w:rsidRPr="00863F01">
        <w:t>L</w:t>
      </w:r>
      <w:r w:rsidR="00B2673C">
        <w:t>’</w:t>
      </w:r>
      <w:r w:rsidRPr="00863F01">
        <w:t>averse</w:t>
      </w:r>
    </w:p>
    <w:p w14:paraId="57871179" w14:textId="77777777" w:rsidR="008B1D48" w:rsidRDefault="008B1D48" w:rsidP="008B1D48">
      <w:r>
        <w:t>Un arbre tremble sous le vent</w:t>
      </w:r>
    </w:p>
    <w:p w14:paraId="2D277868" w14:textId="77777777" w:rsidR="00B2673C" w:rsidRDefault="008B1D48" w:rsidP="008B1D48">
      <w:r w:rsidRPr="00863F01">
        <w:t>Les volets claquent</w:t>
      </w:r>
      <w:r w:rsidR="00B2673C">
        <w:t>.</w:t>
      </w:r>
    </w:p>
    <w:p w14:paraId="2401980C" w14:textId="77777777" w:rsidR="00B2673C" w:rsidRDefault="008B1D48" w:rsidP="008B1D48">
      <w:r w:rsidRPr="00863F01">
        <w:t>Comme il a plu</w:t>
      </w:r>
      <w:r w:rsidR="00B2673C">
        <w:t xml:space="preserve">, </w:t>
      </w:r>
      <w:r w:rsidRPr="00863F01">
        <w:t>l</w:t>
      </w:r>
      <w:r w:rsidR="00B2673C">
        <w:t>’</w:t>
      </w:r>
      <w:r w:rsidRPr="00863F01">
        <w:t>eau fait des flaques</w:t>
      </w:r>
      <w:r w:rsidR="00B2673C">
        <w:t>.</w:t>
      </w:r>
    </w:p>
    <w:p w14:paraId="496D0E24" w14:textId="1E0E41DE" w:rsidR="008B1D48" w:rsidRPr="00863F01" w:rsidRDefault="008B1D48" w:rsidP="008B1D48"/>
    <w:p w14:paraId="77C4458E" w14:textId="77777777" w:rsidR="008B1D48" w:rsidRDefault="008B1D48" w:rsidP="008B1D48">
      <w:r w:rsidRPr="00863F01">
        <w:t>Des feuilles volent sous le vent</w:t>
      </w:r>
    </w:p>
    <w:p w14:paraId="5F1FBD49" w14:textId="77777777" w:rsidR="00B2673C" w:rsidRDefault="008B1D48" w:rsidP="008B1D48">
      <w:r w:rsidRPr="00863F01">
        <w:t>Qui les disperse</w:t>
      </w:r>
      <w:r w:rsidR="00B2673C">
        <w:t>.</w:t>
      </w:r>
    </w:p>
    <w:p w14:paraId="5DC46708" w14:textId="77777777" w:rsidR="00B2673C" w:rsidRDefault="008B1D48" w:rsidP="008B1D48">
      <w:r w:rsidRPr="00863F01">
        <w:t>Et</w:t>
      </w:r>
      <w:r w:rsidR="00B2673C">
        <w:t xml:space="preserve">, </w:t>
      </w:r>
      <w:r w:rsidRPr="00863F01">
        <w:t>brusquement</w:t>
      </w:r>
      <w:r w:rsidR="00B2673C">
        <w:t xml:space="preserve">, </w:t>
      </w:r>
      <w:r w:rsidRPr="00863F01">
        <w:t>il pleut à verse</w:t>
      </w:r>
      <w:r w:rsidR="00B2673C">
        <w:t>.</w:t>
      </w:r>
    </w:p>
    <w:p w14:paraId="6CF2227E" w14:textId="6DC5F13B" w:rsidR="008B1D48" w:rsidRPr="00863F01" w:rsidRDefault="008B1D48" w:rsidP="008B1D48"/>
    <w:p w14:paraId="376F48C9" w14:textId="77777777" w:rsidR="00B2673C" w:rsidRDefault="008B1D48" w:rsidP="008B1D48">
      <w:r w:rsidRPr="00863F01">
        <w:t>Le jour décroit</w:t>
      </w:r>
      <w:r w:rsidR="00B2673C">
        <w:t>.</w:t>
      </w:r>
    </w:p>
    <w:p w14:paraId="589DE305" w14:textId="07CBFB2B" w:rsidR="008B1D48" w:rsidRPr="00863F01" w:rsidRDefault="008B1D48" w:rsidP="008B1D48">
      <w:r w:rsidRPr="00863F01">
        <w:t>Sur l</w:t>
      </w:r>
      <w:r w:rsidR="00B2673C">
        <w:t>’</w:t>
      </w:r>
      <w:r w:rsidRPr="00863F01">
        <w:t>horizon qui diminue</w:t>
      </w:r>
    </w:p>
    <w:p w14:paraId="3C1B1AC5" w14:textId="77777777" w:rsidR="008B1D48" w:rsidRPr="00863F01" w:rsidRDefault="008B1D48" w:rsidP="008B1D48">
      <w:r>
        <w:t>J</w:t>
      </w:r>
      <w:r w:rsidRPr="00863F01">
        <w:t>e vois la silhouette nue</w:t>
      </w:r>
    </w:p>
    <w:p w14:paraId="1D344976" w14:textId="77777777" w:rsidR="00B2673C" w:rsidRDefault="008B1D48" w:rsidP="008B1D48">
      <w:r w:rsidRPr="00863F01">
        <w:t>D</w:t>
      </w:r>
      <w:r w:rsidR="00B2673C">
        <w:t>’</w:t>
      </w:r>
      <w:r w:rsidRPr="00863F01">
        <w:t>un clocher mince avec sa croix</w:t>
      </w:r>
      <w:r w:rsidR="00B2673C">
        <w:t>.</w:t>
      </w:r>
    </w:p>
    <w:p w14:paraId="5EDA8005" w14:textId="0EDF07A0" w:rsidR="008B1D48" w:rsidRPr="00863F01" w:rsidRDefault="008B1D48" w:rsidP="008B1D48"/>
    <w:p w14:paraId="1E5F8444" w14:textId="77777777" w:rsidR="00B2673C" w:rsidRDefault="008B1D48" w:rsidP="008B1D48">
      <w:r w:rsidRPr="00863F01">
        <w:t>Dans le silence</w:t>
      </w:r>
      <w:r w:rsidR="00B2673C">
        <w:t>,</w:t>
      </w:r>
    </w:p>
    <w:p w14:paraId="338DF32C" w14:textId="77777777" w:rsidR="00B2673C" w:rsidRDefault="008B1D48" w:rsidP="008B1D48">
      <w:r w:rsidRPr="00863F01">
        <w:t>J</w:t>
      </w:r>
      <w:r w:rsidR="00B2673C">
        <w:t>’</w:t>
      </w:r>
      <w:r w:rsidRPr="00863F01">
        <w:t>entends la cloche d</w:t>
      </w:r>
      <w:r w:rsidR="00B2673C">
        <w:t>’</w:t>
      </w:r>
      <w:r w:rsidRPr="00863F01">
        <w:t>un couvent</w:t>
      </w:r>
      <w:r w:rsidR="00B2673C">
        <w:t>.</w:t>
      </w:r>
    </w:p>
    <w:p w14:paraId="0AC3090F" w14:textId="4B4BBC91" w:rsidR="008B1D48" w:rsidRDefault="008B1D48" w:rsidP="008B1D48">
      <w:r w:rsidRPr="00863F01">
        <w:t>Elle s</w:t>
      </w:r>
      <w:r w:rsidR="00B2673C">
        <w:t>’</w:t>
      </w:r>
      <w:r w:rsidRPr="00863F01">
        <w:t>élève</w:t>
      </w:r>
      <w:r w:rsidR="00B2673C">
        <w:t xml:space="preserve">, </w:t>
      </w:r>
      <w:r w:rsidRPr="00863F01">
        <w:t>elle s</w:t>
      </w:r>
      <w:r w:rsidR="00B2673C">
        <w:t>’</w:t>
      </w:r>
      <w:r w:rsidRPr="00863F01">
        <w:t>élance</w:t>
      </w:r>
    </w:p>
    <w:p w14:paraId="716F3157" w14:textId="77777777" w:rsidR="00B2673C" w:rsidRDefault="008B1D48" w:rsidP="008B1D48">
      <w:r w:rsidRPr="00863F01">
        <w:t>Et puis retombe avec le vent</w:t>
      </w:r>
      <w:r w:rsidR="00B2673C">
        <w:t>.</w:t>
      </w:r>
    </w:p>
    <w:p w14:paraId="501D6796" w14:textId="215FC0AB" w:rsidR="008B1D48" w:rsidRPr="00863F01" w:rsidRDefault="008B1D48" w:rsidP="008B1D48"/>
    <w:p w14:paraId="131BCD45" w14:textId="77777777" w:rsidR="008B1D48" w:rsidRDefault="008B1D48" w:rsidP="008B1D48">
      <w:r w:rsidRPr="00863F01">
        <w:t>Un arbre que le vent traverse</w:t>
      </w:r>
    </w:p>
    <w:p w14:paraId="2C9E997F" w14:textId="77777777" w:rsidR="008B1D48" w:rsidRDefault="008B1D48" w:rsidP="008B1D48">
      <w:r w:rsidRPr="00863F01">
        <w:t>Geint doucement</w:t>
      </w:r>
    </w:p>
    <w:p w14:paraId="5B737746" w14:textId="77777777" w:rsidR="008B1D48" w:rsidRDefault="008B1D48" w:rsidP="008B1D48">
      <w:r w:rsidRPr="00863F01">
        <w:t>Comme une floue et molle averse</w:t>
      </w:r>
    </w:p>
    <w:p w14:paraId="3A3A44FE" w14:textId="77777777" w:rsidR="00B2673C" w:rsidRDefault="008B1D48" w:rsidP="008B1D48">
      <w:r w:rsidRPr="00863F01">
        <w:t>Qui s</w:t>
      </w:r>
      <w:r w:rsidR="00B2673C">
        <w:t>’</w:t>
      </w:r>
      <w:r w:rsidRPr="00863F01">
        <w:t>enfle et tombe à tout moment</w:t>
      </w:r>
      <w:r w:rsidR="00B2673C">
        <w:t>.</w:t>
      </w:r>
    </w:p>
    <w:p w14:paraId="41F330BA" w14:textId="451E65F5" w:rsidR="008B1D48" w:rsidRPr="00863F01" w:rsidRDefault="008B1D48" w:rsidP="008B1D48">
      <w:pPr>
        <w:pStyle w:val="Auteur"/>
      </w:pPr>
      <w:r w:rsidRPr="00863F01">
        <w:t>Francis Carco</w:t>
      </w:r>
    </w:p>
    <w:p w14:paraId="29A11F5F" w14:textId="4A4A4661" w:rsidR="008B1D48" w:rsidRPr="00AD1A58" w:rsidRDefault="00CA0A14" w:rsidP="008B1D48">
      <w:pPr>
        <w:pStyle w:val="Notation"/>
      </w:pPr>
      <w:r>
        <w:tab/>
      </w:r>
      <w:r>
        <w:tab/>
      </w:r>
      <w:r>
        <w:tab/>
        <w:t>12 points</w:t>
      </w:r>
    </w:p>
    <w:p w14:paraId="253D4426" w14:textId="77777777" w:rsidR="008B1D48" w:rsidRPr="00AD1A58" w:rsidRDefault="008B1D48" w:rsidP="008B1D48">
      <w:pPr>
        <w:pStyle w:val="Titre1"/>
      </w:pPr>
      <w:r w:rsidRPr="00AD1A58">
        <w:t>Amitié</w:t>
      </w:r>
    </w:p>
    <w:p w14:paraId="3A6C27F8" w14:textId="22755B94" w:rsidR="008B1D48" w:rsidRPr="00AD1A58" w:rsidRDefault="008B1D48" w:rsidP="008B1D48">
      <w:r w:rsidRPr="00AD1A58">
        <w:t>Ce qui est beau</w:t>
      </w:r>
      <w:r w:rsidR="00B2673C">
        <w:t xml:space="preserve">, </w:t>
      </w:r>
      <w:r w:rsidRPr="00AD1A58">
        <w:t>c</w:t>
      </w:r>
      <w:r w:rsidR="00B2673C">
        <w:t>’</w:t>
      </w:r>
      <w:r w:rsidRPr="00AD1A58">
        <w:t>est un visage</w:t>
      </w:r>
    </w:p>
    <w:p w14:paraId="6246177A" w14:textId="073F7D55" w:rsidR="008B1D48" w:rsidRPr="00AD1A58" w:rsidRDefault="008B1D48" w:rsidP="008B1D48">
      <w:r w:rsidRPr="00AD1A58">
        <w:t>Ce qui est beau</w:t>
      </w:r>
      <w:r w:rsidR="00B2673C">
        <w:t xml:space="preserve">, </w:t>
      </w:r>
      <w:r w:rsidRPr="00AD1A58">
        <w:t>c</w:t>
      </w:r>
      <w:r w:rsidR="00B2673C">
        <w:t>’</w:t>
      </w:r>
      <w:r w:rsidRPr="00AD1A58">
        <w:t>est l</w:t>
      </w:r>
      <w:r w:rsidR="00B2673C">
        <w:t>’</w:t>
      </w:r>
      <w:r w:rsidRPr="00AD1A58">
        <w:t>amitié</w:t>
      </w:r>
    </w:p>
    <w:p w14:paraId="35FFA0FA" w14:textId="0CBE4DDF" w:rsidR="008B1D48" w:rsidRPr="00AD1A58" w:rsidRDefault="008B1D48" w:rsidP="008B1D48">
      <w:r w:rsidRPr="00AD1A58">
        <w:t>Une robe qui s</w:t>
      </w:r>
      <w:r w:rsidR="00B2673C">
        <w:t>’</w:t>
      </w:r>
      <w:r w:rsidRPr="00AD1A58">
        <w:t>en va un peu plus loin et volage</w:t>
      </w:r>
    </w:p>
    <w:p w14:paraId="17C54DB1" w14:textId="77777777" w:rsidR="00B2673C" w:rsidRDefault="008B1D48" w:rsidP="008B1D48">
      <w:r w:rsidRPr="00AD1A58">
        <w:t>Laisse autour d</w:t>
      </w:r>
      <w:r w:rsidR="00B2673C">
        <w:t>’</w:t>
      </w:r>
      <w:r w:rsidRPr="00AD1A58">
        <w:t>elle les oiseaux gazouiller</w:t>
      </w:r>
      <w:r w:rsidR="00B2673C">
        <w:t>.</w:t>
      </w:r>
    </w:p>
    <w:p w14:paraId="70E5CECD" w14:textId="6C4E6D55" w:rsidR="008B1D48" w:rsidRPr="00AD1A58" w:rsidRDefault="008B1D48" w:rsidP="008B1D48"/>
    <w:p w14:paraId="3B3B7653" w14:textId="4A40A53F" w:rsidR="008B1D48" w:rsidRPr="00AD1A58" w:rsidRDefault="008B1D48" w:rsidP="008B1D48">
      <w:r w:rsidRPr="00AD1A58">
        <w:t>Ce qui est beau</w:t>
      </w:r>
      <w:r w:rsidR="00B2673C">
        <w:t xml:space="preserve">, </w:t>
      </w:r>
      <w:r w:rsidRPr="00AD1A58">
        <w:t>c</w:t>
      </w:r>
      <w:r w:rsidR="00B2673C">
        <w:t>’</w:t>
      </w:r>
      <w:r w:rsidRPr="00AD1A58">
        <w:t>est le passage</w:t>
      </w:r>
    </w:p>
    <w:p w14:paraId="73371EB3" w14:textId="60A27954" w:rsidR="008B1D48" w:rsidRPr="00AD1A58" w:rsidRDefault="008B1D48" w:rsidP="008B1D48">
      <w:r w:rsidRPr="00AD1A58">
        <w:t>De la brume à l</w:t>
      </w:r>
      <w:r w:rsidR="00B2673C">
        <w:t>’</w:t>
      </w:r>
      <w:r w:rsidRPr="00AD1A58">
        <w:t>aurore et du cep au raisin</w:t>
      </w:r>
    </w:p>
    <w:p w14:paraId="24A19CFC" w14:textId="58A0EEE5" w:rsidR="008B1D48" w:rsidRPr="00AD1A58" w:rsidRDefault="008B1D48" w:rsidP="008B1D48">
      <w:r w:rsidRPr="00AD1A58">
        <w:t>Ce qui est beau</w:t>
      </w:r>
      <w:r w:rsidR="00B2673C">
        <w:t xml:space="preserve">, </w:t>
      </w:r>
      <w:r w:rsidRPr="00AD1A58">
        <w:t>c</w:t>
      </w:r>
      <w:r w:rsidR="00B2673C">
        <w:t>’</w:t>
      </w:r>
      <w:r w:rsidRPr="00AD1A58">
        <w:t>est le ramage</w:t>
      </w:r>
    </w:p>
    <w:p w14:paraId="50201FB8" w14:textId="77777777" w:rsidR="00B2673C" w:rsidRDefault="008B1D48" w:rsidP="008B1D48">
      <w:r w:rsidRPr="00AD1A58">
        <w:t>Car tout ce qui vit sur la terre est du bien</w:t>
      </w:r>
      <w:r w:rsidR="00B2673C">
        <w:t>.</w:t>
      </w:r>
    </w:p>
    <w:p w14:paraId="72E85A28" w14:textId="647AA530" w:rsidR="008B1D48" w:rsidRPr="00AD1A58" w:rsidRDefault="008B1D48" w:rsidP="008B1D48"/>
    <w:p w14:paraId="56D7A917" w14:textId="762D2459" w:rsidR="008B1D48" w:rsidRDefault="008B1D48" w:rsidP="008B1D48">
      <w:r w:rsidRPr="00AD1A58">
        <w:t>Ce qui est beau</w:t>
      </w:r>
      <w:r w:rsidR="00B2673C">
        <w:t xml:space="preserve">, </w:t>
      </w:r>
      <w:r w:rsidRPr="00AD1A58">
        <w:t>c</w:t>
      </w:r>
      <w:r w:rsidR="00B2673C">
        <w:t>’</w:t>
      </w:r>
      <w:r>
        <w:t>est tout le monde</w:t>
      </w:r>
    </w:p>
    <w:p w14:paraId="2A7EBB3D" w14:textId="53D26EA8" w:rsidR="008B1D48" w:rsidRDefault="008B1D48" w:rsidP="008B1D48">
      <w:r w:rsidRPr="00AD1A58">
        <w:t>Ce qui est beau</w:t>
      </w:r>
      <w:r w:rsidR="00B2673C">
        <w:t xml:space="preserve">, </w:t>
      </w:r>
      <w:r w:rsidRPr="00AD1A58">
        <w:t>c</w:t>
      </w:r>
      <w:r w:rsidR="00B2673C">
        <w:t>’</w:t>
      </w:r>
      <w:r w:rsidRPr="00AD1A58">
        <w:t>est les filets</w:t>
      </w:r>
    </w:p>
    <w:p w14:paraId="5AE1CB81" w14:textId="5AB56428" w:rsidR="008B1D48" w:rsidRPr="00AD1A58" w:rsidRDefault="008B1D48" w:rsidP="008B1D48">
      <w:r w:rsidRPr="00AD1A58">
        <w:t>Du pêcheur qui s</w:t>
      </w:r>
      <w:r w:rsidR="00B2673C">
        <w:t>’</w:t>
      </w:r>
      <w:r w:rsidRPr="00AD1A58">
        <w:t>en va près des rives profondes</w:t>
      </w:r>
    </w:p>
    <w:p w14:paraId="7C8582F0" w14:textId="77777777" w:rsidR="00B2673C" w:rsidRDefault="008B1D48" w:rsidP="008B1D48">
      <w:r w:rsidRPr="00AD1A58">
        <w:t>Cueillir la sardine et le nacre des fées</w:t>
      </w:r>
      <w:r w:rsidR="00B2673C">
        <w:t>.</w:t>
      </w:r>
    </w:p>
    <w:p w14:paraId="433DBCBF" w14:textId="3E69D10C" w:rsidR="008B1D48" w:rsidRPr="00AD1A58" w:rsidRDefault="008B1D48" w:rsidP="008B1D48"/>
    <w:p w14:paraId="327ED1F7" w14:textId="7D935B0D" w:rsidR="008B1D48" w:rsidRDefault="008B1D48" w:rsidP="008B1D48">
      <w:r w:rsidRPr="00AD1A58">
        <w:t>Ce qui est beau</w:t>
      </w:r>
      <w:r w:rsidR="00B2673C">
        <w:t xml:space="preserve">, </w:t>
      </w:r>
      <w:r w:rsidRPr="00AD1A58">
        <w:t>c</w:t>
      </w:r>
      <w:r w:rsidR="00B2673C">
        <w:t>’</w:t>
      </w:r>
      <w:r w:rsidRPr="00AD1A58">
        <w:t>est comme une onde</w:t>
      </w:r>
    </w:p>
    <w:p w14:paraId="4649BDC2" w14:textId="2D8C1B41" w:rsidR="008B1D48" w:rsidRDefault="008B1D48" w:rsidP="008B1D48">
      <w:r w:rsidRPr="00AD1A58">
        <w:t>La marche en avant de l</w:t>
      </w:r>
      <w:r w:rsidR="00B2673C">
        <w:t>’</w:t>
      </w:r>
      <w:r w:rsidRPr="00AD1A58">
        <w:t>homme et l</w:t>
      </w:r>
      <w:r w:rsidR="00B2673C">
        <w:t>’</w:t>
      </w:r>
      <w:r w:rsidRPr="00AD1A58">
        <w:t>été</w:t>
      </w:r>
    </w:p>
    <w:p w14:paraId="1F6ADB28" w14:textId="77777777" w:rsidR="00B2673C" w:rsidRDefault="008B1D48" w:rsidP="008B1D48">
      <w:r w:rsidRPr="00AD1A58">
        <w:t>Qui revient tous les jours car toujours il triomphe</w:t>
      </w:r>
      <w:r w:rsidR="00B2673C">
        <w:t>.</w:t>
      </w:r>
    </w:p>
    <w:p w14:paraId="20505587" w14:textId="77777777" w:rsidR="00B2673C" w:rsidRDefault="008B1D48" w:rsidP="008B1D48">
      <w:r w:rsidRPr="00AD1A58">
        <w:t>Ce qui est beau</w:t>
      </w:r>
      <w:r w:rsidR="00B2673C">
        <w:t xml:space="preserve">, </w:t>
      </w:r>
      <w:r w:rsidRPr="00AD1A58">
        <w:t>c</w:t>
      </w:r>
      <w:r w:rsidR="00B2673C">
        <w:t>’</w:t>
      </w:r>
      <w:r w:rsidRPr="00AD1A58">
        <w:t>est l</w:t>
      </w:r>
      <w:r w:rsidR="00B2673C">
        <w:t>’</w:t>
      </w:r>
      <w:r w:rsidRPr="00AD1A58">
        <w:t>amitié</w:t>
      </w:r>
      <w:r w:rsidR="00B2673C">
        <w:t>.</w:t>
      </w:r>
    </w:p>
    <w:p w14:paraId="763CADC7" w14:textId="35EEAC2F" w:rsidR="008B1D48" w:rsidRPr="005A045E" w:rsidRDefault="008B1D48" w:rsidP="008B1D48">
      <w:pPr>
        <w:pStyle w:val="Auteur"/>
      </w:pPr>
      <w:r w:rsidRPr="005A045E">
        <w:t>Jean-Pierre Voidiès</w:t>
      </w:r>
    </w:p>
    <w:p w14:paraId="10E391CC" w14:textId="67636D11" w:rsidR="008B1D48" w:rsidRPr="005A045E" w:rsidRDefault="00CA0A14" w:rsidP="008B1D48">
      <w:pPr>
        <w:pStyle w:val="Notation"/>
      </w:pPr>
      <w:bookmarkStart w:id="115" w:name="bookmark150"/>
      <w:r>
        <w:tab/>
      </w:r>
      <w:r>
        <w:tab/>
      </w:r>
      <w:r>
        <w:tab/>
        <w:t>12 points</w:t>
      </w:r>
    </w:p>
    <w:p w14:paraId="055D052C" w14:textId="77777777" w:rsidR="008B1D48" w:rsidRPr="005A045E" w:rsidRDefault="008B1D48" w:rsidP="008B1D48">
      <w:pPr>
        <w:pStyle w:val="Titre1"/>
      </w:pPr>
      <w:r w:rsidRPr="005A045E">
        <w:t>Grammaire</w:t>
      </w:r>
    </w:p>
    <w:bookmarkEnd w:id="115"/>
    <w:p w14:paraId="5C9C1617" w14:textId="77777777" w:rsidR="008B1D48" w:rsidRDefault="008B1D48" w:rsidP="008B1D48">
      <w:r w:rsidRPr="005A045E">
        <w:t>Peut-être et toujours peut-être</w:t>
      </w:r>
    </w:p>
    <w:p w14:paraId="6B085788" w14:textId="301646FD" w:rsidR="008B1D48" w:rsidRDefault="008B1D48" w:rsidP="008B1D48">
      <w:r w:rsidRPr="005A045E">
        <w:t>adverbes que vous m</w:t>
      </w:r>
      <w:r w:rsidR="00B2673C">
        <w:t>’</w:t>
      </w:r>
      <w:r w:rsidRPr="005A045E">
        <w:t>ennuyez</w:t>
      </w:r>
    </w:p>
    <w:p w14:paraId="3A12DAD1" w14:textId="77777777" w:rsidR="008B1D48" w:rsidRDefault="008B1D48" w:rsidP="008B1D48">
      <w:r w:rsidRPr="005A045E">
        <w:t>avec vos presque et presque pas</w:t>
      </w:r>
    </w:p>
    <w:p w14:paraId="006158AD" w14:textId="77777777" w:rsidR="008B1D48" w:rsidRDefault="008B1D48" w:rsidP="008B1D48">
      <w:r w:rsidRPr="005A045E">
        <w:t>quand fleurissent les apostrophes</w:t>
      </w:r>
    </w:p>
    <w:p w14:paraId="319382AC" w14:textId="77777777" w:rsidR="008B1D48" w:rsidRPr="005A045E" w:rsidRDefault="008B1D48" w:rsidP="008B1D48"/>
    <w:p w14:paraId="0308BF34" w14:textId="77777777" w:rsidR="008B1D48" w:rsidRDefault="008B1D48" w:rsidP="008B1D48">
      <w:r w:rsidRPr="005A045E">
        <w:t>Et vous points et virgules</w:t>
      </w:r>
    </w:p>
    <w:p w14:paraId="019BF108" w14:textId="77777777" w:rsidR="008B1D48" w:rsidRDefault="008B1D48" w:rsidP="008B1D48">
      <w:r w:rsidRPr="005A045E">
        <w:t>qui grouillez dans les viviers</w:t>
      </w:r>
    </w:p>
    <w:p w14:paraId="567A69CB" w14:textId="77777777" w:rsidR="008B1D48" w:rsidRDefault="008B1D48" w:rsidP="008B1D48">
      <w:r w:rsidRPr="005A045E">
        <w:t>où nagent les subjonctifs</w:t>
      </w:r>
    </w:p>
    <w:p w14:paraId="31396FD3" w14:textId="77777777" w:rsidR="008B1D48" w:rsidRDefault="008B1D48" w:rsidP="008B1D48">
      <w:r w:rsidRPr="005A045E">
        <w:t>je vous empaquète vous ficelle</w:t>
      </w:r>
    </w:p>
    <w:p w14:paraId="0383CBA5" w14:textId="77777777" w:rsidR="008B1D48" w:rsidRPr="005A045E" w:rsidRDefault="008B1D48" w:rsidP="008B1D48"/>
    <w:p w14:paraId="7228322F" w14:textId="77777777" w:rsidR="008B1D48" w:rsidRDefault="008B1D48" w:rsidP="008B1D48">
      <w:r w:rsidRPr="005A045E">
        <w:t>Soyez maudits paragraphes</w:t>
      </w:r>
    </w:p>
    <w:p w14:paraId="0B1A2C97" w14:textId="700B4333" w:rsidR="008B1D48" w:rsidRDefault="008B1D48" w:rsidP="008B1D48">
      <w:r w:rsidRPr="005A045E">
        <w:t>pour que les prophéties s</w:t>
      </w:r>
      <w:r w:rsidR="00B2673C">
        <w:t>’</w:t>
      </w:r>
      <w:r w:rsidRPr="005A045E">
        <w:t>accomplissent</w:t>
      </w:r>
    </w:p>
    <w:p w14:paraId="062D458C" w14:textId="77777777" w:rsidR="008B1D48" w:rsidRDefault="008B1D48" w:rsidP="008B1D48">
      <w:r w:rsidRPr="005A045E">
        <w:t>bâtards honteux des grammairiens</w:t>
      </w:r>
    </w:p>
    <w:p w14:paraId="11D1B12D" w14:textId="77777777" w:rsidR="008B1D48" w:rsidRDefault="008B1D48" w:rsidP="008B1D48">
      <w:r w:rsidRPr="005A045E">
        <w:t>et mauvais joueurs de syntaxe</w:t>
      </w:r>
    </w:p>
    <w:p w14:paraId="3486D05C" w14:textId="77777777" w:rsidR="008B1D48" w:rsidRPr="005A045E" w:rsidRDefault="008B1D48" w:rsidP="008B1D48"/>
    <w:p w14:paraId="32F41810" w14:textId="77777777" w:rsidR="008B1D48" w:rsidRDefault="008B1D48" w:rsidP="008B1D48">
      <w:r w:rsidRPr="005A045E">
        <w:t>Sucez vos impératifs</w:t>
      </w:r>
    </w:p>
    <w:p w14:paraId="594BF1F5" w14:textId="77777777" w:rsidR="008B1D48" w:rsidRDefault="008B1D48" w:rsidP="008B1D48">
      <w:r w:rsidRPr="005A045E">
        <w:t>et laissez-nous dormir</w:t>
      </w:r>
    </w:p>
    <w:p w14:paraId="518E1D2B" w14:textId="77777777" w:rsidR="008B1D48" w:rsidRDefault="008B1D48" w:rsidP="008B1D48">
      <w:r w:rsidRPr="005A045E">
        <w:t>une bonne fois</w:t>
      </w:r>
    </w:p>
    <w:p w14:paraId="5401DA4E" w14:textId="45BFA42B" w:rsidR="008B1D48" w:rsidRPr="005A045E" w:rsidRDefault="008B1D48" w:rsidP="008B1D48">
      <w:r w:rsidRPr="005A045E">
        <w:t>c</w:t>
      </w:r>
      <w:r w:rsidR="00B2673C">
        <w:t>’</w:t>
      </w:r>
      <w:r w:rsidRPr="005A045E">
        <w:t>est la nuit et la canicule</w:t>
      </w:r>
    </w:p>
    <w:p w14:paraId="6620BA73" w14:textId="77777777" w:rsidR="008B1D48" w:rsidRPr="005A045E" w:rsidRDefault="008B1D48" w:rsidP="008B1D48">
      <w:pPr>
        <w:pStyle w:val="Auteur"/>
      </w:pPr>
      <w:r w:rsidRPr="005A045E">
        <w:t>Philippe Soupault</w:t>
      </w:r>
    </w:p>
    <w:p w14:paraId="109DBEFF" w14:textId="5F788056" w:rsidR="008B1D48" w:rsidRPr="0061034D" w:rsidRDefault="00CA0A14" w:rsidP="008B1D48">
      <w:pPr>
        <w:pStyle w:val="Notation"/>
      </w:pPr>
      <w:bookmarkStart w:id="116" w:name="bookmark151"/>
      <w:r>
        <w:tab/>
      </w:r>
      <w:r>
        <w:tab/>
      </w:r>
      <w:r>
        <w:tab/>
        <w:t>12 points</w:t>
      </w:r>
    </w:p>
    <w:p w14:paraId="0EB501B9" w14:textId="67E019C8" w:rsidR="008B1D48" w:rsidRPr="0061034D" w:rsidRDefault="008B1D48" w:rsidP="008B1D48">
      <w:pPr>
        <w:pStyle w:val="Titre1"/>
      </w:pPr>
      <w:r w:rsidRPr="0061034D">
        <w:t>L</w:t>
      </w:r>
      <w:r w:rsidR="00B2673C">
        <w:t>’</w:t>
      </w:r>
      <w:r w:rsidRPr="0061034D">
        <w:t>orage</w:t>
      </w:r>
    </w:p>
    <w:bookmarkEnd w:id="116"/>
    <w:p w14:paraId="6BB1B3A6" w14:textId="77777777" w:rsidR="00B2673C" w:rsidRDefault="008B1D48" w:rsidP="008B1D48">
      <w:r w:rsidRPr="0061034D">
        <w:t>Chaque arbre est immobile</w:t>
      </w:r>
      <w:r w:rsidR="00B2673C">
        <w:t xml:space="preserve">, </w:t>
      </w:r>
      <w:r w:rsidRPr="0061034D">
        <w:t>attentif à tout bruit</w:t>
      </w:r>
      <w:r w:rsidR="00B2673C">
        <w:t>.</w:t>
      </w:r>
    </w:p>
    <w:p w14:paraId="6870B0F2" w14:textId="2704515A" w:rsidR="008B1D48" w:rsidRDefault="008B1D48" w:rsidP="008B1D48">
      <w:r w:rsidRPr="0061034D">
        <w:t>Même le peuplier tremblant retient son souffle</w:t>
      </w:r>
    </w:p>
    <w:p w14:paraId="464133D1" w14:textId="3B73275A" w:rsidR="008B1D48" w:rsidRDefault="008B1D48" w:rsidP="008B1D48">
      <w:r w:rsidRPr="0061034D">
        <w:t>L</w:t>
      </w:r>
      <w:r w:rsidR="00B2673C">
        <w:t>’</w:t>
      </w:r>
      <w:r w:rsidRPr="0061034D">
        <w:t>air pèse sur le dos des collines</w:t>
      </w:r>
      <w:r w:rsidR="00B2673C">
        <w:t xml:space="preserve">, </w:t>
      </w:r>
      <w:r>
        <w:t>il luit</w:t>
      </w:r>
    </w:p>
    <w:p w14:paraId="7F1B8A19" w14:textId="77777777" w:rsidR="00B2673C" w:rsidRDefault="008B1D48" w:rsidP="008B1D48">
      <w:r w:rsidRPr="0061034D">
        <w:t>Comme un métal incandescent et l</w:t>
      </w:r>
      <w:r w:rsidR="00B2673C">
        <w:t>’</w:t>
      </w:r>
      <w:r w:rsidRPr="0061034D">
        <w:t>heure essouffle</w:t>
      </w:r>
      <w:r w:rsidR="00B2673C">
        <w:t>.</w:t>
      </w:r>
    </w:p>
    <w:p w14:paraId="61C8F6DD" w14:textId="2C276A08" w:rsidR="008B1D48" w:rsidRPr="0061034D" w:rsidRDefault="008B1D48" w:rsidP="008B1D48"/>
    <w:p w14:paraId="75B36F5F" w14:textId="77777777" w:rsidR="008B1D48" w:rsidRPr="0061034D" w:rsidRDefault="008B1D48" w:rsidP="008B1D48">
      <w:r w:rsidRPr="0061034D">
        <w:t>Les moineaux buissonniers se sont tous dispersés</w:t>
      </w:r>
    </w:p>
    <w:p w14:paraId="00AE88C2" w14:textId="77777777" w:rsidR="00B2673C" w:rsidRDefault="008B1D48" w:rsidP="008B1D48">
      <w:r w:rsidRPr="0061034D">
        <w:t>Avec le vol aigu et les cris d</w:t>
      </w:r>
      <w:r w:rsidR="00B2673C">
        <w:t>’</w:t>
      </w:r>
      <w:r w:rsidRPr="0061034D">
        <w:t>hirondelles</w:t>
      </w:r>
      <w:r w:rsidR="00B2673C">
        <w:t>,</w:t>
      </w:r>
    </w:p>
    <w:p w14:paraId="35B35E5B" w14:textId="77777777" w:rsidR="00B2673C" w:rsidRDefault="008B1D48" w:rsidP="008B1D48">
      <w:r w:rsidRPr="0061034D">
        <w:t>Et des mouettes vont</w:t>
      </w:r>
      <w:r w:rsidR="00B2673C">
        <w:t xml:space="preserve">, </w:t>
      </w:r>
      <w:r w:rsidRPr="0061034D">
        <w:t>trainant leurs larges ailes</w:t>
      </w:r>
      <w:r w:rsidR="00B2673C">
        <w:t>,</w:t>
      </w:r>
    </w:p>
    <w:p w14:paraId="13489BA5" w14:textId="77777777" w:rsidR="00B2673C" w:rsidRDefault="008B1D48" w:rsidP="008B1D48">
      <w:r w:rsidRPr="0061034D">
        <w:t>Dans l</w:t>
      </w:r>
      <w:r w:rsidR="00B2673C">
        <w:t>’</w:t>
      </w:r>
      <w:r w:rsidRPr="0061034D">
        <w:t>air lourd à gravir et lourd à traverser</w:t>
      </w:r>
      <w:r w:rsidR="00B2673C">
        <w:t>.</w:t>
      </w:r>
    </w:p>
    <w:p w14:paraId="5B694BEF" w14:textId="54A9DB22" w:rsidR="008B1D48" w:rsidRPr="0061034D" w:rsidRDefault="008B1D48" w:rsidP="008B1D48"/>
    <w:p w14:paraId="7192FE31" w14:textId="33338CA6" w:rsidR="008B1D48" w:rsidRPr="0061034D" w:rsidRDefault="008B1D48" w:rsidP="008B1D48">
      <w:r w:rsidRPr="0061034D">
        <w:t>L</w:t>
      </w:r>
      <w:r w:rsidR="00B2673C">
        <w:t>’</w:t>
      </w:r>
      <w:r w:rsidRPr="0061034D">
        <w:t>éclair qui brille au loin semble une brusque entaille</w:t>
      </w:r>
    </w:p>
    <w:p w14:paraId="04E977F6" w14:textId="77777777" w:rsidR="00B2673C" w:rsidRDefault="008B1D48" w:rsidP="008B1D48">
      <w:r w:rsidRPr="0061034D">
        <w:t>Et</w:t>
      </w:r>
      <w:r w:rsidR="00B2673C">
        <w:t xml:space="preserve">, </w:t>
      </w:r>
      <w:r w:rsidRPr="0061034D">
        <w:t>tandis que hennit un cheval de labour</w:t>
      </w:r>
      <w:r w:rsidR="00B2673C">
        <w:t>,</w:t>
      </w:r>
    </w:p>
    <w:p w14:paraId="27E3DB65" w14:textId="2F23A123" w:rsidR="008B1D48" w:rsidRDefault="008B1D48" w:rsidP="008B1D48">
      <w:r w:rsidRPr="0061034D">
        <w:t>Les nuages v</w:t>
      </w:r>
      <w:r>
        <w:t>aillants qui vont à la bataille</w:t>
      </w:r>
    </w:p>
    <w:p w14:paraId="2CC73AE0" w14:textId="77777777" w:rsidR="00B2673C" w:rsidRDefault="008B1D48" w:rsidP="008B1D48">
      <w:r w:rsidRPr="0061034D">
        <w:t>Escaladent l</w:t>
      </w:r>
      <w:r w:rsidR="00B2673C">
        <w:t>’</w:t>
      </w:r>
      <w:r w:rsidRPr="0061034D">
        <w:t>azur âpre comme une tour</w:t>
      </w:r>
      <w:r w:rsidR="00B2673C">
        <w:t>.</w:t>
      </w:r>
    </w:p>
    <w:p w14:paraId="07AEFB98" w14:textId="40DE5748" w:rsidR="008B1D48" w:rsidRPr="0061034D" w:rsidRDefault="008B1D48" w:rsidP="008B1D48"/>
    <w:p w14:paraId="5EF6BBD3" w14:textId="0644CB76" w:rsidR="008B1D48" w:rsidRDefault="008B1D48" w:rsidP="008B1D48">
      <w:r w:rsidRPr="0061034D">
        <w:t>Mais soudain</w:t>
      </w:r>
      <w:r w:rsidR="00B2673C">
        <w:t xml:space="preserve">, </w:t>
      </w:r>
      <w:r w:rsidRPr="0061034D">
        <w:t>l</w:t>
      </w:r>
      <w:r w:rsidR="00B2673C">
        <w:t>’</w:t>
      </w:r>
      <w:r w:rsidRPr="0061034D">
        <w:t>arc-</w:t>
      </w:r>
      <w:r>
        <w:t>en-ciel luit comme une victoire</w:t>
      </w:r>
    </w:p>
    <w:p w14:paraId="342ED054" w14:textId="77777777" w:rsidR="00B2673C" w:rsidRDefault="008B1D48" w:rsidP="008B1D48">
      <w:r w:rsidRPr="0061034D">
        <w:t>Chaque arbre est un archer qui lance des oiseaux</w:t>
      </w:r>
      <w:r w:rsidR="00B2673C">
        <w:t>,</w:t>
      </w:r>
    </w:p>
    <w:p w14:paraId="50FEC8BB" w14:textId="77777777" w:rsidR="00B2673C" w:rsidRDefault="008B1D48" w:rsidP="008B1D48">
      <w:r w:rsidRPr="0061034D">
        <w:t>Et les nuages noirs qu</w:t>
      </w:r>
      <w:r w:rsidR="00B2673C">
        <w:t>’</w:t>
      </w:r>
      <w:r w:rsidRPr="0061034D">
        <w:t>un soleil jeune moire</w:t>
      </w:r>
      <w:r w:rsidR="00B2673C">
        <w:t>,</w:t>
      </w:r>
    </w:p>
    <w:p w14:paraId="79EB67AF" w14:textId="77777777" w:rsidR="00B2673C" w:rsidRDefault="008B1D48" w:rsidP="008B1D48">
      <w:r w:rsidRPr="0061034D">
        <w:t>Enivrés</w:t>
      </w:r>
      <w:r w:rsidR="00B2673C">
        <w:t xml:space="preserve">, </w:t>
      </w:r>
      <w:r w:rsidRPr="0061034D">
        <w:t>sont partis pour des combats nouveaux</w:t>
      </w:r>
      <w:r w:rsidR="00B2673C">
        <w:t>.</w:t>
      </w:r>
    </w:p>
    <w:p w14:paraId="69470E50" w14:textId="66F5AC99" w:rsidR="008B1D48" w:rsidRPr="0061034D" w:rsidRDefault="008B1D48" w:rsidP="008B1D48">
      <w:pPr>
        <w:pStyle w:val="Auteur"/>
      </w:pPr>
      <w:r w:rsidRPr="0061034D">
        <w:t>Jules Supervielle</w:t>
      </w:r>
    </w:p>
    <w:p w14:paraId="65FD0626" w14:textId="26A0BB22" w:rsidR="008B1D48" w:rsidRPr="005430A5" w:rsidRDefault="00CA0A14" w:rsidP="008B1D48">
      <w:pPr>
        <w:pStyle w:val="Notation"/>
      </w:pPr>
      <w:bookmarkStart w:id="117" w:name="bookmark163"/>
      <w:r>
        <w:tab/>
      </w:r>
      <w:r>
        <w:tab/>
      </w:r>
      <w:r>
        <w:tab/>
        <w:t>12 points</w:t>
      </w:r>
    </w:p>
    <w:p w14:paraId="36E1E002" w14:textId="77777777" w:rsidR="008B1D48" w:rsidRPr="005430A5" w:rsidRDefault="008B1D48" w:rsidP="008B1D48">
      <w:pPr>
        <w:pStyle w:val="Titre1"/>
      </w:pPr>
      <w:r w:rsidRPr="005430A5">
        <w:t>En dépit de mes cheveux blonds</w:t>
      </w:r>
      <w:bookmarkEnd w:id="117"/>
    </w:p>
    <w:p w14:paraId="125B7E67" w14:textId="77777777" w:rsidR="008B1D48" w:rsidRPr="005430A5" w:rsidRDefault="008B1D48" w:rsidP="008B1D48">
      <w:r w:rsidRPr="005430A5">
        <w:t>Mes frères</w:t>
      </w:r>
    </w:p>
    <w:p w14:paraId="5B0CE871" w14:textId="77777777" w:rsidR="008B1D48" w:rsidRDefault="008B1D48" w:rsidP="008B1D48">
      <w:r w:rsidRPr="005430A5">
        <w:t>En dépit de mes cheveux blonds</w:t>
      </w:r>
    </w:p>
    <w:p w14:paraId="193E2BA4" w14:textId="77777777" w:rsidR="008B1D48" w:rsidRDefault="008B1D48" w:rsidP="008B1D48">
      <w:r w:rsidRPr="005430A5">
        <w:t>Je suis asiatique</w:t>
      </w:r>
    </w:p>
    <w:p w14:paraId="011CFE56" w14:textId="77777777" w:rsidR="008B1D48" w:rsidRDefault="008B1D48" w:rsidP="008B1D48">
      <w:r w:rsidRPr="005430A5">
        <w:t>En dépit de mes yeux bleus</w:t>
      </w:r>
    </w:p>
    <w:p w14:paraId="5055CEDB" w14:textId="77777777" w:rsidR="008B1D48" w:rsidRPr="005430A5" w:rsidRDefault="008B1D48" w:rsidP="008B1D48">
      <w:r w:rsidRPr="005430A5">
        <w:t>Je suis Africain</w:t>
      </w:r>
    </w:p>
    <w:p w14:paraId="06ED8872" w14:textId="03A3DC25" w:rsidR="008B1D48" w:rsidRPr="005430A5" w:rsidRDefault="008B1D48" w:rsidP="008B1D48">
      <w:r w:rsidRPr="005430A5">
        <w:t>Chez moi</w:t>
      </w:r>
      <w:r w:rsidR="00B2673C">
        <w:t xml:space="preserve">, </w:t>
      </w:r>
      <w:r w:rsidRPr="005430A5">
        <w:t>là-bas</w:t>
      </w:r>
      <w:r w:rsidR="00B2673C">
        <w:t xml:space="preserve">, </w:t>
      </w:r>
      <w:r w:rsidRPr="005430A5">
        <w:t>les arbres n</w:t>
      </w:r>
      <w:r w:rsidR="00B2673C">
        <w:t>’</w:t>
      </w:r>
      <w:r w:rsidRPr="005430A5">
        <w:t>ont pas d</w:t>
      </w:r>
      <w:r w:rsidR="00B2673C">
        <w:t>’</w:t>
      </w:r>
      <w:r w:rsidRPr="005430A5">
        <w:t>ombre à leur pied</w:t>
      </w:r>
    </w:p>
    <w:p w14:paraId="79AAD03E" w14:textId="77777777" w:rsidR="00B2673C" w:rsidRDefault="008B1D48" w:rsidP="008B1D48">
      <w:r w:rsidRPr="005430A5">
        <w:t>Tout comme les vôtres</w:t>
      </w:r>
      <w:r w:rsidR="00B2673C">
        <w:t xml:space="preserve">, </w:t>
      </w:r>
      <w:r w:rsidRPr="005430A5">
        <w:t>là-bas</w:t>
      </w:r>
      <w:r w:rsidR="00B2673C">
        <w:t>.</w:t>
      </w:r>
    </w:p>
    <w:p w14:paraId="263B41CE" w14:textId="77777777" w:rsidR="00B2673C" w:rsidRDefault="008B1D48" w:rsidP="008B1D48">
      <w:r w:rsidRPr="005430A5">
        <w:t>Chez moi</w:t>
      </w:r>
      <w:r w:rsidR="00B2673C">
        <w:t xml:space="preserve">, </w:t>
      </w:r>
      <w:r w:rsidRPr="005430A5">
        <w:t>là-bas</w:t>
      </w:r>
      <w:r w:rsidR="00B2673C">
        <w:t xml:space="preserve">, </w:t>
      </w:r>
      <w:r w:rsidRPr="005430A5">
        <w:t>le pain quotidien est dans la gueule du lion</w:t>
      </w:r>
      <w:r w:rsidR="00B2673C">
        <w:t>.</w:t>
      </w:r>
    </w:p>
    <w:p w14:paraId="13152EED" w14:textId="707A7DDC" w:rsidR="008B1D48" w:rsidRPr="005430A5" w:rsidRDefault="008B1D48" w:rsidP="008B1D48">
      <w:r w:rsidRPr="005430A5">
        <w:t>Et les dragons sont couchés devant les fontaines</w:t>
      </w:r>
    </w:p>
    <w:p w14:paraId="2EB600AE" w14:textId="1D1CF1DF" w:rsidR="008B1D48" w:rsidRDefault="008B1D48" w:rsidP="008B1D48">
      <w:r w:rsidRPr="005430A5">
        <w:t>Et l</w:t>
      </w:r>
      <w:r w:rsidR="00B2673C">
        <w:t>’</w:t>
      </w:r>
      <w:r w:rsidRPr="005430A5">
        <w:t>on meurt chez moi avant la cinquantaine</w:t>
      </w:r>
    </w:p>
    <w:p w14:paraId="1F8F21CA" w14:textId="77777777" w:rsidR="00B2673C" w:rsidRDefault="008B1D48" w:rsidP="008B1D48">
      <w:r w:rsidRPr="005430A5">
        <w:t>Tout comme chez vous là-bas</w:t>
      </w:r>
      <w:r w:rsidR="00B2673C">
        <w:t>.</w:t>
      </w:r>
    </w:p>
    <w:p w14:paraId="4AE21669" w14:textId="1242965D" w:rsidR="008B1D48" w:rsidRDefault="008B1D48" w:rsidP="008B1D48">
      <w:r w:rsidRPr="005430A5">
        <w:t>En dépit de mes cheveux blonds</w:t>
      </w:r>
    </w:p>
    <w:p w14:paraId="3AD64F0E" w14:textId="77777777" w:rsidR="00B2673C" w:rsidRDefault="008B1D48" w:rsidP="008B1D48">
      <w:r w:rsidRPr="005430A5">
        <w:t>Je suis asiatique</w:t>
      </w:r>
      <w:r w:rsidR="00B2673C">
        <w:t>.</w:t>
      </w:r>
    </w:p>
    <w:p w14:paraId="5387EFCD" w14:textId="6B446B53" w:rsidR="008B1D48" w:rsidRDefault="008B1D48" w:rsidP="008B1D48">
      <w:r w:rsidRPr="005430A5">
        <w:t>En dépit de mes yeux bleus</w:t>
      </w:r>
    </w:p>
    <w:p w14:paraId="6CE1A7B7" w14:textId="77777777" w:rsidR="00B2673C" w:rsidRDefault="008B1D48" w:rsidP="008B1D48">
      <w:r w:rsidRPr="005430A5">
        <w:t>Je suis africain</w:t>
      </w:r>
      <w:r w:rsidR="00B2673C">
        <w:t>.</w:t>
      </w:r>
    </w:p>
    <w:p w14:paraId="37A912FD" w14:textId="77720974" w:rsidR="008B1D48" w:rsidRPr="005430A5" w:rsidRDefault="008B1D48" w:rsidP="008B1D48">
      <w:r w:rsidRPr="005430A5">
        <w:t>Quatre-vingts pour cent des miens ne savent ni lire ni écrire</w:t>
      </w:r>
    </w:p>
    <w:p w14:paraId="354CF447" w14:textId="77777777" w:rsidR="00B2673C" w:rsidRDefault="008B1D48" w:rsidP="008B1D48">
      <w:r w:rsidRPr="005430A5">
        <w:t>Et cheminant de bouche en bouche les poèmes deviennent chansons</w:t>
      </w:r>
      <w:r w:rsidR="00B2673C">
        <w:t>.</w:t>
      </w:r>
    </w:p>
    <w:p w14:paraId="788D1C51" w14:textId="5F5AB134" w:rsidR="008B1D48" w:rsidRPr="005430A5" w:rsidRDefault="008B1D48" w:rsidP="008B1D48">
      <w:r w:rsidRPr="005430A5">
        <w:t>Là-bas</w:t>
      </w:r>
      <w:r w:rsidR="00B2673C">
        <w:t xml:space="preserve">, </w:t>
      </w:r>
      <w:r w:rsidRPr="005430A5">
        <w:t>chez moi</w:t>
      </w:r>
      <w:r w:rsidR="00B2673C">
        <w:t xml:space="preserve">, </w:t>
      </w:r>
      <w:r w:rsidRPr="005430A5">
        <w:t>les poèmes deviennent drapeaux</w:t>
      </w:r>
    </w:p>
    <w:p w14:paraId="17A47FEA" w14:textId="77777777" w:rsidR="00B2673C" w:rsidRDefault="008B1D48" w:rsidP="008B1D48">
      <w:r w:rsidRPr="005430A5">
        <w:t>Tout comme chez vous</w:t>
      </w:r>
      <w:r w:rsidR="00B2673C">
        <w:t xml:space="preserve">, </w:t>
      </w:r>
      <w:r w:rsidRPr="005430A5">
        <w:t>là-bas</w:t>
      </w:r>
      <w:r w:rsidR="00B2673C">
        <w:t>.</w:t>
      </w:r>
    </w:p>
    <w:p w14:paraId="6637AD83" w14:textId="6ECBB325" w:rsidR="008B1D48" w:rsidRPr="005430A5" w:rsidRDefault="008B1D48" w:rsidP="008B1D48">
      <w:pPr>
        <w:pStyle w:val="Auteur"/>
      </w:pPr>
      <w:r w:rsidRPr="005430A5">
        <w:t>Nazim Hikmet</w:t>
      </w:r>
    </w:p>
    <w:p w14:paraId="01085628" w14:textId="348A69B7" w:rsidR="008B1D48" w:rsidRPr="00D222E0" w:rsidRDefault="00CA0A14" w:rsidP="008B1D48">
      <w:pPr>
        <w:pStyle w:val="Notation"/>
      </w:pPr>
      <w:r>
        <w:tab/>
      </w:r>
      <w:r>
        <w:tab/>
      </w:r>
      <w:r>
        <w:tab/>
        <w:t>12 points</w:t>
      </w:r>
    </w:p>
    <w:p w14:paraId="37DDEEA9" w14:textId="77777777" w:rsidR="008B1D48" w:rsidRPr="00D222E0" w:rsidRDefault="008B1D48" w:rsidP="008B1D48">
      <w:pPr>
        <w:pStyle w:val="Titre1"/>
      </w:pPr>
      <w:r w:rsidRPr="00D222E0">
        <w:t>Chanson du chat</w:t>
      </w:r>
    </w:p>
    <w:p w14:paraId="4E0A685C" w14:textId="77777777" w:rsidR="00B2673C" w:rsidRDefault="008B1D48" w:rsidP="008B1D48">
      <w:r w:rsidRPr="00D222E0">
        <w:t>Chat</w:t>
      </w:r>
      <w:r w:rsidR="00B2673C">
        <w:t xml:space="preserve">, </w:t>
      </w:r>
      <w:r w:rsidRPr="00D222E0">
        <w:t>chat</w:t>
      </w:r>
      <w:r w:rsidR="00B2673C">
        <w:t xml:space="preserve">, </w:t>
      </w:r>
      <w:r w:rsidRPr="00D222E0">
        <w:t>chat</w:t>
      </w:r>
      <w:r w:rsidR="00B2673C">
        <w:t>,</w:t>
      </w:r>
    </w:p>
    <w:p w14:paraId="67D211E0" w14:textId="2EB41806" w:rsidR="008B1D48" w:rsidRDefault="008B1D48" w:rsidP="008B1D48">
      <w:r w:rsidRPr="00D222E0">
        <w:t>Chat noir</w:t>
      </w:r>
      <w:r w:rsidR="00B2673C">
        <w:t xml:space="preserve">, </w:t>
      </w:r>
      <w:r w:rsidRPr="00D222E0">
        <w:t>chat blanc</w:t>
      </w:r>
      <w:r w:rsidR="00B2673C">
        <w:t xml:space="preserve">, </w:t>
      </w:r>
      <w:r>
        <w:t>chat gris</w:t>
      </w:r>
    </w:p>
    <w:p w14:paraId="0104A435" w14:textId="77777777" w:rsidR="008B1D48" w:rsidRDefault="008B1D48" w:rsidP="008B1D48">
      <w:r w:rsidRPr="00D222E0">
        <w:t>Charmant chat couché</w:t>
      </w:r>
    </w:p>
    <w:p w14:paraId="1EFA8820" w14:textId="77777777" w:rsidR="00B2673C" w:rsidRDefault="008B1D48" w:rsidP="008B1D48">
      <w:r w:rsidRPr="00D222E0">
        <w:t>Chat</w:t>
      </w:r>
      <w:r w:rsidR="00B2673C">
        <w:t xml:space="preserve">, </w:t>
      </w:r>
      <w:r w:rsidRPr="00D222E0">
        <w:t>chat</w:t>
      </w:r>
      <w:r w:rsidR="00B2673C">
        <w:t xml:space="preserve">, </w:t>
      </w:r>
      <w:r w:rsidRPr="00D222E0">
        <w:t>chat</w:t>
      </w:r>
      <w:r w:rsidR="00B2673C">
        <w:t>,</w:t>
      </w:r>
    </w:p>
    <w:p w14:paraId="16DBD991" w14:textId="00F70153" w:rsidR="008B1D48" w:rsidRDefault="008B1D48" w:rsidP="008B1D48">
      <w:r w:rsidRPr="00D222E0">
        <w:t>N</w:t>
      </w:r>
      <w:r w:rsidR="00B2673C">
        <w:t>’</w:t>
      </w:r>
      <w:r w:rsidRPr="00D222E0">
        <w:t>entends-tu pas les souris</w:t>
      </w:r>
    </w:p>
    <w:p w14:paraId="0B36589F" w14:textId="77777777" w:rsidR="008B1D48" w:rsidRDefault="008B1D48" w:rsidP="008B1D48">
      <w:r w:rsidRPr="00D222E0">
        <w:t>Danser à trois des entrechats</w:t>
      </w:r>
    </w:p>
    <w:p w14:paraId="6744B837" w14:textId="77777777" w:rsidR="00B2673C" w:rsidRDefault="008B1D48" w:rsidP="008B1D48">
      <w:r w:rsidRPr="00D222E0">
        <w:t>Sur le plancher</w:t>
      </w:r>
      <w:r w:rsidR="00B2673C">
        <w:t> ?</w:t>
      </w:r>
    </w:p>
    <w:p w14:paraId="09720DEC" w14:textId="77777777" w:rsidR="00B2673C" w:rsidRDefault="008B1D48" w:rsidP="008B1D48">
      <w:r w:rsidRPr="00D222E0">
        <w:t>Le bourgeois ronfle dans son lit</w:t>
      </w:r>
      <w:r w:rsidR="00B2673C">
        <w:t>,</w:t>
      </w:r>
    </w:p>
    <w:p w14:paraId="1D971216" w14:textId="77777777" w:rsidR="00B2673C" w:rsidRDefault="008B1D48" w:rsidP="008B1D48">
      <w:r w:rsidRPr="00D222E0">
        <w:t>De son bonnet de coton coiffé</w:t>
      </w:r>
      <w:r w:rsidR="00B2673C">
        <w:t>,</w:t>
      </w:r>
    </w:p>
    <w:p w14:paraId="7DEE0DDA" w14:textId="77777777" w:rsidR="00B2673C" w:rsidRDefault="008B1D48" w:rsidP="008B1D48">
      <w:r w:rsidRPr="00D222E0">
        <w:t>Et la lune regarde à la vitre</w:t>
      </w:r>
      <w:r w:rsidR="00B2673C">
        <w:t>.</w:t>
      </w:r>
    </w:p>
    <w:p w14:paraId="025C6F2D" w14:textId="77777777" w:rsidR="00B2673C" w:rsidRDefault="008B1D48" w:rsidP="008B1D48">
      <w:r w:rsidRPr="00D222E0">
        <w:t>Dansez souris</w:t>
      </w:r>
      <w:r w:rsidR="00B2673C">
        <w:t xml:space="preserve">, </w:t>
      </w:r>
      <w:r w:rsidRPr="00D222E0">
        <w:t>dansez jolies</w:t>
      </w:r>
      <w:r w:rsidR="00B2673C">
        <w:t>,</w:t>
      </w:r>
    </w:p>
    <w:p w14:paraId="4F052B34" w14:textId="3A8E5B96" w:rsidR="008B1D48" w:rsidRPr="00D222E0" w:rsidRDefault="008B1D48" w:rsidP="008B1D48">
      <w:r w:rsidRPr="00D222E0">
        <w:t>Dansez vite</w:t>
      </w:r>
    </w:p>
    <w:p w14:paraId="618FFEB0" w14:textId="77777777" w:rsidR="00B2673C" w:rsidRDefault="008B1D48" w:rsidP="008B1D48">
      <w:r w:rsidRPr="00D222E0">
        <w:t>En remuant vos fines queues de fées</w:t>
      </w:r>
      <w:r w:rsidR="00B2673C">
        <w:t>.</w:t>
      </w:r>
    </w:p>
    <w:p w14:paraId="0D7FC4F6" w14:textId="77777777" w:rsidR="00B2673C" w:rsidRDefault="008B1D48" w:rsidP="008B1D48">
      <w:r w:rsidRPr="00D222E0">
        <w:t>Dansez sans musique tout à votre aise</w:t>
      </w:r>
      <w:r w:rsidR="00B2673C">
        <w:t>,</w:t>
      </w:r>
    </w:p>
    <w:p w14:paraId="4B23302C" w14:textId="77777777" w:rsidR="00B2673C" w:rsidRDefault="008B1D48" w:rsidP="008B1D48">
      <w:r w:rsidRPr="00D222E0">
        <w:t>A pas menus et drus</w:t>
      </w:r>
      <w:r w:rsidR="00B2673C">
        <w:t>,</w:t>
      </w:r>
    </w:p>
    <w:p w14:paraId="058FF972" w14:textId="77777777" w:rsidR="00B2673C" w:rsidRDefault="008B1D48" w:rsidP="008B1D48">
      <w:r w:rsidRPr="00D222E0">
        <w:t>Au clair de lune qui vient de se lever</w:t>
      </w:r>
      <w:r w:rsidR="00B2673C">
        <w:t>,</w:t>
      </w:r>
    </w:p>
    <w:p w14:paraId="24A662BA" w14:textId="0FE2A992" w:rsidR="008B1D48" w:rsidRDefault="008B1D48" w:rsidP="008B1D48">
      <w:r w:rsidRPr="00D222E0">
        <w:t>Courez</w:t>
      </w:r>
      <w:r w:rsidR="00B2673C">
        <w:t xml:space="preserve"> ; </w:t>
      </w:r>
      <w:r w:rsidRPr="00D222E0">
        <w:t>les sergents de la ville dans la rue</w:t>
      </w:r>
    </w:p>
    <w:p w14:paraId="64224818" w14:textId="77777777" w:rsidR="00B2673C" w:rsidRDefault="008B1D48" w:rsidP="008B1D48">
      <w:r w:rsidRPr="00D222E0">
        <w:t>Font les cent pas sur le pavé</w:t>
      </w:r>
      <w:r w:rsidR="00B2673C">
        <w:t> ;</w:t>
      </w:r>
    </w:p>
    <w:p w14:paraId="3DD98626" w14:textId="416BEAFA" w:rsidR="008B1D48" w:rsidRPr="00D222E0" w:rsidRDefault="008B1D48" w:rsidP="008B1D48">
      <w:r w:rsidRPr="00D222E0">
        <w:t>Et tous les chats du vieux Paris</w:t>
      </w:r>
    </w:p>
    <w:p w14:paraId="5CFC21F7" w14:textId="77777777" w:rsidR="008B1D48" w:rsidRPr="00D222E0" w:rsidRDefault="008B1D48" w:rsidP="008B1D48">
      <w:r w:rsidRPr="00D222E0">
        <w:t>Dorment sur leurs chaises</w:t>
      </w:r>
    </w:p>
    <w:p w14:paraId="0AA52AA5" w14:textId="77777777" w:rsidR="00B2673C" w:rsidRDefault="008B1D48" w:rsidP="008B1D48">
      <w:r w:rsidRPr="00D222E0">
        <w:t>Chats blancs</w:t>
      </w:r>
      <w:r w:rsidR="00B2673C">
        <w:t xml:space="preserve">, </w:t>
      </w:r>
      <w:r w:rsidRPr="00D222E0">
        <w:t>chats noirs ou chats gris</w:t>
      </w:r>
      <w:r w:rsidR="00B2673C">
        <w:t>.</w:t>
      </w:r>
    </w:p>
    <w:p w14:paraId="2A9CEAFA" w14:textId="57AFB44F" w:rsidR="008B1D48" w:rsidRPr="00D222E0" w:rsidRDefault="008B1D48" w:rsidP="008B1D48">
      <w:pPr>
        <w:pStyle w:val="Auteur"/>
      </w:pPr>
      <w:r w:rsidRPr="00D222E0">
        <w:t>Tristan Klingsor</w:t>
      </w:r>
    </w:p>
    <w:p w14:paraId="754BC922" w14:textId="36B823D9" w:rsidR="008047C5" w:rsidRPr="000827B4" w:rsidRDefault="00CA0A14" w:rsidP="008047C5">
      <w:pPr>
        <w:pStyle w:val="Notation"/>
      </w:pPr>
      <w:bookmarkStart w:id="118" w:name="bookmark67"/>
      <w:r>
        <w:tab/>
      </w:r>
      <w:r>
        <w:tab/>
      </w:r>
      <w:r>
        <w:tab/>
        <w:t>12 points</w:t>
      </w:r>
    </w:p>
    <w:p w14:paraId="7770196E" w14:textId="5FCADB58" w:rsidR="008047C5" w:rsidRDefault="008047C5" w:rsidP="008047C5">
      <w:pPr>
        <w:pStyle w:val="Titre1"/>
        <w:rPr>
          <w:b/>
        </w:rPr>
      </w:pPr>
      <w:r w:rsidRPr="00E055BD">
        <w:t>Chanson pour les enfants de</w:t>
      </w:r>
      <w:bookmarkEnd w:id="118"/>
      <w:r>
        <w:t xml:space="preserve"> l</w:t>
      </w:r>
      <w:r w:rsidR="00B2673C">
        <w:rPr>
          <w:b/>
        </w:rPr>
        <w:t>’</w:t>
      </w:r>
      <w:r>
        <w:t>hiver</w:t>
      </w:r>
    </w:p>
    <w:p w14:paraId="228C895F" w14:textId="32D1AD82" w:rsidR="008047C5" w:rsidRDefault="008047C5" w:rsidP="008047C5">
      <w:r w:rsidRPr="00027D7E">
        <w:t>Dans la nuit de l</w:t>
      </w:r>
      <w:r w:rsidR="00B2673C">
        <w:t>’</w:t>
      </w:r>
      <w:r w:rsidRPr="00027D7E">
        <w:t>hiver</w:t>
      </w:r>
    </w:p>
    <w:p w14:paraId="047ED775" w14:textId="77777777" w:rsidR="008047C5" w:rsidRDefault="008047C5" w:rsidP="008047C5">
      <w:r w:rsidRPr="00027D7E">
        <w:t>galope un grand homme blanc</w:t>
      </w:r>
    </w:p>
    <w:p w14:paraId="111C6418" w14:textId="77777777" w:rsidR="008047C5" w:rsidRDefault="008047C5" w:rsidP="008047C5">
      <w:r w:rsidRPr="00027D7E">
        <w:t>galope un grand homme blanc</w:t>
      </w:r>
    </w:p>
    <w:p w14:paraId="0938B63A" w14:textId="77777777" w:rsidR="008047C5" w:rsidRPr="00027D7E" w:rsidRDefault="008047C5" w:rsidP="008047C5"/>
    <w:p w14:paraId="5FB389D0" w14:textId="0498C3F6" w:rsidR="008047C5" w:rsidRDefault="008047C5" w:rsidP="008047C5">
      <w:r w:rsidRPr="00027D7E">
        <w:t>C</w:t>
      </w:r>
      <w:r w:rsidR="00B2673C">
        <w:t>’</w:t>
      </w:r>
      <w:r w:rsidRPr="00027D7E">
        <w:t>est un bonhomme de neige</w:t>
      </w:r>
    </w:p>
    <w:p w14:paraId="05BAD9FE" w14:textId="77777777" w:rsidR="008047C5" w:rsidRDefault="008047C5" w:rsidP="008047C5">
      <w:r w:rsidRPr="00027D7E">
        <w:t>avec une pipe en bois</w:t>
      </w:r>
    </w:p>
    <w:p w14:paraId="6C498830" w14:textId="77777777" w:rsidR="008047C5" w:rsidRDefault="008047C5" w:rsidP="008047C5">
      <w:r w:rsidRPr="00027D7E">
        <w:t>un grand bonhomme de neige</w:t>
      </w:r>
    </w:p>
    <w:p w14:paraId="5BFA8C00" w14:textId="77777777" w:rsidR="008047C5" w:rsidRDefault="008047C5" w:rsidP="008047C5">
      <w:r w:rsidRPr="00027D7E">
        <w:t>poursuivi par le froid</w:t>
      </w:r>
    </w:p>
    <w:p w14:paraId="35D9D1DD" w14:textId="77777777" w:rsidR="008047C5" w:rsidRPr="00027D7E" w:rsidRDefault="008047C5" w:rsidP="008047C5"/>
    <w:p w14:paraId="0054DA6A" w14:textId="77777777" w:rsidR="008047C5" w:rsidRPr="00027D7E" w:rsidRDefault="008047C5" w:rsidP="008047C5">
      <w:r w:rsidRPr="00027D7E">
        <w:t>Il arrive au village</w:t>
      </w:r>
    </w:p>
    <w:p w14:paraId="524BC0CA" w14:textId="77777777" w:rsidR="008047C5" w:rsidRDefault="008047C5" w:rsidP="008047C5">
      <w:r w:rsidRPr="00027D7E">
        <w:t>Il</w:t>
      </w:r>
      <w:r>
        <w:t xml:space="preserve"> </w:t>
      </w:r>
      <w:r w:rsidRPr="00027D7E">
        <w:t>arrive au village</w:t>
      </w:r>
    </w:p>
    <w:p w14:paraId="3F2FECA3" w14:textId="77777777" w:rsidR="008047C5" w:rsidRDefault="008047C5" w:rsidP="008047C5">
      <w:r>
        <w:t>voyant de la lumière</w:t>
      </w:r>
    </w:p>
    <w:p w14:paraId="2C95F69E" w14:textId="77777777" w:rsidR="008047C5" w:rsidRDefault="008047C5" w:rsidP="008047C5">
      <w:r w:rsidRPr="00027D7E">
        <w:t>le voilà rassuré</w:t>
      </w:r>
    </w:p>
    <w:p w14:paraId="1022D73B" w14:textId="77777777" w:rsidR="008047C5" w:rsidRPr="00027D7E" w:rsidRDefault="008047C5" w:rsidP="008047C5"/>
    <w:p w14:paraId="23A79F05" w14:textId="77777777" w:rsidR="008047C5" w:rsidRPr="00027D7E" w:rsidRDefault="008047C5" w:rsidP="008047C5">
      <w:r w:rsidRPr="00027D7E">
        <w:t>Dans une petite maison</w:t>
      </w:r>
    </w:p>
    <w:p w14:paraId="708C3936" w14:textId="77777777" w:rsidR="008047C5" w:rsidRDefault="008047C5" w:rsidP="008047C5">
      <w:r w:rsidRPr="00027D7E">
        <w:t>Il</w:t>
      </w:r>
      <w:r>
        <w:t xml:space="preserve"> </w:t>
      </w:r>
      <w:r w:rsidRPr="00027D7E">
        <w:t>entre sans frapper</w:t>
      </w:r>
    </w:p>
    <w:p w14:paraId="4E7BC7E0" w14:textId="77777777" w:rsidR="008047C5" w:rsidRPr="00027D7E" w:rsidRDefault="008047C5" w:rsidP="008047C5">
      <w:r w:rsidRPr="00027D7E">
        <w:t>Dans une petite maison</w:t>
      </w:r>
    </w:p>
    <w:p w14:paraId="7DAFAE91" w14:textId="77777777" w:rsidR="008047C5" w:rsidRDefault="008047C5" w:rsidP="008047C5">
      <w:r w:rsidRPr="00027D7E">
        <w:t>Il</w:t>
      </w:r>
      <w:r>
        <w:t xml:space="preserve"> </w:t>
      </w:r>
      <w:r w:rsidRPr="00027D7E">
        <w:t>entre sans frapper</w:t>
      </w:r>
    </w:p>
    <w:p w14:paraId="57C8FAD8" w14:textId="77777777" w:rsidR="008047C5" w:rsidRDefault="008047C5" w:rsidP="008047C5">
      <w:r w:rsidRPr="00027D7E">
        <w:t>et pour se réchauffer</w:t>
      </w:r>
    </w:p>
    <w:p w14:paraId="544C0835" w14:textId="77777777" w:rsidR="008047C5" w:rsidRDefault="008047C5" w:rsidP="008047C5">
      <w:r w:rsidRPr="00027D7E">
        <w:t>et pour se réchauffer</w:t>
      </w:r>
    </w:p>
    <w:p w14:paraId="03E3CDFF" w14:textId="382BDE81" w:rsidR="008047C5" w:rsidRDefault="008047C5" w:rsidP="008047C5">
      <w:r w:rsidRPr="00027D7E">
        <w:t>s</w:t>
      </w:r>
      <w:r w:rsidR="00B2673C">
        <w:t>’</w:t>
      </w:r>
      <w:r>
        <w:t>assoit sur le poêle rouge</w:t>
      </w:r>
    </w:p>
    <w:p w14:paraId="556262F6" w14:textId="5AC1DD8C" w:rsidR="008047C5" w:rsidRDefault="008047C5" w:rsidP="008047C5">
      <w:r w:rsidRPr="00027D7E">
        <w:t>et d</w:t>
      </w:r>
      <w:r w:rsidR="00B2673C">
        <w:t>’</w:t>
      </w:r>
      <w:r>
        <w:t>un coup disparait</w:t>
      </w:r>
    </w:p>
    <w:p w14:paraId="3A7B6177" w14:textId="77777777" w:rsidR="008047C5" w:rsidRDefault="008047C5" w:rsidP="008047C5">
      <w:r w:rsidRPr="00027D7E">
        <w:t>ne laissant que sa pipe</w:t>
      </w:r>
    </w:p>
    <w:p w14:paraId="2A56F3DD" w14:textId="58B6CA1F" w:rsidR="008047C5" w:rsidRDefault="008047C5" w:rsidP="008047C5">
      <w:r w:rsidRPr="00027D7E">
        <w:t>au milieu d</w:t>
      </w:r>
      <w:r w:rsidR="00B2673C">
        <w:t>’</w:t>
      </w:r>
      <w:r w:rsidRPr="00027D7E">
        <w:t>une flaque d</w:t>
      </w:r>
      <w:r w:rsidR="00B2673C">
        <w:t>’</w:t>
      </w:r>
      <w:r>
        <w:t>eau</w:t>
      </w:r>
    </w:p>
    <w:p w14:paraId="64D632C2" w14:textId="77777777" w:rsidR="008047C5" w:rsidRDefault="008047C5" w:rsidP="008047C5">
      <w:r>
        <w:t>ne laissant que sa pipe</w:t>
      </w:r>
    </w:p>
    <w:p w14:paraId="25F5C738" w14:textId="77777777" w:rsidR="00B2673C" w:rsidRDefault="008047C5" w:rsidP="008047C5">
      <w:r w:rsidRPr="00027D7E">
        <w:t>et puis son vieux chapeau</w:t>
      </w:r>
      <w:r w:rsidR="00B2673C">
        <w:t>.</w:t>
      </w:r>
    </w:p>
    <w:p w14:paraId="54247D0A" w14:textId="3620DE1D" w:rsidR="008047C5" w:rsidRDefault="008047C5" w:rsidP="008047C5">
      <w:pPr>
        <w:pStyle w:val="Auteur"/>
      </w:pPr>
      <w:r w:rsidRPr="00E055BD">
        <w:t>Jacques Prévert</w:t>
      </w:r>
    </w:p>
    <w:p w14:paraId="26D3AD83" w14:textId="4DFD38BE" w:rsidR="008047C5" w:rsidRPr="005C0104" w:rsidRDefault="00CA0A14" w:rsidP="008047C5">
      <w:pPr>
        <w:pStyle w:val="Notation"/>
      </w:pPr>
      <w:bookmarkStart w:id="119" w:name="bookmark114"/>
      <w:r>
        <w:tab/>
      </w:r>
      <w:r>
        <w:tab/>
      </w:r>
      <w:r>
        <w:tab/>
        <w:t>12 points</w:t>
      </w:r>
    </w:p>
    <w:p w14:paraId="21B453D5" w14:textId="77777777" w:rsidR="008047C5" w:rsidRPr="00BF16D2" w:rsidRDefault="008047C5" w:rsidP="008047C5">
      <w:pPr>
        <w:pStyle w:val="Titre1"/>
      </w:pPr>
      <w:r w:rsidRPr="00BF16D2">
        <w:t>Ma sœur la pluie</w:t>
      </w:r>
    </w:p>
    <w:bookmarkEnd w:id="119"/>
    <w:p w14:paraId="5637ED92" w14:textId="77777777" w:rsidR="00B2673C" w:rsidRDefault="008047C5" w:rsidP="008047C5">
      <w:r w:rsidRPr="00D20144">
        <w:t>Ma sœur la pluie</w:t>
      </w:r>
      <w:r w:rsidR="00B2673C">
        <w:t>,</w:t>
      </w:r>
    </w:p>
    <w:p w14:paraId="4A7F492C" w14:textId="77777777" w:rsidR="00B2673C" w:rsidRDefault="008047C5" w:rsidP="008047C5">
      <w:r w:rsidRPr="00D20144">
        <w:t>La belle et tiède pluie d</w:t>
      </w:r>
      <w:r w:rsidR="00B2673C">
        <w:t>’</w:t>
      </w:r>
      <w:r w:rsidRPr="00D20144">
        <w:t>été</w:t>
      </w:r>
      <w:r w:rsidR="00B2673C">
        <w:t>,</w:t>
      </w:r>
    </w:p>
    <w:p w14:paraId="2FB00A2A" w14:textId="77777777" w:rsidR="00B2673C" w:rsidRDefault="008047C5" w:rsidP="008047C5">
      <w:r w:rsidRPr="00D20144">
        <w:t>Doucement vole vole</w:t>
      </w:r>
      <w:r w:rsidR="00B2673C">
        <w:t xml:space="preserve">, </w:t>
      </w:r>
      <w:r w:rsidRPr="00D20144">
        <w:t>doucement fuit</w:t>
      </w:r>
      <w:r w:rsidR="00B2673C">
        <w:t>,</w:t>
      </w:r>
    </w:p>
    <w:p w14:paraId="50888750" w14:textId="77777777" w:rsidR="00B2673C" w:rsidRDefault="008047C5" w:rsidP="008047C5">
      <w:r>
        <w:t>A</w:t>
      </w:r>
      <w:r w:rsidRPr="00D20144">
        <w:t xml:space="preserve"> travers les airs mouillés</w:t>
      </w:r>
      <w:r w:rsidR="00B2673C">
        <w:t>.</w:t>
      </w:r>
    </w:p>
    <w:p w14:paraId="0CE0CF98" w14:textId="61E60632" w:rsidR="008047C5" w:rsidRPr="00D20144" w:rsidRDefault="008047C5" w:rsidP="008047C5"/>
    <w:p w14:paraId="2788A5C1" w14:textId="77777777" w:rsidR="008047C5" w:rsidRDefault="008047C5" w:rsidP="008047C5">
      <w:r w:rsidRPr="00D20144">
        <w:t>Tout</w:t>
      </w:r>
      <w:r>
        <w:t xml:space="preserve"> son collier de blanches perles</w:t>
      </w:r>
    </w:p>
    <w:p w14:paraId="5BF8FD92" w14:textId="77777777" w:rsidR="00B2673C" w:rsidRDefault="008047C5" w:rsidP="008047C5">
      <w:r w:rsidRPr="00D20144">
        <w:t>Dans le ciel bleu s</w:t>
      </w:r>
      <w:r w:rsidR="00B2673C">
        <w:t>’</w:t>
      </w:r>
      <w:r w:rsidRPr="00D20144">
        <w:t>est délié</w:t>
      </w:r>
      <w:r w:rsidR="00B2673C">
        <w:t>.</w:t>
      </w:r>
    </w:p>
    <w:p w14:paraId="0A354EED" w14:textId="77777777" w:rsidR="00B2673C" w:rsidRDefault="008047C5" w:rsidP="008047C5">
      <w:r w:rsidRPr="00D20144">
        <w:t>Chantez les merles</w:t>
      </w:r>
      <w:r w:rsidR="00B2673C">
        <w:t>,</w:t>
      </w:r>
    </w:p>
    <w:p w14:paraId="0CC7F3D8" w14:textId="77777777" w:rsidR="00B2673C" w:rsidRDefault="008047C5" w:rsidP="008047C5">
      <w:r w:rsidRPr="00D20144">
        <w:t>Dansez les pies</w:t>
      </w:r>
      <w:r w:rsidR="00B2673C">
        <w:t> !</w:t>
      </w:r>
    </w:p>
    <w:p w14:paraId="30A03BA5" w14:textId="77777777" w:rsidR="00B2673C" w:rsidRDefault="008047C5" w:rsidP="008047C5">
      <w:r w:rsidRPr="00D20144">
        <w:t>Parmi les branches qu</w:t>
      </w:r>
      <w:r w:rsidR="00B2673C">
        <w:t>’</w:t>
      </w:r>
      <w:r w:rsidRPr="00D20144">
        <w:t>elle plie</w:t>
      </w:r>
      <w:r w:rsidR="00B2673C">
        <w:t>,</w:t>
      </w:r>
    </w:p>
    <w:p w14:paraId="3664E5DC" w14:textId="77777777" w:rsidR="00B2673C" w:rsidRDefault="008047C5" w:rsidP="008047C5">
      <w:r w:rsidRPr="00D20144">
        <w:t>Dansez les fleurs</w:t>
      </w:r>
      <w:r w:rsidR="00B2673C">
        <w:t xml:space="preserve">, </w:t>
      </w:r>
      <w:r w:rsidRPr="00D20144">
        <w:t>chantez les nids</w:t>
      </w:r>
      <w:r w:rsidR="00B2673C">
        <w:t> ;</w:t>
      </w:r>
    </w:p>
    <w:p w14:paraId="1B12F733" w14:textId="77777777" w:rsidR="00B2673C" w:rsidRDefault="008047C5" w:rsidP="008047C5">
      <w:r w:rsidRPr="00D20144">
        <w:t>Tout ce qui vient du ciel est béni</w:t>
      </w:r>
      <w:r w:rsidR="00B2673C">
        <w:t>.</w:t>
      </w:r>
    </w:p>
    <w:p w14:paraId="0C42C129" w14:textId="495D4AFF" w:rsidR="008047C5" w:rsidRPr="00D20144" w:rsidRDefault="008047C5" w:rsidP="008047C5"/>
    <w:p w14:paraId="77F90ACC" w14:textId="77777777" w:rsidR="008047C5" w:rsidRPr="00D20144" w:rsidRDefault="008047C5" w:rsidP="008047C5">
      <w:r w:rsidRPr="00D20144">
        <w:t>De ma bouche elle approche</w:t>
      </w:r>
    </w:p>
    <w:p w14:paraId="78305A8C" w14:textId="77777777" w:rsidR="00B2673C" w:rsidRDefault="008047C5" w:rsidP="008047C5">
      <w:r w:rsidRPr="00D20144">
        <w:t>Ses lèvres humides de fraise des bois</w:t>
      </w:r>
      <w:r w:rsidR="00B2673C">
        <w:t>,</w:t>
      </w:r>
    </w:p>
    <w:p w14:paraId="5A22B094" w14:textId="77777777" w:rsidR="00B2673C" w:rsidRDefault="008047C5" w:rsidP="008047C5">
      <w:r w:rsidRPr="00D20144">
        <w:t>Rit</w:t>
      </w:r>
      <w:r w:rsidR="00B2673C">
        <w:t xml:space="preserve">, </w:t>
      </w:r>
      <w:r w:rsidRPr="00D20144">
        <w:t>et me touche</w:t>
      </w:r>
      <w:r w:rsidR="00B2673C">
        <w:t>,</w:t>
      </w:r>
    </w:p>
    <w:p w14:paraId="27CBB59C" w14:textId="77777777" w:rsidR="00B2673C" w:rsidRDefault="008047C5" w:rsidP="008047C5">
      <w:r w:rsidRPr="00D20144">
        <w:t>Partout à la fois</w:t>
      </w:r>
      <w:r w:rsidR="00B2673C">
        <w:t>,</w:t>
      </w:r>
    </w:p>
    <w:p w14:paraId="77CBD304" w14:textId="77777777" w:rsidR="00B2673C" w:rsidRDefault="008047C5" w:rsidP="008047C5">
      <w:r w:rsidRPr="00D20144">
        <w:t>De ses milliers de petits doigts</w:t>
      </w:r>
      <w:r w:rsidR="00B2673C">
        <w:t>.</w:t>
      </w:r>
    </w:p>
    <w:p w14:paraId="0ADF60F1" w14:textId="2CD80F33" w:rsidR="008047C5" w:rsidRPr="00D20144" w:rsidRDefault="008047C5" w:rsidP="008047C5"/>
    <w:p w14:paraId="1882DFE4" w14:textId="77777777" w:rsidR="00B2673C" w:rsidRDefault="008047C5" w:rsidP="008047C5">
      <w:r w:rsidRPr="00D20144">
        <w:t>Sur des tapis de fleurs sonores</w:t>
      </w:r>
      <w:r w:rsidR="00B2673C">
        <w:t>,</w:t>
      </w:r>
    </w:p>
    <w:p w14:paraId="765A0E03" w14:textId="77777777" w:rsidR="00B2673C" w:rsidRDefault="008047C5" w:rsidP="008047C5">
      <w:r w:rsidRPr="00D20144">
        <w:t>De l</w:t>
      </w:r>
      <w:r w:rsidR="00B2673C">
        <w:t>’</w:t>
      </w:r>
      <w:r w:rsidRPr="00D20144">
        <w:t>aurore jusqu</w:t>
      </w:r>
      <w:r w:rsidR="00B2673C">
        <w:t>’</w:t>
      </w:r>
      <w:r w:rsidRPr="00D20144">
        <w:t>au soir</w:t>
      </w:r>
      <w:r w:rsidR="00B2673C">
        <w:t>,</w:t>
      </w:r>
    </w:p>
    <w:p w14:paraId="16005DAC" w14:textId="77777777" w:rsidR="00B2673C" w:rsidRDefault="008047C5" w:rsidP="008047C5">
      <w:r w:rsidRPr="00D20144">
        <w:t>Et du soir jusqu</w:t>
      </w:r>
      <w:r w:rsidR="00B2673C">
        <w:t>’</w:t>
      </w:r>
      <w:r w:rsidRPr="00D20144">
        <w:t>à l</w:t>
      </w:r>
      <w:r w:rsidR="00B2673C">
        <w:t>’</w:t>
      </w:r>
      <w:r w:rsidRPr="00D20144">
        <w:t>aurore</w:t>
      </w:r>
      <w:r w:rsidR="00B2673C">
        <w:t>,</w:t>
      </w:r>
    </w:p>
    <w:p w14:paraId="3A7009DA" w14:textId="77777777" w:rsidR="00B2673C" w:rsidRDefault="008047C5" w:rsidP="008047C5">
      <w:r w:rsidRPr="00D20144">
        <w:t>Elle pleut et pleut encore</w:t>
      </w:r>
      <w:r w:rsidR="00B2673C">
        <w:t>,</w:t>
      </w:r>
    </w:p>
    <w:p w14:paraId="6AC1A597" w14:textId="77777777" w:rsidR="00B2673C" w:rsidRDefault="008047C5" w:rsidP="008047C5">
      <w:r w:rsidRPr="00D20144">
        <w:t>Autant qu</w:t>
      </w:r>
      <w:r w:rsidR="00B2673C">
        <w:t>’</w:t>
      </w:r>
      <w:r w:rsidRPr="00D20144">
        <w:t>elle peut pleuvoir</w:t>
      </w:r>
      <w:r w:rsidR="00B2673C">
        <w:t>.</w:t>
      </w:r>
    </w:p>
    <w:p w14:paraId="0D0C19BF" w14:textId="662D1669" w:rsidR="008047C5" w:rsidRPr="00D20144" w:rsidRDefault="008047C5" w:rsidP="008047C5"/>
    <w:p w14:paraId="5E0E3725" w14:textId="77777777" w:rsidR="00B2673C" w:rsidRDefault="008047C5" w:rsidP="008047C5">
      <w:r w:rsidRPr="00D20144">
        <w:t>Puis</w:t>
      </w:r>
      <w:r w:rsidR="00B2673C">
        <w:t xml:space="preserve">, </w:t>
      </w:r>
      <w:r w:rsidRPr="00D20144">
        <w:t>vient le soleil qui essuie</w:t>
      </w:r>
      <w:r w:rsidR="00B2673C">
        <w:t>,</w:t>
      </w:r>
    </w:p>
    <w:p w14:paraId="412108CE" w14:textId="77777777" w:rsidR="00B2673C" w:rsidRDefault="008047C5" w:rsidP="008047C5">
      <w:r w:rsidRPr="00D20144">
        <w:t>De ses cheveux d</w:t>
      </w:r>
      <w:r w:rsidR="00B2673C">
        <w:t>’</w:t>
      </w:r>
      <w:r w:rsidRPr="00D20144">
        <w:t>or</w:t>
      </w:r>
      <w:r w:rsidR="00B2673C">
        <w:t>,</w:t>
      </w:r>
    </w:p>
    <w:p w14:paraId="054632C8" w14:textId="77777777" w:rsidR="00B2673C" w:rsidRDefault="008047C5" w:rsidP="008047C5">
      <w:r w:rsidRPr="00D20144">
        <w:t>Les pieds de la pluie</w:t>
      </w:r>
      <w:r w:rsidR="00B2673C">
        <w:t>.</w:t>
      </w:r>
    </w:p>
    <w:p w14:paraId="01CB9C74" w14:textId="34F710A4" w:rsidR="008047C5" w:rsidRPr="00635364" w:rsidRDefault="008047C5" w:rsidP="008047C5">
      <w:pPr>
        <w:pStyle w:val="Auteur"/>
      </w:pPr>
      <w:r w:rsidRPr="00635364">
        <w:t>Charles Van Lerberghe</w:t>
      </w:r>
    </w:p>
    <w:p w14:paraId="71535608" w14:textId="0D9AECF6" w:rsidR="008047C5" w:rsidRPr="00635364" w:rsidRDefault="00CA0A14" w:rsidP="008047C5">
      <w:pPr>
        <w:pStyle w:val="Notation"/>
      </w:pPr>
      <w:bookmarkStart w:id="120" w:name="bookmark118"/>
      <w:r>
        <w:tab/>
      </w:r>
      <w:r>
        <w:tab/>
      </w:r>
      <w:r>
        <w:tab/>
        <w:t>12 points</w:t>
      </w:r>
    </w:p>
    <w:p w14:paraId="25186A11" w14:textId="77777777" w:rsidR="008047C5" w:rsidRPr="00635364" w:rsidRDefault="008047C5" w:rsidP="008047C5">
      <w:pPr>
        <w:pStyle w:val="Titre1"/>
      </w:pPr>
      <w:r w:rsidRPr="00635364">
        <w:t>Il était une feuille</w:t>
      </w:r>
    </w:p>
    <w:bookmarkEnd w:id="120"/>
    <w:p w14:paraId="34A9DD14" w14:textId="77777777" w:rsidR="008047C5" w:rsidRDefault="008047C5" w:rsidP="008047C5">
      <w:r w:rsidRPr="00635364">
        <w:t>Il était une feuille avec ses lignes</w:t>
      </w:r>
    </w:p>
    <w:p w14:paraId="73930601" w14:textId="77777777" w:rsidR="008047C5" w:rsidRDefault="008047C5" w:rsidP="008047C5">
      <w:r w:rsidRPr="00635364">
        <w:t>Ligne de vie</w:t>
      </w:r>
    </w:p>
    <w:p w14:paraId="6A5A47FA" w14:textId="77777777" w:rsidR="008047C5" w:rsidRDefault="008047C5" w:rsidP="008047C5">
      <w:r w:rsidRPr="00635364">
        <w:t>Ligne de chance</w:t>
      </w:r>
    </w:p>
    <w:p w14:paraId="24882627" w14:textId="77777777" w:rsidR="008047C5" w:rsidRDefault="008047C5" w:rsidP="008047C5">
      <w:r w:rsidRPr="00635364">
        <w:t>Ligne de cœur</w:t>
      </w:r>
    </w:p>
    <w:p w14:paraId="162C61F7" w14:textId="77777777" w:rsidR="008047C5" w:rsidRPr="00635364" w:rsidRDefault="008047C5" w:rsidP="008047C5"/>
    <w:p w14:paraId="3FB6F242" w14:textId="77777777" w:rsidR="008047C5" w:rsidRDefault="008047C5" w:rsidP="008047C5">
      <w:r w:rsidRPr="00635364">
        <w:t>Il était une branche au bout de la feuille</w:t>
      </w:r>
    </w:p>
    <w:p w14:paraId="6878AA49" w14:textId="77777777" w:rsidR="008047C5" w:rsidRDefault="008047C5" w:rsidP="008047C5">
      <w:r w:rsidRPr="00635364">
        <w:t>Ligne fourchue signe de vie</w:t>
      </w:r>
    </w:p>
    <w:p w14:paraId="7829AA54" w14:textId="77777777" w:rsidR="008047C5" w:rsidRDefault="008047C5" w:rsidP="008047C5">
      <w:r w:rsidRPr="00635364">
        <w:t>Signe de chance</w:t>
      </w:r>
    </w:p>
    <w:p w14:paraId="7178435C" w14:textId="77777777" w:rsidR="008047C5" w:rsidRDefault="008047C5" w:rsidP="008047C5">
      <w:r w:rsidRPr="00635364">
        <w:t>Signe de cœur</w:t>
      </w:r>
    </w:p>
    <w:p w14:paraId="2DBD2186" w14:textId="77777777" w:rsidR="008047C5" w:rsidRPr="00635364" w:rsidRDefault="008047C5" w:rsidP="008047C5"/>
    <w:p w14:paraId="4BBBEA52" w14:textId="77777777" w:rsidR="008047C5" w:rsidRDefault="008047C5" w:rsidP="008047C5">
      <w:r w:rsidRPr="00635364">
        <w:t>Il était un arbre au bout de la branche</w:t>
      </w:r>
    </w:p>
    <w:p w14:paraId="03192110" w14:textId="77777777" w:rsidR="008047C5" w:rsidRDefault="008047C5" w:rsidP="008047C5">
      <w:r w:rsidRPr="00635364">
        <w:t>Un arbre digne de vie</w:t>
      </w:r>
    </w:p>
    <w:p w14:paraId="76160B0C" w14:textId="77777777" w:rsidR="008047C5" w:rsidRDefault="008047C5" w:rsidP="008047C5">
      <w:r>
        <w:t>Digne de chance</w:t>
      </w:r>
    </w:p>
    <w:p w14:paraId="46B2B9F5" w14:textId="77777777" w:rsidR="008047C5" w:rsidRDefault="008047C5" w:rsidP="008047C5">
      <w:r w:rsidRPr="00635364">
        <w:t>Digne de cœur</w:t>
      </w:r>
    </w:p>
    <w:p w14:paraId="6F0DE986" w14:textId="77777777" w:rsidR="00B2673C" w:rsidRDefault="008047C5" w:rsidP="008047C5">
      <w:r w:rsidRPr="00635364">
        <w:t>Cœur gravé</w:t>
      </w:r>
      <w:r w:rsidR="00B2673C">
        <w:t xml:space="preserve">, </w:t>
      </w:r>
      <w:r w:rsidRPr="00635364">
        <w:t>percé</w:t>
      </w:r>
      <w:r w:rsidR="00B2673C">
        <w:t xml:space="preserve">, </w:t>
      </w:r>
      <w:r w:rsidRPr="00635364">
        <w:t>transpercé</w:t>
      </w:r>
      <w:r w:rsidR="00B2673C">
        <w:t>,</w:t>
      </w:r>
    </w:p>
    <w:p w14:paraId="0561E23A" w14:textId="77777777" w:rsidR="00B2673C" w:rsidRDefault="008047C5" w:rsidP="008047C5">
      <w:r w:rsidRPr="00635364">
        <w:t>Un arbre que nul jamais ne vit</w:t>
      </w:r>
      <w:r w:rsidR="00B2673C">
        <w:t>.</w:t>
      </w:r>
    </w:p>
    <w:p w14:paraId="140D7C17" w14:textId="32190858" w:rsidR="008047C5" w:rsidRPr="00635364" w:rsidRDefault="008047C5" w:rsidP="008047C5"/>
    <w:p w14:paraId="645E39FF" w14:textId="31F9A8C7" w:rsidR="008047C5" w:rsidRDefault="008047C5" w:rsidP="008047C5">
      <w:r w:rsidRPr="00635364">
        <w:t>Il était des racines au bout de l</w:t>
      </w:r>
      <w:r w:rsidR="00B2673C">
        <w:t>’</w:t>
      </w:r>
      <w:r w:rsidRPr="00635364">
        <w:t>arbre</w:t>
      </w:r>
    </w:p>
    <w:p w14:paraId="0DE3DBF5" w14:textId="77777777" w:rsidR="008047C5" w:rsidRDefault="008047C5" w:rsidP="008047C5">
      <w:r w:rsidRPr="00635364">
        <w:t>Racines dignes de vie</w:t>
      </w:r>
    </w:p>
    <w:p w14:paraId="797A0431" w14:textId="77777777" w:rsidR="008047C5" w:rsidRDefault="008047C5" w:rsidP="008047C5">
      <w:r w:rsidRPr="00635364">
        <w:t>Vigne de chance</w:t>
      </w:r>
    </w:p>
    <w:p w14:paraId="58FFC2DC" w14:textId="77777777" w:rsidR="008047C5" w:rsidRDefault="008047C5" w:rsidP="008047C5">
      <w:r w:rsidRPr="00635364">
        <w:t>Vignes de cœur</w:t>
      </w:r>
    </w:p>
    <w:p w14:paraId="66E363E3" w14:textId="77777777" w:rsidR="008047C5" w:rsidRPr="00635364" w:rsidRDefault="008047C5" w:rsidP="008047C5"/>
    <w:p w14:paraId="3C7BDFDF" w14:textId="77777777" w:rsidR="008047C5" w:rsidRDefault="008047C5" w:rsidP="008047C5">
      <w:r w:rsidRPr="00635364">
        <w:t>Au bout des racines il était la terre</w:t>
      </w:r>
    </w:p>
    <w:p w14:paraId="774830C5" w14:textId="77777777" w:rsidR="008047C5" w:rsidRDefault="008047C5" w:rsidP="008047C5">
      <w:r w:rsidRPr="00635364">
        <w:t>La terre tout court</w:t>
      </w:r>
    </w:p>
    <w:p w14:paraId="2783EFB4" w14:textId="77777777" w:rsidR="008047C5" w:rsidRDefault="008047C5" w:rsidP="008047C5">
      <w:r w:rsidRPr="00635364">
        <w:t>La terre toute ronde</w:t>
      </w:r>
    </w:p>
    <w:p w14:paraId="0B8F82DE" w14:textId="77777777" w:rsidR="008047C5" w:rsidRDefault="008047C5" w:rsidP="008047C5">
      <w:r w:rsidRPr="00635364">
        <w:t>La terre toute ronde au travers du ciel</w:t>
      </w:r>
    </w:p>
    <w:p w14:paraId="144604F2" w14:textId="77777777" w:rsidR="00B2673C" w:rsidRDefault="008047C5" w:rsidP="008047C5">
      <w:r w:rsidRPr="00635364">
        <w:t>La terre</w:t>
      </w:r>
      <w:r w:rsidR="00B2673C">
        <w:t>.</w:t>
      </w:r>
    </w:p>
    <w:p w14:paraId="528963CE" w14:textId="499C8278" w:rsidR="008047C5" w:rsidRDefault="008047C5" w:rsidP="008047C5">
      <w:pPr>
        <w:pStyle w:val="Auteur"/>
      </w:pPr>
      <w:r w:rsidRPr="006B2F99">
        <w:t>Robert Desnos</w:t>
      </w:r>
    </w:p>
    <w:p w14:paraId="6AD86EB8" w14:textId="77777777" w:rsidR="00583B7D" w:rsidRPr="00635364" w:rsidRDefault="00583B7D" w:rsidP="00583B7D">
      <w:pPr>
        <w:pStyle w:val="Notation"/>
      </w:pPr>
      <w:r>
        <w:tab/>
      </w:r>
      <w:r>
        <w:tab/>
      </w:r>
      <w:r>
        <w:tab/>
        <w:t>12 points</w:t>
      </w:r>
    </w:p>
    <w:p w14:paraId="73807157" w14:textId="77777777" w:rsidR="00583B7D" w:rsidRDefault="00583B7D" w:rsidP="00583B7D">
      <w:pPr>
        <w:pStyle w:val="Titre1"/>
      </w:pPr>
      <w:r>
        <w:t>Clown</w:t>
      </w:r>
    </w:p>
    <w:p w14:paraId="206595BE" w14:textId="77777777" w:rsidR="00583B7D" w:rsidRDefault="00583B7D" w:rsidP="00583B7D">
      <w:r>
        <w:t>Je suis le vieux Tourneboule</w:t>
      </w:r>
    </w:p>
    <w:p w14:paraId="742E61CD" w14:textId="349D543B" w:rsidR="00583B7D" w:rsidRDefault="00583B7D" w:rsidP="00583B7D">
      <w:r>
        <w:t>Ma main est bleue d</w:t>
      </w:r>
      <w:r w:rsidR="00B2673C">
        <w:t>’</w:t>
      </w:r>
      <w:r>
        <w:t>avoir gratté le ciel</w:t>
      </w:r>
    </w:p>
    <w:p w14:paraId="326AF620" w14:textId="7D358573" w:rsidR="00583B7D" w:rsidRDefault="00583B7D" w:rsidP="00583B7D">
      <w:r>
        <w:t>Je suis Barnum</w:t>
      </w:r>
      <w:r w:rsidR="00B2673C">
        <w:t xml:space="preserve">, </w:t>
      </w:r>
      <w:r>
        <w:t>je fais des tours</w:t>
      </w:r>
    </w:p>
    <w:p w14:paraId="4C70FED1" w14:textId="77777777" w:rsidR="00583B7D" w:rsidRDefault="00583B7D" w:rsidP="00583B7D">
      <w:r>
        <w:t>Assis sur le trapèze qui voltige</w:t>
      </w:r>
    </w:p>
    <w:p w14:paraId="25EC85EC" w14:textId="77777777" w:rsidR="00583B7D" w:rsidRDefault="00583B7D" w:rsidP="00583B7D"/>
    <w:p w14:paraId="7DDA7B15" w14:textId="003D1E51" w:rsidR="00583B7D" w:rsidRDefault="00583B7D" w:rsidP="00583B7D">
      <w:r>
        <w:t>Aux petits</w:t>
      </w:r>
      <w:r w:rsidR="00B2673C">
        <w:t xml:space="preserve">, </w:t>
      </w:r>
      <w:r>
        <w:t>je raconte des histoires</w:t>
      </w:r>
    </w:p>
    <w:p w14:paraId="41B0D85A" w14:textId="77777777" w:rsidR="00583B7D" w:rsidRDefault="00583B7D" w:rsidP="00583B7D">
      <w:r>
        <w:t>Qui dansent au fond de leurs prunelles</w:t>
      </w:r>
    </w:p>
    <w:p w14:paraId="3868DB20" w14:textId="77777777" w:rsidR="00583B7D" w:rsidRDefault="00583B7D" w:rsidP="00583B7D">
      <w:r>
        <w:t>Si vous savez vous servir de vos mains</w:t>
      </w:r>
    </w:p>
    <w:p w14:paraId="29AB19B7" w14:textId="77777777" w:rsidR="00583B7D" w:rsidRDefault="00583B7D" w:rsidP="00583B7D">
      <w:r>
        <w:t>Vous attrapez la lune</w:t>
      </w:r>
    </w:p>
    <w:p w14:paraId="24065913" w14:textId="6A1724F8" w:rsidR="00583B7D" w:rsidRDefault="00583B7D" w:rsidP="00583B7D">
      <w:r>
        <w:t>Ce n</w:t>
      </w:r>
      <w:r w:rsidR="00B2673C">
        <w:t>’</w:t>
      </w:r>
      <w:r>
        <w:t>est pas vrai qu</w:t>
      </w:r>
      <w:r w:rsidR="00B2673C">
        <w:t>’</w:t>
      </w:r>
      <w:r>
        <w:t>on ne peut pas la prendre</w:t>
      </w:r>
    </w:p>
    <w:p w14:paraId="2293EE58" w14:textId="77777777" w:rsidR="00583B7D" w:rsidRDefault="00583B7D" w:rsidP="00583B7D"/>
    <w:p w14:paraId="202B618A" w14:textId="77777777" w:rsidR="00583B7D" w:rsidRDefault="00583B7D" w:rsidP="00583B7D">
      <w:r>
        <w:t>Moi je conduis des rivières</w:t>
      </w:r>
    </w:p>
    <w:p w14:paraId="3B49AE1F" w14:textId="2B6105E3" w:rsidR="00583B7D" w:rsidRDefault="00583B7D" w:rsidP="00583B7D">
      <w:r>
        <w:t>J</w:t>
      </w:r>
      <w:r w:rsidR="00B2673C">
        <w:t>’</w:t>
      </w:r>
      <w:r>
        <w:t>ouvre les doigts elles coulent à travers</w:t>
      </w:r>
    </w:p>
    <w:p w14:paraId="14A99D94" w14:textId="77777777" w:rsidR="00583B7D" w:rsidRDefault="00583B7D" w:rsidP="00583B7D">
      <w:r>
        <w:t>Dans la nuit</w:t>
      </w:r>
    </w:p>
    <w:p w14:paraId="4A0EE0BA" w14:textId="77777777" w:rsidR="00583B7D" w:rsidRDefault="00583B7D" w:rsidP="00583B7D">
      <w:r>
        <w:t>Et tous les oiseaux viennent y boire</w:t>
      </w:r>
    </w:p>
    <w:p w14:paraId="37D00E9F" w14:textId="77777777" w:rsidR="00583B7D" w:rsidRDefault="00583B7D" w:rsidP="00583B7D">
      <w:r>
        <w:t>Sans bruit</w:t>
      </w:r>
    </w:p>
    <w:p w14:paraId="43CDB570" w14:textId="3614618E" w:rsidR="00583B7D" w:rsidRDefault="00583B7D" w:rsidP="00583B7D"/>
    <w:p w14:paraId="45B6750F" w14:textId="77777777" w:rsidR="00583B7D" w:rsidRDefault="00583B7D" w:rsidP="00583B7D">
      <w:r>
        <w:t>Les parents redoutent ma présence</w:t>
      </w:r>
    </w:p>
    <w:p w14:paraId="03B5A575" w14:textId="59C62275" w:rsidR="00583B7D" w:rsidRDefault="00583B7D" w:rsidP="00583B7D">
      <w:r>
        <w:t>Mais les enfants s</w:t>
      </w:r>
      <w:r w:rsidR="00B2673C">
        <w:t>’</w:t>
      </w:r>
      <w:r>
        <w:t>échappent le soir</w:t>
      </w:r>
    </w:p>
    <w:p w14:paraId="6A992748" w14:textId="77777777" w:rsidR="00583B7D" w:rsidRDefault="00583B7D" w:rsidP="00583B7D">
      <w:r>
        <w:t>Pour venir me voir</w:t>
      </w:r>
    </w:p>
    <w:p w14:paraId="1084F4B0" w14:textId="1A46030A" w:rsidR="00583B7D" w:rsidRDefault="00583B7D" w:rsidP="00583B7D">
      <w:r>
        <w:t>Et mon grand nez de buveur d</w:t>
      </w:r>
      <w:r w:rsidR="00B2673C">
        <w:t>’</w:t>
      </w:r>
      <w:r>
        <w:t>étoiles</w:t>
      </w:r>
    </w:p>
    <w:p w14:paraId="4B26C9A9" w14:textId="77777777" w:rsidR="00B2673C" w:rsidRDefault="00583B7D" w:rsidP="00583B7D">
      <w:r>
        <w:t>Luit comme un miroir</w:t>
      </w:r>
      <w:r w:rsidR="00B2673C">
        <w:t>.</w:t>
      </w:r>
    </w:p>
    <w:p w14:paraId="4C0A578B" w14:textId="165B6462" w:rsidR="00583B7D" w:rsidRDefault="00583B7D" w:rsidP="00583B7D">
      <w:pPr>
        <w:pStyle w:val="Auteur"/>
      </w:pPr>
      <w:r>
        <w:t>Werner Renfer</w:t>
      </w:r>
    </w:p>
    <w:p w14:paraId="704A0B7F" w14:textId="77777777" w:rsidR="00583B7D" w:rsidRPr="00635364" w:rsidRDefault="00583B7D" w:rsidP="00583B7D">
      <w:pPr>
        <w:pStyle w:val="Notation"/>
      </w:pPr>
      <w:r>
        <w:tab/>
      </w:r>
      <w:r>
        <w:tab/>
      </w:r>
      <w:r>
        <w:tab/>
        <w:t>12 points</w:t>
      </w:r>
    </w:p>
    <w:p w14:paraId="27EFD256" w14:textId="77777777" w:rsidR="00583B7D" w:rsidRDefault="00583B7D" w:rsidP="00583B7D">
      <w:pPr>
        <w:pStyle w:val="Titre1"/>
      </w:pPr>
      <w:r>
        <w:t>Les comédiens</w:t>
      </w:r>
    </w:p>
    <w:p w14:paraId="5C6BC6B2" w14:textId="77777777" w:rsidR="00583B7D" w:rsidRDefault="00583B7D" w:rsidP="00583B7D">
      <w:r>
        <w:t>Les comédiens ont installé leurs tréteaux</w:t>
      </w:r>
    </w:p>
    <w:p w14:paraId="2DB28D15" w14:textId="77777777" w:rsidR="00583B7D" w:rsidRDefault="00583B7D" w:rsidP="00583B7D">
      <w:r>
        <w:t>Ils ont dressé leur estrade</w:t>
      </w:r>
    </w:p>
    <w:p w14:paraId="35DB201E" w14:textId="77777777" w:rsidR="00583B7D" w:rsidRDefault="00583B7D" w:rsidP="00583B7D">
      <w:r>
        <w:t>Et tendu des calicots</w:t>
      </w:r>
    </w:p>
    <w:p w14:paraId="326BEF4C" w14:textId="77777777" w:rsidR="00583B7D" w:rsidRDefault="00583B7D" w:rsidP="00583B7D">
      <w:r>
        <w:t>Les comédiens ont parcouru les faubourgs</w:t>
      </w:r>
    </w:p>
    <w:p w14:paraId="71C80CA0" w14:textId="77777777" w:rsidR="00583B7D" w:rsidRDefault="00583B7D" w:rsidP="00583B7D">
      <w:r>
        <w:t>Ils ont donné la parade</w:t>
      </w:r>
    </w:p>
    <w:p w14:paraId="2299440C" w14:textId="77777777" w:rsidR="00583B7D" w:rsidRDefault="00583B7D" w:rsidP="00583B7D">
      <w:r>
        <w:t>A grand renfort de tambour</w:t>
      </w:r>
    </w:p>
    <w:p w14:paraId="6CD445D1" w14:textId="77777777" w:rsidR="00583B7D" w:rsidRDefault="00583B7D" w:rsidP="00583B7D">
      <w:r>
        <w:t>Devant l´église une roulote peinte en vert</w:t>
      </w:r>
    </w:p>
    <w:p w14:paraId="26874B61" w14:textId="77777777" w:rsidR="00583B7D" w:rsidRDefault="00583B7D" w:rsidP="00583B7D">
      <w:r>
        <w:t>Avec les chaises d´un théâtre à ciel ouvert</w:t>
      </w:r>
    </w:p>
    <w:p w14:paraId="2F6383CF" w14:textId="77777777" w:rsidR="00583B7D" w:rsidRDefault="00583B7D" w:rsidP="00583B7D">
      <w:r>
        <w:t>Et derrière eux comme un cortège en folie</w:t>
      </w:r>
    </w:p>
    <w:p w14:paraId="17C45F30" w14:textId="51A0782C" w:rsidR="00583B7D" w:rsidRDefault="00583B7D" w:rsidP="00583B7D">
      <w:r>
        <w:t>Ils drainent tout le pays</w:t>
      </w:r>
      <w:r w:rsidR="00B2673C">
        <w:t xml:space="preserve">, </w:t>
      </w:r>
      <w:r>
        <w:t>les comédiens</w:t>
      </w:r>
    </w:p>
    <w:p w14:paraId="638476BF" w14:textId="77777777" w:rsidR="00583B7D" w:rsidRDefault="00583B7D" w:rsidP="00583B7D"/>
    <w:p w14:paraId="6BCC7412" w14:textId="77777777" w:rsidR="00583B7D" w:rsidRDefault="00583B7D" w:rsidP="00583B7D">
      <w:r>
        <w:t>Si vous voulez voir confondus les coquins</w:t>
      </w:r>
    </w:p>
    <w:p w14:paraId="1D8DCBF4" w14:textId="77777777" w:rsidR="00583B7D" w:rsidRDefault="00583B7D" w:rsidP="00583B7D">
      <w:r>
        <w:t>Dans une histoire un peu triste</w:t>
      </w:r>
    </w:p>
    <w:p w14:paraId="63D61B64" w14:textId="77777777" w:rsidR="00583B7D" w:rsidRDefault="00583B7D" w:rsidP="00583B7D">
      <w:r>
        <w:t>Où tout s´arrange à la fin</w:t>
      </w:r>
    </w:p>
    <w:p w14:paraId="27E5BDAC" w14:textId="77777777" w:rsidR="00583B7D" w:rsidRDefault="00583B7D" w:rsidP="00583B7D">
      <w:r>
        <w:t>Si vous aimez voir trembler les amoureux</w:t>
      </w:r>
    </w:p>
    <w:p w14:paraId="33AA2A01" w14:textId="77777777" w:rsidR="00583B7D" w:rsidRDefault="00583B7D" w:rsidP="00583B7D">
      <w:r>
        <w:t>Vous lamenter sur Baptiste</w:t>
      </w:r>
    </w:p>
    <w:p w14:paraId="221A3CE2" w14:textId="77777777" w:rsidR="00583B7D" w:rsidRDefault="00583B7D" w:rsidP="00583B7D">
      <w:r>
        <w:t>Ou rire avec les heureux</w:t>
      </w:r>
    </w:p>
    <w:p w14:paraId="639E7FBE" w14:textId="77777777" w:rsidR="00583B7D" w:rsidRDefault="00583B7D" w:rsidP="00583B7D">
      <w:r>
        <w:t>Poussez la toile et entrez donc vous installer</w:t>
      </w:r>
    </w:p>
    <w:p w14:paraId="52978D77" w14:textId="77777777" w:rsidR="00583B7D" w:rsidRDefault="00583B7D" w:rsidP="00583B7D">
      <w:r>
        <w:t>Sous les étoiles le rideau va se lever</w:t>
      </w:r>
    </w:p>
    <w:p w14:paraId="1B1AE839" w14:textId="77777777" w:rsidR="00583B7D" w:rsidRDefault="00583B7D" w:rsidP="00583B7D">
      <w:r>
        <w:t>Quand les trois coups retentiront dans la nuit</w:t>
      </w:r>
    </w:p>
    <w:p w14:paraId="724B8BF3" w14:textId="6C310E78" w:rsidR="00583B7D" w:rsidRDefault="00583B7D" w:rsidP="00583B7D">
      <w:r>
        <w:t>Ils vont renaitre à la vie</w:t>
      </w:r>
      <w:r w:rsidR="00B2673C">
        <w:t xml:space="preserve">, </w:t>
      </w:r>
      <w:r>
        <w:t>les comédiens</w:t>
      </w:r>
    </w:p>
    <w:p w14:paraId="3ABDE2D3" w14:textId="77777777" w:rsidR="00B2673C" w:rsidRDefault="00B2673C" w:rsidP="00583B7D"/>
    <w:p w14:paraId="46E97589" w14:textId="6195612D" w:rsidR="00B2673C" w:rsidRDefault="00B2673C" w:rsidP="00583B7D">
      <w:r>
        <w:t>[…]</w:t>
      </w:r>
    </w:p>
    <w:p w14:paraId="395D5097" w14:textId="14602148" w:rsidR="00583B7D" w:rsidRDefault="00583B7D" w:rsidP="00583B7D">
      <w:pPr>
        <w:pStyle w:val="Auteur"/>
      </w:pPr>
      <w:r>
        <w:t>Jacques Plante</w:t>
      </w:r>
    </w:p>
    <w:p w14:paraId="4E2422EF" w14:textId="77777777" w:rsidR="00583B7D" w:rsidRPr="006B2F99" w:rsidRDefault="00583B7D" w:rsidP="00583B7D"/>
    <w:p w14:paraId="29EB3029" w14:textId="39D18662" w:rsidR="008047C5" w:rsidRDefault="00CA0A14" w:rsidP="008047C5">
      <w:pPr>
        <w:pStyle w:val="Notation"/>
      </w:pPr>
      <w:bookmarkStart w:id="121" w:name="bookmark148"/>
      <w:r>
        <w:tab/>
      </w:r>
      <w:r>
        <w:tab/>
      </w:r>
      <w:r>
        <w:tab/>
        <w:t>12 points</w:t>
      </w:r>
    </w:p>
    <w:p w14:paraId="3EA35C14" w14:textId="77777777" w:rsidR="008047C5" w:rsidRDefault="008047C5" w:rsidP="008047C5">
      <w:pPr>
        <w:pStyle w:val="Titre1"/>
      </w:pPr>
      <w:r w:rsidRPr="00AD1A58">
        <w:t>Les sapins</w:t>
      </w:r>
    </w:p>
    <w:bookmarkEnd w:id="121"/>
    <w:p w14:paraId="1C10342C" w14:textId="77777777" w:rsidR="008047C5" w:rsidRDefault="008047C5" w:rsidP="008047C5">
      <w:r>
        <w:t>Les sapins en bonnets pointus</w:t>
      </w:r>
    </w:p>
    <w:p w14:paraId="34AE4BB6" w14:textId="77777777" w:rsidR="008047C5" w:rsidRDefault="008047C5" w:rsidP="008047C5">
      <w:r>
        <w:t>De longues robes revêtus</w:t>
      </w:r>
    </w:p>
    <w:p w14:paraId="1D9B42C9" w14:textId="77777777" w:rsidR="008047C5" w:rsidRDefault="008047C5" w:rsidP="008047C5">
      <w:r>
        <w:t>Comme des astrologues</w:t>
      </w:r>
    </w:p>
    <w:p w14:paraId="685DDF4D" w14:textId="77777777" w:rsidR="008047C5" w:rsidRDefault="008047C5" w:rsidP="008047C5">
      <w:r w:rsidRPr="00AD1A58">
        <w:t>Saluent leurs frères</w:t>
      </w:r>
      <w:r>
        <w:t xml:space="preserve"> abattus</w:t>
      </w:r>
    </w:p>
    <w:p w14:paraId="744C7558" w14:textId="77777777" w:rsidR="008047C5" w:rsidRDefault="008047C5" w:rsidP="008047C5">
      <w:r w:rsidRPr="00AD1A58">
        <w:t>Les bateaux qui sur le Rhin voguent</w:t>
      </w:r>
    </w:p>
    <w:p w14:paraId="343EB225" w14:textId="77777777" w:rsidR="008047C5" w:rsidRPr="00AD1A58" w:rsidRDefault="008047C5" w:rsidP="008047C5"/>
    <w:p w14:paraId="644514F9" w14:textId="77777777" w:rsidR="008047C5" w:rsidRDefault="008047C5" w:rsidP="008047C5">
      <w:r>
        <w:t>Dans les sept arts endoctrinés</w:t>
      </w:r>
    </w:p>
    <w:p w14:paraId="49428500" w14:textId="77777777" w:rsidR="008047C5" w:rsidRDefault="008047C5" w:rsidP="008047C5">
      <w:r w:rsidRPr="00AD1A58">
        <w:t>P</w:t>
      </w:r>
      <w:r>
        <w:t>ar les vieux sapins leurs ainés</w:t>
      </w:r>
    </w:p>
    <w:p w14:paraId="17F52419" w14:textId="77777777" w:rsidR="008047C5" w:rsidRDefault="008047C5" w:rsidP="008047C5">
      <w:r>
        <w:t>Qui sont de grands poètes</w:t>
      </w:r>
    </w:p>
    <w:p w14:paraId="3276976B" w14:textId="77777777" w:rsidR="008047C5" w:rsidRDefault="008047C5" w:rsidP="008047C5">
      <w:r>
        <w:t>Ils se savent prédestinés</w:t>
      </w:r>
    </w:p>
    <w:p w14:paraId="0A9BB087" w14:textId="77777777" w:rsidR="008047C5" w:rsidRDefault="008047C5" w:rsidP="008047C5">
      <w:r>
        <w:t>A</w:t>
      </w:r>
      <w:r w:rsidRPr="00AD1A58">
        <w:t xml:space="preserve"> briller plus que des planètes</w:t>
      </w:r>
    </w:p>
    <w:p w14:paraId="11CFD78E" w14:textId="77777777" w:rsidR="008047C5" w:rsidRPr="00AD1A58" w:rsidRDefault="008047C5" w:rsidP="008047C5"/>
    <w:p w14:paraId="6D8D1203" w14:textId="77777777" w:rsidR="008047C5" w:rsidRPr="00AD1A58" w:rsidRDefault="008047C5" w:rsidP="008047C5">
      <w:r>
        <w:t>A</w:t>
      </w:r>
      <w:r w:rsidRPr="00AD1A58">
        <w:t xml:space="preserve"> briller doucement changés</w:t>
      </w:r>
    </w:p>
    <w:p w14:paraId="57F8FC78" w14:textId="77777777" w:rsidR="008047C5" w:rsidRPr="00AD1A58" w:rsidRDefault="008047C5" w:rsidP="008047C5">
      <w:r w:rsidRPr="00AD1A58">
        <w:t>En étoiles et enneigés</w:t>
      </w:r>
    </w:p>
    <w:p w14:paraId="05FA5958" w14:textId="77777777" w:rsidR="008047C5" w:rsidRPr="00AD1A58" w:rsidRDefault="008047C5" w:rsidP="008047C5">
      <w:r w:rsidRPr="00AD1A58">
        <w:t>Aux Noëls bienheureuses</w:t>
      </w:r>
    </w:p>
    <w:p w14:paraId="70423EF6" w14:textId="77777777" w:rsidR="008047C5" w:rsidRPr="00AD1A58" w:rsidRDefault="008047C5" w:rsidP="008047C5">
      <w:r w:rsidRPr="00AD1A58">
        <w:t>Fêtes des sapins ensongés</w:t>
      </w:r>
    </w:p>
    <w:p w14:paraId="387653D6" w14:textId="77777777" w:rsidR="008047C5" w:rsidRDefault="008047C5" w:rsidP="008047C5">
      <w:r w:rsidRPr="00AD1A58">
        <w:t>Aux longues branches langoureuses</w:t>
      </w:r>
    </w:p>
    <w:p w14:paraId="2E7B04F2" w14:textId="77777777" w:rsidR="008047C5" w:rsidRPr="00AD1A58" w:rsidRDefault="008047C5" w:rsidP="008047C5"/>
    <w:p w14:paraId="40798757" w14:textId="77777777" w:rsidR="008047C5" w:rsidRDefault="008047C5" w:rsidP="008047C5">
      <w:r w:rsidRPr="00AD1A58">
        <w:t>Les sapins beaux musiciens</w:t>
      </w:r>
    </w:p>
    <w:p w14:paraId="1149DCC4" w14:textId="77777777" w:rsidR="008047C5" w:rsidRDefault="008047C5" w:rsidP="008047C5">
      <w:r w:rsidRPr="00AD1A58">
        <w:t>Chantent des Noëls anciens</w:t>
      </w:r>
    </w:p>
    <w:p w14:paraId="59A6FB9B" w14:textId="1A0359F3" w:rsidR="008047C5" w:rsidRDefault="008047C5" w:rsidP="008047C5">
      <w:r w:rsidRPr="00AD1A58">
        <w:t>Au vent des soirs d</w:t>
      </w:r>
      <w:r w:rsidR="00B2673C">
        <w:t>’</w:t>
      </w:r>
      <w:r w:rsidRPr="00AD1A58">
        <w:t>automne</w:t>
      </w:r>
    </w:p>
    <w:p w14:paraId="07CF65DE" w14:textId="77777777" w:rsidR="00B2673C" w:rsidRDefault="008047C5" w:rsidP="008047C5">
      <w:r w:rsidRPr="00AD1A58">
        <w:t>Ou bien graves magiciens</w:t>
      </w:r>
      <w:r w:rsidR="00B2673C">
        <w:t>,</w:t>
      </w:r>
    </w:p>
    <w:p w14:paraId="448403F9" w14:textId="6BCBE2F9" w:rsidR="008047C5" w:rsidRDefault="008047C5" w:rsidP="008047C5">
      <w:r w:rsidRPr="00AD1A58">
        <w:t>Incantent le ciel quand il tonne</w:t>
      </w:r>
    </w:p>
    <w:p w14:paraId="17994CB0" w14:textId="77777777" w:rsidR="008047C5" w:rsidRPr="00AD1A58" w:rsidRDefault="008047C5" w:rsidP="008047C5"/>
    <w:p w14:paraId="6F1FBE9F" w14:textId="77777777" w:rsidR="008047C5" w:rsidRDefault="008047C5" w:rsidP="008047C5">
      <w:r w:rsidRPr="00AD1A58">
        <w:t>Des rangées de blancs chérubins</w:t>
      </w:r>
    </w:p>
    <w:p w14:paraId="2FE0CCEE" w14:textId="134060CE" w:rsidR="008047C5" w:rsidRDefault="008047C5" w:rsidP="008047C5">
      <w:r w:rsidRPr="00AD1A58">
        <w:t>Remplacent l</w:t>
      </w:r>
      <w:r w:rsidR="00B2673C">
        <w:t>’</w:t>
      </w:r>
      <w:r w:rsidRPr="00AD1A58">
        <w:t>hiver les sapins</w:t>
      </w:r>
    </w:p>
    <w:p w14:paraId="5E2280FA" w14:textId="77777777" w:rsidR="008047C5" w:rsidRDefault="008047C5" w:rsidP="008047C5">
      <w:r w:rsidRPr="00AD1A58">
        <w:t>Et balancent leurs ailes</w:t>
      </w:r>
    </w:p>
    <w:p w14:paraId="6CBAF1B3" w14:textId="37182C52" w:rsidR="008047C5" w:rsidRDefault="008047C5" w:rsidP="008047C5">
      <w:r w:rsidRPr="00AD1A58">
        <w:t>L</w:t>
      </w:r>
      <w:r w:rsidR="00B2673C">
        <w:t>’</w:t>
      </w:r>
      <w:r w:rsidRPr="00AD1A58">
        <w:t>été ce sont de grands rabbins</w:t>
      </w:r>
    </w:p>
    <w:p w14:paraId="5AD75C08" w14:textId="77777777" w:rsidR="008047C5" w:rsidRPr="00AD1A58" w:rsidRDefault="008047C5" w:rsidP="008047C5">
      <w:r w:rsidRPr="00AD1A58">
        <w:t>Ou bien de vieilles demoiselles</w:t>
      </w:r>
    </w:p>
    <w:p w14:paraId="60EF43BF" w14:textId="5ED4E7C0" w:rsidR="00711825" w:rsidRPr="00711825" w:rsidRDefault="008047C5" w:rsidP="00CB5F70">
      <w:pPr>
        <w:pStyle w:val="Auteur"/>
      </w:pPr>
      <w:r w:rsidRPr="00AD1A58">
        <w:t>Guillaume Apollinaire</w:t>
      </w:r>
      <w:bookmarkStart w:id="122" w:name="_GoBack"/>
      <w:bookmarkEnd w:id="122"/>
    </w:p>
    <w:sectPr w:rsidR="00711825" w:rsidRPr="00711825" w:rsidSect="007F453C">
      <w:pgSz w:w="11907" w:h="16840" w:code="9"/>
      <w:pgMar w:top="851" w:right="567" w:bottom="851" w:left="1134" w:header="454" w:footer="454" w:gutter="0"/>
      <w:pgBorders w:offsetFrom="page">
        <w:left w:val="thinThickSmallGap" w:sz="24" w:space="31" w:color="1352A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19988F" w14:textId="77777777" w:rsidR="00194B19" w:rsidRDefault="00194B19" w:rsidP="00194B19">
      <w:pPr>
        <w:spacing w:before="0" w:after="0"/>
      </w:pPr>
      <w:r>
        <w:separator/>
      </w:r>
    </w:p>
  </w:endnote>
  <w:endnote w:type="continuationSeparator" w:id="0">
    <w:p w14:paraId="06984DBD" w14:textId="77777777" w:rsidR="00194B19" w:rsidRDefault="00194B19" w:rsidP="00194B1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ursive Dumont maternelle">
    <w:panose1 w:val="02000000000000000000"/>
    <w:charset w:val="00"/>
    <w:family w:val="modern"/>
    <w:notTrueType/>
    <w:pitch w:val="variable"/>
    <w:sig w:usb0="80000007" w:usb1="00000000" w:usb2="04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83E83F" w14:textId="77777777" w:rsidR="00374151" w:rsidRDefault="0037415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97422219"/>
      <w:docPartObj>
        <w:docPartGallery w:val="Page Numbers (Bottom of Page)"/>
        <w:docPartUnique/>
      </w:docPartObj>
    </w:sdtPr>
    <w:sdtContent>
      <w:p w14:paraId="511109C0" w14:textId="37B54202" w:rsidR="00B2673C" w:rsidRPr="006F490B" w:rsidRDefault="00194B19" w:rsidP="00194B19">
        <w:pP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5F70">
          <w:rPr>
            <w:noProof/>
          </w:rPr>
          <w:t>256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18295" w14:textId="77777777" w:rsidR="00374151" w:rsidRDefault="0037415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A50E5A" w14:textId="77777777" w:rsidR="00194B19" w:rsidRDefault="00194B19" w:rsidP="00194B19">
      <w:pPr>
        <w:spacing w:before="0" w:after="0"/>
      </w:pPr>
      <w:r>
        <w:separator/>
      </w:r>
    </w:p>
  </w:footnote>
  <w:footnote w:type="continuationSeparator" w:id="0">
    <w:p w14:paraId="4DA38366" w14:textId="77777777" w:rsidR="00194B19" w:rsidRDefault="00194B19" w:rsidP="00194B19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6A3962" w14:textId="77777777" w:rsidR="00374151" w:rsidRDefault="0037415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6CE639" w14:textId="77777777" w:rsidR="00374151" w:rsidRDefault="0037415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246C8E" w14:textId="77777777" w:rsidR="00374151" w:rsidRDefault="0037415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8A77E0"/>
    <w:multiLevelType w:val="hybridMultilevel"/>
    <w:tmpl w:val="E1BA1C96"/>
    <w:lvl w:ilvl="0" w:tplc="97D2CB82">
      <w:start w:val="8"/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displayBackgroundShape/>
  <w:attachedTemplate r:id="rId1"/>
  <w:defaultTabStop w:val="708"/>
  <w:hyphenationZone w:val="425"/>
  <w:characterSpacingControl w:val="doNotCompress"/>
  <w:savePreviewPicture/>
  <w:hdrShapeDefaults>
    <o:shapedefaults v:ext="edit" spidmax="2052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825"/>
    <w:rsid w:val="00101A07"/>
    <w:rsid w:val="00116E70"/>
    <w:rsid w:val="00120167"/>
    <w:rsid w:val="001746BB"/>
    <w:rsid w:val="00194B19"/>
    <w:rsid w:val="001C0D6F"/>
    <w:rsid w:val="002503CD"/>
    <w:rsid w:val="00266B25"/>
    <w:rsid w:val="002703FF"/>
    <w:rsid w:val="00286C2C"/>
    <w:rsid w:val="002D3533"/>
    <w:rsid w:val="00302D88"/>
    <w:rsid w:val="00374151"/>
    <w:rsid w:val="003C6F06"/>
    <w:rsid w:val="00411CB4"/>
    <w:rsid w:val="004D0252"/>
    <w:rsid w:val="004F3E88"/>
    <w:rsid w:val="00515A08"/>
    <w:rsid w:val="00516852"/>
    <w:rsid w:val="00583B7D"/>
    <w:rsid w:val="005A04E1"/>
    <w:rsid w:val="006144EC"/>
    <w:rsid w:val="006F2369"/>
    <w:rsid w:val="00711825"/>
    <w:rsid w:val="00731826"/>
    <w:rsid w:val="0079397F"/>
    <w:rsid w:val="007F453C"/>
    <w:rsid w:val="008047C5"/>
    <w:rsid w:val="00865911"/>
    <w:rsid w:val="008B1D48"/>
    <w:rsid w:val="00946D94"/>
    <w:rsid w:val="009C20A6"/>
    <w:rsid w:val="00A10A50"/>
    <w:rsid w:val="00A11198"/>
    <w:rsid w:val="00A20EFE"/>
    <w:rsid w:val="00A75E30"/>
    <w:rsid w:val="00AD3954"/>
    <w:rsid w:val="00B01AB7"/>
    <w:rsid w:val="00B239B1"/>
    <w:rsid w:val="00B2673C"/>
    <w:rsid w:val="00B50D68"/>
    <w:rsid w:val="00BB2545"/>
    <w:rsid w:val="00BC47E1"/>
    <w:rsid w:val="00C255D1"/>
    <w:rsid w:val="00C65E39"/>
    <w:rsid w:val="00CA0A14"/>
    <w:rsid w:val="00CB5F70"/>
    <w:rsid w:val="00D228C4"/>
    <w:rsid w:val="00D359FA"/>
    <w:rsid w:val="00D668A8"/>
    <w:rsid w:val="00DE105A"/>
    <w:rsid w:val="00F01B8B"/>
    <w:rsid w:val="00F36736"/>
    <w:rsid w:val="00F5226D"/>
    <w:rsid w:val="00F866B9"/>
    <w:rsid w:val="00F86CEE"/>
    <w:rsid w:val="00F92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enu v:ext="edit" fillcolor="none"/>
    </o:shapedefaults>
    <o:shapelayout v:ext="edit">
      <o:idmap v:ext="edit" data="1"/>
    </o:shapelayout>
  </w:shapeDefaults>
  <w:decimalSymbol w:val=","/>
  <w:listSeparator w:val=";"/>
  <w14:docId w14:val="7EF06EEA"/>
  <w15:chartTrackingRefBased/>
  <w15:docId w15:val="{DABCDF30-E346-41E7-9067-AEA91F792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47E1"/>
    <w:pPr>
      <w:spacing w:before="100" w:after="100" w:line="240" w:lineRule="auto"/>
      <w:jc w:val="both"/>
    </w:pPr>
    <w:rPr>
      <w:rFonts w:ascii="Georgia" w:hAnsi="Georgia"/>
      <w:sz w:val="28"/>
    </w:rPr>
  </w:style>
  <w:style w:type="paragraph" w:styleId="Titre1">
    <w:name w:val="heading 1"/>
    <w:basedOn w:val="Normal"/>
    <w:next w:val="Normal"/>
    <w:link w:val="Titre1Car"/>
    <w:uiPriority w:val="9"/>
    <w:qFormat/>
    <w:rsid w:val="00BC47E1"/>
    <w:pPr>
      <w:keepNext/>
      <w:keepLines/>
      <w:spacing w:before="240" w:after="480"/>
      <w:ind w:left="1985"/>
      <w:jc w:val="left"/>
      <w:outlineLvl w:val="0"/>
    </w:pPr>
    <w:rPr>
      <w:rFonts w:eastAsia="Times New Roman" w:cs="Arial"/>
      <w:bCs/>
      <w:sz w:val="32"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semiHidden/>
    <w:rsid w:val="00711825"/>
    <w:rPr>
      <w:color w:val="31849B" w:themeColor="accent5" w:themeShade="BF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BC47E1"/>
    <w:rPr>
      <w:rFonts w:ascii="Georgia" w:eastAsia="Times New Roman" w:hAnsi="Georgia" w:cs="Arial"/>
      <w:bCs/>
      <w:sz w:val="32"/>
      <w:szCs w:val="28"/>
      <w:lang w:eastAsia="fr-FR"/>
    </w:rPr>
  </w:style>
  <w:style w:type="paragraph" w:customStyle="1" w:styleId="Notation">
    <w:name w:val="Notation"/>
    <w:basedOn w:val="Auteur"/>
    <w:link w:val="NotationCar"/>
    <w:qFormat/>
    <w:rsid w:val="007F453C"/>
    <w:pPr>
      <w:pageBreakBefore/>
      <w:pBdr>
        <w:bottom w:val="thickThinSmallGap" w:sz="24" w:space="5" w:color="1352A6"/>
      </w:pBdr>
      <w:shd w:val="clear" w:color="auto" w:fill="C0D8F8"/>
      <w:tabs>
        <w:tab w:val="right" w:pos="7088"/>
      </w:tabs>
      <w:spacing w:before="0"/>
      <w:ind w:left="0"/>
    </w:pPr>
    <w:rPr>
      <w:rFonts w:ascii="Cursive Dumont maternelle" w:hAnsi="Cursive Dumont maternelle"/>
      <w:b/>
      <w:sz w:val="32"/>
      <w:szCs w:val="32"/>
      <w14:cntxtAlts/>
    </w:rPr>
  </w:style>
  <w:style w:type="paragraph" w:customStyle="1" w:styleId="Auteur">
    <w:name w:val="Auteur"/>
    <w:basedOn w:val="Normal"/>
    <w:link w:val="AuteurCar"/>
    <w:rsid w:val="00BC47E1"/>
    <w:pPr>
      <w:spacing w:before="480" w:after="0"/>
      <w:ind w:left="1985"/>
      <w:jc w:val="left"/>
    </w:pPr>
    <w:rPr>
      <w:rFonts w:eastAsia="Times New Roman" w:cs="Times New Roman"/>
      <w:szCs w:val="28"/>
      <w:lang w:eastAsia="fr-FR"/>
    </w:rPr>
  </w:style>
  <w:style w:type="character" w:customStyle="1" w:styleId="AuteurCar">
    <w:name w:val="Auteur Car"/>
    <w:basedOn w:val="Policepardfaut"/>
    <w:link w:val="Auteur"/>
    <w:locked/>
    <w:rsid w:val="00BC47E1"/>
    <w:rPr>
      <w:rFonts w:ascii="Georgia" w:eastAsia="Times New Roman" w:hAnsi="Georgia" w:cs="Times New Roman"/>
      <w:sz w:val="28"/>
      <w:szCs w:val="28"/>
      <w:lang w:eastAsia="fr-FR"/>
    </w:rPr>
  </w:style>
  <w:style w:type="character" w:customStyle="1" w:styleId="NotationCar">
    <w:name w:val="Notation Car"/>
    <w:basedOn w:val="AuteurCar"/>
    <w:link w:val="Notation"/>
    <w:locked/>
    <w:rsid w:val="007F453C"/>
    <w:rPr>
      <w:rFonts w:ascii="Cursive Dumont maternelle" w:eastAsia="Times New Roman" w:hAnsi="Cursive Dumont maternelle" w:cs="Times New Roman"/>
      <w:b/>
      <w:sz w:val="32"/>
      <w:szCs w:val="32"/>
      <w:shd w:val="clear" w:color="auto" w:fill="C0D8F8"/>
      <w:lang w:eastAsia="fr-FR"/>
      <w14:cntxtAlts/>
    </w:rPr>
  </w:style>
  <w:style w:type="paragraph" w:styleId="Titre">
    <w:name w:val="Title"/>
    <w:basedOn w:val="Normal"/>
    <w:next w:val="Normal"/>
    <w:link w:val="TitreCar"/>
    <w:uiPriority w:val="10"/>
    <w:qFormat/>
    <w:rsid w:val="00865911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6591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22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la-bla.cycle3.pagesperso-orange.fr/poesies.htm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www.cartabledunemaitresse.fr" TargetMode="Externa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oprietaire\AppData\Roaming\Microsoft\Templates\epub_typo_et_erreurs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epub_typo_et_erreurs</Template>
  <TotalTime>225</TotalTime>
  <Pages>256</Pages>
  <Words>20847</Words>
  <Characters>94437</Characters>
  <Application>Microsoft Office Word</Application>
  <DocSecurity>0</DocSecurity>
  <Lines>5246</Lines>
  <Paragraphs>5489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100</vt:i4>
      </vt:variant>
    </vt:vector>
  </HeadingPairs>
  <TitlesOfParts>
    <vt:vector size="101" baseType="lpstr">
      <vt:lpstr>Odyssée poétique cycle 2 - Version 2</vt:lpstr>
      <vt:lpstr>La môme néant</vt:lpstr>
      <vt:lpstr>Chanson de la Seine</vt:lpstr>
      <vt:lpstr>On vous dit</vt:lpstr>
      <vt:lpstr>L’araignée du gouter</vt:lpstr>
      <vt:lpstr>Le ski</vt:lpstr>
      <vt:lpstr>Iles</vt:lpstr>
      <vt:lpstr>Mon petit lapin</vt:lpstr>
      <vt:lpstr>Crayons de couleur</vt:lpstr>
      <vt:lpstr>Avant-printemps</vt:lpstr>
      <vt:lpstr>Devinette</vt:lpstr>
      <vt:lpstr>L’orange des rêves</vt:lpstr>
      <vt:lpstr>Les habits neufs</vt:lpstr>
      <vt:lpstr>Caillou</vt:lpstr>
      <vt:lpstr>Quand la vie est un collier…</vt:lpstr>
      <vt:lpstr>La pluie</vt:lpstr>
      <vt:lpstr>L’ogre</vt:lpstr>
      <vt:lpstr>L’illisible</vt:lpstr>
      <vt:lpstr>Nuit de neige</vt:lpstr>
      <vt:lpstr>Leçon de géographie</vt:lpstr>
      <vt:lpstr>Bien placés bien choisis</vt:lpstr>
      <vt:lpstr>La Mer secrète</vt:lpstr>
      <vt:lpstr>La bise</vt:lpstr>
      <vt:lpstr>Par les poils de mon balai</vt:lpstr>
      <vt:lpstr>L’hiver approche</vt:lpstr>
      <vt:lpstr>Maman m’aime</vt:lpstr>
      <vt:lpstr>Le hibou</vt:lpstr>
      <vt:lpstr>L’écureuil et la feuille</vt:lpstr>
      <vt:lpstr>Le chat</vt:lpstr>
      <vt:lpstr>« J’aime le rouge »</vt:lpstr>
      <vt:lpstr>Il fait beau</vt:lpstr>
      <vt:lpstr>Septembre</vt:lpstr>
      <vt:lpstr>Le dessin</vt:lpstr>
      <vt:lpstr>Chouette, c’est la rentrée</vt:lpstr>
      <vt:lpstr>Le cartable d’Annabelle</vt:lpstr>
      <vt:lpstr>Points de chute</vt:lpstr>
      <vt:lpstr>Au pays de l’alphabet</vt:lpstr>
      <vt:lpstr>Ne le dis à personne</vt:lpstr>
      <vt:lpstr>Tu me grondes</vt:lpstr>
      <vt:lpstr>Villanelle</vt:lpstr>
      <vt:lpstr>L’artiste</vt:lpstr>
      <vt:lpstr>Petits lutins de Noël</vt:lpstr>
      <vt:lpstr>L’anneau</vt:lpstr>
      <vt:lpstr>Les deux sorcières</vt:lpstr>
      <vt:lpstr>La ronde</vt:lpstr>
      <vt:lpstr>Allez Scarole</vt:lpstr>
      <vt:lpstr>L’escargot</vt:lpstr>
      <vt:lpstr>Mon ours</vt:lpstr>
      <vt:lpstr>Je jouais</vt:lpstr>
      <vt:lpstr>Le rêve de la lune</vt:lpstr>
      <vt:lpstr>Cheval bleu</vt:lpstr>
      <vt:lpstr>C’est demain dimanche</vt:lpstr>
      <vt:lpstr>Quand automne en saison revient</vt:lpstr>
      <vt:lpstr>Bien au chaud</vt:lpstr>
      <vt:lpstr>Le zèbre</vt:lpstr>
      <vt:lpstr>Le printemps reviendra</vt:lpstr>
      <vt:lpstr>Sept couleurs magiques</vt:lpstr>
      <vt:lpstr>N’écoute pas</vt:lpstr>
      <vt:lpstr>La chauvesouris</vt:lpstr>
      <vt:lpstr>L’échelle</vt:lpstr>
      <vt:lpstr>Si</vt:lpstr>
      <vt:lpstr>La rentrée de Poème</vt:lpstr>
      <vt:lpstr>Parallèles</vt:lpstr>
      <vt:lpstr>Trois escargots</vt:lpstr>
      <vt:lpstr>Je voulais dans mon cartable…</vt:lpstr>
      <vt:lpstr>Écolier dans la lune</vt:lpstr>
      <vt:lpstr>Le cahier</vt:lpstr>
      <vt:lpstr>Le facteur rural</vt:lpstr>
      <vt:lpstr>Le boulanger</vt:lpstr>
      <vt:lpstr>Ponctuation</vt:lpstr>
      <vt:lpstr>Je serai Père Noël</vt:lpstr>
      <vt:lpstr>Au cirque</vt:lpstr>
      <vt:lpstr>La leçon de choses</vt:lpstr>
      <vt:lpstr>Vent</vt:lpstr>
      <vt:lpstr>Ces fous</vt:lpstr>
      <vt:lpstr>Le chat blanc</vt:lpstr>
      <vt:lpstr>Sagesse</vt:lpstr>
      <vt:lpstr>Les mois de l’année</vt:lpstr>
      <vt:lpstr>La chevauchée</vt:lpstr>
      <vt:lpstr>Le soir indécis</vt:lpstr>
      <vt:lpstr>Balançoire</vt:lpstr>
      <vt:lpstr>L’air en conserve</vt:lpstr>
      <vt:lpstr>Au printemps</vt:lpstr>
      <vt:lpstr>On dirait que l’hiver tombe</vt:lpstr>
      <vt:lpstr>Si…</vt:lpstr>
      <vt:lpstr>Bonjour</vt:lpstr>
      <vt:lpstr>Un peintre</vt:lpstr>
      <vt:lpstr>Dimanche</vt:lpstr>
      <vt:lpstr>Rentrée des classes</vt:lpstr>
      <vt:lpstr>Conseils donnés par une sorcière</vt:lpstr>
      <vt:lpstr>Je hais les haies</vt:lpstr>
      <vt:lpstr>L’escargot matelot</vt:lpstr>
      <vt:lpstr>Les pommes de lune</vt:lpstr>
      <vt:lpstr>La recherche</vt:lpstr>
      <vt:lpstr>Chahut</vt:lpstr>
      <vt:lpstr>Mon général</vt:lpstr>
      <vt:lpstr>La bouteille d’encre</vt:lpstr>
      <vt:lpstr>Les larmes du crocodile</vt:lpstr>
      <vt:lpstr>La lessive</vt:lpstr>
      <vt:lpstr>Le chat et le chant</vt:lpstr>
      <vt:lpstr>Au cirque</vt:lpstr>
    </vt:vector>
  </TitlesOfParts>
  <Company/>
  <LinksUpToDate>false</LinksUpToDate>
  <CharactersWithSpaces>109795</CharactersWithSpaces>
  <SharedDoc>false</SharedDoc>
  <HyperlinkBase>www.cartabledunemaitresse.fr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Odyssée poétique cycle 2 - Version 2</dc:title>
  <dc:subject>Langage oral</dc:subject>
  <dc:creator>Enge E.</dc:creator>
  <cp:keywords/>
  <dc:description/>
  <cp:lastModifiedBy>Enge E.</cp:lastModifiedBy>
  <cp:revision>20</cp:revision>
  <cp:lastPrinted>2017-08-17T15:29:00Z</cp:lastPrinted>
  <dcterms:created xsi:type="dcterms:W3CDTF">2017-08-17T11:28:00Z</dcterms:created>
  <dcterms:modified xsi:type="dcterms:W3CDTF">2017-08-17T15:30:00Z</dcterms:modified>
  <cp:category>Français</cp:category>
</cp:coreProperties>
</file>